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0372B0" w14:textId="18DB1FBA" w:rsidR="006E1DD3" w:rsidRDefault="00475456" w:rsidP="00A94C49">
      <w:pPr>
        <w:rPr>
          <w:highlight w:val="yellow"/>
        </w:rPr>
      </w:pPr>
      <w:r>
        <w:rPr>
          <w:noProof/>
        </w:rPr>
        <w:drawing>
          <wp:anchor distT="0" distB="0" distL="114300" distR="114300" simplePos="0" relativeHeight="251663360" behindDoc="1" locked="0" layoutInCell="1" allowOverlap="1" wp14:anchorId="7F4EB0B5" wp14:editId="09F01360">
            <wp:simplePos x="0" y="0"/>
            <wp:positionH relativeFrom="column">
              <wp:posOffset>-993140</wp:posOffset>
            </wp:positionH>
            <wp:positionV relativeFrom="paragraph">
              <wp:posOffset>-1120330</wp:posOffset>
            </wp:positionV>
            <wp:extent cx="7744460" cy="10858500"/>
            <wp:effectExtent l="0" t="0" r="8890" b="0"/>
            <wp:wrapNone/>
            <wp:docPr id="7171" name="Picture 7171" descr="Young children with disability singing " title="Background image for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_2015_Disability_Cover.jpg"/>
                    <pic:cNvPicPr/>
                  </pic:nvPicPr>
                  <pic:blipFill>
                    <a:blip r:embed="rId8" cstate="screen">
                      <a:extLst>
                        <a:ext uri="{28A0092B-C50C-407E-A947-70E740481C1C}">
                          <a14:useLocalDpi xmlns:a14="http://schemas.microsoft.com/office/drawing/2010/main"/>
                        </a:ext>
                      </a:extLst>
                    </a:blip>
                    <a:stretch>
                      <a:fillRect/>
                    </a:stretch>
                  </pic:blipFill>
                  <pic:spPr>
                    <a:xfrm>
                      <a:off x="0" y="0"/>
                      <a:ext cx="7744460" cy="10858500"/>
                    </a:xfrm>
                    <a:prstGeom prst="rect">
                      <a:avLst/>
                    </a:prstGeom>
                  </pic:spPr>
                </pic:pic>
              </a:graphicData>
            </a:graphic>
            <wp14:sizeRelH relativeFrom="page">
              <wp14:pctWidth>0</wp14:pctWidth>
            </wp14:sizeRelH>
            <wp14:sizeRelV relativeFrom="page">
              <wp14:pctHeight>0</wp14:pctHeight>
            </wp14:sizeRelV>
          </wp:anchor>
        </w:drawing>
      </w:r>
      <w:r w:rsidR="00352D35">
        <w:rPr>
          <w:noProof/>
        </w:rPr>
        <mc:AlternateContent>
          <mc:Choice Requires="wps">
            <w:drawing>
              <wp:anchor distT="0" distB="0" distL="114300" distR="114300" simplePos="0" relativeHeight="251664384" behindDoc="0" locked="0" layoutInCell="1" allowOverlap="1" wp14:anchorId="7B3CD4BB" wp14:editId="295CE5DC">
                <wp:simplePos x="0" y="0"/>
                <wp:positionH relativeFrom="column">
                  <wp:posOffset>2612003</wp:posOffset>
                </wp:positionH>
                <wp:positionV relativeFrom="paragraph">
                  <wp:posOffset>130203</wp:posOffset>
                </wp:positionV>
                <wp:extent cx="3352800" cy="205740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3352800" cy="2057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87EDC5" w14:textId="77777777" w:rsidR="00A57EE4" w:rsidRPr="00611495" w:rsidRDefault="00A57EE4" w:rsidP="00E44ED4">
                            <w:pPr>
                              <w:pStyle w:val="CoverTitle"/>
                              <w:spacing w:after="100" w:line="240" w:lineRule="auto"/>
                              <w:rPr>
                                <w:rFonts w:ascii="Arial" w:hAnsi="Arial" w:cs="Arial"/>
                                <w:b/>
                                <w:color w:val="FFFFFF" w:themeColor="background1"/>
                              </w:rPr>
                            </w:pPr>
                            <w:r w:rsidRPr="00611495">
                              <w:rPr>
                                <w:rFonts w:ascii="Arial" w:hAnsi="Arial" w:cs="Arial"/>
                                <w:b/>
                                <w:color w:val="FFFFFF" w:themeColor="background1"/>
                              </w:rPr>
                              <w:t>Disability Rights:</w:t>
                            </w:r>
                          </w:p>
                          <w:p w14:paraId="7CB97A33" w14:textId="77777777" w:rsidR="00A57EE4" w:rsidRPr="005300B0" w:rsidRDefault="00A57EE4" w:rsidP="00E44ED4">
                            <w:pPr>
                              <w:pStyle w:val="CoverTitle"/>
                              <w:spacing w:after="260" w:line="240" w:lineRule="auto"/>
                              <w:rPr>
                                <w:rFonts w:ascii="Arial" w:hAnsi="Arial" w:cs="Arial"/>
                                <w:b/>
                                <w:color w:val="FFFFFF" w:themeColor="background1"/>
                                <w:sz w:val="32"/>
                                <w:szCs w:val="32"/>
                              </w:rPr>
                            </w:pPr>
                            <w:r w:rsidRPr="005300B0">
                              <w:rPr>
                                <w:rFonts w:ascii="Arial" w:hAnsi="Arial" w:cs="Arial"/>
                                <w:b/>
                                <w:color w:val="FFFFFF" w:themeColor="background1"/>
                                <w:sz w:val="32"/>
                                <w:szCs w:val="32"/>
                              </w:rPr>
                              <w:t>Facilitating the empowerment</w:t>
                            </w:r>
                          </w:p>
                          <w:p w14:paraId="7291FC59" w14:textId="77777777" w:rsidR="00A57EE4" w:rsidRPr="005300B0" w:rsidRDefault="00A57EE4" w:rsidP="00E44ED4">
                            <w:pPr>
                              <w:pStyle w:val="CoverTitle"/>
                              <w:spacing w:after="400" w:line="240" w:lineRule="auto"/>
                              <w:rPr>
                                <w:rFonts w:ascii="Arial" w:hAnsi="Arial" w:cs="Arial"/>
                                <w:b/>
                                <w:color w:val="FFFFFF" w:themeColor="background1"/>
                                <w:position w:val="5"/>
                                <w:sz w:val="32"/>
                                <w:szCs w:val="32"/>
                              </w:rPr>
                            </w:pPr>
                            <w:r w:rsidRPr="005300B0">
                              <w:rPr>
                                <w:rFonts w:ascii="Arial" w:hAnsi="Arial" w:cs="Arial"/>
                                <w:b/>
                                <w:color w:val="FFFFFF" w:themeColor="background1"/>
                                <w:position w:val="5"/>
                                <w:sz w:val="32"/>
                                <w:szCs w:val="32"/>
                              </w:rPr>
                              <w:t>of people with disability</w:t>
                            </w:r>
                          </w:p>
                          <w:p w14:paraId="65A84388" w14:textId="06A21D57" w:rsidR="00A57EE4" w:rsidRPr="00E44ED4" w:rsidRDefault="00A57EE4" w:rsidP="00E44ED4">
                            <w:pPr>
                              <w:pStyle w:val="MasterFooter"/>
                              <w:spacing w:after="100" w:line="240" w:lineRule="auto"/>
                              <w:rPr>
                                <w:rFonts w:ascii="Arial Narrow" w:hAnsi="Arial Narrow"/>
                              </w:rPr>
                            </w:pPr>
                            <w:r w:rsidRPr="00611495">
                              <w:rPr>
                                <w:rFonts w:ascii="Arial Narrow" w:hAnsi="Arial Narrow"/>
                                <w:color w:val="FFFFFF" w:themeColor="background1"/>
                              </w:rPr>
                              <w:t>UNIT OF COMPETENCY CHCDIS007</w:t>
                            </w:r>
                            <w:r w:rsidRPr="00611495">
                              <w:rPr>
                                <w:rFonts w:ascii="Arial Narrow" w:hAnsi="Arial Narrow"/>
                              </w:rPr>
                              <w:t xml:space="preserve"> </w:t>
                            </w:r>
                            <w:r w:rsidRPr="00611495">
                              <w:rPr>
                                <w:rFonts w:ascii="Arial Narrow" w:hAnsi="Arial Narrow" w:cs="HelveticaNeue"/>
                                <w:color w:val="F59E1C"/>
                              </w:rPr>
                              <w:t>•</w:t>
                            </w:r>
                            <w:r w:rsidRPr="00611495">
                              <w:rPr>
                                <w:rFonts w:ascii="Arial Narrow" w:hAnsi="Arial Narrow"/>
                              </w:rPr>
                              <w:t xml:space="preserve"> </w:t>
                            </w:r>
                            <w:r>
                              <w:rPr>
                                <w:rFonts w:ascii="Arial Narrow" w:hAnsi="Arial Narrow"/>
                                <w:color w:val="FFFFFF" w:themeColor="background1"/>
                              </w:rPr>
                              <w:t>LEARNER GUIDE</w:t>
                            </w:r>
                            <w:r w:rsidRPr="00611495">
                              <w:rPr>
                                <w:rFonts w:ascii="Arial Narrow" w:hAnsi="Arial Narrow"/>
                              </w:rPr>
                              <w:t xml:space="preserve"> </w:t>
                            </w:r>
                            <w:r w:rsidRPr="00611495">
                              <w:rPr>
                                <w:rFonts w:ascii="Arial Narrow" w:hAnsi="Arial Narrow" w:cs="HelveticaNeue"/>
                                <w:color w:val="F59E1C"/>
                              </w:rPr>
                              <w:t>•</w:t>
                            </w:r>
                            <w:r w:rsidRPr="00611495">
                              <w:rPr>
                                <w:rFonts w:ascii="Arial Narrow" w:hAnsi="Arial Narrow"/>
                              </w:rPr>
                              <w:t xml:space="preserve"> </w:t>
                            </w:r>
                            <w:r w:rsidRPr="00611495">
                              <w:rPr>
                                <w:rFonts w:ascii="Arial Narrow" w:hAnsi="Arial Narrow"/>
                                <w:color w:val="FFFFFF" w:themeColor="background1"/>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B3CD4BB" id="_x0000_t202" coordsize="21600,21600" o:spt="202" path="m,l,21600r21600,l21600,xe">
                <v:stroke joinstyle="miter"/>
                <v:path gradientshapeok="t" o:connecttype="rect"/>
              </v:shapetype>
              <v:shape id="Text Box 29" o:spid="_x0000_s1026" type="#_x0000_t202" style="position:absolute;margin-left:205.65pt;margin-top:10.25pt;width:264pt;height:16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" filled="f" stroked="f">
                <v:textbox>
                  <w:txbxContent>
                    <w:p w14:paraId="5F87EDC5" w14:textId="77777777" w:rsidR="00A57EE4" w:rsidRPr="00611495" w:rsidRDefault="00A57EE4" w:rsidP="00E44ED4">
                      <w:pPr>
                        <w:pStyle w:val="CoverTitle"/>
                        <w:spacing w:after="100" w:line="240" w:lineRule="auto"/>
                        <w:rPr>
                          <w:rFonts w:ascii="Arial" w:hAnsi="Arial" w:cs="Arial"/>
                          <w:b/>
                          <w:color w:val="FFFFFF" w:themeColor="background1"/>
                        </w:rPr>
                      </w:pPr>
                      <w:r w:rsidRPr="00611495">
                        <w:rPr>
                          <w:rFonts w:ascii="Arial" w:hAnsi="Arial" w:cs="Arial"/>
                          <w:b/>
                          <w:color w:val="FFFFFF" w:themeColor="background1"/>
                        </w:rPr>
                        <w:t>Disability Rights:</w:t>
                      </w:r>
                    </w:p>
                    <w:p w14:paraId="7CB97A33" w14:textId="77777777" w:rsidR="00A57EE4" w:rsidRPr="005300B0" w:rsidRDefault="00A57EE4" w:rsidP="00E44ED4">
                      <w:pPr>
                        <w:pStyle w:val="CoverTitle"/>
                        <w:spacing w:after="260" w:line="240" w:lineRule="auto"/>
                        <w:rPr>
                          <w:rFonts w:ascii="Arial" w:hAnsi="Arial" w:cs="Arial"/>
                          <w:b/>
                          <w:color w:val="FFFFFF" w:themeColor="background1"/>
                          <w:sz w:val="32"/>
                          <w:szCs w:val="32"/>
                        </w:rPr>
                      </w:pPr>
                      <w:r w:rsidRPr="005300B0">
                        <w:rPr>
                          <w:rFonts w:ascii="Arial" w:hAnsi="Arial" w:cs="Arial"/>
                          <w:b/>
                          <w:color w:val="FFFFFF" w:themeColor="background1"/>
                          <w:sz w:val="32"/>
                          <w:szCs w:val="32"/>
                        </w:rPr>
                        <w:t>Facilitating the empowerment</w:t>
                      </w:r>
                    </w:p>
                    <w:p w14:paraId="7291FC59" w14:textId="77777777" w:rsidR="00A57EE4" w:rsidRPr="005300B0" w:rsidRDefault="00A57EE4" w:rsidP="00E44ED4">
                      <w:pPr>
                        <w:pStyle w:val="CoverTitle"/>
                        <w:spacing w:after="400" w:line="240" w:lineRule="auto"/>
                        <w:rPr>
                          <w:rFonts w:ascii="Arial" w:hAnsi="Arial" w:cs="Arial"/>
                          <w:b/>
                          <w:color w:val="FFFFFF" w:themeColor="background1"/>
                          <w:position w:val="5"/>
                          <w:sz w:val="32"/>
                          <w:szCs w:val="32"/>
                        </w:rPr>
                      </w:pPr>
                      <w:r w:rsidRPr="005300B0">
                        <w:rPr>
                          <w:rFonts w:ascii="Arial" w:hAnsi="Arial" w:cs="Arial"/>
                          <w:b/>
                          <w:color w:val="FFFFFF" w:themeColor="background1"/>
                          <w:position w:val="5"/>
                          <w:sz w:val="32"/>
                          <w:szCs w:val="32"/>
                        </w:rPr>
                        <w:t>of people with disability</w:t>
                      </w:r>
                    </w:p>
                    <w:p w14:paraId="65A84388" w14:textId="06A21D57" w:rsidR="00A57EE4" w:rsidRPr="00E44ED4" w:rsidRDefault="00A57EE4" w:rsidP="00E44ED4">
                      <w:pPr>
                        <w:pStyle w:val="MasterFooter"/>
                        <w:spacing w:after="100" w:line="240" w:lineRule="auto"/>
                        <w:rPr>
                          <w:rFonts w:ascii="Arial Narrow" w:hAnsi="Arial Narrow"/>
                        </w:rPr>
                      </w:pPr>
                      <w:r w:rsidRPr="00611495">
                        <w:rPr>
                          <w:rFonts w:ascii="Arial Narrow" w:hAnsi="Arial Narrow"/>
                          <w:color w:val="FFFFFF" w:themeColor="background1"/>
                        </w:rPr>
                        <w:t>UNIT OF COMPETENCY CHCDIS007</w:t>
                      </w:r>
                      <w:r w:rsidRPr="00611495">
                        <w:rPr>
                          <w:rFonts w:ascii="Arial Narrow" w:hAnsi="Arial Narrow"/>
                        </w:rPr>
                        <w:t xml:space="preserve"> </w:t>
                      </w:r>
                      <w:r w:rsidRPr="00611495">
                        <w:rPr>
                          <w:rFonts w:ascii="Arial Narrow" w:hAnsi="Arial Narrow" w:cs="HelveticaNeue"/>
                          <w:color w:val="F59E1C"/>
                        </w:rPr>
                        <w:t>•</w:t>
                      </w:r>
                      <w:r w:rsidRPr="00611495">
                        <w:rPr>
                          <w:rFonts w:ascii="Arial Narrow" w:hAnsi="Arial Narrow"/>
                        </w:rPr>
                        <w:t xml:space="preserve"> </w:t>
                      </w:r>
                      <w:r>
                        <w:rPr>
                          <w:rFonts w:ascii="Arial Narrow" w:hAnsi="Arial Narrow"/>
                          <w:color w:val="FFFFFF" w:themeColor="background1"/>
                        </w:rPr>
                        <w:t>LEARNER GUIDE</w:t>
                      </w:r>
                      <w:r w:rsidRPr="00611495">
                        <w:rPr>
                          <w:rFonts w:ascii="Arial Narrow" w:hAnsi="Arial Narrow"/>
                        </w:rPr>
                        <w:t xml:space="preserve"> </w:t>
                      </w:r>
                      <w:r w:rsidRPr="00611495">
                        <w:rPr>
                          <w:rFonts w:ascii="Arial Narrow" w:hAnsi="Arial Narrow" w:cs="HelveticaNeue"/>
                          <w:color w:val="F59E1C"/>
                        </w:rPr>
                        <w:t>•</w:t>
                      </w:r>
                      <w:r w:rsidRPr="00611495">
                        <w:rPr>
                          <w:rFonts w:ascii="Arial Narrow" w:hAnsi="Arial Narrow"/>
                        </w:rPr>
                        <w:t xml:space="preserve"> </w:t>
                      </w:r>
                      <w:r w:rsidRPr="00611495">
                        <w:rPr>
                          <w:rFonts w:ascii="Arial Narrow" w:hAnsi="Arial Narrow"/>
                          <w:color w:val="FFFFFF" w:themeColor="background1"/>
                        </w:rPr>
                        <w:t>2016</w:t>
                      </w:r>
                    </w:p>
                  </w:txbxContent>
                </v:textbox>
                <w10:wrap type="square"/>
              </v:shape>
            </w:pict>
          </mc:Fallback>
        </mc:AlternateContent>
      </w:r>
    </w:p>
    <w:p w14:paraId="6F17B259" w14:textId="77777777" w:rsidR="00090051" w:rsidRDefault="00090051">
      <w:pPr>
        <w:spacing w:before="0" w:after="0"/>
        <w:rPr>
          <w:highlight w:val="yellow"/>
        </w:rPr>
      </w:pPr>
      <w:r>
        <w:rPr>
          <w:highlight w:val="yellow"/>
        </w:rPr>
        <w:br w:type="page"/>
      </w:r>
    </w:p>
    <w:p w14:paraId="478C9152" w14:textId="77777777" w:rsidR="00CC11D4" w:rsidRPr="00CC11D4" w:rsidRDefault="00CC11D4" w:rsidP="00CC11D4">
      <w:pPr>
        <w:autoSpaceDE w:val="0"/>
        <w:autoSpaceDN w:val="0"/>
        <w:adjustRightInd w:val="0"/>
        <w:spacing w:before="0" w:after="4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lastRenderedPageBreak/>
        <w:t>© Australian Human Rights Commission 2016.</w:t>
      </w:r>
    </w:p>
    <w:p w14:paraId="76AFC65C" w14:textId="77777777" w:rsidR="00CC11D4" w:rsidRPr="00CC11D4" w:rsidRDefault="00CC11D4" w:rsidP="00CC11D4">
      <w:pPr>
        <w:autoSpaceDE w:val="0"/>
        <w:autoSpaceDN w:val="0"/>
        <w:adjustRightInd w:val="0"/>
        <w:spacing w:before="0" w:after="40" w:line="161" w:lineRule="atLeast"/>
        <w:rPr>
          <w:rFonts w:ascii="HelveticaNeueLT Pro 57 Cn" w:eastAsia="Times New Roman" w:hAnsi="HelveticaNeueLT Pro 57 Cn" w:cs="HelveticaNeueLT Pro 57 Cn"/>
          <w:color w:val="000000"/>
          <w:sz w:val="20"/>
          <w:szCs w:val="16"/>
        </w:rPr>
      </w:pPr>
    </w:p>
    <w:p w14:paraId="5059B3E1" w14:textId="77777777" w:rsidR="00CC11D4" w:rsidRPr="00CC11D4" w:rsidRDefault="00CC11D4" w:rsidP="00CC11D4">
      <w:pPr>
        <w:autoSpaceDE w:val="0"/>
        <w:autoSpaceDN w:val="0"/>
        <w:adjustRightInd w:val="0"/>
        <w:spacing w:before="0" w:after="10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 xml:space="preserve">The Australian Human Rights Commission encourages the dissemination and exchange of information presented in this publication and endorses the use of the </w:t>
      </w:r>
      <w:r w:rsidRPr="00CC11D4">
        <w:rPr>
          <w:rFonts w:ascii="HelveticaNeueLT Pro 57 Cn" w:eastAsia="Times New Roman" w:hAnsi="HelveticaNeueLT Pro 57 Cn" w:cs="HelveticaNeueLT Pro 57 Cn"/>
          <w:b/>
          <w:bCs/>
          <w:color w:val="000000"/>
          <w:sz w:val="20"/>
          <w:szCs w:val="16"/>
        </w:rPr>
        <w:t xml:space="preserve">Australian Governments Open Access and Licensing Framework </w:t>
      </w:r>
      <w:r w:rsidRPr="00CC11D4">
        <w:rPr>
          <w:rFonts w:ascii="HelveticaNeueLT Pro 57 Cn" w:eastAsia="Times New Roman" w:hAnsi="HelveticaNeueLT Pro 57 Cn" w:cs="HelveticaNeueLT Pro 57 Cn"/>
          <w:color w:val="000000"/>
          <w:sz w:val="20"/>
          <w:szCs w:val="16"/>
        </w:rPr>
        <w:t>(AusGOAL).</w:t>
      </w:r>
    </w:p>
    <w:p w14:paraId="1C568D57" w14:textId="77777777" w:rsidR="00CC11D4" w:rsidRPr="00CC11D4" w:rsidRDefault="00CC11D4" w:rsidP="00CC11D4">
      <w:pPr>
        <w:autoSpaceDE w:val="0"/>
        <w:autoSpaceDN w:val="0"/>
        <w:adjustRightInd w:val="0"/>
        <w:spacing w:before="0" w:after="100" w:line="161" w:lineRule="atLeast"/>
        <w:rPr>
          <w:rFonts w:ascii="HelveticaNeueLT Pro 57 Cn" w:eastAsia="Times New Roman" w:hAnsi="HelveticaNeueLT Pro 57 Cn" w:cs="HelveticaNeueLT Pro 57 Cn"/>
          <w:color w:val="000000"/>
          <w:sz w:val="20"/>
          <w:szCs w:val="16"/>
        </w:rPr>
      </w:pPr>
    </w:p>
    <w:p w14:paraId="3F790AD6" w14:textId="77777777" w:rsidR="00CC11D4" w:rsidRPr="00CC11D4" w:rsidRDefault="00CC11D4" w:rsidP="00CC11D4">
      <w:pPr>
        <w:autoSpaceDE w:val="0"/>
        <w:autoSpaceDN w:val="0"/>
        <w:adjustRightInd w:val="0"/>
        <w:spacing w:before="0" w:after="100" w:line="161" w:lineRule="atLeast"/>
        <w:rPr>
          <w:rFonts w:ascii="HelveticaNeueLT Pro 57 Cn" w:eastAsia="Times New Roman" w:hAnsi="HelveticaNeueLT Pro 57 Cn" w:cs="HelveticaNeueLT Pro 57 Cn"/>
          <w:color w:val="000000"/>
          <w:sz w:val="20"/>
          <w:szCs w:val="16"/>
        </w:rPr>
      </w:pPr>
      <w:r w:rsidRPr="00CC11D4">
        <w:rPr>
          <w:rFonts w:eastAsia="Times New Roman"/>
          <w:noProof/>
        </w:rPr>
        <w:drawing>
          <wp:inline distT="0" distB="0" distL="0" distR="0" wp14:anchorId="0F96B4C2" wp14:editId="13D850B0">
            <wp:extent cx="1657350" cy="582662"/>
            <wp:effectExtent l="0" t="0" r="0" b="8255"/>
            <wp:docPr id="23" name="Picture 23" title="Creative Commons Attribution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1/16/CC-BY_icon.svg/640px-CC-BY_icon.svg.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685462" cy="592545"/>
                    </a:xfrm>
                    <a:prstGeom prst="rect">
                      <a:avLst/>
                    </a:prstGeom>
                    <a:noFill/>
                    <a:ln>
                      <a:noFill/>
                    </a:ln>
                  </pic:spPr>
                </pic:pic>
              </a:graphicData>
            </a:graphic>
          </wp:inline>
        </w:drawing>
      </w:r>
    </w:p>
    <w:p w14:paraId="21A1917B" w14:textId="77777777" w:rsidR="00CC11D4" w:rsidRPr="00CC11D4" w:rsidRDefault="00CC11D4" w:rsidP="00CC11D4">
      <w:pPr>
        <w:autoSpaceDE w:val="0"/>
        <w:autoSpaceDN w:val="0"/>
        <w:adjustRightInd w:val="0"/>
        <w:spacing w:before="0" w:after="100" w:line="161" w:lineRule="atLeast"/>
        <w:rPr>
          <w:rFonts w:ascii="HelveticaNeueLT Pro 57 Cn" w:eastAsia="Times New Roman" w:hAnsi="HelveticaNeueLT Pro 57 Cn" w:cs="HelveticaNeueLT Pro 57 Cn"/>
          <w:color w:val="000000"/>
          <w:sz w:val="20"/>
          <w:szCs w:val="16"/>
        </w:rPr>
      </w:pPr>
    </w:p>
    <w:p w14:paraId="4E56D813" w14:textId="77777777" w:rsidR="00CC11D4" w:rsidRPr="00CC11D4" w:rsidRDefault="00CC11D4" w:rsidP="00CC11D4">
      <w:pPr>
        <w:autoSpaceDE w:val="0"/>
        <w:autoSpaceDN w:val="0"/>
        <w:adjustRightInd w:val="0"/>
        <w:spacing w:before="0" w:after="4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 xml:space="preserve">All material presented in this publication is licensed under the </w:t>
      </w:r>
      <w:r w:rsidRPr="00CC11D4">
        <w:rPr>
          <w:rFonts w:ascii="HelveticaNeueLT Pro 57 Cn" w:eastAsia="Times New Roman" w:hAnsi="HelveticaNeueLT Pro 57 Cn" w:cs="HelveticaNeueLT Pro 57 Cn"/>
          <w:b/>
          <w:bCs/>
          <w:color w:val="000000"/>
          <w:sz w:val="20"/>
          <w:szCs w:val="16"/>
        </w:rPr>
        <w:t>Creative Commons Attribution 4.0 International Licence</w:t>
      </w:r>
      <w:r w:rsidRPr="00CC11D4">
        <w:rPr>
          <w:rFonts w:ascii="HelveticaNeueLT Pro 57 Cn" w:eastAsia="Times New Roman" w:hAnsi="HelveticaNeueLT Pro 57 Cn" w:cs="HelveticaNeueLT Pro 57 Cn"/>
          <w:color w:val="000000"/>
          <w:sz w:val="20"/>
          <w:szCs w:val="16"/>
        </w:rPr>
        <w:t>, with the exception of:</w:t>
      </w:r>
    </w:p>
    <w:p w14:paraId="74AC3A2C" w14:textId="77777777" w:rsidR="00CC11D4" w:rsidRPr="00CC11D4" w:rsidRDefault="00CC11D4" w:rsidP="00CC11D4">
      <w:pPr>
        <w:autoSpaceDE w:val="0"/>
        <w:autoSpaceDN w:val="0"/>
        <w:adjustRightInd w:val="0"/>
        <w:spacing w:before="0" w:after="0" w:line="161" w:lineRule="atLeast"/>
        <w:ind w:left="280" w:hanging="100"/>
        <w:rPr>
          <w:rFonts w:ascii="HelveticaNeueLT Pro 57 Cn" w:eastAsia="Times New Roman" w:hAnsi="HelveticaNeueLT Pro 57 Cn" w:cs="HelveticaNeueLT Pro 57 Cn"/>
          <w:color w:val="000000"/>
          <w:sz w:val="20"/>
          <w:szCs w:val="16"/>
        </w:rPr>
      </w:pPr>
      <w:r w:rsidRPr="00CC11D4">
        <w:rPr>
          <w:rFonts w:ascii="MZFGVS+HelveticaNeue" w:eastAsia="Times New Roman" w:hAnsi="MZFGVS+HelveticaNeue" w:cs="MZFGVS+HelveticaNeue"/>
          <w:color w:val="000000"/>
          <w:sz w:val="20"/>
          <w:szCs w:val="16"/>
        </w:rPr>
        <w:t xml:space="preserve">• </w:t>
      </w:r>
      <w:r w:rsidRPr="00CC11D4">
        <w:rPr>
          <w:rFonts w:ascii="HelveticaNeueLT Pro 57 Cn" w:eastAsia="Times New Roman" w:hAnsi="HelveticaNeueLT Pro 57 Cn" w:cs="HelveticaNeueLT Pro 57 Cn"/>
          <w:color w:val="000000"/>
          <w:sz w:val="20"/>
          <w:szCs w:val="16"/>
        </w:rPr>
        <w:t>photographs and images;</w:t>
      </w:r>
    </w:p>
    <w:p w14:paraId="0E40B20F" w14:textId="77777777" w:rsidR="00CC11D4" w:rsidRPr="00CC11D4" w:rsidRDefault="00CC11D4" w:rsidP="00CC11D4">
      <w:pPr>
        <w:autoSpaceDE w:val="0"/>
        <w:autoSpaceDN w:val="0"/>
        <w:adjustRightInd w:val="0"/>
        <w:spacing w:before="0" w:after="0" w:line="161" w:lineRule="atLeast"/>
        <w:ind w:left="280" w:hanging="100"/>
        <w:rPr>
          <w:rFonts w:ascii="HelveticaNeueLT Pro 57 Cn" w:eastAsia="Times New Roman" w:hAnsi="HelveticaNeueLT Pro 57 Cn" w:cs="HelveticaNeueLT Pro 57 Cn"/>
          <w:color w:val="000000"/>
          <w:sz w:val="20"/>
          <w:szCs w:val="16"/>
        </w:rPr>
      </w:pPr>
      <w:r w:rsidRPr="00CC11D4">
        <w:rPr>
          <w:rFonts w:ascii="MZFGVS+HelveticaNeue" w:eastAsia="Times New Roman" w:hAnsi="MZFGVS+HelveticaNeue" w:cs="MZFGVS+HelveticaNeue"/>
          <w:color w:val="000000"/>
          <w:sz w:val="20"/>
          <w:szCs w:val="16"/>
        </w:rPr>
        <w:t xml:space="preserve">• </w:t>
      </w:r>
      <w:r w:rsidRPr="00CC11D4">
        <w:rPr>
          <w:rFonts w:ascii="HelveticaNeueLT Pro 57 Cn" w:eastAsia="Times New Roman" w:hAnsi="HelveticaNeueLT Pro 57 Cn" w:cs="HelveticaNeueLT Pro 57 Cn"/>
          <w:color w:val="000000"/>
          <w:sz w:val="20"/>
          <w:szCs w:val="16"/>
        </w:rPr>
        <w:t>the Commission’s logo, any branding or trademarks;</w:t>
      </w:r>
    </w:p>
    <w:p w14:paraId="62FB9787" w14:textId="77777777" w:rsidR="00CC11D4" w:rsidRPr="00CC11D4" w:rsidRDefault="00CC11D4" w:rsidP="00CC11D4">
      <w:pPr>
        <w:autoSpaceDE w:val="0"/>
        <w:autoSpaceDN w:val="0"/>
        <w:adjustRightInd w:val="0"/>
        <w:spacing w:before="0" w:after="40" w:line="161" w:lineRule="atLeast"/>
        <w:ind w:left="280" w:hanging="100"/>
        <w:rPr>
          <w:rFonts w:ascii="HelveticaNeueLT Pro 57 Cn" w:eastAsia="Times New Roman" w:hAnsi="HelveticaNeueLT Pro 57 Cn" w:cs="HelveticaNeueLT Pro 57 Cn"/>
          <w:color w:val="000000"/>
          <w:sz w:val="20"/>
          <w:szCs w:val="16"/>
        </w:rPr>
      </w:pPr>
      <w:r w:rsidRPr="00CC11D4">
        <w:rPr>
          <w:rFonts w:ascii="MZFGVS+HelveticaNeue" w:eastAsia="Times New Roman" w:hAnsi="MZFGVS+HelveticaNeue" w:cs="MZFGVS+HelveticaNeue"/>
          <w:color w:val="000000"/>
          <w:sz w:val="20"/>
          <w:szCs w:val="16"/>
        </w:rPr>
        <w:t xml:space="preserve">• </w:t>
      </w:r>
      <w:r w:rsidRPr="00CC11D4">
        <w:rPr>
          <w:rFonts w:ascii="HelveticaNeueLT Pro 57 Cn" w:eastAsia="Times New Roman" w:hAnsi="HelveticaNeueLT Pro 57 Cn" w:cs="HelveticaNeueLT Pro 57 Cn"/>
          <w:color w:val="000000"/>
          <w:sz w:val="20"/>
          <w:szCs w:val="16"/>
        </w:rPr>
        <w:t>where otherwise indicated.</w:t>
      </w:r>
    </w:p>
    <w:p w14:paraId="68F10B14" w14:textId="77777777" w:rsidR="00CC11D4" w:rsidRPr="00CC11D4" w:rsidRDefault="00CC11D4" w:rsidP="00CC11D4">
      <w:pPr>
        <w:autoSpaceDE w:val="0"/>
        <w:autoSpaceDN w:val="0"/>
        <w:adjustRightInd w:val="0"/>
        <w:spacing w:before="0" w:after="4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 xml:space="preserve">To view a copy of this licence, visit </w:t>
      </w:r>
      <w:hyperlink r:id="rId10" w:history="1">
        <w:r w:rsidRPr="00CC11D4">
          <w:rPr>
            <w:rFonts w:ascii="HelveticaNeueLT Pro 57 Cn" w:eastAsia="Times New Roman" w:hAnsi="HelveticaNeueLT Pro 57 Cn" w:cs="HelveticaNeueLT Pro 57 Cn"/>
            <w:b/>
            <w:bCs/>
            <w:color w:val="0000FF"/>
            <w:sz w:val="20"/>
            <w:szCs w:val="16"/>
            <w:u w:val="single"/>
          </w:rPr>
          <w:t>http://creativecommons.org/licenses/by/4.0/legalcode</w:t>
        </w:r>
      </w:hyperlink>
      <w:r w:rsidRPr="00CC11D4">
        <w:rPr>
          <w:rFonts w:ascii="HelveticaNeueLT Pro 57 Cn" w:eastAsia="Times New Roman" w:hAnsi="HelveticaNeueLT Pro 57 Cn" w:cs="HelveticaNeueLT Pro 57 Cn"/>
          <w:color w:val="000000"/>
          <w:sz w:val="20"/>
          <w:szCs w:val="16"/>
        </w:rPr>
        <w:t>.</w:t>
      </w:r>
    </w:p>
    <w:p w14:paraId="0242F3D5" w14:textId="77777777" w:rsidR="00CC11D4" w:rsidRPr="00CC11D4" w:rsidRDefault="00CC11D4" w:rsidP="00CC11D4">
      <w:pPr>
        <w:autoSpaceDE w:val="0"/>
        <w:autoSpaceDN w:val="0"/>
        <w:adjustRightInd w:val="0"/>
        <w:spacing w:before="0" w:after="10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In essence, you are free to copy, communicate and adapt the publication, as long as you attribute the Australian Human Rights Commission and abide by the other licence terms.</w:t>
      </w:r>
    </w:p>
    <w:p w14:paraId="5D90E5A1" w14:textId="77777777" w:rsidR="00CC11D4" w:rsidRPr="00CC11D4" w:rsidRDefault="00CC11D4" w:rsidP="00CC11D4">
      <w:pPr>
        <w:autoSpaceDE w:val="0"/>
        <w:autoSpaceDN w:val="0"/>
        <w:adjustRightInd w:val="0"/>
        <w:spacing w:before="0" w:after="10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b/>
          <w:bCs/>
          <w:color w:val="000000"/>
          <w:sz w:val="20"/>
          <w:szCs w:val="16"/>
        </w:rPr>
        <w:t xml:space="preserve">Please give attribution to: </w:t>
      </w:r>
      <w:r w:rsidRPr="00CC11D4">
        <w:rPr>
          <w:rFonts w:ascii="HelveticaNeueLT Pro 57 Cn" w:eastAsia="Times New Roman" w:hAnsi="HelveticaNeueLT Pro 57 Cn" w:cs="HelveticaNeueLT Pro 57 Cn"/>
          <w:color w:val="000000"/>
          <w:sz w:val="20"/>
          <w:szCs w:val="16"/>
        </w:rPr>
        <w:t>© Australian Human Rights Commission 2016.</w:t>
      </w:r>
    </w:p>
    <w:p w14:paraId="1AC634A0" w14:textId="77777777" w:rsidR="00CC11D4" w:rsidRPr="00CC11D4" w:rsidRDefault="00CC11D4" w:rsidP="00CC11D4">
      <w:pPr>
        <w:autoSpaceDE w:val="0"/>
        <w:autoSpaceDN w:val="0"/>
        <w:adjustRightInd w:val="0"/>
        <w:spacing w:before="0" w:after="10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b/>
          <w:bCs/>
          <w:color w:val="000000"/>
          <w:sz w:val="20"/>
          <w:szCs w:val="16"/>
        </w:rPr>
        <w:t xml:space="preserve">Disability Rights: Facilitating the empowerment of people with disability </w:t>
      </w:r>
      <w:r w:rsidRPr="00CC11D4">
        <w:rPr>
          <w:rFonts w:ascii="MZFGVS+HelveticaNeue" w:eastAsia="Times New Roman" w:hAnsi="MZFGVS+HelveticaNeue" w:cs="MZFGVS+HelveticaNeue"/>
          <w:color w:val="000000"/>
          <w:sz w:val="20"/>
          <w:szCs w:val="16"/>
        </w:rPr>
        <w:t xml:space="preserve">• </w:t>
      </w:r>
      <w:r w:rsidRPr="00CC11D4">
        <w:rPr>
          <w:rFonts w:ascii="HelveticaNeueLT Pro 57 Cn" w:eastAsia="Times New Roman" w:hAnsi="HelveticaNeueLT Pro 57 Cn" w:cs="HelveticaNeueLT Pro 57 Cn"/>
          <w:color w:val="000000"/>
          <w:sz w:val="20"/>
          <w:szCs w:val="16"/>
        </w:rPr>
        <w:t xml:space="preserve">CHCDIS007 </w:t>
      </w:r>
      <w:r w:rsidRPr="00CC11D4">
        <w:rPr>
          <w:rFonts w:ascii="MZFGVS+HelveticaNeue" w:eastAsia="Times New Roman" w:hAnsi="MZFGVS+HelveticaNeue" w:cs="MZFGVS+HelveticaNeue"/>
          <w:color w:val="000000"/>
          <w:sz w:val="20"/>
          <w:szCs w:val="16"/>
        </w:rPr>
        <w:t xml:space="preserve">• </w:t>
      </w:r>
      <w:r w:rsidRPr="00CC11D4">
        <w:rPr>
          <w:rFonts w:ascii="HelveticaNeueLT Pro 57 Cn" w:eastAsia="Times New Roman" w:hAnsi="HelveticaNeueLT Pro 57 Cn" w:cs="HelveticaNeueLT Pro 57 Cn"/>
          <w:color w:val="000000"/>
          <w:sz w:val="20"/>
          <w:szCs w:val="16"/>
        </w:rPr>
        <w:t xml:space="preserve">Trainer’s Manual </w:t>
      </w:r>
      <w:r w:rsidRPr="00CC11D4">
        <w:rPr>
          <w:rFonts w:ascii="MZFGVS+HelveticaNeue" w:eastAsia="Times New Roman" w:hAnsi="MZFGVS+HelveticaNeue" w:cs="MZFGVS+HelveticaNeue"/>
          <w:color w:val="000000"/>
          <w:sz w:val="20"/>
          <w:szCs w:val="16"/>
        </w:rPr>
        <w:t xml:space="preserve">• </w:t>
      </w:r>
      <w:r w:rsidRPr="00CC11D4">
        <w:rPr>
          <w:rFonts w:ascii="HelveticaNeueLT Pro 57 Cn" w:eastAsia="Times New Roman" w:hAnsi="HelveticaNeueLT Pro 57 Cn" w:cs="HelveticaNeueLT Pro 57 Cn"/>
          <w:color w:val="000000"/>
          <w:sz w:val="20"/>
          <w:szCs w:val="16"/>
        </w:rPr>
        <w:t>2016</w:t>
      </w:r>
    </w:p>
    <w:p w14:paraId="40DD8E28" w14:textId="77777777" w:rsidR="00CC11D4" w:rsidRPr="00CC11D4" w:rsidRDefault="00CC11D4" w:rsidP="00CC11D4">
      <w:pPr>
        <w:autoSpaceDE w:val="0"/>
        <w:autoSpaceDN w:val="0"/>
        <w:adjustRightInd w:val="0"/>
        <w:spacing w:before="0" w:after="4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b/>
          <w:bCs/>
          <w:color w:val="000000"/>
          <w:sz w:val="20"/>
          <w:szCs w:val="16"/>
        </w:rPr>
        <w:t>Acknowledgments</w:t>
      </w:r>
    </w:p>
    <w:p w14:paraId="0EA35892" w14:textId="77777777" w:rsidR="00CC11D4" w:rsidRPr="00CC11D4" w:rsidRDefault="00CC11D4" w:rsidP="00CC11D4">
      <w:pPr>
        <w:autoSpaceDE w:val="0"/>
        <w:autoSpaceDN w:val="0"/>
        <w:adjustRightInd w:val="0"/>
        <w:spacing w:before="0" w:after="22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 xml:space="preserve">The ‘Disability Rights: Facilitating the empowerment of people with disability’ Trainer’s Manual and Learner Guide were drafted by Lauren Henley, Annie Pettit, Rebecca Rolls, Alexandra Walker and Siobhan Tierney. </w:t>
      </w:r>
    </w:p>
    <w:p w14:paraId="2B8989D2" w14:textId="77777777" w:rsidR="00CC11D4" w:rsidRPr="00CC11D4" w:rsidRDefault="00CC11D4" w:rsidP="00CC11D4">
      <w:pPr>
        <w:autoSpaceDE w:val="0"/>
        <w:autoSpaceDN w:val="0"/>
        <w:adjustRightInd w:val="0"/>
        <w:spacing w:before="0" w:after="100" w:line="161" w:lineRule="atLeast"/>
        <w:rPr>
          <w:rFonts w:ascii="HelveticaNeueLT Pro 67 MdCn" w:eastAsia="Times New Roman" w:hAnsi="HelveticaNeueLT Pro 67 MdCn" w:cs="HelveticaNeueLT Pro 67 MdCn"/>
          <w:color w:val="000000"/>
          <w:sz w:val="20"/>
          <w:szCs w:val="16"/>
        </w:rPr>
      </w:pPr>
      <w:r w:rsidRPr="00CC11D4">
        <w:rPr>
          <w:rFonts w:ascii="HelveticaNeueLT Pro 57 Cn" w:eastAsia="Times New Roman" w:hAnsi="HelveticaNeueLT Pro 57 Cn" w:cs="HelveticaNeueLT Pro 57 Cn"/>
          <w:color w:val="000000"/>
          <w:sz w:val="20"/>
          <w:szCs w:val="16"/>
        </w:rPr>
        <w:t xml:space="preserve">This publication can be found in electronic format on the Australian Human Rights Commission’s website at </w:t>
      </w:r>
      <w:r w:rsidRPr="00CC11D4">
        <w:rPr>
          <w:rFonts w:ascii="HelveticaNeueLT Pro 57 Cn" w:eastAsia="Times New Roman" w:hAnsi="HelveticaNeueLT Pro 57 Cn" w:cs="HelveticaNeueLT Pro 57 Cn"/>
          <w:b/>
          <w:bCs/>
          <w:color w:val="000000"/>
          <w:sz w:val="20"/>
          <w:szCs w:val="16"/>
        </w:rPr>
        <w:t>http://www.humanrights.gov.au/about/publications/</w:t>
      </w:r>
      <w:r w:rsidRPr="00CC11D4">
        <w:rPr>
          <w:rFonts w:ascii="HelveticaNeueLT Pro 67 MdCn" w:eastAsia="Times New Roman" w:hAnsi="HelveticaNeueLT Pro 67 MdCn" w:cs="HelveticaNeueLT Pro 67 MdCn"/>
          <w:color w:val="000000"/>
          <w:sz w:val="20"/>
          <w:szCs w:val="16"/>
        </w:rPr>
        <w:t>.</w:t>
      </w:r>
    </w:p>
    <w:p w14:paraId="5678FA48" w14:textId="77777777" w:rsidR="00CC11D4" w:rsidRPr="00CC11D4" w:rsidRDefault="00CC11D4" w:rsidP="00CC11D4">
      <w:pPr>
        <w:autoSpaceDE w:val="0"/>
        <w:autoSpaceDN w:val="0"/>
        <w:adjustRightInd w:val="0"/>
        <w:spacing w:before="0" w:after="4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For further information about the Australian Human Rights Commission or copyright in this publication, please contact:</w:t>
      </w:r>
    </w:p>
    <w:p w14:paraId="7A267073" w14:textId="77777777" w:rsidR="00CC11D4" w:rsidRPr="00CC11D4" w:rsidRDefault="00CC11D4" w:rsidP="00CC11D4">
      <w:pPr>
        <w:autoSpaceDE w:val="0"/>
        <w:autoSpaceDN w:val="0"/>
        <w:adjustRightInd w:val="0"/>
        <w:spacing w:before="0" w:after="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Education and Innovation Team</w:t>
      </w:r>
    </w:p>
    <w:p w14:paraId="2FB4D2E1" w14:textId="77777777" w:rsidR="00CC11D4" w:rsidRPr="00CC11D4" w:rsidRDefault="00CC11D4" w:rsidP="00CC11D4">
      <w:pPr>
        <w:autoSpaceDE w:val="0"/>
        <w:autoSpaceDN w:val="0"/>
        <w:adjustRightInd w:val="0"/>
        <w:spacing w:before="0" w:after="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Australian Human Rights Commission</w:t>
      </w:r>
    </w:p>
    <w:p w14:paraId="470AD92E" w14:textId="77777777" w:rsidR="00CC11D4" w:rsidRPr="00CC11D4" w:rsidRDefault="00CC11D4" w:rsidP="00CC11D4">
      <w:pPr>
        <w:autoSpaceDE w:val="0"/>
        <w:autoSpaceDN w:val="0"/>
        <w:adjustRightInd w:val="0"/>
        <w:spacing w:before="0" w:after="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GPO Box 5218</w:t>
      </w:r>
    </w:p>
    <w:p w14:paraId="063A9294" w14:textId="77777777" w:rsidR="00CC11D4" w:rsidRPr="00CC11D4" w:rsidRDefault="00CC11D4" w:rsidP="00CC11D4">
      <w:pPr>
        <w:autoSpaceDE w:val="0"/>
        <w:autoSpaceDN w:val="0"/>
        <w:adjustRightInd w:val="0"/>
        <w:spacing w:before="0" w:after="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SYDNEY NSW 2001</w:t>
      </w:r>
    </w:p>
    <w:p w14:paraId="1015FB94" w14:textId="77777777" w:rsidR="00CC11D4" w:rsidRPr="00CC11D4" w:rsidRDefault="00CC11D4" w:rsidP="00CC11D4">
      <w:pPr>
        <w:autoSpaceDE w:val="0"/>
        <w:autoSpaceDN w:val="0"/>
        <w:adjustRightInd w:val="0"/>
        <w:spacing w:before="0" w:after="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Telephone: (02) 9284 9600</w:t>
      </w:r>
    </w:p>
    <w:p w14:paraId="36611F01" w14:textId="77777777" w:rsidR="00CC11D4" w:rsidRPr="00CC11D4" w:rsidRDefault="00CC11D4" w:rsidP="00CC11D4">
      <w:pPr>
        <w:autoSpaceDE w:val="0"/>
        <w:autoSpaceDN w:val="0"/>
        <w:adjustRightInd w:val="0"/>
        <w:spacing w:before="0" w:after="10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color w:val="000000"/>
          <w:sz w:val="20"/>
          <w:szCs w:val="16"/>
        </w:rPr>
        <w:t xml:space="preserve">Email: </w:t>
      </w:r>
      <w:r w:rsidRPr="00CC11D4">
        <w:rPr>
          <w:rFonts w:ascii="HelveticaNeueLT Pro 57 Cn" w:eastAsia="Times New Roman" w:hAnsi="HelveticaNeueLT Pro 57 Cn" w:cs="HelveticaNeueLT Pro 57 Cn"/>
          <w:b/>
          <w:bCs/>
          <w:color w:val="000000"/>
          <w:sz w:val="20"/>
          <w:szCs w:val="16"/>
        </w:rPr>
        <w:t>communications@humanrights.gov.au</w:t>
      </w:r>
    </w:p>
    <w:p w14:paraId="46EF32B8" w14:textId="77777777" w:rsidR="00CC11D4" w:rsidRPr="00CC11D4" w:rsidRDefault="00CC11D4" w:rsidP="00CC11D4">
      <w:pPr>
        <w:autoSpaceDE w:val="0"/>
        <w:autoSpaceDN w:val="0"/>
        <w:adjustRightInd w:val="0"/>
        <w:spacing w:before="0" w:after="40" w:line="161" w:lineRule="atLeast"/>
        <w:rPr>
          <w:rFonts w:ascii="HelveticaNeueLT Pro 57 Cn" w:eastAsia="Times New Roman" w:hAnsi="HelveticaNeueLT Pro 57 Cn" w:cs="HelveticaNeueLT Pro 57 Cn"/>
          <w:color w:val="000000"/>
          <w:sz w:val="20"/>
          <w:szCs w:val="16"/>
        </w:rPr>
      </w:pPr>
      <w:r w:rsidRPr="00CC11D4">
        <w:rPr>
          <w:rFonts w:ascii="HelveticaNeueLT Pro 57 Cn" w:eastAsia="Times New Roman" w:hAnsi="HelveticaNeueLT Pro 57 Cn" w:cs="HelveticaNeueLT Pro 57 Cn"/>
          <w:b/>
          <w:bCs/>
          <w:color w:val="000000"/>
          <w:sz w:val="20"/>
          <w:szCs w:val="16"/>
        </w:rPr>
        <w:t xml:space="preserve">Design and layout </w:t>
      </w:r>
      <w:r w:rsidRPr="00CC11D4">
        <w:rPr>
          <w:rFonts w:ascii="HelveticaNeueLT Pro 57 Cn" w:eastAsia="Times New Roman" w:hAnsi="HelveticaNeueLT Pro 57 Cn" w:cs="HelveticaNeueLT Pro 57 Cn"/>
          <w:color w:val="000000"/>
          <w:sz w:val="20"/>
          <w:szCs w:val="16"/>
        </w:rPr>
        <w:t>Dancingirl Designs</w:t>
      </w:r>
    </w:p>
    <w:p w14:paraId="61799003" w14:textId="77777777" w:rsidR="00CC11D4" w:rsidRPr="00CC11D4" w:rsidRDefault="00CC11D4" w:rsidP="00CC11D4">
      <w:pPr>
        <w:spacing w:before="0" w:after="0"/>
        <w:rPr>
          <w:rFonts w:eastAsia="Times New Roman"/>
          <w:sz w:val="32"/>
        </w:rPr>
      </w:pPr>
      <w:r w:rsidRPr="00CC11D4">
        <w:rPr>
          <w:rFonts w:ascii="HelveticaNeueLT Pro 57 Cn" w:eastAsia="Times New Roman" w:hAnsi="HelveticaNeueLT Pro 57 Cn" w:cs="HelveticaNeueLT Pro 57 Cn"/>
          <w:b/>
          <w:bCs/>
          <w:color w:val="000000"/>
          <w:sz w:val="20"/>
          <w:szCs w:val="16"/>
        </w:rPr>
        <w:t xml:space="preserve">Cover photography </w:t>
      </w:r>
      <w:r w:rsidRPr="00CC11D4">
        <w:rPr>
          <w:rFonts w:ascii="HelveticaNeueLT Pro 57 Cn" w:eastAsia="Times New Roman" w:hAnsi="HelveticaNeueLT Pro 57 Cn" w:cs="HelveticaNeueLT Pro 57 Cn"/>
          <w:color w:val="000000"/>
          <w:sz w:val="20"/>
          <w:szCs w:val="16"/>
        </w:rPr>
        <w:t>Renate Hottmann-Schaefer</w:t>
      </w:r>
    </w:p>
    <w:p w14:paraId="4F2377BB" w14:textId="7BFB02F8" w:rsidR="00CC11D4" w:rsidRDefault="00CC11D4">
      <w:pPr>
        <w:spacing w:before="0" w:after="0"/>
        <w:rPr>
          <w:highlight w:val="yellow"/>
        </w:rPr>
      </w:pPr>
      <w:r>
        <w:rPr>
          <w:highlight w:val="yellow"/>
        </w:rPr>
        <w:br w:type="page"/>
      </w:r>
    </w:p>
    <w:p w14:paraId="000FC6AF" w14:textId="15639044" w:rsidR="00B2656B" w:rsidRPr="00B2656B" w:rsidRDefault="00B2656B" w:rsidP="00116F24">
      <w:pPr>
        <w:keepNext/>
        <w:keepLines/>
        <w:tabs>
          <w:tab w:val="left" w:pos="8010"/>
        </w:tabs>
        <w:spacing w:before="360" w:after="0"/>
        <w:outlineLvl w:val="0"/>
        <w:rPr>
          <w:rFonts w:eastAsia="Times New Roman"/>
          <w:b/>
          <w:bCs/>
          <w:sz w:val="28"/>
          <w:szCs w:val="28"/>
        </w:rPr>
      </w:pPr>
      <w:bookmarkStart w:id="0" w:name="_Toc435014060"/>
      <w:bookmarkStart w:id="1" w:name="_Toc439927507"/>
      <w:bookmarkStart w:id="2" w:name="_Toc440615674"/>
      <w:bookmarkStart w:id="3" w:name="_Toc440633475"/>
      <w:r w:rsidRPr="00B2656B">
        <w:rPr>
          <w:rFonts w:eastAsia="Times New Roman"/>
          <w:b/>
          <w:bCs/>
          <w:sz w:val="28"/>
          <w:szCs w:val="28"/>
        </w:rPr>
        <w:lastRenderedPageBreak/>
        <w:t>Table of contents</w:t>
      </w:r>
      <w:bookmarkEnd w:id="0"/>
      <w:bookmarkEnd w:id="1"/>
      <w:bookmarkEnd w:id="2"/>
      <w:bookmarkEnd w:id="3"/>
    </w:p>
    <w:p w14:paraId="4058A561" w14:textId="77777777" w:rsidR="009913B3" w:rsidRDefault="00B2656B">
      <w:pPr>
        <w:pStyle w:val="TOC1"/>
        <w:rPr>
          <w:rFonts w:asciiTheme="minorHAnsi" w:eastAsiaTheme="minorEastAsia" w:hAnsiTheme="minorHAnsi" w:cstheme="minorBidi"/>
          <w:b w:val="0"/>
          <w:szCs w:val="22"/>
        </w:rPr>
      </w:pPr>
      <w:r w:rsidRPr="00756F99">
        <w:rPr>
          <w:rFonts w:cs="Arial"/>
          <w:b w:val="0"/>
          <w:i/>
          <w:sz w:val="24"/>
        </w:rPr>
        <w:fldChar w:fldCharType="begin"/>
      </w:r>
      <w:r w:rsidRPr="00756F99">
        <w:rPr>
          <w:rFonts w:cs="Arial"/>
          <w:i/>
          <w:sz w:val="24"/>
        </w:rPr>
        <w:instrText xml:space="preserve"> TOC \o "1-2" \h \z \u </w:instrText>
      </w:r>
      <w:r w:rsidRPr="00756F99">
        <w:rPr>
          <w:rFonts w:cs="Arial"/>
          <w:b w:val="0"/>
          <w:i/>
          <w:sz w:val="24"/>
        </w:rPr>
        <w:fldChar w:fldCharType="separate"/>
      </w:r>
      <w:hyperlink w:anchor="_Toc440633475" w:history="1">
        <w:r w:rsidR="009913B3" w:rsidRPr="003A11C1">
          <w:rPr>
            <w:rStyle w:val="Hyperlink"/>
            <w:rFonts w:eastAsia="Times New Roman"/>
            <w:bCs/>
          </w:rPr>
          <w:t>Table of contents</w:t>
        </w:r>
        <w:r w:rsidR="009913B3">
          <w:rPr>
            <w:webHidden/>
          </w:rPr>
          <w:tab/>
        </w:r>
        <w:r w:rsidR="009913B3">
          <w:rPr>
            <w:webHidden/>
          </w:rPr>
          <w:fldChar w:fldCharType="begin"/>
        </w:r>
        <w:r w:rsidR="009913B3">
          <w:rPr>
            <w:webHidden/>
          </w:rPr>
          <w:instrText xml:space="preserve"> PAGEREF _Toc440633475 \h </w:instrText>
        </w:r>
        <w:r w:rsidR="009913B3">
          <w:rPr>
            <w:webHidden/>
          </w:rPr>
        </w:r>
        <w:r w:rsidR="009913B3">
          <w:rPr>
            <w:webHidden/>
          </w:rPr>
          <w:fldChar w:fldCharType="separate"/>
        </w:r>
        <w:r w:rsidR="009913B3">
          <w:rPr>
            <w:webHidden/>
          </w:rPr>
          <w:t>3</w:t>
        </w:r>
        <w:r w:rsidR="009913B3">
          <w:rPr>
            <w:webHidden/>
          </w:rPr>
          <w:fldChar w:fldCharType="end"/>
        </w:r>
      </w:hyperlink>
    </w:p>
    <w:p w14:paraId="23CD5700" w14:textId="77777777" w:rsidR="009913B3" w:rsidRDefault="009C38B6">
      <w:pPr>
        <w:pStyle w:val="TOC1"/>
        <w:rPr>
          <w:rFonts w:asciiTheme="minorHAnsi" w:eastAsiaTheme="minorEastAsia" w:hAnsiTheme="minorHAnsi" w:cstheme="minorBidi"/>
          <w:b w:val="0"/>
          <w:szCs w:val="22"/>
        </w:rPr>
      </w:pPr>
      <w:hyperlink w:anchor="_Toc440633476" w:history="1">
        <w:r w:rsidR="009913B3" w:rsidRPr="003A11C1">
          <w:rPr>
            <w:rStyle w:val="Hyperlink"/>
          </w:rPr>
          <w:t>About this Unit of Competency</w:t>
        </w:r>
        <w:r w:rsidR="009913B3">
          <w:rPr>
            <w:webHidden/>
          </w:rPr>
          <w:tab/>
        </w:r>
        <w:r w:rsidR="009913B3">
          <w:rPr>
            <w:webHidden/>
          </w:rPr>
          <w:fldChar w:fldCharType="begin"/>
        </w:r>
        <w:r w:rsidR="009913B3">
          <w:rPr>
            <w:webHidden/>
          </w:rPr>
          <w:instrText xml:space="preserve"> PAGEREF _Toc440633476 \h </w:instrText>
        </w:r>
        <w:r w:rsidR="009913B3">
          <w:rPr>
            <w:webHidden/>
          </w:rPr>
        </w:r>
        <w:r w:rsidR="009913B3">
          <w:rPr>
            <w:webHidden/>
          </w:rPr>
          <w:fldChar w:fldCharType="separate"/>
        </w:r>
        <w:r w:rsidR="009913B3">
          <w:rPr>
            <w:webHidden/>
          </w:rPr>
          <w:t>5</w:t>
        </w:r>
        <w:r w:rsidR="009913B3">
          <w:rPr>
            <w:webHidden/>
          </w:rPr>
          <w:fldChar w:fldCharType="end"/>
        </w:r>
      </w:hyperlink>
    </w:p>
    <w:p w14:paraId="178F6FE6" w14:textId="77777777" w:rsidR="009913B3" w:rsidRDefault="009C38B6">
      <w:pPr>
        <w:pStyle w:val="TOC1"/>
        <w:rPr>
          <w:rFonts w:asciiTheme="minorHAnsi" w:eastAsiaTheme="minorEastAsia" w:hAnsiTheme="minorHAnsi" w:cstheme="minorBidi"/>
          <w:b w:val="0"/>
          <w:szCs w:val="22"/>
        </w:rPr>
      </w:pPr>
      <w:hyperlink w:anchor="_Toc440633477" w:history="1">
        <w:r w:rsidR="009913B3" w:rsidRPr="003A11C1">
          <w:rPr>
            <w:rStyle w:val="Hyperlink"/>
          </w:rPr>
          <w:t>About this resource</w:t>
        </w:r>
        <w:r w:rsidR="009913B3">
          <w:rPr>
            <w:webHidden/>
          </w:rPr>
          <w:tab/>
        </w:r>
        <w:r w:rsidR="009913B3">
          <w:rPr>
            <w:webHidden/>
          </w:rPr>
          <w:fldChar w:fldCharType="begin"/>
        </w:r>
        <w:r w:rsidR="009913B3">
          <w:rPr>
            <w:webHidden/>
          </w:rPr>
          <w:instrText xml:space="preserve"> PAGEREF _Toc440633477 \h </w:instrText>
        </w:r>
        <w:r w:rsidR="009913B3">
          <w:rPr>
            <w:webHidden/>
          </w:rPr>
        </w:r>
        <w:r w:rsidR="009913B3">
          <w:rPr>
            <w:webHidden/>
          </w:rPr>
          <w:fldChar w:fldCharType="separate"/>
        </w:r>
        <w:r w:rsidR="009913B3">
          <w:rPr>
            <w:webHidden/>
          </w:rPr>
          <w:t>8</w:t>
        </w:r>
        <w:r w:rsidR="009913B3">
          <w:rPr>
            <w:webHidden/>
          </w:rPr>
          <w:fldChar w:fldCharType="end"/>
        </w:r>
      </w:hyperlink>
    </w:p>
    <w:p w14:paraId="74C4764F" w14:textId="77777777" w:rsidR="009913B3" w:rsidRDefault="009C38B6">
      <w:pPr>
        <w:pStyle w:val="TOC2"/>
        <w:rPr>
          <w:rFonts w:asciiTheme="minorHAnsi" w:eastAsiaTheme="minorEastAsia" w:hAnsiTheme="minorHAnsi" w:cstheme="minorBidi"/>
          <w:b w:val="0"/>
          <w:i w:val="0"/>
          <w:sz w:val="22"/>
          <w:szCs w:val="22"/>
        </w:rPr>
      </w:pPr>
      <w:hyperlink w:anchor="_Toc440633478" w:history="1">
        <w:r w:rsidR="009913B3" w:rsidRPr="003A11C1">
          <w:rPr>
            <w:rStyle w:val="Hyperlink"/>
          </w:rPr>
          <w:t>About the Commission</w:t>
        </w:r>
        <w:r w:rsidR="009913B3">
          <w:rPr>
            <w:webHidden/>
          </w:rPr>
          <w:tab/>
        </w:r>
        <w:r w:rsidR="009913B3">
          <w:rPr>
            <w:webHidden/>
          </w:rPr>
          <w:fldChar w:fldCharType="begin"/>
        </w:r>
        <w:r w:rsidR="009913B3">
          <w:rPr>
            <w:webHidden/>
          </w:rPr>
          <w:instrText xml:space="preserve"> PAGEREF _Toc440633478 \h </w:instrText>
        </w:r>
        <w:r w:rsidR="009913B3">
          <w:rPr>
            <w:webHidden/>
          </w:rPr>
        </w:r>
        <w:r w:rsidR="009913B3">
          <w:rPr>
            <w:webHidden/>
          </w:rPr>
          <w:fldChar w:fldCharType="separate"/>
        </w:r>
        <w:r w:rsidR="009913B3">
          <w:rPr>
            <w:webHidden/>
          </w:rPr>
          <w:t>8</w:t>
        </w:r>
        <w:r w:rsidR="009913B3">
          <w:rPr>
            <w:webHidden/>
          </w:rPr>
          <w:fldChar w:fldCharType="end"/>
        </w:r>
      </w:hyperlink>
    </w:p>
    <w:p w14:paraId="2FFBB7E6" w14:textId="77777777" w:rsidR="009913B3" w:rsidRDefault="009C38B6">
      <w:pPr>
        <w:pStyle w:val="TOC2"/>
        <w:rPr>
          <w:rFonts w:asciiTheme="minorHAnsi" w:eastAsiaTheme="minorEastAsia" w:hAnsiTheme="minorHAnsi" w:cstheme="minorBidi"/>
          <w:b w:val="0"/>
          <w:i w:val="0"/>
          <w:sz w:val="22"/>
          <w:szCs w:val="22"/>
        </w:rPr>
      </w:pPr>
      <w:hyperlink w:anchor="_Toc440633479" w:history="1">
        <w:r w:rsidR="009913B3" w:rsidRPr="003A11C1">
          <w:rPr>
            <w:rStyle w:val="Hyperlink"/>
          </w:rPr>
          <w:t>About human rights-based approaches</w:t>
        </w:r>
        <w:r w:rsidR="009913B3">
          <w:rPr>
            <w:webHidden/>
          </w:rPr>
          <w:tab/>
        </w:r>
        <w:r w:rsidR="009913B3">
          <w:rPr>
            <w:webHidden/>
          </w:rPr>
          <w:fldChar w:fldCharType="begin"/>
        </w:r>
        <w:r w:rsidR="009913B3">
          <w:rPr>
            <w:webHidden/>
          </w:rPr>
          <w:instrText xml:space="preserve"> PAGEREF _Toc440633479 \h </w:instrText>
        </w:r>
        <w:r w:rsidR="009913B3">
          <w:rPr>
            <w:webHidden/>
          </w:rPr>
        </w:r>
        <w:r w:rsidR="009913B3">
          <w:rPr>
            <w:webHidden/>
          </w:rPr>
          <w:fldChar w:fldCharType="separate"/>
        </w:r>
        <w:r w:rsidR="009913B3">
          <w:rPr>
            <w:webHidden/>
          </w:rPr>
          <w:t>8</w:t>
        </w:r>
        <w:r w:rsidR="009913B3">
          <w:rPr>
            <w:webHidden/>
          </w:rPr>
          <w:fldChar w:fldCharType="end"/>
        </w:r>
      </w:hyperlink>
    </w:p>
    <w:p w14:paraId="66CACE7D" w14:textId="77777777" w:rsidR="009913B3" w:rsidRDefault="009C38B6">
      <w:pPr>
        <w:pStyle w:val="TOC1"/>
        <w:rPr>
          <w:rFonts w:asciiTheme="minorHAnsi" w:eastAsiaTheme="minorEastAsia" w:hAnsiTheme="minorHAnsi" w:cstheme="minorBidi"/>
          <w:b w:val="0"/>
          <w:szCs w:val="22"/>
        </w:rPr>
      </w:pPr>
      <w:hyperlink w:anchor="_Toc440633480" w:history="1">
        <w:r w:rsidR="009913B3" w:rsidRPr="003A11C1">
          <w:rPr>
            <w:rStyle w:val="Hyperlink"/>
          </w:rPr>
          <w:t>Course overview and performance criteria</w:t>
        </w:r>
        <w:r w:rsidR="009913B3">
          <w:rPr>
            <w:webHidden/>
          </w:rPr>
          <w:tab/>
        </w:r>
        <w:r w:rsidR="009913B3">
          <w:rPr>
            <w:webHidden/>
          </w:rPr>
          <w:fldChar w:fldCharType="begin"/>
        </w:r>
        <w:r w:rsidR="009913B3">
          <w:rPr>
            <w:webHidden/>
          </w:rPr>
          <w:instrText xml:space="preserve"> PAGEREF _Toc440633480 \h </w:instrText>
        </w:r>
        <w:r w:rsidR="009913B3">
          <w:rPr>
            <w:webHidden/>
          </w:rPr>
        </w:r>
        <w:r w:rsidR="009913B3">
          <w:rPr>
            <w:webHidden/>
          </w:rPr>
          <w:fldChar w:fldCharType="separate"/>
        </w:r>
        <w:r w:rsidR="009913B3">
          <w:rPr>
            <w:webHidden/>
          </w:rPr>
          <w:t>9</w:t>
        </w:r>
        <w:r w:rsidR="009913B3">
          <w:rPr>
            <w:webHidden/>
          </w:rPr>
          <w:fldChar w:fldCharType="end"/>
        </w:r>
      </w:hyperlink>
    </w:p>
    <w:p w14:paraId="0D608CBF" w14:textId="77777777" w:rsidR="009913B3" w:rsidRDefault="009C38B6">
      <w:pPr>
        <w:pStyle w:val="TOC1"/>
        <w:rPr>
          <w:rFonts w:asciiTheme="minorHAnsi" w:eastAsiaTheme="minorEastAsia" w:hAnsiTheme="minorHAnsi" w:cstheme="minorBidi"/>
          <w:b w:val="0"/>
          <w:szCs w:val="22"/>
        </w:rPr>
      </w:pPr>
      <w:hyperlink w:anchor="_Toc440633481" w:history="1">
        <w:r w:rsidR="009913B3" w:rsidRPr="003A11C1">
          <w:rPr>
            <w:rStyle w:val="Hyperlink"/>
          </w:rPr>
          <w:t>Icons used in this resource</w:t>
        </w:r>
        <w:r w:rsidR="009913B3">
          <w:rPr>
            <w:webHidden/>
          </w:rPr>
          <w:tab/>
        </w:r>
        <w:r w:rsidR="009913B3">
          <w:rPr>
            <w:webHidden/>
          </w:rPr>
          <w:fldChar w:fldCharType="begin"/>
        </w:r>
        <w:r w:rsidR="009913B3">
          <w:rPr>
            <w:webHidden/>
          </w:rPr>
          <w:instrText xml:space="preserve"> PAGEREF _Toc440633481 \h </w:instrText>
        </w:r>
        <w:r w:rsidR="009913B3">
          <w:rPr>
            <w:webHidden/>
          </w:rPr>
        </w:r>
        <w:r w:rsidR="009913B3">
          <w:rPr>
            <w:webHidden/>
          </w:rPr>
          <w:fldChar w:fldCharType="separate"/>
        </w:r>
        <w:r w:rsidR="009913B3">
          <w:rPr>
            <w:webHidden/>
          </w:rPr>
          <w:t>2</w:t>
        </w:r>
        <w:r w:rsidR="009913B3">
          <w:rPr>
            <w:webHidden/>
          </w:rPr>
          <w:fldChar w:fldCharType="end"/>
        </w:r>
      </w:hyperlink>
    </w:p>
    <w:p w14:paraId="4C042E1D" w14:textId="77777777" w:rsidR="009913B3" w:rsidRDefault="009C38B6">
      <w:pPr>
        <w:pStyle w:val="TOC1"/>
        <w:rPr>
          <w:rFonts w:asciiTheme="minorHAnsi" w:eastAsiaTheme="minorEastAsia" w:hAnsiTheme="minorHAnsi" w:cstheme="minorBidi"/>
          <w:b w:val="0"/>
          <w:szCs w:val="22"/>
        </w:rPr>
      </w:pPr>
      <w:hyperlink w:anchor="_Toc440633482" w:history="1">
        <w:r w:rsidR="009913B3" w:rsidRPr="003A11C1">
          <w:rPr>
            <w:rStyle w:val="Hyperlink"/>
          </w:rPr>
          <w:t>A brief history of the disability rights movement in Australia</w:t>
        </w:r>
        <w:r w:rsidR="009913B3">
          <w:rPr>
            <w:webHidden/>
          </w:rPr>
          <w:tab/>
        </w:r>
        <w:r w:rsidR="009913B3">
          <w:rPr>
            <w:webHidden/>
          </w:rPr>
          <w:fldChar w:fldCharType="begin"/>
        </w:r>
        <w:r w:rsidR="009913B3">
          <w:rPr>
            <w:webHidden/>
          </w:rPr>
          <w:instrText xml:space="preserve"> PAGEREF _Toc440633482 \h </w:instrText>
        </w:r>
        <w:r w:rsidR="009913B3">
          <w:rPr>
            <w:webHidden/>
          </w:rPr>
        </w:r>
        <w:r w:rsidR="009913B3">
          <w:rPr>
            <w:webHidden/>
          </w:rPr>
          <w:fldChar w:fldCharType="separate"/>
        </w:r>
        <w:r w:rsidR="009913B3">
          <w:rPr>
            <w:webHidden/>
          </w:rPr>
          <w:t>3</w:t>
        </w:r>
        <w:r w:rsidR="009913B3">
          <w:rPr>
            <w:webHidden/>
          </w:rPr>
          <w:fldChar w:fldCharType="end"/>
        </w:r>
      </w:hyperlink>
    </w:p>
    <w:p w14:paraId="5769E740" w14:textId="77777777" w:rsidR="009913B3" w:rsidRDefault="009C38B6">
      <w:pPr>
        <w:pStyle w:val="TOC1"/>
        <w:rPr>
          <w:rFonts w:asciiTheme="minorHAnsi" w:eastAsiaTheme="minorEastAsia" w:hAnsiTheme="minorHAnsi" w:cstheme="minorBidi"/>
          <w:b w:val="0"/>
          <w:szCs w:val="22"/>
        </w:rPr>
      </w:pPr>
      <w:hyperlink w:anchor="_Toc440633483" w:history="1">
        <w:r w:rsidR="009913B3" w:rsidRPr="003A11C1">
          <w:rPr>
            <w:rStyle w:val="Hyperlink"/>
          </w:rPr>
          <w:t>Introductory session</w:t>
        </w:r>
        <w:r w:rsidR="009913B3">
          <w:rPr>
            <w:webHidden/>
          </w:rPr>
          <w:tab/>
        </w:r>
        <w:r w:rsidR="009913B3">
          <w:rPr>
            <w:webHidden/>
          </w:rPr>
          <w:fldChar w:fldCharType="begin"/>
        </w:r>
        <w:r w:rsidR="009913B3">
          <w:rPr>
            <w:webHidden/>
          </w:rPr>
          <w:instrText xml:space="preserve"> PAGEREF _Toc440633483 \h </w:instrText>
        </w:r>
        <w:r w:rsidR="009913B3">
          <w:rPr>
            <w:webHidden/>
          </w:rPr>
        </w:r>
        <w:r w:rsidR="009913B3">
          <w:rPr>
            <w:webHidden/>
          </w:rPr>
          <w:fldChar w:fldCharType="separate"/>
        </w:r>
        <w:r w:rsidR="009913B3">
          <w:rPr>
            <w:webHidden/>
          </w:rPr>
          <w:t>6</w:t>
        </w:r>
        <w:r w:rsidR="009913B3">
          <w:rPr>
            <w:webHidden/>
          </w:rPr>
          <w:fldChar w:fldCharType="end"/>
        </w:r>
      </w:hyperlink>
    </w:p>
    <w:p w14:paraId="14D95E7D" w14:textId="77777777" w:rsidR="009913B3" w:rsidRDefault="009C38B6">
      <w:pPr>
        <w:pStyle w:val="TOC1"/>
        <w:rPr>
          <w:rFonts w:asciiTheme="minorHAnsi" w:eastAsiaTheme="minorEastAsia" w:hAnsiTheme="minorHAnsi" w:cstheme="minorBidi"/>
          <w:b w:val="0"/>
          <w:szCs w:val="22"/>
        </w:rPr>
      </w:pPr>
      <w:hyperlink w:anchor="_Toc440633484" w:history="1">
        <w:r w:rsidR="009913B3" w:rsidRPr="003A11C1">
          <w:rPr>
            <w:rStyle w:val="Hyperlink"/>
          </w:rPr>
          <w:t>Topic 1: Getting the facts straight</w:t>
        </w:r>
        <w:r w:rsidR="009913B3">
          <w:rPr>
            <w:webHidden/>
          </w:rPr>
          <w:tab/>
        </w:r>
        <w:r w:rsidR="009913B3">
          <w:rPr>
            <w:webHidden/>
          </w:rPr>
          <w:fldChar w:fldCharType="begin"/>
        </w:r>
        <w:r w:rsidR="009913B3">
          <w:rPr>
            <w:webHidden/>
          </w:rPr>
          <w:instrText xml:space="preserve"> PAGEREF _Toc440633484 \h </w:instrText>
        </w:r>
        <w:r w:rsidR="009913B3">
          <w:rPr>
            <w:webHidden/>
          </w:rPr>
        </w:r>
        <w:r w:rsidR="009913B3">
          <w:rPr>
            <w:webHidden/>
          </w:rPr>
          <w:fldChar w:fldCharType="separate"/>
        </w:r>
        <w:r w:rsidR="009913B3">
          <w:rPr>
            <w:webHidden/>
          </w:rPr>
          <w:t>9</w:t>
        </w:r>
        <w:r w:rsidR="009913B3">
          <w:rPr>
            <w:webHidden/>
          </w:rPr>
          <w:fldChar w:fldCharType="end"/>
        </w:r>
      </w:hyperlink>
    </w:p>
    <w:p w14:paraId="720AABE3" w14:textId="77777777" w:rsidR="009913B3" w:rsidRDefault="009C38B6">
      <w:pPr>
        <w:pStyle w:val="TOC2"/>
        <w:rPr>
          <w:rFonts w:asciiTheme="minorHAnsi" w:eastAsiaTheme="minorEastAsia" w:hAnsiTheme="minorHAnsi" w:cstheme="minorBidi"/>
          <w:b w:val="0"/>
          <w:i w:val="0"/>
          <w:sz w:val="22"/>
          <w:szCs w:val="22"/>
        </w:rPr>
      </w:pPr>
      <w:hyperlink w:anchor="_Toc440633485" w:history="1">
        <w:r w:rsidR="009913B3" w:rsidRPr="003A11C1">
          <w:rPr>
            <w:rStyle w:val="Hyperlink"/>
          </w:rPr>
          <w:t>1.1. Evolving definitions and demographics of disability</w:t>
        </w:r>
        <w:r w:rsidR="009913B3">
          <w:rPr>
            <w:webHidden/>
          </w:rPr>
          <w:tab/>
        </w:r>
        <w:r w:rsidR="009913B3">
          <w:rPr>
            <w:webHidden/>
          </w:rPr>
          <w:fldChar w:fldCharType="begin"/>
        </w:r>
        <w:r w:rsidR="009913B3">
          <w:rPr>
            <w:webHidden/>
          </w:rPr>
          <w:instrText xml:space="preserve"> PAGEREF _Toc440633485 \h </w:instrText>
        </w:r>
        <w:r w:rsidR="009913B3">
          <w:rPr>
            <w:webHidden/>
          </w:rPr>
        </w:r>
        <w:r w:rsidR="009913B3">
          <w:rPr>
            <w:webHidden/>
          </w:rPr>
          <w:fldChar w:fldCharType="separate"/>
        </w:r>
        <w:r w:rsidR="009913B3">
          <w:rPr>
            <w:webHidden/>
          </w:rPr>
          <w:t>10</w:t>
        </w:r>
        <w:r w:rsidR="009913B3">
          <w:rPr>
            <w:webHidden/>
          </w:rPr>
          <w:fldChar w:fldCharType="end"/>
        </w:r>
      </w:hyperlink>
    </w:p>
    <w:p w14:paraId="1E711270" w14:textId="77777777" w:rsidR="009913B3" w:rsidRDefault="009C38B6">
      <w:pPr>
        <w:pStyle w:val="TOC2"/>
        <w:rPr>
          <w:rFonts w:asciiTheme="minorHAnsi" w:eastAsiaTheme="minorEastAsia" w:hAnsiTheme="minorHAnsi" w:cstheme="minorBidi"/>
          <w:b w:val="0"/>
          <w:i w:val="0"/>
          <w:sz w:val="22"/>
          <w:szCs w:val="22"/>
        </w:rPr>
      </w:pPr>
      <w:hyperlink w:anchor="_Toc440633486" w:history="1">
        <w:r w:rsidR="009913B3" w:rsidRPr="003A11C1">
          <w:rPr>
            <w:rStyle w:val="Hyperlink"/>
          </w:rPr>
          <w:t>1.2. Common conditions and impairments which can contribute to disability</w:t>
        </w:r>
        <w:r w:rsidR="009913B3">
          <w:rPr>
            <w:webHidden/>
          </w:rPr>
          <w:tab/>
        </w:r>
        <w:r w:rsidR="009913B3">
          <w:rPr>
            <w:webHidden/>
          </w:rPr>
          <w:fldChar w:fldCharType="begin"/>
        </w:r>
        <w:r w:rsidR="009913B3">
          <w:rPr>
            <w:webHidden/>
          </w:rPr>
          <w:instrText xml:space="preserve"> PAGEREF _Toc440633486 \h </w:instrText>
        </w:r>
        <w:r w:rsidR="009913B3">
          <w:rPr>
            <w:webHidden/>
          </w:rPr>
        </w:r>
        <w:r w:rsidR="009913B3">
          <w:rPr>
            <w:webHidden/>
          </w:rPr>
          <w:fldChar w:fldCharType="separate"/>
        </w:r>
        <w:r w:rsidR="009913B3">
          <w:rPr>
            <w:webHidden/>
          </w:rPr>
          <w:t>19</w:t>
        </w:r>
        <w:r w:rsidR="009913B3">
          <w:rPr>
            <w:webHidden/>
          </w:rPr>
          <w:fldChar w:fldCharType="end"/>
        </w:r>
      </w:hyperlink>
    </w:p>
    <w:p w14:paraId="72DD069C" w14:textId="77777777" w:rsidR="009913B3" w:rsidRDefault="009C38B6">
      <w:pPr>
        <w:pStyle w:val="TOC2"/>
        <w:rPr>
          <w:rFonts w:asciiTheme="minorHAnsi" w:eastAsiaTheme="minorEastAsia" w:hAnsiTheme="minorHAnsi" w:cstheme="minorBidi"/>
          <w:b w:val="0"/>
          <w:i w:val="0"/>
          <w:sz w:val="22"/>
          <w:szCs w:val="22"/>
        </w:rPr>
      </w:pPr>
      <w:hyperlink w:anchor="_Toc440633487" w:history="1">
        <w:r w:rsidR="009913B3" w:rsidRPr="003A11C1">
          <w:rPr>
            <w:rStyle w:val="Hyperlink"/>
          </w:rPr>
          <w:t>1.3. Community attitudes towards people with disability</w:t>
        </w:r>
        <w:r w:rsidR="009913B3">
          <w:rPr>
            <w:webHidden/>
          </w:rPr>
          <w:tab/>
        </w:r>
        <w:r w:rsidR="009913B3">
          <w:rPr>
            <w:webHidden/>
          </w:rPr>
          <w:fldChar w:fldCharType="begin"/>
        </w:r>
        <w:r w:rsidR="009913B3">
          <w:rPr>
            <w:webHidden/>
          </w:rPr>
          <w:instrText xml:space="preserve"> PAGEREF _Toc440633487 \h </w:instrText>
        </w:r>
        <w:r w:rsidR="009913B3">
          <w:rPr>
            <w:webHidden/>
          </w:rPr>
        </w:r>
        <w:r w:rsidR="009913B3">
          <w:rPr>
            <w:webHidden/>
          </w:rPr>
          <w:fldChar w:fldCharType="separate"/>
        </w:r>
        <w:r w:rsidR="009913B3">
          <w:rPr>
            <w:webHidden/>
          </w:rPr>
          <w:t>23</w:t>
        </w:r>
        <w:r w:rsidR="009913B3">
          <w:rPr>
            <w:webHidden/>
          </w:rPr>
          <w:fldChar w:fldCharType="end"/>
        </w:r>
      </w:hyperlink>
    </w:p>
    <w:p w14:paraId="24538A28" w14:textId="77777777" w:rsidR="009913B3" w:rsidRDefault="009C38B6">
      <w:pPr>
        <w:pStyle w:val="TOC2"/>
        <w:rPr>
          <w:rFonts w:asciiTheme="minorHAnsi" w:eastAsiaTheme="minorEastAsia" w:hAnsiTheme="minorHAnsi" w:cstheme="minorBidi"/>
          <w:b w:val="0"/>
          <w:i w:val="0"/>
          <w:sz w:val="22"/>
          <w:szCs w:val="22"/>
        </w:rPr>
      </w:pPr>
      <w:hyperlink w:anchor="_Toc440633488" w:history="1">
        <w:r w:rsidR="009913B3" w:rsidRPr="003A11C1">
          <w:rPr>
            <w:rStyle w:val="Hyperlink"/>
          </w:rPr>
          <w:t>1.4. Disability etiquette</w:t>
        </w:r>
        <w:r w:rsidR="009913B3">
          <w:rPr>
            <w:webHidden/>
          </w:rPr>
          <w:tab/>
        </w:r>
        <w:r w:rsidR="009913B3">
          <w:rPr>
            <w:webHidden/>
          </w:rPr>
          <w:fldChar w:fldCharType="begin"/>
        </w:r>
        <w:r w:rsidR="009913B3">
          <w:rPr>
            <w:webHidden/>
          </w:rPr>
          <w:instrText xml:space="preserve"> PAGEREF _Toc440633488 \h </w:instrText>
        </w:r>
        <w:r w:rsidR="009913B3">
          <w:rPr>
            <w:webHidden/>
          </w:rPr>
        </w:r>
        <w:r w:rsidR="009913B3">
          <w:rPr>
            <w:webHidden/>
          </w:rPr>
          <w:fldChar w:fldCharType="separate"/>
        </w:r>
        <w:r w:rsidR="009913B3">
          <w:rPr>
            <w:webHidden/>
          </w:rPr>
          <w:t>35</w:t>
        </w:r>
        <w:r w:rsidR="009913B3">
          <w:rPr>
            <w:webHidden/>
          </w:rPr>
          <w:fldChar w:fldCharType="end"/>
        </w:r>
      </w:hyperlink>
    </w:p>
    <w:p w14:paraId="33E7E132" w14:textId="77777777" w:rsidR="009913B3" w:rsidRDefault="009C38B6">
      <w:pPr>
        <w:pStyle w:val="TOC1"/>
        <w:rPr>
          <w:rFonts w:asciiTheme="minorHAnsi" w:eastAsiaTheme="minorEastAsia" w:hAnsiTheme="minorHAnsi" w:cstheme="minorBidi"/>
          <w:b w:val="0"/>
          <w:szCs w:val="22"/>
        </w:rPr>
      </w:pPr>
      <w:hyperlink w:anchor="_Toc440633489" w:history="1">
        <w:r w:rsidR="009913B3" w:rsidRPr="003A11C1">
          <w:rPr>
            <w:rStyle w:val="Hyperlink"/>
          </w:rPr>
          <w:t>Topic 2 Discrimination and anti-discrimination</w:t>
        </w:r>
        <w:r w:rsidR="009913B3">
          <w:rPr>
            <w:webHidden/>
          </w:rPr>
          <w:tab/>
        </w:r>
        <w:r w:rsidR="009913B3">
          <w:rPr>
            <w:webHidden/>
          </w:rPr>
          <w:fldChar w:fldCharType="begin"/>
        </w:r>
        <w:r w:rsidR="009913B3">
          <w:rPr>
            <w:webHidden/>
          </w:rPr>
          <w:instrText xml:space="preserve"> PAGEREF _Toc440633489 \h </w:instrText>
        </w:r>
        <w:r w:rsidR="009913B3">
          <w:rPr>
            <w:webHidden/>
          </w:rPr>
        </w:r>
        <w:r w:rsidR="009913B3">
          <w:rPr>
            <w:webHidden/>
          </w:rPr>
          <w:fldChar w:fldCharType="separate"/>
        </w:r>
        <w:r w:rsidR="009913B3">
          <w:rPr>
            <w:webHidden/>
          </w:rPr>
          <w:t>40</w:t>
        </w:r>
        <w:r w:rsidR="009913B3">
          <w:rPr>
            <w:webHidden/>
          </w:rPr>
          <w:fldChar w:fldCharType="end"/>
        </w:r>
      </w:hyperlink>
    </w:p>
    <w:p w14:paraId="61B70BA3" w14:textId="77777777" w:rsidR="009913B3" w:rsidRDefault="009C38B6">
      <w:pPr>
        <w:pStyle w:val="TOC2"/>
        <w:rPr>
          <w:rFonts w:asciiTheme="minorHAnsi" w:eastAsiaTheme="minorEastAsia" w:hAnsiTheme="minorHAnsi" w:cstheme="minorBidi"/>
          <w:b w:val="0"/>
          <w:i w:val="0"/>
          <w:sz w:val="22"/>
          <w:szCs w:val="22"/>
        </w:rPr>
      </w:pPr>
      <w:hyperlink w:anchor="_Toc440633490" w:history="1">
        <w:r w:rsidR="009913B3" w:rsidRPr="003A11C1">
          <w:rPr>
            <w:rStyle w:val="Hyperlink"/>
          </w:rPr>
          <w:t>2.1. Australian anti-discrimination legislation</w:t>
        </w:r>
        <w:r w:rsidR="009913B3">
          <w:rPr>
            <w:webHidden/>
          </w:rPr>
          <w:tab/>
        </w:r>
        <w:r w:rsidR="009913B3">
          <w:rPr>
            <w:webHidden/>
          </w:rPr>
          <w:fldChar w:fldCharType="begin"/>
        </w:r>
        <w:r w:rsidR="009913B3">
          <w:rPr>
            <w:webHidden/>
          </w:rPr>
          <w:instrText xml:space="preserve"> PAGEREF _Toc440633490 \h </w:instrText>
        </w:r>
        <w:r w:rsidR="009913B3">
          <w:rPr>
            <w:webHidden/>
          </w:rPr>
        </w:r>
        <w:r w:rsidR="009913B3">
          <w:rPr>
            <w:webHidden/>
          </w:rPr>
          <w:fldChar w:fldCharType="separate"/>
        </w:r>
        <w:r w:rsidR="009913B3">
          <w:rPr>
            <w:webHidden/>
          </w:rPr>
          <w:t>41</w:t>
        </w:r>
        <w:r w:rsidR="009913B3">
          <w:rPr>
            <w:webHidden/>
          </w:rPr>
          <w:fldChar w:fldCharType="end"/>
        </w:r>
      </w:hyperlink>
    </w:p>
    <w:p w14:paraId="46464933" w14:textId="77777777" w:rsidR="009913B3" w:rsidRDefault="009C38B6">
      <w:pPr>
        <w:pStyle w:val="TOC2"/>
        <w:rPr>
          <w:rFonts w:asciiTheme="minorHAnsi" w:eastAsiaTheme="minorEastAsia" w:hAnsiTheme="minorHAnsi" w:cstheme="minorBidi"/>
          <w:b w:val="0"/>
          <w:i w:val="0"/>
          <w:sz w:val="22"/>
          <w:szCs w:val="22"/>
        </w:rPr>
      </w:pPr>
      <w:hyperlink w:anchor="_Toc440633491" w:history="1">
        <w:r w:rsidR="009913B3" w:rsidRPr="003A11C1">
          <w:rPr>
            <w:rStyle w:val="Hyperlink"/>
          </w:rPr>
          <w:t>2.2. Accessibility standards</w:t>
        </w:r>
        <w:r w:rsidR="009913B3">
          <w:rPr>
            <w:webHidden/>
          </w:rPr>
          <w:tab/>
        </w:r>
        <w:r w:rsidR="009913B3">
          <w:rPr>
            <w:webHidden/>
          </w:rPr>
          <w:fldChar w:fldCharType="begin"/>
        </w:r>
        <w:r w:rsidR="009913B3">
          <w:rPr>
            <w:webHidden/>
          </w:rPr>
          <w:instrText xml:space="preserve"> PAGEREF _Toc440633491 \h </w:instrText>
        </w:r>
        <w:r w:rsidR="009913B3">
          <w:rPr>
            <w:webHidden/>
          </w:rPr>
        </w:r>
        <w:r w:rsidR="009913B3">
          <w:rPr>
            <w:webHidden/>
          </w:rPr>
          <w:fldChar w:fldCharType="separate"/>
        </w:r>
        <w:r w:rsidR="009913B3">
          <w:rPr>
            <w:webHidden/>
          </w:rPr>
          <w:t>44</w:t>
        </w:r>
        <w:r w:rsidR="009913B3">
          <w:rPr>
            <w:webHidden/>
          </w:rPr>
          <w:fldChar w:fldCharType="end"/>
        </w:r>
      </w:hyperlink>
    </w:p>
    <w:p w14:paraId="11731354" w14:textId="77777777" w:rsidR="009913B3" w:rsidRDefault="009C38B6">
      <w:pPr>
        <w:pStyle w:val="TOC2"/>
        <w:rPr>
          <w:rFonts w:asciiTheme="minorHAnsi" w:eastAsiaTheme="minorEastAsia" w:hAnsiTheme="minorHAnsi" w:cstheme="minorBidi"/>
          <w:b w:val="0"/>
          <w:i w:val="0"/>
          <w:sz w:val="22"/>
          <w:szCs w:val="22"/>
        </w:rPr>
      </w:pPr>
      <w:hyperlink w:anchor="_Toc440633492" w:history="1">
        <w:r w:rsidR="009913B3" w:rsidRPr="003A11C1">
          <w:rPr>
            <w:rStyle w:val="Hyperlink"/>
          </w:rPr>
          <w:t>2.3. Direct and indirect discrimination</w:t>
        </w:r>
        <w:r w:rsidR="009913B3">
          <w:rPr>
            <w:webHidden/>
          </w:rPr>
          <w:tab/>
        </w:r>
        <w:r w:rsidR="009913B3">
          <w:rPr>
            <w:webHidden/>
          </w:rPr>
          <w:fldChar w:fldCharType="begin"/>
        </w:r>
        <w:r w:rsidR="009913B3">
          <w:rPr>
            <w:webHidden/>
          </w:rPr>
          <w:instrText xml:space="preserve"> PAGEREF _Toc440633492 \h </w:instrText>
        </w:r>
        <w:r w:rsidR="009913B3">
          <w:rPr>
            <w:webHidden/>
          </w:rPr>
        </w:r>
        <w:r w:rsidR="009913B3">
          <w:rPr>
            <w:webHidden/>
          </w:rPr>
          <w:fldChar w:fldCharType="separate"/>
        </w:r>
        <w:r w:rsidR="009913B3">
          <w:rPr>
            <w:webHidden/>
          </w:rPr>
          <w:t>50</w:t>
        </w:r>
        <w:r w:rsidR="009913B3">
          <w:rPr>
            <w:webHidden/>
          </w:rPr>
          <w:fldChar w:fldCharType="end"/>
        </w:r>
      </w:hyperlink>
    </w:p>
    <w:p w14:paraId="06B94347" w14:textId="77777777" w:rsidR="009913B3" w:rsidRDefault="009C38B6">
      <w:pPr>
        <w:pStyle w:val="TOC2"/>
        <w:rPr>
          <w:rFonts w:asciiTheme="minorHAnsi" w:eastAsiaTheme="minorEastAsia" w:hAnsiTheme="minorHAnsi" w:cstheme="minorBidi"/>
          <w:b w:val="0"/>
          <w:i w:val="0"/>
          <w:sz w:val="22"/>
          <w:szCs w:val="22"/>
        </w:rPr>
      </w:pPr>
      <w:hyperlink w:anchor="_Toc440633493" w:history="1">
        <w:r w:rsidR="009913B3" w:rsidRPr="003A11C1">
          <w:rPr>
            <w:rStyle w:val="Hyperlink"/>
          </w:rPr>
          <w:t>2.4. Reasonable adjustment and inherent requirements</w:t>
        </w:r>
        <w:r w:rsidR="009913B3">
          <w:rPr>
            <w:webHidden/>
          </w:rPr>
          <w:tab/>
        </w:r>
        <w:r w:rsidR="009913B3">
          <w:rPr>
            <w:webHidden/>
          </w:rPr>
          <w:fldChar w:fldCharType="begin"/>
        </w:r>
        <w:r w:rsidR="009913B3">
          <w:rPr>
            <w:webHidden/>
          </w:rPr>
          <w:instrText xml:space="preserve"> PAGEREF _Toc440633493 \h </w:instrText>
        </w:r>
        <w:r w:rsidR="009913B3">
          <w:rPr>
            <w:webHidden/>
          </w:rPr>
        </w:r>
        <w:r w:rsidR="009913B3">
          <w:rPr>
            <w:webHidden/>
          </w:rPr>
          <w:fldChar w:fldCharType="separate"/>
        </w:r>
        <w:r w:rsidR="009913B3">
          <w:rPr>
            <w:webHidden/>
          </w:rPr>
          <w:t>52</w:t>
        </w:r>
        <w:r w:rsidR="009913B3">
          <w:rPr>
            <w:webHidden/>
          </w:rPr>
          <w:fldChar w:fldCharType="end"/>
        </w:r>
      </w:hyperlink>
    </w:p>
    <w:p w14:paraId="0C56B265" w14:textId="77777777" w:rsidR="009913B3" w:rsidRDefault="009C38B6">
      <w:pPr>
        <w:pStyle w:val="TOC1"/>
        <w:rPr>
          <w:rFonts w:asciiTheme="minorHAnsi" w:eastAsiaTheme="minorEastAsia" w:hAnsiTheme="minorHAnsi" w:cstheme="minorBidi"/>
          <w:b w:val="0"/>
          <w:szCs w:val="22"/>
        </w:rPr>
      </w:pPr>
      <w:hyperlink w:anchor="_Toc440633494" w:history="1">
        <w:r w:rsidR="009913B3" w:rsidRPr="003A11C1">
          <w:rPr>
            <w:rStyle w:val="Hyperlink"/>
          </w:rPr>
          <w:t>Topic 3: The Convention on the Rights of Persons with Disabilities</w:t>
        </w:r>
        <w:r w:rsidR="009913B3">
          <w:rPr>
            <w:webHidden/>
          </w:rPr>
          <w:tab/>
        </w:r>
        <w:r w:rsidR="009913B3">
          <w:rPr>
            <w:webHidden/>
          </w:rPr>
          <w:fldChar w:fldCharType="begin"/>
        </w:r>
        <w:r w:rsidR="009913B3">
          <w:rPr>
            <w:webHidden/>
          </w:rPr>
          <w:instrText xml:space="preserve"> PAGEREF _Toc440633494 \h </w:instrText>
        </w:r>
        <w:r w:rsidR="009913B3">
          <w:rPr>
            <w:webHidden/>
          </w:rPr>
        </w:r>
        <w:r w:rsidR="009913B3">
          <w:rPr>
            <w:webHidden/>
          </w:rPr>
          <w:fldChar w:fldCharType="separate"/>
        </w:r>
        <w:r w:rsidR="009913B3">
          <w:rPr>
            <w:webHidden/>
          </w:rPr>
          <w:t>57</w:t>
        </w:r>
        <w:r w:rsidR="009913B3">
          <w:rPr>
            <w:webHidden/>
          </w:rPr>
          <w:fldChar w:fldCharType="end"/>
        </w:r>
      </w:hyperlink>
    </w:p>
    <w:p w14:paraId="7506779F" w14:textId="77777777" w:rsidR="009913B3" w:rsidRDefault="009C38B6">
      <w:pPr>
        <w:pStyle w:val="TOC2"/>
        <w:rPr>
          <w:rFonts w:asciiTheme="minorHAnsi" w:eastAsiaTheme="minorEastAsia" w:hAnsiTheme="minorHAnsi" w:cstheme="minorBidi"/>
          <w:b w:val="0"/>
          <w:i w:val="0"/>
          <w:sz w:val="22"/>
          <w:szCs w:val="22"/>
        </w:rPr>
      </w:pPr>
      <w:hyperlink w:anchor="_Toc440633495" w:history="1">
        <w:r w:rsidR="009913B3" w:rsidRPr="003A11C1">
          <w:rPr>
            <w:rStyle w:val="Hyperlink"/>
          </w:rPr>
          <w:t>3.1. About the Convention</w:t>
        </w:r>
        <w:r w:rsidR="009913B3">
          <w:rPr>
            <w:webHidden/>
          </w:rPr>
          <w:tab/>
        </w:r>
        <w:r w:rsidR="009913B3">
          <w:rPr>
            <w:webHidden/>
          </w:rPr>
          <w:fldChar w:fldCharType="begin"/>
        </w:r>
        <w:r w:rsidR="009913B3">
          <w:rPr>
            <w:webHidden/>
          </w:rPr>
          <w:instrText xml:space="preserve"> PAGEREF _Toc440633495 \h </w:instrText>
        </w:r>
        <w:r w:rsidR="009913B3">
          <w:rPr>
            <w:webHidden/>
          </w:rPr>
        </w:r>
        <w:r w:rsidR="009913B3">
          <w:rPr>
            <w:webHidden/>
          </w:rPr>
          <w:fldChar w:fldCharType="separate"/>
        </w:r>
        <w:r w:rsidR="009913B3">
          <w:rPr>
            <w:webHidden/>
          </w:rPr>
          <w:t>58</w:t>
        </w:r>
        <w:r w:rsidR="009913B3">
          <w:rPr>
            <w:webHidden/>
          </w:rPr>
          <w:fldChar w:fldCharType="end"/>
        </w:r>
      </w:hyperlink>
    </w:p>
    <w:p w14:paraId="1428120A" w14:textId="77777777" w:rsidR="009913B3" w:rsidRDefault="009C38B6">
      <w:pPr>
        <w:pStyle w:val="TOC2"/>
        <w:rPr>
          <w:rFonts w:asciiTheme="minorHAnsi" w:eastAsiaTheme="minorEastAsia" w:hAnsiTheme="minorHAnsi" w:cstheme="minorBidi"/>
          <w:b w:val="0"/>
          <w:i w:val="0"/>
          <w:sz w:val="22"/>
          <w:szCs w:val="22"/>
        </w:rPr>
      </w:pPr>
      <w:hyperlink w:anchor="_Toc440633496" w:history="1">
        <w:r w:rsidR="009913B3" w:rsidRPr="003A11C1">
          <w:rPr>
            <w:rStyle w:val="Hyperlink"/>
          </w:rPr>
          <w:t>3.2. Implementation and monitoring</w:t>
        </w:r>
        <w:r w:rsidR="009913B3">
          <w:rPr>
            <w:webHidden/>
          </w:rPr>
          <w:tab/>
        </w:r>
        <w:r w:rsidR="009913B3">
          <w:rPr>
            <w:webHidden/>
          </w:rPr>
          <w:fldChar w:fldCharType="begin"/>
        </w:r>
        <w:r w:rsidR="009913B3">
          <w:rPr>
            <w:webHidden/>
          </w:rPr>
          <w:instrText xml:space="preserve"> PAGEREF _Toc440633496 \h </w:instrText>
        </w:r>
        <w:r w:rsidR="009913B3">
          <w:rPr>
            <w:webHidden/>
          </w:rPr>
        </w:r>
        <w:r w:rsidR="009913B3">
          <w:rPr>
            <w:webHidden/>
          </w:rPr>
          <w:fldChar w:fldCharType="separate"/>
        </w:r>
        <w:r w:rsidR="009913B3">
          <w:rPr>
            <w:webHidden/>
          </w:rPr>
          <w:t>64</w:t>
        </w:r>
        <w:r w:rsidR="009913B3">
          <w:rPr>
            <w:webHidden/>
          </w:rPr>
          <w:fldChar w:fldCharType="end"/>
        </w:r>
      </w:hyperlink>
    </w:p>
    <w:p w14:paraId="6048C619" w14:textId="77777777" w:rsidR="009913B3" w:rsidRDefault="009C38B6">
      <w:pPr>
        <w:pStyle w:val="TOC2"/>
        <w:rPr>
          <w:rFonts w:asciiTheme="minorHAnsi" w:eastAsiaTheme="minorEastAsia" w:hAnsiTheme="minorHAnsi" w:cstheme="minorBidi"/>
          <w:b w:val="0"/>
          <w:i w:val="0"/>
          <w:sz w:val="22"/>
          <w:szCs w:val="22"/>
        </w:rPr>
      </w:pPr>
      <w:hyperlink w:anchor="_Toc440633497" w:history="1">
        <w:r w:rsidR="009913B3" w:rsidRPr="003A11C1">
          <w:rPr>
            <w:rStyle w:val="Hyperlink"/>
          </w:rPr>
          <w:t>3.3. Progressive realisation</w:t>
        </w:r>
        <w:r w:rsidR="009913B3">
          <w:rPr>
            <w:webHidden/>
          </w:rPr>
          <w:tab/>
        </w:r>
        <w:r w:rsidR="009913B3">
          <w:rPr>
            <w:webHidden/>
          </w:rPr>
          <w:fldChar w:fldCharType="begin"/>
        </w:r>
        <w:r w:rsidR="009913B3">
          <w:rPr>
            <w:webHidden/>
          </w:rPr>
          <w:instrText xml:space="preserve"> PAGEREF _Toc440633497 \h </w:instrText>
        </w:r>
        <w:r w:rsidR="009913B3">
          <w:rPr>
            <w:webHidden/>
          </w:rPr>
        </w:r>
        <w:r w:rsidR="009913B3">
          <w:rPr>
            <w:webHidden/>
          </w:rPr>
          <w:fldChar w:fldCharType="separate"/>
        </w:r>
        <w:r w:rsidR="009913B3">
          <w:rPr>
            <w:webHidden/>
          </w:rPr>
          <w:t>66</w:t>
        </w:r>
        <w:r w:rsidR="009913B3">
          <w:rPr>
            <w:webHidden/>
          </w:rPr>
          <w:fldChar w:fldCharType="end"/>
        </w:r>
      </w:hyperlink>
    </w:p>
    <w:p w14:paraId="62E49D53" w14:textId="77777777" w:rsidR="009913B3" w:rsidRDefault="009C38B6">
      <w:pPr>
        <w:pStyle w:val="TOC1"/>
        <w:rPr>
          <w:rFonts w:asciiTheme="minorHAnsi" w:eastAsiaTheme="minorEastAsia" w:hAnsiTheme="minorHAnsi" w:cstheme="minorBidi"/>
          <w:b w:val="0"/>
          <w:szCs w:val="22"/>
        </w:rPr>
      </w:pPr>
      <w:hyperlink w:anchor="_Toc440633498" w:history="1">
        <w:r w:rsidR="009913B3" w:rsidRPr="003A11C1">
          <w:rPr>
            <w:rStyle w:val="Hyperlink"/>
          </w:rPr>
          <w:t>Topic 4: An overview of the disability service system</w:t>
        </w:r>
        <w:r w:rsidR="009913B3">
          <w:rPr>
            <w:webHidden/>
          </w:rPr>
          <w:tab/>
        </w:r>
        <w:r w:rsidR="009913B3">
          <w:rPr>
            <w:webHidden/>
          </w:rPr>
          <w:fldChar w:fldCharType="begin"/>
        </w:r>
        <w:r w:rsidR="009913B3">
          <w:rPr>
            <w:webHidden/>
          </w:rPr>
          <w:instrText xml:space="preserve"> PAGEREF _Toc440633498 \h </w:instrText>
        </w:r>
        <w:r w:rsidR="009913B3">
          <w:rPr>
            <w:webHidden/>
          </w:rPr>
        </w:r>
        <w:r w:rsidR="009913B3">
          <w:rPr>
            <w:webHidden/>
          </w:rPr>
          <w:fldChar w:fldCharType="separate"/>
        </w:r>
        <w:r w:rsidR="009913B3">
          <w:rPr>
            <w:webHidden/>
          </w:rPr>
          <w:t>70</w:t>
        </w:r>
        <w:r w:rsidR="009913B3">
          <w:rPr>
            <w:webHidden/>
          </w:rPr>
          <w:fldChar w:fldCharType="end"/>
        </w:r>
      </w:hyperlink>
    </w:p>
    <w:p w14:paraId="777456BC" w14:textId="77777777" w:rsidR="009913B3" w:rsidRDefault="009C38B6">
      <w:pPr>
        <w:pStyle w:val="TOC2"/>
        <w:rPr>
          <w:rFonts w:asciiTheme="minorHAnsi" w:eastAsiaTheme="minorEastAsia" w:hAnsiTheme="minorHAnsi" w:cstheme="minorBidi"/>
          <w:b w:val="0"/>
          <w:i w:val="0"/>
          <w:sz w:val="22"/>
          <w:szCs w:val="22"/>
        </w:rPr>
      </w:pPr>
      <w:hyperlink w:anchor="_Toc440633499" w:history="1">
        <w:r w:rsidR="009913B3" w:rsidRPr="003A11C1">
          <w:rPr>
            <w:rStyle w:val="Hyperlink"/>
          </w:rPr>
          <w:t>4.1. About disability services</w:t>
        </w:r>
        <w:r w:rsidR="009913B3">
          <w:rPr>
            <w:webHidden/>
          </w:rPr>
          <w:tab/>
        </w:r>
        <w:r w:rsidR="009913B3">
          <w:rPr>
            <w:webHidden/>
          </w:rPr>
          <w:fldChar w:fldCharType="begin"/>
        </w:r>
        <w:r w:rsidR="009913B3">
          <w:rPr>
            <w:webHidden/>
          </w:rPr>
          <w:instrText xml:space="preserve"> PAGEREF _Toc440633499 \h </w:instrText>
        </w:r>
        <w:r w:rsidR="009913B3">
          <w:rPr>
            <w:webHidden/>
          </w:rPr>
        </w:r>
        <w:r w:rsidR="009913B3">
          <w:rPr>
            <w:webHidden/>
          </w:rPr>
          <w:fldChar w:fldCharType="separate"/>
        </w:r>
        <w:r w:rsidR="009913B3">
          <w:rPr>
            <w:webHidden/>
          </w:rPr>
          <w:t>71</w:t>
        </w:r>
        <w:r w:rsidR="009913B3">
          <w:rPr>
            <w:webHidden/>
          </w:rPr>
          <w:fldChar w:fldCharType="end"/>
        </w:r>
      </w:hyperlink>
    </w:p>
    <w:p w14:paraId="4530657B" w14:textId="77777777" w:rsidR="009913B3" w:rsidRDefault="009C38B6">
      <w:pPr>
        <w:pStyle w:val="TOC2"/>
        <w:rPr>
          <w:rFonts w:asciiTheme="minorHAnsi" w:eastAsiaTheme="minorEastAsia" w:hAnsiTheme="minorHAnsi" w:cstheme="minorBidi"/>
          <w:b w:val="0"/>
          <w:i w:val="0"/>
          <w:sz w:val="22"/>
          <w:szCs w:val="22"/>
        </w:rPr>
      </w:pPr>
      <w:hyperlink w:anchor="_Toc440633500" w:history="1">
        <w:r w:rsidR="009913B3" w:rsidRPr="003A11C1">
          <w:rPr>
            <w:rStyle w:val="Hyperlink"/>
          </w:rPr>
          <w:t>4.2. The National Disability Insurance Scheme</w:t>
        </w:r>
        <w:r w:rsidR="009913B3">
          <w:rPr>
            <w:webHidden/>
          </w:rPr>
          <w:tab/>
        </w:r>
        <w:r w:rsidR="009913B3">
          <w:rPr>
            <w:webHidden/>
          </w:rPr>
          <w:fldChar w:fldCharType="begin"/>
        </w:r>
        <w:r w:rsidR="009913B3">
          <w:rPr>
            <w:webHidden/>
          </w:rPr>
          <w:instrText xml:space="preserve"> PAGEREF _Toc440633500 \h </w:instrText>
        </w:r>
        <w:r w:rsidR="009913B3">
          <w:rPr>
            <w:webHidden/>
          </w:rPr>
        </w:r>
        <w:r w:rsidR="009913B3">
          <w:rPr>
            <w:webHidden/>
          </w:rPr>
          <w:fldChar w:fldCharType="separate"/>
        </w:r>
        <w:r w:rsidR="009913B3">
          <w:rPr>
            <w:webHidden/>
          </w:rPr>
          <w:t>74</w:t>
        </w:r>
        <w:r w:rsidR="009913B3">
          <w:rPr>
            <w:webHidden/>
          </w:rPr>
          <w:fldChar w:fldCharType="end"/>
        </w:r>
      </w:hyperlink>
    </w:p>
    <w:p w14:paraId="6CB1EAD6" w14:textId="77777777" w:rsidR="009913B3" w:rsidRDefault="009C38B6">
      <w:pPr>
        <w:pStyle w:val="TOC2"/>
        <w:rPr>
          <w:rFonts w:asciiTheme="minorHAnsi" w:eastAsiaTheme="minorEastAsia" w:hAnsiTheme="minorHAnsi" w:cstheme="minorBidi"/>
          <w:b w:val="0"/>
          <w:i w:val="0"/>
          <w:sz w:val="22"/>
          <w:szCs w:val="22"/>
        </w:rPr>
      </w:pPr>
      <w:hyperlink w:anchor="_Toc440633501" w:history="1">
        <w:r w:rsidR="009913B3" w:rsidRPr="003A11C1">
          <w:rPr>
            <w:rStyle w:val="Hyperlink"/>
          </w:rPr>
          <w:t>4.3. My Aged Care</w:t>
        </w:r>
        <w:r w:rsidR="009913B3">
          <w:rPr>
            <w:webHidden/>
          </w:rPr>
          <w:tab/>
        </w:r>
        <w:r w:rsidR="009913B3">
          <w:rPr>
            <w:webHidden/>
          </w:rPr>
          <w:fldChar w:fldCharType="begin"/>
        </w:r>
        <w:r w:rsidR="009913B3">
          <w:rPr>
            <w:webHidden/>
          </w:rPr>
          <w:instrText xml:space="preserve"> PAGEREF _Toc440633501 \h </w:instrText>
        </w:r>
        <w:r w:rsidR="009913B3">
          <w:rPr>
            <w:webHidden/>
          </w:rPr>
        </w:r>
        <w:r w:rsidR="009913B3">
          <w:rPr>
            <w:webHidden/>
          </w:rPr>
          <w:fldChar w:fldCharType="separate"/>
        </w:r>
        <w:r w:rsidR="009913B3">
          <w:rPr>
            <w:webHidden/>
          </w:rPr>
          <w:t>79</w:t>
        </w:r>
        <w:r w:rsidR="009913B3">
          <w:rPr>
            <w:webHidden/>
          </w:rPr>
          <w:fldChar w:fldCharType="end"/>
        </w:r>
      </w:hyperlink>
    </w:p>
    <w:p w14:paraId="008AF4B4" w14:textId="77777777" w:rsidR="009913B3" w:rsidRDefault="009C38B6">
      <w:pPr>
        <w:pStyle w:val="TOC2"/>
        <w:rPr>
          <w:rFonts w:asciiTheme="minorHAnsi" w:eastAsiaTheme="minorEastAsia" w:hAnsiTheme="minorHAnsi" w:cstheme="minorBidi"/>
          <w:b w:val="0"/>
          <w:i w:val="0"/>
          <w:sz w:val="22"/>
          <w:szCs w:val="22"/>
        </w:rPr>
      </w:pPr>
      <w:hyperlink w:anchor="_Toc440633502" w:history="1">
        <w:r w:rsidR="009913B3" w:rsidRPr="003A11C1">
          <w:rPr>
            <w:rStyle w:val="Hyperlink"/>
          </w:rPr>
          <w:t>4.4. The National Standards for Disability Services</w:t>
        </w:r>
        <w:r w:rsidR="009913B3">
          <w:rPr>
            <w:webHidden/>
          </w:rPr>
          <w:tab/>
        </w:r>
        <w:r w:rsidR="009913B3">
          <w:rPr>
            <w:webHidden/>
          </w:rPr>
          <w:fldChar w:fldCharType="begin"/>
        </w:r>
        <w:r w:rsidR="009913B3">
          <w:rPr>
            <w:webHidden/>
          </w:rPr>
          <w:instrText xml:space="preserve"> PAGEREF _Toc440633502 \h </w:instrText>
        </w:r>
        <w:r w:rsidR="009913B3">
          <w:rPr>
            <w:webHidden/>
          </w:rPr>
        </w:r>
        <w:r w:rsidR="009913B3">
          <w:rPr>
            <w:webHidden/>
          </w:rPr>
          <w:fldChar w:fldCharType="separate"/>
        </w:r>
        <w:r w:rsidR="009913B3">
          <w:rPr>
            <w:webHidden/>
          </w:rPr>
          <w:t>81</w:t>
        </w:r>
        <w:r w:rsidR="009913B3">
          <w:rPr>
            <w:webHidden/>
          </w:rPr>
          <w:fldChar w:fldCharType="end"/>
        </w:r>
      </w:hyperlink>
    </w:p>
    <w:p w14:paraId="6DDA52AA" w14:textId="77777777" w:rsidR="009913B3" w:rsidRDefault="009C38B6">
      <w:pPr>
        <w:pStyle w:val="TOC1"/>
        <w:rPr>
          <w:rFonts w:asciiTheme="minorHAnsi" w:eastAsiaTheme="minorEastAsia" w:hAnsiTheme="minorHAnsi" w:cstheme="minorBidi"/>
          <w:b w:val="0"/>
          <w:szCs w:val="22"/>
        </w:rPr>
      </w:pPr>
      <w:hyperlink w:anchor="_Toc440633503" w:history="1">
        <w:r w:rsidR="009913B3" w:rsidRPr="003A11C1">
          <w:rPr>
            <w:rStyle w:val="Hyperlink"/>
          </w:rPr>
          <w:t>Topic 5: Communicating effectively with service users</w:t>
        </w:r>
        <w:r w:rsidR="009913B3">
          <w:rPr>
            <w:webHidden/>
          </w:rPr>
          <w:tab/>
        </w:r>
        <w:r w:rsidR="009913B3">
          <w:rPr>
            <w:webHidden/>
          </w:rPr>
          <w:fldChar w:fldCharType="begin"/>
        </w:r>
        <w:r w:rsidR="009913B3">
          <w:rPr>
            <w:webHidden/>
          </w:rPr>
          <w:instrText xml:space="preserve"> PAGEREF _Toc440633503 \h </w:instrText>
        </w:r>
        <w:r w:rsidR="009913B3">
          <w:rPr>
            <w:webHidden/>
          </w:rPr>
        </w:r>
        <w:r w:rsidR="009913B3">
          <w:rPr>
            <w:webHidden/>
          </w:rPr>
          <w:fldChar w:fldCharType="separate"/>
        </w:r>
        <w:r w:rsidR="009913B3">
          <w:rPr>
            <w:webHidden/>
          </w:rPr>
          <w:t>87</w:t>
        </w:r>
        <w:r w:rsidR="009913B3">
          <w:rPr>
            <w:webHidden/>
          </w:rPr>
          <w:fldChar w:fldCharType="end"/>
        </w:r>
      </w:hyperlink>
    </w:p>
    <w:p w14:paraId="6BA22337" w14:textId="77777777" w:rsidR="009913B3" w:rsidRDefault="009C38B6">
      <w:pPr>
        <w:pStyle w:val="TOC2"/>
        <w:rPr>
          <w:rFonts w:asciiTheme="minorHAnsi" w:eastAsiaTheme="minorEastAsia" w:hAnsiTheme="minorHAnsi" w:cstheme="minorBidi"/>
          <w:b w:val="0"/>
          <w:i w:val="0"/>
          <w:sz w:val="22"/>
          <w:szCs w:val="22"/>
        </w:rPr>
      </w:pPr>
      <w:hyperlink w:anchor="_Toc440633504" w:history="1">
        <w:r w:rsidR="009913B3" w:rsidRPr="003A11C1">
          <w:rPr>
            <w:rStyle w:val="Hyperlink"/>
          </w:rPr>
          <w:t>5.1. Augmentative and alternative communication</w:t>
        </w:r>
        <w:r w:rsidR="009913B3">
          <w:rPr>
            <w:webHidden/>
          </w:rPr>
          <w:tab/>
        </w:r>
        <w:r w:rsidR="009913B3">
          <w:rPr>
            <w:webHidden/>
          </w:rPr>
          <w:fldChar w:fldCharType="begin"/>
        </w:r>
        <w:r w:rsidR="009913B3">
          <w:rPr>
            <w:webHidden/>
          </w:rPr>
          <w:instrText xml:space="preserve"> PAGEREF _Toc440633504 \h </w:instrText>
        </w:r>
        <w:r w:rsidR="009913B3">
          <w:rPr>
            <w:webHidden/>
          </w:rPr>
        </w:r>
        <w:r w:rsidR="009913B3">
          <w:rPr>
            <w:webHidden/>
          </w:rPr>
          <w:fldChar w:fldCharType="separate"/>
        </w:r>
        <w:r w:rsidR="009913B3">
          <w:rPr>
            <w:webHidden/>
          </w:rPr>
          <w:t>88</w:t>
        </w:r>
        <w:r w:rsidR="009913B3">
          <w:rPr>
            <w:webHidden/>
          </w:rPr>
          <w:fldChar w:fldCharType="end"/>
        </w:r>
      </w:hyperlink>
    </w:p>
    <w:p w14:paraId="462DEA18" w14:textId="77777777" w:rsidR="009913B3" w:rsidRDefault="009C38B6">
      <w:pPr>
        <w:pStyle w:val="TOC2"/>
        <w:rPr>
          <w:rFonts w:asciiTheme="minorHAnsi" w:eastAsiaTheme="minorEastAsia" w:hAnsiTheme="minorHAnsi" w:cstheme="minorBidi"/>
          <w:b w:val="0"/>
          <w:i w:val="0"/>
          <w:sz w:val="22"/>
          <w:szCs w:val="22"/>
        </w:rPr>
      </w:pPr>
      <w:hyperlink w:anchor="_Toc440633505" w:history="1">
        <w:r w:rsidR="009913B3" w:rsidRPr="003A11C1">
          <w:rPr>
            <w:rStyle w:val="Hyperlink"/>
          </w:rPr>
          <w:t>5.2. Easy English</w:t>
        </w:r>
        <w:r w:rsidR="009913B3">
          <w:rPr>
            <w:webHidden/>
          </w:rPr>
          <w:tab/>
        </w:r>
        <w:r w:rsidR="009913B3">
          <w:rPr>
            <w:webHidden/>
          </w:rPr>
          <w:fldChar w:fldCharType="begin"/>
        </w:r>
        <w:r w:rsidR="009913B3">
          <w:rPr>
            <w:webHidden/>
          </w:rPr>
          <w:instrText xml:space="preserve"> PAGEREF _Toc440633505 \h </w:instrText>
        </w:r>
        <w:r w:rsidR="009913B3">
          <w:rPr>
            <w:webHidden/>
          </w:rPr>
        </w:r>
        <w:r w:rsidR="009913B3">
          <w:rPr>
            <w:webHidden/>
          </w:rPr>
          <w:fldChar w:fldCharType="separate"/>
        </w:r>
        <w:r w:rsidR="009913B3">
          <w:rPr>
            <w:webHidden/>
          </w:rPr>
          <w:t>93</w:t>
        </w:r>
        <w:r w:rsidR="009913B3">
          <w:rPr>
            <w:webHidden/>
          </w:rPr>
          <w:fldChar w:fldCharType="end"/>
        </w:r>
      </w:hyperlink>
    </w:p>
    <w:p w14:paraId="6A7A70F5" w14:textId="77777777" w:rsidR="009913B3" w:rsidRDefault="009C38B6">
      <w:pPr>
        <w:pStyle w:val="TOC2"/>
        <w:rPr>
          <w:rFonts w:asciiTheme="minorHAnsi" w:eastAsiaTheme="minorEastAsia" w:hAnsiTheme="minorHAnsi" w:cstheme="minorBidi"/>
          <w:b w:val="0"/>
          <w:i w:val="0"/>
          <w:sz w:val="22"/>
          <w:szCs w:val="22"/>
        </w:rPr>
      </w:pPr>
      <w:hyperlink w:anchor="_Toc440633506" w:history="1">
        <w:r w:rsidR="009913B3" w:rsidRPr="003A11C1">
          <w:rPr>
            <w:rStyle w:val="Hyperlink"/>
          </w:rPr>
          <w:t>5.3. Translation and interpreting services</w:t>
        </w:r>
        <w:r w:rsidR="009913B3">
          <w:rPr>
            <w:webHidden/>
          </w:rPr>
          <w:tab/>
        </w:r>
        <w:r w:rsidR="009913B3">
          <w:rPr>
            <w:webHidden/>
          </w:rPr>
          <w:fldChar w:fldCharType="begin"/>
        </w:r>
        <w:r w:rsidR="009913B3">
          <w:rPr>
            <w:webHidden/>
          </w:rPr>
          <w:instrText xml:space="preserve"> PAGEREF _Toc440633506 \h </w:instrText>
        </w:r>
        <w:r w:rsidR="009913B3">
          <w:rPr>
            <w:webHidden/>
          </w:rPr>
        </w:r>
        <w:r w:rsidR="009913B3">
          <w:rPr>
            <w:webHidden/>
          </w:rPr>
          <w:fldChar w:fldCharType="separate"/>
        </w:r>
        <w:r w:rsidR="009913B3">
          <w:rPr>
            <w:webHidden/>
          </w:rPr>
          <w:t>95</w:t>
        </w:r>
        <w:r w:rsidR="009913B3">
          <w:rPr>
            <w:webHidden/>
          </w:rPr>
          <w:fldChar w:fldCharType="end"/>
        </w:r>
      </w:hyperlink>
    </w:p>
    <w:p w14:paraId="764C69D3" w14:textId="77777777" w:rsidR="009913B3" w:rsidRDefault="009C38B6">
      <w:pPr>
        <w:pStyle w:val="TOC2"/>
        <w:rPr>
          <w:rFonts w:asciiTheme="minorHAnsi" w:eastAsiaTheme="minorEastAsia" w:hAnsiTheme="minorHAnsi" w:cstheme="minorBidi"/>
          <w:b w:val="0"/>
          <w:i w:val="0"/>
          <w:sz w:val="22"/>
          <w:szCs w:val="22"/>
        </w:rPr>
      </w:pPr>
      <w:hyperlink w:anchor="_Toc440633507" w:history="1">
        <w:r w:rsidR="009913B3" w:rsidRPr="003A11C1">
          <w:rPr>
            <w:rStyle w:val="Hyperlink"/>
          </w:rPr>
          <w:t>5.4. Alternative accessible formats</w:t>
        </w:r>
        <w:r w:rsidR="009913B3">
          <w:rPr>
            <w:webHidden/>
          </w:rPr>
          <w:tab/>
        </w:r>
        <w:r w:rsidR="009913B3">
          <w:rPr>
            <w:webHidden/>
          </w:rPr>
          <w:fldChar w:fldCharType="begin"/>
        </w:r>
        <w:r w:rsidR="009913B3">
          <w:rPr>
            <w:webHidden/>
          </w:rPr>
          <w:instrText xml:space="preserve"> PAGEREF _Toc440633507 \h </w:instrText>
        </w:r>
        <w:r w:rsidR="009913B3">
          <w:rPr>
            <w:webHidden/>
          </w:rPr>
        </w:r>
        <w:r w:rsidR="009913B3">
          <w:rPr>
            <w:webHidden/>
          </w:rPr>
          <w:fldChar w:fldCharType="separate"/>
        </w:r>
        <w:r w:rsidR="009913B3">
          <w:rPr>
            <w:webHidden/>
          </w:rPr>
          <w:t>98</w:t>
        </w:r>
        <w:r w:rsidR="009913B3">
          <w:rPr>
            <w:webHidden/>
          </w:rPr>
          <w:fldChar w:fldCharType="end"/>
        </w:r>
      </w:hyperlink>
    </w:p>
    <w:p w14:paraId="6C84C966" w14:textId="77777777" w:rsidR="009913B3" w:rsidRDefault="009C38B6">
      <w:pPr>
        <w:pStyle w:val="TOC1"/>
        <w:rPr>
          <w:rFonts w:asciiTheme="minorHAnsi" w:eastAsiaTheme="minorEastAsia" w:hAnsiTheme="minorHAnsi" w:cstheme="minorBidi"/>
          <w:b w:val="0"/>
          <w:szCs w:val="22"/>
        </w:rPr>
      </w:pPr>
      <w:hyperlink w:anchor="_Toc440633508" w:history="1">
        <w:r w:rsidR="009913B3" w:rsidRPr="003A11C1">
          <w:rPr>
            <w:rStyle w:val="Hyperlink"/>
          </w:rPr>
          <w:t>Topic 6: Achieving cultural awareness in your work</w:t>
        </w:r>
        <w:r w:rsidR="009913B3">
          <w:rPr>
            <w:webHidden/>
          </w:rPr>
          <w:tab/>
        </w:r>
        <w:r w:rsidR="009913B3">
          <w:rPr>
            <w:webHidden/>
          </w:rPr>
          <w:fldChar w:fldCharType="begin"/>
        </w:r>
        <w:r w:rsidR="009913B3">
          <w:rPr>
            <w:webHidden/>
          </w:rPr>
          <w:instrText xml:space="preserve"> PAGEREF _Toc440633508 \h </w:instrText>
        </w:r>
        <w:r w:rsidR="009913B3">
          <w:rPr>
            <w:webHidden/>
          </w:rPr>
        </w:r>
        <w:r w:rsidR="009913B3">
          <w:rPr>
            <w:webHidden/>
          </w:rPr>
          <w:fldChar w:fldCharType="separate"/>
        </w:r>
        <w:r w:rsidR="009913B3">
          <w:rPr>
            <w:webHidden/>
          </w:rPr>
          <w:t>101</w:t>
        </w:r>
        <w:r w:rsidR="009913B3">
          <w:rPr>
            <w:webHidden/>
          </w:rPr>
          <w:fldChar w:fldCharType="end"/>
        </w:r>
      </w:hyperlink>
    </w:p>
    <w:p w14:paraId="3D2F30BC" w14:textId="77777777" w:rsidR="009913B3" w:rsidRDefault="009C38B6">
      <w:pPr>
        <w:pStyle w:val="TOC2"/>
        <w:rPr>
          <w:rFonts w:asciiTheme="minorHAnsi" w:eastAsiaTheme="minorEastAsia" w:hAnsiTheme="minorHAnsi" w:cstheme="minorBidi"/>
          <w:b w:val="0"/>
          <w:i w:val="0"/>
          <w:sz w:val="22"/>
          <w:szCs w:val="22"/>
        </w:rPr>
      </w:pPr>
      <w:hyperlink w:anchor="_Toc440633509" w:history="1">
        <w:r w:rsidR="009913B3" w:rsidRPr="003A11C1">
          <w:rPr>
            <w:rStyle w:val="Hyperlink"/>
          </w:rPr>
          <w:t>6.1. Culturally and linguistically diverse communities</w:t>
        </w:r>
        <w:r w:rsidR="009913B3">
          <w:rPr>
            <w:webHidden/>
          </w:rPr>
          <w:tab/>
        </w:r>
        <w:r w:rsidR="009913B3">
          <w:rPr>
            <w:webHidden/>
          </w:rPr>
          <w:fldChar w:fldCharType="begin"/>
        </w:r>
        <w:r w:rsidR="009913B3">
          <w:rPr>
            <w:webHidden/>
          </w:rPr>
          <w:instrText xml:space="preserve"> PAGEREF _Toc440633509 \h </w:instrText>
        </w:r>
        <w:r w:rsidR="009913B3">
          <w:rPr>
            <w:webHidden/>
          </w:rPr>
        </w:r>
        <w:r w:rsidR="009913B3">
          <w:rPr>
            <w:webHidden/>
          </w:rPr>
          <w:fldChar w:fldCharType="separate"/>
        </w:r>
        <w:r w:rsidR="009913B3">
          <w:rPr>
            <w:webHidden/>
          </w:rPr>
          <w:t>102</w:t>
        </w:r>
        <w:r w:rsidR="009913B3">
          <w:rPr>
            <w:webHidden/>
          </w:rPr>
          <w:fldChar w:fldCharType="end"/>
        </w:r>
      </w:hyperlink>
    </w:p>
    <w:p w14:paraId="566D7EAD" w14:textId="77777777" w:rsidR="009913B3" w:rsidRDefault="009C38B6">
      <w:pPr>
        <w:pStyle w:val="TOC2"/>
        <w:rPr>
          <w:rFonts w:asciiTheme="minorHAnsi" w:eastAsiaTheme="minorEastAsia" w:hAnsiTheme="minorHAnsi" w:cstheme="minorBidi"/>
          <w:b w:val="0"/>
          <w:i w:val="0"/>
          <w:sz w:val="22"/>
          <w:szCs w:val="22"/>
        </w:rPr>
      </w:pPr>
      <w:hyperlink w:anchor="_Toc440633510" w:history="1">
        <w:r w:rsidR="009913B3" w:rsidRPr="003A11C1">
          <w:rPr>
            <w:rStyle w:val="Hyperlink"/>
          </w:rPr>
          <w:t>6.2. Aboriginal and Torres Strait Islander peoples</w:t>
        </w:r>
        <w:r w:rsidR="009913B3">
          <w:rPr>
            <w:webHidden/>
          </w:rPr>
          <w:tab/>
        </w:r>
        <w:r w:rsidR="009913B3">
          <w:rPr>
            <w:webHidden/>
          </w:rPr>
          <w:fldChar w:fldCharType="begin"/>
        </w:r>
        <w:r w:rsidR="009913B3">
          <w:rPr>
            <w:webHidden/>
          </w:rPr>
          <w:instrText xml:space="preserve"> PAGEREF _Toc440633510 \h </w:instrText>
        </w:r>
        <w:r w:rsidR="009913B3">
          <w:rPr>
            <w:webHidden/>
          </w:rPr>
        </w:r>
        <w:r w:rsidR="009913B3">
          <w:rPr>
            <w:webHidden/>
          </w:rPr>
          <w:fldChar w:fldCharType="separate"/>
        </w:r>
        <w:r w:rsidR="009913B3">
          <w:rPr>
            <w:webHidden/>
          </w:rPr>
          <w:t>108</w:t>
        </w:r>
        <w:r w:rsidR="009913B3">
          <w:rPr>
            <w:webHidden/>
          </w:rPr>
          <w:fldChar w:fldCharType="end"/>
        </w:r>
      </w:hyperlink>
    </w:p>
    <w:p w14:paraId="41A19FA5" w14:textId="77777777" w:rsidR="009913B3" w:rsidRDefault="009C38B6">
      <w:pPr>
        <w:pStyle w:val="TOC2"/>
        <w:rPr>
          <w:rFonts w:asciiTheme="minorHAnsi" w:eastAsiaTheme="minorEastAsia" w:hAnsiTheme="minorHAnsi" w:cstheme="minorBidi"/>
          <w:b w:val="0"/>
          <w:i w:val="0"/>
          <w:sz w:val="22"/>
          <w:szCs w:val="22"/>
        </w:rPr>
      </w:pPr>
      <w:hyperlink w:anchor="_Toc440633511" w:history="1">
        <w:r w:rsidR="009913B3" w:rsidRPr="003A11C1">
          <w:rPr>
            <w:rStyle w:val="Hyperlink"/>
          </w:rPr>
          <w:t>6.3. Unconscious bias and casual racism</w:t>
        </w:r>
        <w:r w:rsidR="009913B3">
          <w:rPr>
            <w:webHidden/>
          </w:rPr>
          <w:tab/>
        </w:r>
        <w:r w:rsidR="009913B3">
          <w:rPr>
            <w:webHidden/>
          </w:rPr>
          <w:fldChar w:fldCharType="begin"/>
        </w:r>
        <w:r w:rsidR="009913B3">
          <w:rPr>
            <w:webHidden/>
          </w:rPr>
          <w:instrText xml:space="preserve"> PAGEREF _Toc440633511 \h </w:instrText>
        </w:r>
        <w:r w:rsidR="009913B3">
          <w:rPr>
            <w:webHidden/>
          </w:rPr>
        </w:r>
        <w:r w:rsidR="009913B3">
          <w:rPr>
            <w:webHidden/>
          </w:rPr>
          <w:fldChar w:fldCharType="separate"/>
        </w:r>
        <w:r w:rsidR="009913B3">
          <w:rPr>
            <w:webHidden/>
          </w:rPr>
          <w:t>112</w:t>
        </w:r>
        <w:r w:rsidR="009913B3">
          <w:rPr>
            <w:webHidden/>
          </w:rPr>
          <w:fldChar w:fldCharType="end"/>
        </w:r>
      </w:hyperlink>
    </w:p>
    <w:p w14:paraId="70764CE3" w14:textId="77777777" w:rsidR="009913B3" w:rsidRDefault="009C38B6">
      <w:pPr>
        <w:pStyle w:val="TOC1"/>
        <w:rPr>
          <w:rFonts w:asciiTheme="minorHAnsi" w:eastAsiaTheme="minorEastAsia" w:hAnsiTheme="minorHAnsi" w:cstheme="minorBidi"/>
          <w:b w:val="0"/>
          <w:szCs w:val="22"/>
        </w:rPr>
      </w:pPr>
      <w:hyperlink w:anchor="_Toc440633512" w:history="1">
        <w:r w:rsidR="009913B3" w:rsidRPr="003A11C1">
          <w:rPr>
            <w:rStyle w:val="Hyperlink"/>
          </w:rPr>
          <w:t>Topic 7: Person-centred practice in action</w:t>
        </w:r>
        <w:r w:rsidR="009913B3">
          <w:rPr>
            <w:webHidden/>
          </w:rPr>
          <w:tab/>
        </w:r>
        <w:r w:rsidR="009913B3">
          <w:rPr>
            <w:webHidden/>
          </w:rPr>
          <w:fldChar w:fldCharType="begin"/>
        </w:r>
        <w:r w:rsidR="009913B3">
          <w:rPr>
            <w:webHidden/>
          </w:rPr>
          <w:instrText xml:space="preserve"> PAGEREF _Toc440633512 \h </w:instrText>
        </w:r>
        <w:r w:rsidR="009913B3">
          <w:rPr>
            <w:webHidden/>
          </w:rPr>
        </w:r>
        <w:r w:rsidR="009913B3">
          <w:rPr>
            <w:webHidden/>
          </w:rPr>
          <w:fldChar w:fldCharType="separate"/>
        </w:r>
        <w:r w:rsidR="009913B3">
          <w:rPr>
            <w:webHidden/>
          </w:rPr>
          <w:t>120</w:t>
        </w:r>
        <w:r w:rsidR="009913B3">
          <w:rPr>
            <w:webHidden/>
          </w:rPr>
          <w:fldChar w:fldCharType="end"/>
        </w:r>
      </w:hyperlink>
    </w:p>
    <w:p w14:paraId="05709967" w14:textId="77777777" w:rsidR="009913B3" w:rsidRDefault="009C38B6">
      <w:pPr>
        <w:pStyle w:val="TOC2"/>
        <w:rPr>
          <w:rFonts w:asciiTheme="minorHAnsi" w:eastAsiaTheme="minorEastAsia" w:hAnsiTheme="minorHAnsi" w:cstheme="minorBidi"/>
          <w:b w:val="0"/>
          <w:i w:val="0"/>
          <w:sz w:val="22"/>
          <w:szCs w:val="22"/>
        </w:rPr>
      </w:pPr>
      <w:hyperlink w:anchor="_Toc440633513" w:history="1">
        <w:r w:rsidR="009913B3" w:rsidRPr="003A11C1">
          <w:rPr>
            <w:rStyle w:val="Hyperlink"/>
          </w:rPr>
          <w:t>7.1. Assisting service users to understand their rights</w:t>
        </w:r>
        <w:r w:rsidR="009913B3">
          <w:rPr>
            <w:webHidden/>
          </w:rPr>
          <w:tab/>
        </w:r>
        <w:r w:rsidR="009913B3">
          <w:rPr>
            <w:webHidden/>
          </w:rPr>
          <w:fldChar w:fldCharType="begin"/>
        </w:r>
        <w:r w:rsidR="009913B3">
          <w:rPr>
            <w:webHidden/>
          </w:rPr>
          <w:instrText xml:space="preserve"> PAGEREF _Toc440633513 \h </w:instrText>
        </w:r>
        <w:r w:rsidR="009913B3">
          <w:rPr>
            <w:webHidden/>
          </w:rPr>
        </w:r>
        <w:r w:rsidR="009913B3">
          <w:rPr>
            <w:webHidden/>
          </w:rPr>
          <w:fldChar w:fldCharType="separate"/>
        </w:r>
        <w:r w:rsidR="009913B3">
          <w:rPr>
            <w:webHidden/>
          </w:rPr>
          <w:t>121</w:t>
        </w:r>
        <w:r w:rsidR="009913B3">
          <w:rPr>
            <w:webHidden/>
          </w:rPr>
          <w:fldChar w:fldCharType="end"/>
        </w:r>
      </w:hyperlink>
    </w:p>
    <w:p w14:paraId="4BB9BE7D" w14:textId="77777777" w:rsidR="009913B3" w:rsidRDefault="009C38B6">
      <w:pPr>
        <w:pStyle w:val="TOC2"/>
        <w:rPr>
          <w:rFonts w:asciiTheme="minorHAnsi" w:eastAsiaTheme="minorEastAsia" w:hAnsiTheme="minorHAnsi" w:cstheme="minorBidi"/>
          <w:b w:val="0"/>
          <w:i w:val="0"/>
          <w:sz w:val="22"/>
          <w:szCs w:val="22"/>
        </w:rPr>
      </w:pPr>
      <w:hyperlink w:anchor="_Toc440633514" w:history="1">
        <w:r w:rsidR="009913B3" w:rsidRPr="003A11C1">
          <w:rPr>
            <w:rStyle w:val="Hyperlink"/>
          </w:rPr>
          <w:t>7.2. Supported decision-making and the role of family, friends and carers</w:t>
        </w:r>
        <w:r w:rsidR="009913B3">
          <w:rPr>
            <w:webHidden/>
          </w:rPr>
          <w:tab/>
        </w:r>
        <w:r w:rsidR="009913B3">
          <w:rPr>
            <w:webHidden/>
          </w:rPr>
          <w:fldChar w:fldCharType="begin"/>
        </w:r>
        <w:r w:rsidR="009913B3">
          <w:rPr>
            <w:webHidden/>
          </w:rPr>
          <w:instrText xml:space="preserve"> PAGEREF _Toc440633514 \h </w:instrText>
        </w:r>
        <w:r w:rsidR="009913B3">
          <w:rPr>
            <w:webHidden/>
          </w:rPr>
        </w:r>
        <w:r w:rsidR="009913B3">
          <w:rPr>
            <w:webHidden/>
          </w:rPr>
          <w:fldChar w:fldCharType="separate"/>
        </w:r>
        <w:r w:rsidR="009913B3">
          <w:rPr>
            <w:webHidden/>
          </w:rPr>
          <w:t>124</w:t>
        </w:r>
        <w:r w:rsidR="009913B3">
          <w:rPr>
            <w:webHidden/>
          </w:rPr>
          <w:fldChar w:fldCharType="end"/>
        </w:r>
      </w:hyperlink>
    </w:p>
    <w:p w14:paraId="2FCD927C" w14:textId="77777777" w:rsidR="009913B3" w:rsidRDefault="009C38B6">
      <w:pPr>
        <w:pStyle w:val="TOC2"/>
        <w:rPr>
          <w:rFonts w:asciiTheme="minorHAnsi" w:eastAsiaTheme="minorEastAsia" w:hAnsiTheme="minorHAnsi" w:cstheme="minorBidi"/>
          <w:b w:val="0"/>
          <w:i w:val="0"/>
          <w:sz w:val="22"/>
          <w:szCs w:val="22"/>
        </w:rPr>
      </w:pPr>
      <w:hyperlink w:anchor="_Toc440633515" w:history="1">
        <w:r w:rsidR="009913B3" w:rsidRPr="003A11C1">
          <w:rPr>
            <w:rStyle w:val="Hyperlink"/>
          </w:rPr>
          <w:t>7.3. Dignity of risk</w:t>
        </w:r>
        <w:r w:rsidR="009913B3">
          <w:rPr>
            <w:webHidden/>
          </w:rPr>
          <w:tab/>
        </w:r>
        <w:r w:rsidR="009913B3">
          <w:rPr>
            <w:webHidden/>
          </w:rPr>
          <w:fldChar w:fldCharType="begin"/>
        </w:r>
        <w:r w:rsidR="009913B3">
          <w:rPr>
            <w:webHidden/>
          </w:rPr>
          <w:instrText xml:space="preserve"> PAGEREF _Toc440633515 \h </w:instrText>
        </w:r>
        <w:r w:rsidR="009913B3">
          <w:rPr>
            <w:webHidden/>
          </w:rPr>
        </w:r>
        <w:r w:rsidR="009913B3">
          <w:rPr>
            <w:webHidden/>
          </w:rPr>
          <w:fldChar w:fldCharType="separate"/>
        </w:r>
        <w:r w:rsidR="009913B3">
          <w:rPr>
            <w:webHidden/>
          </w:rPr>
          <w:t>130</w:t>
        </w:r>
        <w:r w:rsidR="009913B3">
          <w:rPr>
            <w:webHidden/>
          </w:rPr>
          <w:fldChar w:fldCharType="end"/>
        </w:r>
      </w:hyperlink>
    </w:p>
    <w:p w14:paraId="7C79670D" w14:textId="77777777" w:rsidR="009913B3" w:rsidRDefault="009C38B6">
      <w:pPr>
        <w:pStyle w:val="TOC2"/>
        <w:rPr>
          <w:rFonts w:asciiTheme="minorHAnsi" w:eastAsiaTheme="minorEastAsia" w:hAnsiTheme="minorHAnsi" w:cstheme="minorBidi"/>
          <w:b w:val="0"/>
          <w:i w:val="0"/>
          <w:sz w:val="22"/>
          <w:szCs w:val="22"/>
        </w:rPr>
      </w:pPr>
      <w:hyperlink w:anchor="_Toc440633516" w:history="1">
        <w:r w:rsidR="009913B3" w:rsidRPr="003A11C1">
          <w:rPr>
            <w:rStyle w:val="Hyperlink"/>
          </w:rPr>
          <w:t>7.4. Advocacy and referral</w:t>
        </w:r>
        <w:r w:rsidR="009913B3">
          <w:rPr>
            <w:webHidden/>
          </w:rPr>
          <w:tab/>
        </w:r>
        <w:r w:rsidR="009913B3">
          <w:rPr>
            <w:webHidden/>
          </w:rPr>
          <w:fldChar w:fldCharType="begin"/>
        </w:r>
        <w:r w:rsidR="009913B3">
          <w:rPr>
            <w:webHidden/>
          </w:rPr>
          <w:instrText xml:space="preserve"> PAGEREF _Toc440633516 \h </w:instrText>
        </w:r>
        <w:r w:rsidR="009913B3">
          <w:rPr>
            <w:webHidden/>
          </w:rPr>
        </w:r>
        <w:r w:rsidR="009913B3">
          <w:rPr>
            <w:webHidden/>
          </w:rPr>
          <w:fldChar w:fldCharType="separate"/>
        </w:r>
        <w:r w:rsidR="009913B3">
          <w:rPr>
            <w:webHidden/>
          </w:rPr>
          <w:t>134</w:t>
        </w:r>
        <w:r w:rsidR="009913B3">
          <w:rPr>
            <w:webHidden/>
          </w:rPr>
          <w:fldChar w:fldCharType="end"/>
        </w:r>
      </w:hyperlink>
    </w:p>
    <w:p w14:paraId="58734CEA" w14:textId="77777777" w:rsidR="009913B3" w:rsidRDefault="009C38B6">
      <w:pPr>
        <w:pStyle w:val="TOC2"/>
        <w:rPr>
          <w:rFonts w:asciiTheme="minorHAnsi" w:eastAsiaTheme="minorEastAsia" w:hAnsiTheme="minorHAnsi" w:cstheme="minorBidi"/>
          <w:b w:val="0"/>
          <w:i w:val="0"/>
          <w:sz w:val="22"/>
          <w:szCs w:val="22"/>
        </w:rPr>
      </w:pPr>
      <w:hyperlink w:anchor="_Toc440633517" w:history="1">
        <w:r w:rsidR="009913B3" w:rsidRPr="003A11C1">
          <w:rPr>
            <w:rStyle w:val="Hyperlink"/>
          </w:rPr>
          <w:t>7.5. Consultation</w:t>
        </w:r>
        <w:r w:rsidR="009913B3">
          <w:rPr>
            <w:webHidden/>
          </w:rPr>
          <w:tab/>
        </w:r>
        <w:r w:rsidR="009913B3">
          <w:rPr>
            <w:webHidden/>
          </w:rPr>
          <w:fldChar w:fldCharType="begin"/>
        </w:r>
        <w:r w:rsidR="009913B3">
          <w:rPr>
            <w:webHidden/>
          </w:rPr>
          <w:instrText xml:space="preserve"> PAGEREF _Toc440633517 \h </w:instrText>
        </w:r>
        <w:r w:rsidR="009913B3">
          <w:rPr>
            <w:webHidden/>
          </w:rPr>
        </w:r>
        <w:r w:rsidR="009913B3">
          <w:rPr>
            <w:webHidden/>
          </w:rPr>
          <w:fldChar w:fldCharType="separate"/>
        </w:r>
        <w:r w:rsidR="009913B3">
          <w:rPr>
            <w:webHidden/>
          </w:rPr>
          <w:t>139</w:t>
        </w:r>
        <w:r w:rsidR="009913B3">
          <w:rPr>
            <w:webHidden/>
          </w:rPr>
          <w:fldChar w:fldCharType="end"/>
        </w:r>
      </w:hyperlink>
    </w:p>
    <w:p w14:paraId="5A5A9C20" w14:textId="77777777" w:rsidR="009913B3" w:rsidRDefault="009C38B6">
      <w:pPr>
        <w:pStyle w:val="TOC1"/>
        <w:rPr>
          <w:rFonts w:asciiTheme="minorHAnsi" w:eastAsiaTheme="minorEastAsia" w:hAnsiTheme="minorHAnsi" w:cstheme="minorBidi"/>
          <w:b w:val="0"/>
          <w:szCs w:val="22"/>
        </w:rPr>
      </w:pPr>
      <w:hyperlink w:anchor="_Toc440633518" w:history="1">
        <w:r w:rsidR="009913B3" w:rsidRPr="003A11C1">
          <w:rPr>
            <w:rStyle w:val="Hyperlink"/>
            <w:rFonts w:eastAsia="Times New Roman"/>
            <w:bCs/>
          </w:rPr>
          <w:t>Topic 8: Legal and ethical considerations of service delivery</w:t>
        </w:r>
        <w:r w:rsidR="009913B3">
          <w:rPr>
            <w:webHidden/>
          </w:rPr>
          <w:tab/>
        </w:r>
        <w:r w:rsidR="009913B3">
          <w:rPr>
            <w:webHidden/>
          </w:rPr>
          <w:fldChar w:fldCharType="begin"/>
        </w:r>
        <w:r w:rsidR="009913B3">
          <w:rPr>
            <w:webHidden/>
          </w:rPr>
          <w:instrText xml:space="preserve"> PAGEREF _Toc440633518 \h </w:instrText>
        </w:r>
        <w:r w:rsidR="009913B3">
          <w:rPr>
            <w:webHidden/>
          </w:rPr>
        </w:r>
        <w:r w:rsidR="009913B3">
          <w:rPr>
            <w:webHidden/>
          </w:rPr>
          <w:fldChar w:fldCharType="separate"/>
        </w:r>
        <w:r w:rsidR="009913B3">
          <w:rPr>
            <w:webHidden/>
          </w:rPr>
          <w:t>147</w:t>
        </w:r>
        <w:r w:rsidR="009913B3">
          <w:rPr>
            <w:webHidden/>
          </w:rPr>
          <w:fldChar w:fldCharType="end"/>
        </w:r>
      </w:hyperlink>
    </w:p>
    <w:p w14:paraId="61245FC6" w14:textId="77777777" w:rsidR="009913B3" w:rsidRDefault="009C38B6">
      <w:pPr>
        <w:pStyle w:val="TOC2"/>
        <w:rPr>
          <w:rFonts w:asciiTheme="minorHAnsi" w:eastAsiaTheme="minorEastAsia" w:hAnsiTheme="minorHAnsi" w:cstheme="minorBidi"/>
          <w:b w:val="0"/>
          <w:i w:val="0"/>
          <w:sz w:val="22"/>
          <w:szCs w:val="22"/>
        </w:rPr>
      </w:pPr>
      <w:hyperlink w:anchor="_Toc440633519" w:history="1">
        <w:r w:rsidR="009913B3" w:rsidRPr="003A11C1">
          <w:rPr>
            <w:rStyle w:val="Hyperlink"/>
            <w:bCs/>
          </w:rPr>
          <w:t>8.2. Responding to service users at risk of harm</w:t>
        </w:r>
        <w:r w:rsidR="009913B3">
          <w:rPr>
            <w:webHidden/>
          </w:rPr>
          <w:tab/>
        </w:r>
        <w:r w:rsidR="009913B3">
          <w:rPr>
            <w:webHidden/>
          </w:rPr>
          <w:fldChar w:fldCharType="begin"/>
        </w:r>
        <w:r w:rsidR="009913B3">
          <w:rPr>
            <w:webHidden/>
          </w:rPr>
          <w:instrText xml:space="preserve"> PAGEREF _Toc440633519 \h </w:instrText>
        </w:r>
        <w:r w:rsidR="009913B3">
          <w:rPr>
            <w:webHidden/>
          </w:rPr>
        </w:r>
        <w:r w:rsidR="009913B3">
          <w:rPr>
            <w:webHidden/>
          </w:rPr>
          <w:fldChar w:fldCharType="separate"/>
        </w:r>
        <w:r w:rsidR="009913B3">
          <w:rPr>
            <w:webHidden/>
          </w:rPr>
          <w:t>150</w:t>
        </w:r>
        <w:r w:rsidR="009913B3">
          <w:rPr>
            <w:webHidden/>
          </w:rPr>
          <w:fldChar w:fldCharType="end"/>
        </w:r>
      </w:hyperlink>
    </w:p>
    <w:p w14:paraId="4B7B1B33" w14:textId="77777777" w:rsidR="009913B3" w:rsidRDefault="009C38B6">
      <w:pPr>
        <w:pStyle w:val="TOC2"/>
        <w:rPr>
          <w:rFonts w:asciiTheme="minorHAnsi" w:eastAsiaTheme="minorEastAsia" w:hAnsiTheme="minorHAnsi" w:cstheme="minorBidi"/>
          <w:b w:val="0"/>
          <w:i w:val="0"/>
          <w:sz w:val="22"/>
          <w:szCs w:val="22"/>
        </w:rPr>
      </w:pPr>
      <w:hyperlink w:anchor="_Toc440633520" w:history="1">
        <w:r w:rsidR="009913B3" w:rsidRPr="003A11C1">
          <w:rPr>
            <w:rStyle w:val="Hyperlink"/>
            <w:bCs/>
          </w:rPr>
          <w:t>8.3. Protecting privacy and confidentiality</w:t>
        </w:r>
        <w:r w:rsidR="009913B3">
          <w:rPr>
            <w:webHidden/>
          </w:rPr>
          <w:tab/>
        </w:r>
        <w:r w:rsidR="009913B3">
          <w:rPr>
            <w:webHidden/>
          </w:rPr>
          <w:fldChar w:fldCharType="begin"/>
        </w:r>
        <w:r w:rsidR="009913B3">
          <w:rPr>
            <w:webHidden/>
          </w:rPr>
          <w:instrText xml:space="preserve"> PAGEREF _Toc440633520 \h </w:instrText>
        </w:r>
        <w:r w:rsidR="009913B3">
          <w:rPr>
            <w:webHidden/>
          </w:rPr>
        </w:r>
        <w:r w:rsidR="009913B3">
          <w:rPr>
            <w:webHidden/>
          </w:rPr>
          <w:fldChar w:fldCharType="separate"/>
        </w:r>
        <w:r w:rsidR="009913B3">
          <w:rPr>
            <w:webHidden/>
          </w:rPr>
          <w:t>157</w:t>
        </w:r>
        <w:r w:rsidR="009913B3">
          <w:rPr>
            <w:webHidden/>
          </w:rPr>
          <w:fldChar w:fldCharType="end"/>
        </w:r>
      </w:hyperlink>
    </w:p>
    <w:p w14:paraId="4CCF5F6C" w14:textId="77777777" w:rsidR="009913B3" w:rsidRDefault="009C38B6">
      <w:pPr>
        <w:pStyle w:val="TOC2"/>
        <w:rPr>
          <w:rFonts w:asciiTheme="minorHAnsi" w:eastAsiaTheme="minorEastAsia" w:hAnsiTheme="minorHAnsi" w:cstheme="minorBidi"/>
          <w:b w:val="0"/>
          <w:i w:val="0"/>
          <w:sz w:val="22"/>
          <w:szCs w:val="22"/>
        </w:rPr>
      </w:pPr>
      <w:hyperlink w:anchor="_Toc440633521" w:history="1">
        <w:r w:rsidR="009913B3" w:rsidRPr="003A11C1">
          <w:rPr>
            <w:rStyle w:val="Hyperlink"/>
          </w:rPr>
          <w:t>8.4. Managing conflicts of interest</w:t>
        </w:r>
        <w:r w:rsidR="009913B3">
          <w:rPr>
            <w:webHidden/>
          </w:rPr>
          <w:tab/>
        </w:r>
        <w:r w:rsidR="009913B3">
          <w:rPr>
            <w:webHidden/>
          </w:rPr>
          <w:fldChar w:fldCharType="begin"/>
        </w:r>
        <w:r w:rsidR="009913B3">
          <w:rPr>
            <w:webHidden/>
          </w:rPr>
          <w:instrText xml:space="preserve"> PAGEREF _Toc440633521 \h </w:instrText>
        </w:r>
        <w:r w:rsidR="009913B3">
          <w:rPr>
            <w:webHidden/>
          </w:rPr>
        </w:r>
        <w:r w:rsidR="009913B3">
          <w:rPr>
            <w:webHidden/>
          </w:rPr>
          <w:fldChar w:fldCharType="separate"/>
        </w:r>
        <w:r w:rsidR="009913B3">
          <w:rPr>
            <w:webHidden/>
          </w:rPr>
          <w:t>161</w:t>
        </w:r>
        <w:r w:rsidR="009913B3">
          <w:rPr>
            <w:webHidden/>
          </w:rPr>
          <w:fldChar w:fldCharType="end"/>
        </w:r>
      </w:hyperlink>
    </w:p>
    <w:p w14:paraId="4A8CA1A7" w14:textId="77777777" w:rsidR="009913B3" w:rsidRDefault="009C38B6">
      <w:pPr>
        <w:pStyle w:val="TOC2"/>
        <w:rPr>
          <w:rFonts w:asciiTheme="minorHAnsi" w:eastAsiaTheme="minorEastAsia" w:hAnsiTheme="minorHAnsi" w:cstheme="minorBidi"/>
          <w:b w:val="0"/>
          <w:i w:val="0"/>
          <w:sz w:val="22"/>
          <w:szCs w:val="22"/>
        </w:rPr>
      </w:pPr>
      <w:hyperlink w:anchor="_Toc440633522" w:history="1">
        <w:r w:rsidR="009913B3" w:rsidRPr="003A11C1">
          <w:rPr>
            <w:rStyle w:val="Hyperlink"/>
          </w:rPr>
          <w:t>8.5. Monitoring workplace health and safety</w:t>
        </w:r>
        <w:r w:rsidR="009913B3">
          <w:rPr>
            <w:webHidden/>
          </w:rPr>
          <w:tab/>
        </w:r>
        <w:r w:rsidR="009913B3">
          <w:rPr>
            <w:webHidden/>
          </w:rPr>
          <w:fldChar w:fldCharType="begin"/>
        </w:r>
        <w:r w:rsidR="009913B3">
          <w:rPr>
            <w:webHidden/>
          </w:rPr>
          <w:instrText xml:space="preserve"> PAGEREF _Toc440633522 \h </w:instrText>
        </w:r>
        <w:r w:rsidR="009913B3">
          <w:rPr>
            <w:webHidden/>
          </w:rPr>
        </w:r>
        <w:r w:rsidR="009913B3">
          <w:rPr>
            <w:webHidden/>
          </w:rPr>
          <w:fldChar w:fldCharType="separate"/>
        </w:r>
        <w:r w:rsidR="009913B3">
          <w:rPr>
            <w:webHidden/>
          </w:rPr>
          <w:t>163</w:t>
        </w:r>
        <w:r w:rsidR="009913B3">
          <w:rPr>
            <w:webHidden/>
          </w:rPr>
          <w:fldChar w:fldCharType="end"/>
        </w:r>
      </w:hyperlink>
    </w:p>
    <w:p w14:paraId="10226155" w14:textId="77777777" w:rsidR="009913B3" w:rsidRDefault="009C38B6">
      <w:pPr>
        <w:pStyle w:val="TOC1"/>
        <w:rPr>
          <w:rFonts w:asciiTheme="minorHAnsi" w:eastAsiaTheme="minorEastAsia" w:hAnsiTheme="minorHAnsi" w:cstheme="minorBidi"/>
          <w:b w:val="0"/>
          <w:szCs w:val="22"/>
        </w:rPr>
      </w:pPr>
      <w:hyperlink w:anchor="_Toc440633523" w:history="1">
        <w:r w:rsidR="009913B3" w:rsidRPr="003A11C1">
          <w:rPr>
            <w:rStyle w:val="Hyperlink"/>
          </w:rPr>
          <w:t>Unit summary and close</w:t>
        </w:r>
        <w:r w:rsidR="009913B3">
          <w:rPr>
            <w:webHidden/>
          </w:rPr>
          <w:tab/>
        </w:r>
        <w:r w:rsidR="009913B3">
          <w:rPr>
            <w:webHidden/>
          </w:rPr>
          <w:fldChar w:fldCharType="begin"/>
        </w:r>
        <w:r w:rsidR="009913B3">
          <w:rPr>
            <w:webHidden/>
          </w:rPr>
          <w:instrText xml:space="preserve"> PAGEREF _Toc440633523 \h </w:instrText>
        </w:r>
        <w:r w:rsidR="009913B3">
          <w:rPr>
            <w:webHidden/>
          </w:rPr>
        </w:r>
        <w:r w:rsidR="009913B3">
          <w:rPr>
            <w:webHidden/>
          </w:rPr>
          <w:fldChar w:fldCharType="separate"/>
        </w:r>
        <w:r w:rsidR="009913B3">
          <w:rPr>
            <w:webHidden/>
          </w:rPr>
          <w:t>166</w:t>
        </w:r>
        <w:r w:rsidR="009913B3">
          <w:rPr>
            <w:webHidden/>
          </w:rPr>
          <w:fldChar w:fldCharType="end"/>
        </w:r>
      </w:hyperlink>
    </w:p>
    <w:p w14:paraId="11FCAF4E" w14:textId="77777777" w:rsidR="009913B3" w:rsidRDefault="009C38B6">
      <w:pPr>
        <w:pStyle w:val="TOC1"/>
        <w:rPr>
          <w:rFonts w:asciiTheme="minorHAnsi" w:eastAsiaTheme="minorEastAsia" w:hAnsiTheme="minorHAnsi" w:cstheme="minorBidi"/>
          <w:b w:val="0"/>
          <w:szCs w:val="22"/>
        </w:rPr>
      </w:pPr>
      <w:hyperlink w:anchor="_Toc440633524" w:history="1">
        <w:r w:rsidR="009913B3" w:rsidRPr="003A11C1">
          <w:rPr>
            <w:rStyle w:val="Hyperlink"/>
          </w:rPr>
          <w:t>Activity answers and additional information</w:t>
        </w:r>
        <w:r w:rsidR="009913B3">
          <w:rPr>
            <w:webHidden/>
          </w:rPr>
          <w:tab/>
        </w:r>
        <w:r w:rsidR="009913B3">
          <w:rPr>
            <w:webHidden/>
          </w:rPr>
          <w:fldChar w:fldCharType="begin"/>
        </w:r>
        <w:r w:rsidR="009913B3">
          <w:rPr>
            <w:webHidden/>
          </w:rPr>
          <w:instrText xml:space="preserve"> PAGEREF _Toc440633524 \h </w:instrText>
        </w:r>
        <w:r w:rsidR="009913B3">
          <w:rPr>
            <w:webHidden/>
          </w:rPr>
        </w:r>
        <w:r w:rsidR="009913B3">
          <w:rPr>
            <w:webHidden/>
          </w:rPr>
          <w:fldChar w:fldCharType="separate"/>
        </w:r>
        <w:r w:rsidR="009913B3">
          <w:rPr>
            <w:webHidden/>
          </w:rPr>
          <w:t>167</w:t>
        </w:r>
        <w:r w:rsidR="009913B3">
          <w:rPr>
            <w:webHidden/>
          </w:rPr>
          <w:fldChar w:fldCharType="end"/>
        </w:r>
      </w:hyperlink>
    </w:p>
    <w:p w14:paraId="25DE0A5F" w14:textId="77777777" w:rsidR="009913B3" w:rsidRDefault="009C38B6">
      <w:pPr>
        <w:pStyle w:val="TOC2"/>
        <w:rPr>
          <w:rFonts w:asciiTheme="minorHAnsi" w:eastAsiaTheme="minorEastAsia" w:hAnsiTheme="minorHAnsi" w:cstheme="minorBidi"/>
          <w:b w:val="0"/>
          <w:i w:val="0"/>
          <w:sz w:val="22"/>
          <w:szCs w:val="22"/>
        </w:rPr>
      </w:pPr>
      <w:hyperlink w:anchor="_Toc440633525" w:history="1">
        <w:r w:rsidR="009913B3" w:rsidRPr="003A11C1">
          <w:rPr>
            <w:rStyle w:val="Hyperlink"/>
          </w:rPr>
          <w:t>1.1. Evolving definitions and demographics of disability</w:t>
        </w:r>
        <w:r w:rsidR="009913B3">
          <w:rPr>
            <w:webHidden/>
          </w:rPr>
          <w:tab/>
        </w:r>
        <w:r w:rsidR="009913B3">
          <w:rPr>
            <w:webHidden/>
          </w:rPr>
          <w:fldChar w:fldCharType="begin"/>
        </w:r>
        <w:r w:rsidR="009913B3">
          <w:rPr>
            <w:webHidden/>
          </w:rPr>
          <w:instrText xml:space="preserve"> PAGEREF _Toc440633525 \h </w:instrText>
        </w:r>
        <w:r w:rsidR="009913B3">
          <w:rPr>
            <w:webHidden/>
          </w:rPr>
        </w:r>
        <w:r w:rsidR="009913B3">
          <w:rPr>
            <w:webHidden/>
          </w:rPr>
          <w:fldChar w:fldCharType="separate"/>
        </w:r>
        <w:r w:rsidR="009913B3">
          <w:rPr>
            <w:webHidden/>
          </w:rPr>
          <w:t>167</w:t>
        </w:r>
        <w:r w:rsidR="009913B3">
          <w:rPr>
            <w:webHidden/>
          </w:rPr>
          <w:fldChar w:fldCharType="end"/>
        </w:r>
      </w:hyperlink>
    </w:p>
    <w:p w14:paraId="5240997B" w14:textId="77777777" w:rsidR="009913B3" w:rsidRDefault="009C38B6">
      <w:pPr>
        <w:pStyle w:val="TOC2"/>
        <w:rPr>
          <w:rFonts w:asciiTheme="minorHAnsi" w:eastAsiaTheme="minorEastAsia" w:hAnsiTheme="minorHAnsi" w:cstheme="minorBidi"/>
          <w:b w:val="0"/>
          <w:i w:val="0"/>
          <w:sz w:val="22"/>
          <w:szCs w:val="22"/>
        </w:rPr>
      </w:pPr>
      <w:hyperlink w:anchor="_Toc440633526" w:history="1">
        <w:r w:rsidR="009913B3" w:rsidRPr="003A11C1">
          <w:rPr>
            <w:rStyle w:val="Hyperlink"/>
          </w:rPr>
          <w:t>1.2. Common conditions and impairments which can contribute to disability</w:t>
        </w:r>
        <w:r w:rsidR="009913B3">
          <w:rPr>
            <w:webHidden/>
          </w:rPr>
          <w:tab/>
        </w:r>
        <w:r w:rsidR="009913B3">
          <w:rPr>
            <w:webHidden/>
          </w:rPr>
          <w:fldChar w:fldCharType="begin"/>
        </w:r>
        <w:r w:rsidR="009913B3">
          <w:rPr>
            <w:webHidden/>
          </w:rPr>
          <w:instrText xml:space="preserve"> PAGEREF _Toc440633526 \h </w:instrText>
        </w:r>
        <w:r w:rsidR="009913B3">
          <w:rPr>
            <w:webHidden/>
          </w:rPr>
        </w:r>
        <w:r w:rsidR="009913B3">
          <w:rPr>
            <w:webHidden/>
          </w:rPr>
          <w:fldChar w:fldCharType="separate"/>
        </w:r>
        <w:r w:rsidR="009913B3">
          <w:rPr>
            <w:webHidden/>
          </w:rPr>
          <w:t>167</w:t>
        </w:r>
        <w:r w:rsidR="009913B3">
          <w:rPr>
            <w:webHidden/>
          </w:rPr>
          <w:fldChar w:fldCharType="end"/>
        </w:r>
      </w:hyperlink>
    </w:p>
    <w:p w14:paraId="134CDBA7" w14:textId="77777777" w:rsidR="009913B3" w:rsidRDefault="009C38B6">
      <w:pPr>
        <w:pStyle w:val="TOC2"/>
        <w:rPr>
          <w:rFonts w:asciiTheme="minorHAnsi" w:eastAsiaTheme="minorEastAsia" w:hAnsiTheme="minorHAnsi" w:cstheme="minorBidi"/>
          <w:b w:val="0"/>
          <w:i w:val="0"/>
          <w:sz w:val="22"/>
          <w:szCs w:val="22"/>
        </w:rPr>
      </w:pPr>
      <w:hyperlink w:anchor="_Toc440633527" w:history="1">
        <w:r w:rsidR="009913B3" w:rsidRPr="003A11C1">
          <w:rPr>
            <w:rStyle w:val="Hyperlink"/>
          </w:rPr>
          <w:t>1.3. Community attitudes towards people with disability</w:t>
        </w:r>
        <w:r w:rsidR="009913B3">
          <w:rPr>
            <w:webHidden/>
          </w:rPr>
          <w:tab/>
        </w:r>
        <w:r w:rsidR="009913B3">
          <w:rPr>
            <w:webHidden/>
          </w:rPr>
          <w:fldChar w:fldCharType="begin"/>
        </w:r>
        <w:r w:rsidR="009913B3">
          <w:rPr>
            <w:webHidden/>
          </w:rPr>
          <w:instrText xml:space="preserve"> PAGEREF _Toc440633527 \h </w:instrText>
        </w:r>
        <w:r w:rsidR="009913B3">
          <w:rPr>
            <w:webHidden/>
          </w:rPr>
        </w:r>
        <w:r w:rsidR="009913B3">
          <w:rPr>
            <w:webHidden/>
          </w:rPr>
          <w:fldChar w:fldCharType="separate"/>
        </w:r>
        <w:r w:rsidR="009913B3">
          <w:rPr>
            <w:webHidden/>
          </w:rPr>
          <w:t>170</w:t>
        </w:r>
        <w:r w:rsidR="009913B3">
          <w:rPr>
            <w:webHidden/>
          </w:rPr>
          <w:fldChar w:fldCharType="end"/>
        </w:r>
      </w:hyperlink>
    </w:p>
    <w:p w14:paraId="06935297" w14:textId="77777777" w:rsidR="009913B3" w:rsidRDefault="009C38B6">
      <w:pPr>
        <w:pStyle w:val="TOC2"/>
        <w:rPr>
          <w:rFonts w:asciiTheme="minorHAnsi" w:eastAsiaTheme="minorEastAsia" w:hAnsiTheme="minorHAnsi" w:cstheme="minorBidi"/>
          <w:b w:val="0"/>
          <w:i w:val="0"/>
          <w:sz w:val="22"/>
          <w:szCs w:val="22"/>
        </w:rPr>
      </w:pPr>
      <w:hyperlink w:anchor="_Toc440633528" w:history="1">
        <w:r w:rsidR="009913B3" w:rsidRPr="003A11C1">
          <w:rPr>
            <w:rStyle w:val="Hyperlink"/>
          </w:rPr>
          <w:t>1.4. Disability etiquette</w:t>
        </w:r>
        <w:r w:rsidR="009913B3">
          <w:rPr>
            <w:webHidden/>
          </w:rPr>
          <w:tab/>
        </w:r>
        <w:r w:rsidR="009913B3">
          <w:rPr>
            <w:webHidden/>
          </w:rPr>
          <w:fldChar w:fldCharType="begin"/>
        </w:r>
        <w:r w:rsidR="009913B3">
          <w:rPr>
            <w:webHidden/>
          </w:rPr>
          <w:instrText xml:space="preserve"> PAGEREF _Toc440633528 \h </w:instrText>
        </w:r>
        <w:r w:rsidR="009913B3">
          <w:rPr>
            <w:webHidden/>
          </w:rPr>
        </w:r>
        <w:r w:rsidR="009913B3">
          <w:rPr>
            <w:webHidden/>
          </w:rPr>
          <w:fldChar w:fldCharType="separate"/>
        </w:r>
        <w:r w:rsidR="009913B3">
          <w:rPr>
            <w:webHidden/>
          </w:rPr>
          <w:t>170</w:t>
        </w:r>
        <w:r w:rsidR="009913B3">
          <w:rPr>
            <w:webHidden/>
          </w:rPr>
          <w:fldChar w:fldCharType="end"/>
        </w:r>
      </w:hyperlink>
    </w:p>
    <w:p w14:paraId="5CD411D1" w14:textId="77777777" w:rsidR="009913B3" w:rsidRDefault="009C38B6">
      <w:pPr>
        <w:pStyle w:val="TOC2"/>
        <w:rPr>
          <w:rFonts w:asciiTheme="minorHAnsi" w:eastAsiaTheme="minorEastAsia" w:hAnsiTheme="minorHAnsi" w:cstheme="minorBidi"/>
          <w:b w:val="0"/>
          <w:i w:val="0"/>
          <w:sz w:val="22"/>
          <w:szCs w:val="22"/>
        </w:rPr>
      </w:pPr>
      <w:hyperlink w:anchor="_Toc440633529" w:history="1">
        <w:r w:rsidR="009913B3" w:rsidRPr="003A11C1">
          <w:rPr>
            <w:rStyle w:val="Hyperlink"/>
          </w:rPr>
          <w:t>4.4. The National Standards for Disability Services</w:t>
        </w:r>
        <w:r w:rsidR="009913B3">
          <w:rPr>
            <w:webHidden/>
          </w:rPr>
          <w:tab/>
        </w:r>
        <w:r w:rsidR="009913B3">
          <w:rPr>
            <w:webHidden/>
          </w:rPr>
          <w:fldChar w:fldCharType="begin"/>
        </w:r>
        <w:r w:rsidR="009913B3">
          <w:rPr>
            <w:webHidden/>
          </w:rPr>
          <w:instrText xml:space="preserve"> PAGEREF _Toc440633529 \h </w:instrText>
        </w:r>
        <w:r w:rsidR="009913B3">
          <w:rPr>
            <w:webHidden/>
          </w:rPr>
        </w:r>
        <w:r w:rsidR="009913B3">
          <w:rPr>
            <w:webHidden/>
          </w:rPr>
          <w:fldChar w:fldCharType="separate"/>
        </w:r>
        <w:r w:rsidR="009913B3">
          <w:rPr>
            <w:webHidden/>
          </w:rPr>
          <w:t>171</w:t>
        </w:r>
        <w:r w:rsidR="009913B3">
          <w:rPr>
            <w:webHidden/>
          </w:rPr>
          <w:fldChar w:fldCharType="end"/>
        </w:r>
      </w:hyperlink>
    </w:p>
    <w:p w14:paraId="4EBC6A26" w14:textId="77777777" w:rsidR="009913B3" w:rsidRDefault="009C38B6">
      <w:pPr>
        <w:pStyle w:val="TOC2"/>
        <w:rPr>
          <w:rFonts w:asciiTheme="minorHAnsi" w:eastAsiaTheme="minorEastAsia" w:hAnsiTheme="minorHAnsi" w:cstheme="minorBidi"/>
          <w:b w:val="0"/>
          <w:i w:val="0"/>
          <w:sz w:val="22"/>
          <w:szCs w:val="22"/>
        </w:rPr>
      </w:pPr>
      <w:hyperlink w:anchor="_Toc440633530" w:history="1">
        <w:r w:rsidR="009913B3" w:rsidRPr="003A11C1">
          <w:rPr>
            <w:rStyle w:val="Hyperlink"/>
          </w:rPr>
          <w:t>7.2. Supported decision-making and the role of family, friends and carers</w:t>
        </w:r>
        <w:r w:rsidR="009913B3">
          <w:rPr>
            <w:webHidden/>
          </w:rPr>
          <w:tab/>
        </w:r>
        <w:r w:rsidR="009913B3">
          <w:rPr>
            <w:webHidden/>
          </w:rPr>
          <w:fldChar w:fldCharType="begin"/>
        </w:r>
        <w:r w:rsidR="009913B3">
          <w:rPr>
            <w:webHidden/>
          </w:rPr>
          <w:instrText xml:space="preserve"> PAGEREF _Toc440633530 \h </w:instrText>
        </w:r>
        <w:r w:rsidR="009913B3">
          <w:rPr>
            <w:webHidden/>
          </w:rPr>
        </w:r>
        <w:r w:rsidR="009913B3">
          <w:rPr>
            <w:webHidden/>
          </w:rPr>
          <w:fldChar w:fldCharType="separate"/>
        </w:r>
        <w:r w:rsidR="009913B3">
          <w:rPr>
            <w:webHidden/>
          </w:rPr>
          <w:t>171</w:t>
        </w:r>
        <w:r w:rsidR="009913B3">
          <w:rPr>
            <w:webHidden/>
          </w:rPr>
          <w:fldChar w:fldCharType="end"/>
        </w:r>
      </w:hyperlink>
    </w:p>
    <w:p w14:paraId="2D410ADF" w14:textId="77777777" w:rsidR="009913B3" w:rsidRDefault="009C38B6">
      <w:pPr>
        <w:pStyle w:val="TOC1"/>
        <w:rPr>
          <w:rFonts w:asciiTheme="minorHAnsi" w:eastAsiaTheme="minorEastAsia" w:hAnsiTheme="minorHAnsi" w:cstheme="minorBidi"/>
          <w:b w:val="0"/>
          <w:szCs w:val="22"/>
        </w:rPr>
      </w:pPr>
      <w:hyperlink w:anchor="_Toc440633531" w:history="1">
        <w:r w:rsidR="009913B3" w:rsidRPr="003A11C1">
          <w:rPr>
            <w:rStyle w:val="Hyperlink"/>
          </w:rPr>
          <w:t>Notes on Discussion Questions and Scenarios</w:t>
        </w:r>
        <w:r w:rsidR="009913B3">
          <w:rPr>
            <w:webHidden/>
          </w:rPr>
          <w:tab/>
        </w:r>
        <w:r w:rsidR="009913B3">
          <w:rPr>
            <w:webHidden/>
          </w:rPr>
          <w:fldChar w:fldCharType="begin"/>
        </w:r>
        <w:r w:rsidR="009913B3">
          <w:rPr>
            <w:webHidden/>
          </w:rPr>
          <w:instrText xml:space="preserve"> PAGEREF _Toc440633531 \h </w:instrText>
        </w:r>
        <w:r w:rsidR="009913B3">
          <w:rPr>
            <w:webHidden/>
          </w:rPr>
        </w:r>
        <w:r w:rsidR="009913B3">
          <w:rPr>
            <w:webHidden/>
          </w:rPr>
          <w:fldChar w:fldCharType="separate"/>
        </w:r>
        <w:r w:rsidR="009913B3">
          <w:rPr>
            <w:webHidden/>
          </w:rPr>
          <w:t>173</w:t>
        </w:r>
        <w:r w:rsidR="009913B3">
          <w:rPr>
            <w:webHidden/>
          </w:rPr>
          <w:fldChar w:fldCharType="end"/>
        </w:r>
      </w:hyperlink>
    </w:p>
    <w:p w14:paraId="334AE966" w14:textId="77777777" w:rsidR="009913B3" w:rsidRDefault="009C38B6">
      <w:pPr>
        <w:pStyle w:val="TOC2"/>
        <w:rPr>
          <w:rFonts w:asciiTheme="minorHAnsi" w:eastAsiaTheme="minorEastAsia" w:hAnsiTheme="minorHAnsi" w:cstheme="minorBidi"/>
          <w:b w:val="0"/>
          <w:i w:val="0"/>
          <w:sz w:val="22"/>
          <w:szCs w:val="22"/>
        </w:rPr>
      </w:pPr>
      <w:hyperlink w:anchor="_Toc440633532" w:history="1">
        <w:r w:rsidR="009913B3" w:rsidRPr="003A11C1">
          <w:rPr>
            <w:rStyle w:val="Hyperlink"/>
          </w:rPr>
          <w:t>1.3. Community attitudes towards people with disability</w:t>
        </w:r>
        <w:r w:rsidR="009913B3">
          <w:rPr>
            <w:webHidden/>
          </w:rPr>
          <w:tab/>
        </w:r>
        <w:r w:rsidR="009913B3">
          <w:rPr>
            <w:webHidden/>
          </w:rPr>
          <w:fldChar w:fldCharType="begin"/>
        </w:r>
        <w:r w:rsidR="009913B3">
          <w:rPr>
            <w:webHidden/>
          </w:rPr>
          <w:instrText xml:space="preserve"> PAGEREF _Toc440633532 \h </w:instrText>
        </w:r>
        <w:r w:rsidR="009913B3">
          <w:rPr>
            <w:webHidden/>
          </w:rPr>
        </w:r>
        <w:r w:rsidR="009913B3">
          <w:rPr>
            <w:webHidden/>
          </w:rPr>
          <w:fldChar w:fldCharType="separate"/>
        </w:r>
        <w:r w:rsidR="009913B3">
          <w:rPr>
            <w:webHidden/>
          </w:rPr>
          <w:t>173</w:t>
        </w:r>
        <w:r w:rsidR="009913B3">
          <w:rPr>
            <w:webHidden/>
          </w:rPr>
          <w:fldChar w:fldCharType="end"/>
        </w:r>
      </w:hyperlink>
    </w:p>
    <w:p w14:paraId="5BE8C678" w14:textId="77777777" w:rsidR="009913B3" w:rsidRDefault="009C38B6">
      <w:pPr>
        <w:pStyle w:val="TOC2"/>
        <w:rPr>
          <w:rFonts w:asciiTheme="minorHAnsi" w:eastAsiaTheme="minorEastAsia" w:hAnsiTheme="minorHAnsi" w:cstheme="minorBidi"/>
          <w:b w:val="0"/>
          <w:i w:val="0"/>
          <w:sz w:val="22"/>
          <w:szCs w:val="22"/>
        </w:rPr>
      </w:pPr>
      <w:hyperlink w:anchor="_Toc440633533" w:history="1">
        <w:r w:rsidR="009913B3" w:rsidRPr="003A11C1">
          <w:rPr>
            <w:rStyle w:val="Hyperlink"/>
          </w:rPr>
          <w:t>2.3. Direct and Indirect discrimination</w:t>
        </w:r>
        <w:r w:rsidR="009913B3">
          <w:rPr>
            <w:webHidden/>
          </w:rPr>
          <w:tab/>
        </w:r>
        <w:r w:rsidR="009913B3">
          <w:rPr>
            <w:webHidden/>
          </w:rPr>
          <w:fldChar w:fldCharType="begin"/>
        </w:r>
        <w:r w:rsidR="009913B3">
          <w:rPr>
            <w:webHidden/>
          </w:rPr>
          <w:instrText xml:space="preserve"> PAGEREF _Toc440633533 \h </w:instrText>
        </w:r>
        <w:r w:rsidR="009913B3">
          <w:rPr>
            <w:webHidden/>
          </w:rPr>
        </w:r>
        <w:r w:rsidR="009913B3">
          <w:rPr>
            <w:webHidden/>
          </w:rPr>
          <w:fldChar w:fldCharType="separate"/>
        </w:r>
        <w:r w:rsidR="009913B3">
          <w:rPr>
            <w:webHidden/>
          </w:rPr>
          <w:t>173</w:t>
        </w:r>
        <w:r w:rsidR="009913B3">
          <w:rPr>
            <w:webHidden/>
          </w:rPr>
          <w:fldChar w:fldCharType="end"/>
        </w:r>
      </w:hyperlink>
    </w:p>
    <w:p w14:paraId="0C12D053" w14:textId="77777777" w:rsidR="009913B3" w:rsidRDefault="009C38B6">
      <w:pPr>
        <w:pStyle w:val="TOC2"/>
        <w:rPr>
          <w:rFonts w:asciiTheme="minorHAnsi" w:eastAsiaTheme="minorEastAsia" w:hAnsiTheme="minorHAnsi" w:cstheme="minorBidi"/>
          <w:b w:val="0"/>
          <w:i w:val="0"/>
          <w:sz w:val="22"/>
          <w:szCs w:val="22"/>
        </w:rPr>
      </w:pPr>
      <w:hyperlink w:anchor="_Toc440633534" w:history="1">
        <w:r w:rsidR="009913B3" w:rsidRPr="003A11C1">
          <w:rPr>
            <w:rStyle w:val="Hyperlink"/>
          </w:rPr>
          <w:t>2.4. Reasonable adjustment and inherent requirements</w:t>
        </w:r>
        <w:r w:rsidR="009913B3">
          <w:rPr>
            <w:webHidden/>
          </w:rPr>
          <w:tab/>
        </w:r>
        <w:r w:rsidR="009913B3">
          <w:rPr>
            <w:webHidden/>
          </w:rPr>
          <w:fldChar w:fldCharType="begin"/>
        </w:r>
        <w:r w:rsidR="009913B3">
          <w:rPr>
            <w:webHidden/>
          </w:rPr>
          <w:instrText xml:space="preserve"> PAGEREF _Toc440633534 \h </w:instrText>
        </w:r>
        <w:r w:rsidR="009913B3">
          <w:rPr>
            <w:webHidden/>
          </w:rPr>
        </w:r>
        <w:r w:rsidR="009913B3">
          <w:rPr>
            <w:webHidden/>
          </w:rPr>
          <w:fldChar w:fldCharType="separate"/>
        </w:r>
        <w:r w:rsidR="009913B3">
          <w:rPr>
            <w:webHidden/>
          </w:rPr>
          <w:t>174</w:t>
        </w:r>
        <w:r w:rsidR="009913B3">
          <w:rPr>
            <w:webHidden/>
          </w:rPr>
          <w:fldChar w:fldCharType="end"/>
        </w:r>
      </w:hyperlink>
    </w:p>
    <w:p w14:paraId="48CEB4C0" w14:textId="77777777" w:rsidR="009913B3" w:rsidRDefault="009C38B6">
      <w:pPr>
        <w:pStyle w:val="TOC2"/>
        <w:rPr>
          <w:rFonts w:asciiTheme="minorHAnsi" w:eastAsiaTheme="minorEastAsia" w:hAnsiTheme="minorHAnsi" w:cstheme="minorBidi"/>
          <w:b w:val="0"/>
          <w:i w:val="0"/>
          <w:sz w:val="22"/>
          <w:szCs w:val="22"/>
        </w:rPr>
      </w:pPr>
      <w:hyperlink w:anchor="_Toc440633535" w:history="1">
        <w:r w:rsidR="009913B3" w:rsidRPr="003A11C1">
          <w:rPr>
            <w:rStyle w:val="Hyperlink"/>
          </w:rPr>
          <w:t>3.1. About the Disability Convention</w:t>
        </w:r>
        <w:r w:rsidR="009913B3">
          <w:rPr>
            <w:webHidden/>
          </w:rPr>
          <w:tab/>
        </w:r>
        <w:r w:rsidR="009913B3">
          <w:rPr>
            <w:webHidden/>
          </w:rPr>
          <w:fldChar w:fldCharType="begin"/>
        </w:r>
        <w:r w:rsidR="009913B3">
          <w:rPr>
            <w:webHidden/>
          </w:rPr>
          <w:instrText xml:space="preserve"> PAGEREF _Toc440633535 \h </w:instrText>
        </w:r>
        <w:r w:rsidR="009913B3">
          <w:rPr>
            <w:webHidden/>
          </w:rPr>
        </w:r>
        <w:r w:rsidR="009913B3">
          <w:rPr>
            <w:webHidden/>
          </w:rPr>
          <w:fldChar w:fldCharType="separate"/>
        </w:r>
        <w:r w:rsidR="009913B3">
          <w:rPr>
            <w:webHidden/>
          </w:rPr>
          <w:t>174</w:t>
        </w:r>
        <w:r w:rsidR="009913B3">
          <w:rPr>
            <w:webHidden/>
          </w:rPr>
          <w:fldChar w:fldCharType="end"/>
        </w:r>
      </w:hyperlink>
    </w:p>
    <w:p w14:paraId="3CF91739" w14:textId="77777777" w:rsidR="009913B3" w:rsidRDefault="009C38B6">
      <w:pPr>
        <w:pStyle w:val="TOC2"/>
        <w:rPr>
          <w:rFonts w:asciiTheme="minorHAnsi" w:eastAsiaTheme="minorEastAsia" w:hAnsiTheme="minorHAnsi" w:cstheme="minorBidi"/>
          <w:b w:val="0"/>
          <w:i w:val="0"/>
          <w:sz w:val="22"/>
          <w:szCs w:val="22"/>
        </w:rPr>
      </w:pPr>
      <w:hyperlink w:anchor="_Toc440633536" w:history="1">
        <w:r w:rsidR="009913B3" w:rsidRPr="003A11C1">
          <w:rPr>
            <w:rStyle w:val="Hyperlink"/>
          </w:rPr>
          <w:t>5.1. Augmentative and alternative communication</w:t>
        </w:r>
        <w:r w:rsidR="009913B3">
          <w:rPr>
            <w:webHidden/>
          </w:rPr>
          <w:tab/>
        </w:r>
        <w:r w:rsidR="009913B3">
          <w:rPr>
            <w:webHidden/>
          </w:rPr>
          <w:fldChar w:fldCharType="begin"/>
        </w:r>
        <w:r w:rsidR="009913B3">
          <w:rPr>
            <w:webHidden/>
          </w:rPr>
          <w:instrText xml:space="preserve"> PAGEREF _Toc440633536 \h </w:instrText>
        </w:r>
        <w:r w:rsidR="009913B3">
          <w:rPr>
            <w:webHidden/>
          </w:rPr>
        </w:r>
        <w:r w:rsidR="009913B3">
          <w:rPr>
            <w:webHidden/>
          </w:rPr>
          <w:fldChar w:fldCharType="separate"/>
        </w:r>
        <w:r w:rsidR="009913B3">
          <w:rPr>
            <w:webHidden/>
          </w:rPr>
          <w:t>175</w:t>
        </w:r>
        <w:r w:rsidR="009913B3">
          <w:rPr>
            <w:webHidden/>
          </w:rPr>
          <w:fldChar w:fldCharType="end"/>
        </w:r>
      </w:hyperlink>
    </w:p>
    <w:p w14:paraId="3AFCA7A5" w14:textId="77777777" w:rsidR="009913B3" w:rsidRDefault="009C38B6">
      <w:pPr>
        <w:pStyle w:val="TOC2"/>
        <w:rPr>
          <w:rFonts w:asciiTheme="minorHAnsi" w:eastAsiaTheme="minorEastAsia" w:hAnsiTheme="minorHAnsi" w:cstheme="minorBidi"/>
          <w:b w:val="0"/>
          <w:i w:val="0"/>
          <w:sz w:val="22"/>
          <w:szCs w:val="22"/>
        </w:rPr>
      </w:pPr>
      <w:hyperlink w:anchor="_Toc440633537" w:history="1">
        <w:r w:rsidR="009913B3" w:rsidRPr="003A11C1">
          <w:rPr>
            <w:rStyle w:val="Hyperlink"/>
          </w:rPr>
          <w:t>5.2. Easy English</w:t>
        </w:r>
        <w:r w:rsidR="009913B3">
          <w:rPr>
            <w:webHidden/>
          </w:rPr>
          <w:tab/>
        </w:r>
        <w:r w:rsidR="009913B3">
          <w:rPr>
            <w:webHidden/>
          </w:rPr>
          <w:fldChar w:fldCharType="begin"/>
        </w:r>
        <w:r w:rsidR="009913B3">
          <w:rPr>
            <w:webHidden/>
          </w:rPr>
          <w:instrText xml:space="preserve"> PAGEREF _Toc440633537 \h </w:instrText>
        </w:r>
        <w:r w:rsidR="009913B3">
          <w:rPr>
            <w:webHidden/>
          </w:rPr>
        </w:r>
        <w:r w:rsidR="009913B3">
          <w:rPr>
            <w:webHidden/>
          </w:rPr>
          <w:fldChar w:fldCharType="separate"/>
        </w:r>
        <w:r w:rsidR="009913B3">
          <w:rPr>
            <w:webHidden/>
          </w:rPr>
          <w:t>175</w:t>
        </w:r>
        <w:r w:rsidR="009913B3">
          <w:rPr>
            <w:webHidden/>
          </w:rPr>
          <w:fldChar w:fldCharType="end"/>
        </w:r>
      </w:hyperlink>
    </w:p>
    <w:p w14:paraId="09B838CA" w14:textId="77777777" w:rsidR="009913B3" w:rsidRDefault="009C38B6">
      <w:pPr>
        <w:pStyle w:val="TOC2"/>
        <w:rPr>
          <w:rFonts w:asciiTheme="minorHAnsi" w:eastAsiaTheme="minorEastAsia" w:hAnsiTheme="minorHAnsi" w:cstheme="minorBidi"/>
          <w:b w:val="0"/>
          <w:i w:val="0"/>
          <w:sz w:val="22"/>
          <w:szCs w:val="22"/>
        </w:rPr>
      </w:pPr>
      <w:hyperlink w:anchor="_Toc440633538" w:history="1">
        <w:r w:rsidR="009913B3" w:rsidRPr="003A11C1">
          <w:rPr>
            <w:rStyle w:val="Hyperlink"/>
          </w:rPr>
          <w:t>5.3. Translating and interpreting services</w:t>
        </w:r>
        <w:r w:rsidR="009913B3">
          <w:rPr>
            <w:webHidden/>
          </w:rPr>
          <w:tab/>
        </w:r>
        <w:r w:rsidR="009913B3">
          <w:rPr>
            <w:webHidden/>
          </w:rPr>
          <w:fldChar w:fldCharType="begin"/>
        </w:r>
        <w:r w:rsidR="009913B3">
          <w:rPr>
            <w:webHidden/>
          </w:rPr>
          <w:instrText xml:space="preserve"> PAGEREF _Toc440633538 \h </w:instrText>
        </w:r>
        <w:r w:rsidR="009913B3">
          <w:rPr>
            <w:webHidden/>
          </w:rPr>
        </w:r>
        <w:r w:rsidR="009913B3">
          <w:rPr>
            <w:webHidden/>
          </w:rPr>
          <w:fldChar w:fldCharType="separate"/>
        </w:r>
        <w:r w:rsidR="009913B3">
          <w:rPr>
            <w:webHidden/>
          </w:rPr>
          <w:t>175</w:t>
        </w:r>
        <w:r w:rsidR="009913B3">
          <w:rPr>
            <w:webHidden/>
          </w:rPr>
          <w:fldChar w:fldCharType="end"/>
        </w:r>
      </w:hyperlink>
    </w:p>
    <w:p w14:paraId="7B675AAC" w14:textId="77777777" w:rsidR="009913B3" w:rsidRDefault="009C38B6">
      <w:pPr>
        <w:pStyle w:val="TOC2"/>
        <w:rPr>
          <w:rFonts w:asciiTheme="minorHAnsi" w:eastAsiaTheme="minorEastAsia" w:hAnsiTheme="minorHAnsi" w:cstheme="minorBidi"/>
          <w:b w:val="0"/>
          <w:i w:val="0"/>
          <w:sz w:val="22"/>
          <w:szCs w:val="22"/>
        </w:rPr>
      </w:pPr>
      <w:hyperlink w:anchor="_Toc440633539" w:history="1">
        <w:r w:rsidR="009913B3" w:rsidRPr="003A11C1">
          <w:rPr>
            <w:rStyle w:val="Hyperlink"/>
          </w:rPr>
          <w:t>6.3. Unconscious bias and casual racism</w:t>
        </w:r>
        <w:r w:rsidR="009913B3">
          <w:rPr>
            <w:webHidden/>
          </w:rPr>
          <w:tab/>
        </w:r>
        <w:r w:rsidR="009913B3">
          <w:rPr>
            <w:webHidden/>
          </w:rPr>
          <w:fldChar w:fldCharType="begin"/>
        </w:r>
        <w:r w:rsidR="009913B3">
          <w:rPr>
            <w:webHidden/>
          </w:rPr>
          <w:instrText xml:space="preserve"> PAGEREF _Toc440633539 \h </w:instrText>
        </w:r>
        <w:r w:rsidR="009913B3">
          <w:rPr>
            <w:webHidden/>
          </w:rPr>
        </w:r>
        <w:r w:rsidR="009913B3">
          <w:rPr>
            <w:webHidden/>
          </w:rPr>
          <w:fldChar w:fldCharType="separate"/>
        </w:r>
        <w:r w:rsidR="009913B3">
          <w:rPr>
            <w:webHidden/>
          </w:rPr>
          <w:t>176</w:t>
        </w:r>
        <w:r w:rsidR="009913B3">
          <w:rPr>
            <w:webHidden/>
          </w:rPr>
          <w:fldChar w:fldCharType="end"/>
        </w:r>
      </w:hyperlink>
    </w:p>
    <w:p w14:paraId="470E68A7" w14:textId="77777777" w:rsidR="009913B3" w:rsidRDefault="009C38B6">
      <w:pPr>
        <w:pStyle w:val="TOC2"/>
        <w:rPr>
          <w:rFonts w:asciiTheme="minorHAnsi" w:eastAsiaTheme="minorEastAsia" w:hAnsiTheme="minorHAnsi" w:cstheme="minorBidi"/>
          <w:b w:val="0"/>
          <w:i w:val="0"/>
          <w:sz w:val="22"/>
          <w:szCs w:val="22"/>
        </w:rPr>
      </w:pPr>
      <w:hyperlink w:anchor="_Toc440633540" w:history="1">
        <w:r w:rsidR="009913B3" w:rsidRPr="003A11C1">
          <w:rPr>
            <w:rStyle w:val="Hyperlink"/>
          </w:rPr>
          <w:t>7.1. Assisting service users to understand their rights</w:t>
        </w:r>
        <w:r w:rsidR="009913B3">
          <w:rPr>
            <w:webHidden/>
          </w:rPr>
          <w:tab/>
        </w:r>
        <w:r w:rsidR="009913B3">
          <w:rPr>
            <w:webHidden/>
          </w:rPr>
          <w:fldChar w:fldCharType="begin"/>
        </w:r>
        <w:r w:rsidR="009913B3">
          <w:rPr>
            <w:webHidden/>
          </w:rPr>
          <w:instrText xml:space="preserve"> PAGEREF _Toc440633540 \h </w:instrText>
        </w:r>
        <w:r w:rsidR="009913B3">
          <w:rPr>
            <w:webHidden/>
          </w:rPr>
        </w:r>
        <w:r w:rsidR="009913B3">
          <w:rPr>
            <w:webHidden/>
          </w:rPr>
          <w:fldChar w:fldCharType="separate"/>
        </w:r>
        <w:r w:rsidR="009913B3">
          <w:rPr>
            <w:webHidden/>
          </w:rPr>
          <w:t>177</w:t>
        </w:r>
        <w:r w:rsidR="009913B3">
          <w:rPr>
            <w:webHidden/>
          </w:rPr>
          <w:fldChar w:fldCharType="end"/>
        </w:r>
      </w:hyperlink>
    </w:p>
    <w:p w14:paraId="0ED1A55D" w14:textId="77777777" w:rsidR="009913B3" w:rsidRDefault="009C38B6">
      <w:pPr>
        <w:pStyle w:val="TOC2"/>
        <w:rPr>
          <w:rFonts w:asciiTheme="minorHAnsi" w:eastAsiaTheme="minorEastAsia" w:hAnsiTheme="minorHAnsi" w:cstheme="minorBidi"/>
          <w:b w:val="0"/>
          <w:i w:val="0"/>
          <w:sz w:val="22"/>
          <w:szCs w:val="22"/>
        </w:rPr>
      </w:pPr>
      <w:hyperlink w:anchor="_Toc440633541" w:history="1">
        <w:r w:rsidR="009913B3" w:rsidRPr="003A11C1">
          <w:rPr>
            <w:rStyle w:val="Hyperlink"/>
          </w:rPr>
          <w:t>7.2. Supported decision-making and the role of family, friends and carers</w:t>
        </w:r>
        <w:r w:rsidR="009913B3">
          <w:rPr>
            <w:webHidden/>
          </w:rPr>
          <w:tab/>
        </w:r>
        <w:r w:rsidR="009913B3">
          <w:rPr>
            <w:webHidden/>
          </w:rPr>
          <w:fldChar w:fldCharType="begin"/>
        </w:r>
        <w:r w:rsidR="009913B3">
          <w:rPr>
            <w:webHidden/>
          </w:rPr>
          <w:instrText xml:space="preserve"> PAGEREF _Toc440633541 \h </w:instrText>
        </w:r>
        <w:r w:rsidR="009913B3">
          <w:rPr>
            <w:webHidden/>
          </w:rPr>
        </w:r>
        <w:r w:rsidR="009913B3">
          <w:rPr>
            <w:webHidden/>
          </w:rPr>
          <w:fldChar w:fldCharType="separate"/>
        </w:r>
        <w:r w:rsidR="009913B3">
          <w:rPr>
            <w:webHidden/>
          </w:rPr>
          <w:t>177</w:t>
        </w:r>
        <w:r w:rsidR="009913B3">
          <w:rPr>
            <w:webHidden/>
          </w:rPr>
          <w:fldChar w:fldCharType="end"/>
        </w:r>
      </w:hyperlink>
    </w:p>
    <w:p w14:paraId="1BC19A55" w14:textId="77777777" w:rsidR="009913B3" w:rsidRDefault="009C38B6">
      <w:pPr>
        <w:pStyle w:val="TOC2"/>
        <w:rPr>
          <w:rFonts w:asciiTheme="minorHAnsi" w:eastAsiaTheme="minorEastAsia" w:hAnsiTheme="minorHAnsi" w:cstheme="minorBidi"/>
          <w:b w:val="0"/>
          <w:i w:val="0"/>
          <w:sz w:val="22"/>
          <w:szCs w:val="22"/>
        </w:rPr>
      </w:pPr>
      <w:hyperlink w:anchor="_Toc440633542" w:history="1">
        <w:r w:rsidR="009913B3" w:rsidRPr="003A11C1">
          <w:rPr>
            <w:rStyle w:val="Hyperlink"/>
          </w:rPr>
          <w:t>7.4. Advocacy and referral</w:t>
        </w:r>
        <w:r w:rsidR="009913B3">
          <w:rPr>
            <w:webHidden/>
          </w:rPr>
          <w:tab/>
        </w:r>
        <w:r w:rsidR="009913B3">
          <w:rPr>
            <w:webHidden/>
          </w:rPr>
          <w:fldChar w:fldCharType="begin"/>
        </w:r>
        <w:r w:rsidR="009913B3">
          <w:rPr>
            <w:webHidden/>
          </w:rPr>
          <w:instrText xml:space="preserve"> PAGEREF _Toc440633542 \h </w:instrText>
        </w:r>
        <w:r w:rsidR="009913B3">
          <w:rPr>
            <w:webHidden/>
          </w:rPr>
        </w:r>
        <w:r w:rsidR="009913B3">
          <w:rPr>
            <w:webHidden/>
          </w:rPr>
          <w:fldChar w:fldCharType="separate"/>
        </w:r>
        <w:r w:rsidR="009913B3">
          <w:rPr>
            <w:webHidden/>
          </w:rPr>
          <w:t>178</w:t>
        </w:r>
        <w:r w:rsidR="009913B3">
          <w:rPr>
            <w:webHidden/>
          </w:rPr>
          <w:fldChar w:fldCharType="end"/>
        </w:r>
      </w:hyperlink>
    </w:p>
    <w:p w14:paraId="6D4A7589" w14:textId="77777777" w:rsidR="009913B3" w:rsidRDefault="009C38B6">
      <w:pPr>
        <w:pStyle w:val="TOC2"/>
        <w:rPr>
          <w:rFonts w:asciiTheme="minorHAnsi" w:eastAsiaTheme="minorEastAsia" w:hAnsiTheme="minorHAnsi" w:cstheme="minorBidi"/>
          <w:b w:val="0"/>
          <w:i w:val="0"/>
          <w:sz w:val="22"/>
          <w:szCs w:val="22"/>
        </w:rPr>
      </w:pPr>
      <w:hyperlink w:anchor="_Toc440633543" w:history="1">
        <w:r w:rsidR="009913B3" w:rsidRPr="003A11C1">
          <w:rPr>
            <w:rStyle w:val="Hyperlink"/>
          </w:rPr>
          <w:t>8.2 Responding to service users at risk of harm</w:t>
        </w:r>
        <w:r w:rsidR="009913B3">
          <w:rPr>
            <w:webHidden/>
          </w:rPr>
          <w:tab/>
        </w:r>
        <w:r w:rsidR="009913B3">
          <w:rPr>
            <w:webHidden/>
          </w:rPr>
          <w:fldChar w:fldCharType="begin"/>
        </w:r>
        <w:r w:rsidR="009913B3">
          <w:rPr>
            <w:webHidden/>
          </w:rPr>
          <w:instrText xml:space="preserve"> PAGEREF _Toc440633543 \h </w:instrText>
        </w:r>
        <w:r w:rsidR="009913B3">
          <w:rPr>
            <w:webHidden/>
          </w:rPr>
        </w:r>
        <w:r w:rsidR="009913B3">
          <w:rPr>
            <w:webHidden/>
          </w:rPr>
          <w:fldChar w:fldCharType="separate"/>
        </w:r>
        <w:r w:rsidR="009913B3">
          <w:rPr>
            <w:webHidden/>
          </w:rPr>
          <w:t>179</w:t>
        </w:r>
        <w:r w:rsidR="009913B3">
          <w:rPr>
            <w:webHidden/>
          </w:rPr>
          <w:fldChar w:fldCharType="end"/>
        </w:r>
      </w:hyperlink>
    </w:p>
    <w:p w14:paraId="5C8BED9F" w14:textId="77777777" w:rsidR="009913B3" w:rsidRDefault="009C38B6">
      <w:pPr>
        <w:pStyle w:val="TOC2"/>
        <w:rPr>
          <w:rFonts w:asciiTheme="minorHAnsi" w:eastAsiaTheme="minorEastAsia" w:hAnsiTheme="minorHAnsi" w:cstheme="minorBidi"/>
          <w:b w:val="0"/>
          <w:i w:val="0"/>
          <w:sz w:val="22"/>
          <w:szCs w:val="22"/>
        </w:rPr>
      </w:pPr>
      <w:hyperlink w:anchor="_Toc440633544" w:history="1">
        <w:r w:rsidR="009913B3" w:rsidRPr="003A11C1">
          <w:rPr>
            <w:rStyle w:val="Hyperlink"/>
          </w:rPr>
          <w:t>8.3 Protecting privacy and confidentiality</w:t>
        </w:r>
        <w:r w:rsidR="009913B3">
          <w:rPr>
            <w:webHidden/>
          </w:rPr>
          <w:tab/>
        </w:r>
        <w:r w:rsidR="009913B3">
          <w:rPr>
            <w:webHidden/>
          </w:rPr>
          <w:fldChar w:fldCharType="begin"/>
        </w:r>
        <w:r w:rsidR="009913B3">
          <w:rPr>
            <w:webHidden/>
          </w:rPr>
          <w:instrText xml:space="preserve"> PAGEREF _Toc440633544 \h </w:instrText>
        </w:r>
        <w:r w:rsidR="009913B3">
          <w:rPr>
            <w:webHidden/>
          </w:rPr>
        </w:r>
        <w:r w:rsidR="009913B3">
          <w:rPr>
            <w:webHidden/>
          </w:rPr>
          <w:fldChar w:fldCharType="separate"/>
        </w:r>
        <w:r w:rsidR="009913B3">
          <w:rPr>
            <w:webHidden/>
          </w:rPr>
          <w:t>182</w:t>
        </w:r>
        <w:r w:rsidR="009913B3">
          <w:rPr>
            <w:webHidden/>
          </w:rPr>
          <w:fldChar w:fldCharType="end"/>
        </w:r>
      </w:hyperlink>
    </w:p>
    <w:p w14:paraId="7F27D97B" w14:textId="77777777" w:rsidR="009913B3" w:rsidRDefault="009C38B6">
      <w:pPr>
        <w:pStyle w:val="TOC2"/>
        <w:rPr>
          <w:rFonts w:asciiTheme="minorHAnsi" w:eastAsiaTheme="minorEastAsia" w:hAnsiTheme="minorHAnsi" w:cstheme="minorBidi"/>
          <w:b w:val="0"/>
          <w:i w:val="0"/>
          <w:sz w:val="22"/>
          <w:szCs w:val="22"/>
        </w:rPr>
      </w:pPr>
      <w:hyperlink w:anchor="_Toc440633545" w:history="1">
        <w:r w:rsidR="009913B3" w:rsidRPr="003A11C1">
          <w:rPr>
            <w:rStyle w:val="Hyperlink"/>
          </w:rPr>
          <w:t>8.4 Managing conflicts of interest</w:t>
        </w:r>
        <w:r w:rsidR="009913B3">
          <w:rPr>
            <w:webHidden/>
          </w:rPr>
          <w:tab/>
        </w:r>
        <w:r w:rsidR="009913B3">
          <w:rPr>
            <w:webHidden/>
          </w:rPr>
          <w:fldChar w:fldCharType="begin"/>
        </w:r>
        <w:r w:rsidR="009913B3">
          <w:rPr>
            <w:webHidden/>
          </w:rPr>
          <w:instrText xml:space="preserve"> PAGEREF _Toc440633545 \h </w:instrText>
        </w:r>
        <w:r w:rsidR="009913B3">
          <w:rPr>
            <w:webHidden/>
          </w:rPr>
        </w:r>
        <w:r w:rsidR="009913B3">
          <w:rPr>
            <w:webHidden/>
          </w:rPr>
          <w:fldChar w:fldCharType="separate"/>
        </w:r>
        <w:r w:rsidR="009913B3">
          <w:rPr>
            <w:webHidden/>
          </w:rPr>
          <w:t>183</w:t>
        </w:r>
        <w:r w:rsidR="009913B3">
          <w:rPr>
            <w:webHidden/>
          </w:rPr>
          <w:fldChar w:fldCharType="end"/>
        </w:r>
      </w:hyperlink>
    </w:p>
    <w:p w14:paraId="36CF3307" w14:textId="77777777" w:rsidR="009913B3" w:rsidRDefault="009C38B6">
      <w:pPr>
        <w:pStyle w:val="TOC2"/>
        <w:rPr>
          <w:rFonts w:asciiTheme="minorHAnsi" w:eastAsiaTheme="minorEastAsia" w:hAnsiTheme="minorHAnsi" w:cstheme="minorBidi"/>
          <w:b w:val="0"/>
          <w:i w:val="0"/>
          <w:sz w:val="22"/>
          <w:szCs w:val="22"/>
        </w:rPr>
      </w:pPr>
      <w:hyperlink w:anchor="_Toc440633546" w:history="1">
        <w:r w:rsidR="009913B3" w:rsidRPr="003A11C1">
          <w:rPr>
            <w:rStyle w:val="Hyperlink"/>
          </w:rPr>
          <w:t>Unit summary and close</w:t>
        </w:r>
        <w:r w:rsidR="009913B3">
          <w:rPr>
            <w:webHidden/>
          </w:rPr>
          <w:tab/>
        </w:r>
        <w:r w:rsidR="009913B3">
          <w:rPr>
            <w:webHidden/>
          </w:rPr>
          <w:fldChar w:fldCharType="begin"/>
        </w:r>
        <w:r w:rsidR="009913B3">
          <w:rPr>
            <w:webHidden/>
          </w:rPr>
          <w:instrText xml:space="preserve"> PAGEREF _Toc440633546 \h </w:instrText>
        </w:r>
        <w:r w:rsidR="009913B3">
          <w:rPr>
            <w:webHidden/>
          </w:rPr>
        </w:r>
        <w:r w:rsidR="009913B3">
          <w:rPr>
            <w:webHidden/>
          </w:rPr>
          <w:fldChar w:fldCharType="separate"/>
        </w:r>
        <w:r w:rsidR="009913B3">
          <w:rPr>
            <w:webHidden/>
          </w:rPr>
          <w:t>184</w:t>
        </w:r>
        <w:r w:rsidR="009913B3">
          <w:rPr>
            <w:webHidden/>
          </w:rPr>
          <w:fldChar w:fldCharType="end"/>
        </w:r>
      </w:hyperlink>
    </w:p>
    <w:p w14:paraId="45E56A63" w14:textId="77777777" w:rsidR="009913B3" w:rsidRDefault="009C38B6">
      <w:pPr>
        <w:pStyle w:val="TOC1"/>
        <w:rPr>
          <w:rFonts w:asciiTheme="minorHAnsi" w:eastAsiaTheme="minorEastAsia" w:hAnsiTheme="minorHAnsi" w:cstheme="minorBidi"/>
          <w:b w:val="0"/>
          <w:szCs w:val="22"/>
        </w:rPr>
      </w:pPr>
      <w:hyperlink w:anchor="_Toc440633547" w:history="1">
        <w:r w:rsidR="009913B3" w:rsidRPr="003A11C1">
          <w:rPr>
            <w:rStyle w:val="Hyperlink"/>
          </w:rPr>
          <w:t>Endnotes</w:t>
        </w:r>
        <w:r w:rsidR="009913B3">
          <w:rPr>
            <w:webHidden/>
          </w:rPr>
          <w:tab/>
        </w:r>
        <w:r w:rsidR="009913B3">
          <w:rPr>
            <w:webHidden/>
          </w:rPr>
          <w:fldChar w:fldCharType="begin"/>
        </w:r>
        <w:r w:rsidR="009913B3">
          <w:rPr>
            <w:webHidden/>
          </w:rPr>
          <w:instrText xml:space="preserve"> PAGEREF _Toc440633547 \h </w:instrText>
        </w:r>
        <w:r w:rsidR="009913B3">
          <w:rPr>
            <w:webHidden/>
          </w:rPr>
        </w:r>
        <w:r w:rsidR="009913B3">
          <w:rPr>
            <w:webHidden/>
          </w:rPr>
          <w:fldChar w:fldCharType="separate"/>
        </w:r>
        <w:r w:rsidR="009913B3">
          <w:rPr>
            <w:webHidden/>
          </w:rPr>
          <w:t>185</w:t>
        </w:r>
        <w:r w:rsidR="009913B3">
          <w:rPr>
            <w:webHidden/>
          </w:rPr>
          <w:fldChar w:fldCharType="end"/>
        </w:r>
      </w:hyperlink>
    </w:p>
    <w:p w14:paraId="622E6CE8" w14:textId="77777777" w:rsidR="00B2656B" w:rsidRPr="00B2656B" w:rsidRDefault="00B2656B" w:rsidP="00B2656B">
      <w:pPr>
        <w:spacing w:before="0" w:after="0"/>
        <w:rPr>
          <w:b/>
          <w:highlight w:val="lightGray"/>
        </w:rPr>
      </w:pPr>
      <w:r w:rsidRPr="00756F99">
        <w:rPr>
          <w:rFonts w:cs="Arial"/>
          <w:b/>
          <w:i/>
        </w:rPr>
        <w:fldChar w:fldCharType="end"/>
      </w:r>
      <w:r w:rsidRPr="00B2656B">
        <w:rPr>
          <w:b/>
          <w:bCs/>
          <w:i/>
          <w:highlight w:val="lightGray"/>
        </w:rPr>
        <w:br w:type="page"/>
      </w:r>
    </w:p>
    <w:p w14:paraId="0D3E8812" w14:textId="55BF39ED" w:rsidR="00C9103C" w:rsidRDefault="00C9103C" w:rsidP="00C32F7E">
      <w:pPr>
        <w:pStyle w:val="Heading1"/>
      </w:pPr>
      <w:bookmarkStart w:id="4" w:name="_Toc428974765"/>
      <w:bookmarkStart w:id="5" w:name="_Toc440633476"/>
      <w:r w:rsidRPr="00E342D3">
        <w:lastRenderedPageBreak/>
        <w:t xml:space="preserve">About </w:t>
      </w:r>
      <w:bookmarkEnd w:id="4"/>
      <w:r w:rsidRPr="00E342D3">
        <w:t>this Unit of Competency</w:t>
      </w:r>
      <w:bookmarkEnd w:id="5"/>
    </w:p>
    <w:p w14:paraId="41CB9B4E" w14:textId="1B3CE679" w:rsidR="00C9103C" w:rsidRDefault="00C9103C" w:rsidP="00C47C31">
      <w:pPr>
        <w:spacing w:before="0" w:after="0"/>
      </w:pPr>
      <w:r w:rsidRPr="00E342D3">
        <w:t>This unit</w:t>
      </w:r>
      <w:r>
        <w:t xml:space="preserve"> of competency (</w:t>
      </w:r>
      <w:r w:rsidRPr="00C32DD2">
        <w:rPr>
          <w:i/>
        </w:rPr>
        <w:t xml:space="preserve">CHCDIS007 </w:t>
      </w:r>
      <w:r w:rsidR="001735C2">
        <w:rPr>
          <w:i/>
        </w:rPr>
        <w:t>–</w:t>
      </w:r>
      <w:r w:rsidR="001735C2" w:rsidRPr="00C32DD2">
        <w:rPr>
          <w:i/>
        </w:rPr>
        <w:t xml:space="preserve"> </w:t>
      </w:r>
      <w:r w:rsidRPr="00C32DD2">
        <w:rPr>
          <w:i/>
        </w:rPr>
        <w:t>Facilitate the Empowerment of People with Disability</w:t>
      </w:r>
      <w:r>
        <w:t xml:space="preserve">) has been designed to provide learners with </w:t>
      </w:r>
      <w:r w:rsidRPr="00E342D3">
        <w:t>the skills and knowledge required to facilitate the empowerment of people with disability</w:t>
      </w:r>
      <w:r>
        <w:t>,</w:t>
      </w:r>
      <w:r w:rsidRPr="00E342D3">
        <w:t xml:space="preserve"> through the delivery of services </w:t>
      </w:r>
      <w:r>
        <w:t xml:space="preserve">driven by a </w:t>
      </w:r>
      <w:r w:rsidRPr="00E342D3">
        <w:t>person-centred</w:t>
      </w:r>
      <w:r>
        <w:t>, rights-based approach</w:t>
      </w:r>
      <w:r w:rsidRPr="00E342D3">
        <w:t>.</w:t>
      </w:r>
    </w:p>
    <w:p w14:paraId="441F4DF8" w14:textId="77777777" w:rsidR="00116F24" w:rsidRPr="00E342D3" w:rsidRDefault="00116F24" w:rsidP="00C47C31">
      <w:pPr>
        <w:spacing w:before="0" w:after="0"/>
      </w:pPr>
    </w:p>
    <w:p w14:paraId="585CD53D" w14:textId="77777777" w:rsidR="00C47C31" w:rsidRDefault="00C9103C" w:rsidP="00C47C31">
      <w:pPr>
        <w:spacing w:before="0" w:after="0"/>
      </w:pPr>
      <w:r w:rsidRPr="000551EB">
        <w:t>The learning outcomes and performance criteria set out below have been endorsed by Australian and state and territory governments, and have been approve</w:t>
      </w:r>
      <w:r>
        <w:t>d for use throughout Australia.</w:t>
      </w:r>
      <w:r w:rsidRPr="00E342D3">
        <w:rPr>
          <w:rStyle w:val="EndnoteReference"/>
        </w:rPr>
        <w:endnoteReference w:id="1"/>
      </w:r>
      <w:r>
        <w:t xml:space="preserve"> </w:t>
      </w:r>
    </w:p>
    <w:p w14:paraId="7FFEF536" w14:textId="77777777" w:rsidR="00116F24" w:rsidRDefault="00116F24" w:rsidP="00C47C31">
      <w:pPr>
        <w:spacing w:before="0" w:after="0"/>
      </w:pPr>
    </w:p>
    <w:p w14:paraId="557BF791" w14:textId="7C6D5B66" w:rsidR="00C9103C" w:rsidRDefault="00C9103C" w:rsidP="00C47C31">
      <w:pPr>
        <w:spacing w:before="0" w:after="0"/>
      </w:pPr>
      <w:r>
        <w:t>(</w:t>
      </w:r>
      <w:r w:rsidRPr="00E342D3">
        <w:t xml:space="preserve">Elements define the essential </w:t>
      </w:r>
      <w:r>
        <w:t xml:space="preserve">learning </w:t>
      </w:r>
      <w:r w:rsidRPr="00E342D3">
        <w:t>outcomes, while performance criteria describe the performance needed to demonstrate achievement of the element</w:t>
      </w:r>
      <w:r>
        <w:t>)</w:t>
      </w:r>
      <w:r w:rsidRPr="00E342D3">
        <w:t>.</w:t>
      </w:r>
    </w:p>
    <w:p w14:paraId="65D2BCA4" w14:textId="77777777" w:rsidR="00C47C31" w:rsidRPr="00E342D3" w:rsidRDefault="00C47C31" w:rsidP="00C47C31">
      <w:pPr>
        <w:spacing w:before="0" w:after="0"/>
      </w:pPr>
    </w:p>
    <w:p w14:paraId="0FD56180" w14:textId="77777777" w:rsidR="00C9103C" w:rsidRPr="00E342D3" w:rsidRDefault="00C9103C" w:rsidP="00C47C31">
      <w:pPr>
        <w:spacing w:before="0" w:after="0"/>
        <w:rPr>
          <w:b/>
        </w:rPr>
      </w:pPr>
      <w:r w:rsidRPr="00E342D3">
        <w:rPr>
          <w:b/>
        </w:rPr>
        <w:t>Element 1. Demonstrate commitment to empowerment for people with disability</w:t>
      </w:r>
    </w:p>
    <w:p w14:paraId="69FA3E26" w14:textId="77777777" w:rsidR="00116F24" w:rsidRPr="00116F24" w:rsidRDefault="00116F24" w:rsidP="00116F24">
      <w:pPr>
        <w:spacing w:before="0" w:after="0"/>
        <w:rPr>
          <w:rFonts w:eastAsia="Times New Roman"/>
          <w:i/>
        </w:rPr>
      </w:pPr>
      <w:r w:rsidRPr="00116F24">
        <w:rPr>
          <w:rFonts w:eastAsia="Times New Roman"/>
          <w:i/>
        </w:rPr>
        <w:t>Performance criteria</w:t>
      </w:r>
    </w:p>
    <w:p w14:paraId="63C58449" w14:textId="77777777" w:rsidR="00116F24" w:rsidRPr="00116F24" w:rsidRDefault="00116F24" w:rsidP="00116F24">
      <w:pPr>
        <w:spacing w:before="0" w:after="0"/>
        <w:ind w:left="709" w:hanging="709"/>
        <w:rPr>
          <w:rFonts w:eastAsia="Times New Roman"/>
        </w:rPr>
      </w:pPr>
      <w:r w:rsidRPr="00116F24">
        <w:rPr>
          <w:rFonts w:eastAsia="Times New Roman"/>
        </w:rPr>
        <w:t>1.1</w:t>
      </w:r>
      <w:r w:rsidRPr="00116F24">
        <w:rPr>
          <w:rFonts w:eastAsia="Times New Roman"/>
        </w:rPr>
        <w:tab/>
        <w:t>Identify changes in the legal, political and social frameworks within which the work is undertaken</w:t>
      </w:r>
    </w:p>
    <w:p w14:paraId="2B70DF8E" w14:textId="77777777" w:rsidR="00116F24" w:rsidRPr="00116F24" w:rsidRDefault="00116F24" w:rsidP="00116F24">
      <w:pPr>
        <w:spacing w:before="0" w:after="0"/>
        <w:ind w:left="709" w:hanging="709"/>
        <w:rPr>
          <w:rFonts w:eastAsia="Times New Roman"/>
        </w:rPr>
      </w:pPr>
      <w:r w:rsidRPr="00116F24">
        <w:rPr>
          <w:rFonts w:eastAsia="Times New Roman"/>
        </w:rPr>
        <w:t>1.2</w:t>
      </w:r>
      <w:r w:rsidRPr="00116F24">
        <w:rPr>
          <w:rFonts w:eastAsia="Times New Roman"/>
        </w:rPr>
        <w:tab/>
        <w:t>Identify ways society can affect the level of participation experienced by a person with disability</w:t>
      </w:r>
    </w:p>
    <w:p w14:paraId="243D07CE" w14:textId="77777777" w:rsidR="00116F24" w:rsidRPr="00116F24" w:rsidRDefault="00116F24" w:rsidP="00116F24">
      <w:pPr>
        <w:spacing w:before="0" w:after="0"/>
        <w:ind w:left="709" w:hanging="709"/>
        <w:rPr>
          <w:rFonts w:eastAsia="Times New Roman"/>
        </w:rPr>
      </w:pPr>
      <w:r w:rsidRPr="00116F24">
        <w:rPr>
          <w:rFonts w:eastAsia="Times New Roman"/>
        </w:rPr>
        <w:t>1.3</w:t>
      </w:r>
      <w:r w:rsidRPr="00116F24">
        <w:rPr>
          <w:rFonts w:eastAsia="Times New Roman"/>
        </w:rPr>
        <w:tab/>
        <w:t>Reflect on personal values and attitudes regarding disability and acknowledge their potential impact when working in disability contexts</w:t>
      </w:r>
    </w:p>
    <w:p w14:paraId="54612CAC" w14:textId="77777777" w:rsidR="00116F24" w:rsidRPr="00116F24" w:rsidRDefault="00116F24" w:rsidP="00116F24">
      <w:pPr>
        <w:spacing w:before="0" w:after="0"/>
        <w:ind w:left="709" w:hanging="709"/>
        <w:rPr>
          <w:rFonts w:eastAsia="Times New Roman"/>
        </w:rPr>
      </w:pPr>
      <w:r w:rsidRPr="00116F24">
        <w:rPr>
          <w:rFonts w:eastAsia="Times New Roman"/>
        </w:rPr>
        <w:t>1.4</w:t>
      </w:r>
      <w:r w:rsidRPr="00116F24">
        <w:rPr>
          <w:rFonts w:eastAsia="Times New Roman"/>
        </w:rPr>
        <w:tab/>
        <w:t>Develop and adjust own approaches to facilitate empowerment</w:t>
      </w:r>
    </w:p>
    <w:p w14:paraId="2EFB9D39" w14:textId="77777777" w:rsidR="00116F24" w:rsidRPr="00116F24" w:rsidRDefault="00116F24" w:rsidP="00116F24">
      <w:pPr>
        <w:spacing w:before="0" w:after="0"/>
        <w:rPr>
          <w:rFonts w:eastAsia="Times New Roman"/>
        </w:rPr>
      </w:pPr>
    </w:p>
    <w:p w14:paraId="05CB6C47" w14:textId="77777777" w:rsidR="00116F24" w:rsidRPr="00116F24" w:rsidRDefault="00116F24" w:rsidP="00116F24">
      <w:pPr>
        <w:spacing w:before="0" w:after="0"/>
        <w:rPr>
          <w:rFonts w:eastAsia="Times New Roman"/>
          <w:b/>
        </w:rPr>
      </w:pPr>
      <w:r w:rsidRPr="00116F24">
        <w:rPr>
          <w:rFonts w:eastAsia="Times New Roman"/>
          <w:b/>
        </w:rPr>
        <w:t>Element 2.</w:t>
      </w:r>
      <w:r w:rsidRPr="00116F24">
        <w:rPr>
          <w:rFonts w:eastAsia="Times New Roman"/>
          <w:b/>
        </w:rPr>
        <w:tab/>
        <w:t>Foster human rights</w:t>
      </w:r>
    </w:p>
    <w:p w14:paraId="680587BA" w14:textId="77777777" w:rsidR="00116F24" w:rsidRPr="00116F24" w:rsidRDefault="00116F24" w:rsidP="00116F24">
      <w:pPr>
        <w:spacing w:before="0" w:after="0"/>
        <w:rPr>
          <w:rFonts w:eastAsia="Times New Roman"/>
          <w:i/>
        </w:rPr>
      </w:pPr>
      <w:r w:rsidRPr="00116F24">
        <w:rPr>
          <w:rFonts w:eastAsia="Times New Roman"/>
          <w:i/>
        </w:rPr>
        <w:t>Performance criteria</w:t>
      </w:r>
    </w:p>
    <w:p w14:paraId="3734E3A8" w14:textId="77777777" w:rsidR="00116F24" w:rsidRPr="00116F24" w:rsidRDefault="00116F24" w:rsidP="00116F24">
      <w:pPr>
        <w:spacing w:before="0" w:after="0"/>
        <w:ind w:left="709" w:hanging="709"/>
        <w:rPr>
          <w:rFonts w:eastAsia="Times New Roman"/>
        </w:rPr>
      </w:pPr>
      <w:r w:rsidRPr="00116F24">
        <w:rPr>
          <w:rFonts w:eastAsia="Times New Roman"/>
        </w:rPr>
        <w:t>2.1</w:t>
      </w:r>
      <w:r w:rsidRPr="00116F24">
        <w:rPr>
          <w:rFonts w:eastAsia="Times New Roman"/>
        </w:rPr>
        <w:tab/>
        <w:t>Assist the person with disability to understand their rights</w:t>
      </w:r>
    </w:p>
    <w:p w14:paraId="030E6BE4" w14:textId="77777777" w:rsidR="00116F24" w:rsidRPr="00116F24" w:rsidRDefault="00116F24" w:rsidP="00116F24">
      <w:pPr>
        <w:spacing w:before="0" w:after="0"/>
        <w:ind w:left="709" w:hanging="709"/>
        <w:rPr>
          <w:rFonts w:eastAsia="Times New Roman"/>
        </w:rPr>
      </w:pPr>
      <w:r w:rsidRPr="00116F24">
        <w:rPr>
          <w:rFonts w:eastAsia="Times New Roman"/>
        </w:rPr>
        <w:t>2.2</w:t>
      </w:r>
      <w:r w:rsidRPr="00116F24">
        <w:rPr>
          <w:rFonts w:eastAsia="Times New Roman"/>
        </w:rPr>
        <w:tab/>
        <w:t>Deliver services that ensure the rights and priorities of the person are upheld in the context of person-centeredness</w:t>
      </w:r>
    </w:p>
    <w:p w14:paraId="5B4DC4B8" w14:textId="77777777" w:rsidR="00116F24" w:rsidRPr="00116F24" w:rsidRDefault="00116F24" w:rsidP="00116F24">
      <w:pPr>
        <w:spacing w:before="0" w:after="0"/>
        <w:ind w:left="709" w:hanging="709"/>
        <w:rPr>
          <w:rFonts w:eastAsia="Times New Roman"/>
        </w:rPr>
      </w:pPr>
      <w:r w:rsidRPr="00116F24">
        <w:rPr>
          <w:rFonts w:eastAsia="Times New Roman"/>
        </w:rPr>
        <w:t>2.3</w:t>
      </w:r>
      <w:r w:rsidRPr="00116F24">
        <w:rPr>
          <w:rFonts w:eastAsia="Times New Roman"/>
        </w:rPr>
        <w:tab/>
        <w:t>Ensure the cultural priorities of the person are identified, accepted and upheld</w:t>
      </w:r>
    </w:p>
    <w:p w14:paraId="5180BE35" w14:textId="77777777" w:rsidR="00116F24" w:rsidRPr="00116F24" w:rsidRDefault="00116F24" w:rsidP="00116F24">
      <w:pPr>
        <w:spacing w:before="0" w:after="0"/>
        <w:ind w:left="709" w:hanging="709"/>
        <w:rPr>
          <w:rFonts w:eastAsia="Times New Roman"/>
        </w:rPr>
      </w:pPr>
      <w:r w:rsidRPr="00116F24">
        <w:rPr>
          <w:rFonts w:eastAsia="Times New Roman"/>
        </w:rPr>
        <w:t>2.4</w:t>
      </w:r>
      <w:r w:rsidRPr="00116F24">
        <w:rPr>
          <w:rFonts w:eastAsia="Times New Roman"/>
        </w:rPr>
        <w:tab/>
        <w:t>Identify breaches of human rights and respond and report according to organisation procedures</w:t>
      </w:r>
    </w:p>
    <w:p w14:paraId="530DCF4B" w14:textId="77777777" w:rsidR="00116F24" w:rsidRPr="00116F24" w:rsidRDefault="00116F24" w:rsidP="00116F24">
      <w:pPr>
        <w:spacing w:before="0" w:after="0"/>
        <w:ind w:left="709" w:hanging="709"/>
        <w:rPr>
          <w:rFonts w:eastAsia="Times New Roman"/>
        </w:rPr>
      </w:pPr>
      <w:r w:rsidRPr="00116F24">
        <w:rPr>
          <w:rFonts w:eastAsia="Times New Roman"/>
        </w:rPr>
        <w:t>2.5</w:t>
      </w:r>
      <w:r w:rsidRPr="00116F24">
        <w:rPr>
          <w:rFonts w:eastAsia="Times New Roman"/>
        </w:rPr>
        <w:tab/>
        <w:t>Identify indications of possible abuse and/or neglect and report according to organisation procedure</w:t>
      </w:r>
    </w:p>
    <w:p w14:paraId="53D65A7E" w14:textId="77777777" w:rsidR="00116F24" w:rsidRPr="00116F24" w:rsidRDefault="00116F24" w:rsidP="00116F24">
      <w:pPr>
        <w:spacing w:before="0" w:after="0"/>
        <w:rPr>
          <w:rFonts w:eastAsia="Times New Roman"/>
        </w:rPr>
      </w:pPr>
    </w:p>
    <w:p w14:paraId="615A8357" w14:textId="77777777" w:rsidR="00116F24" w:rsidRPr="00116F24" w:rsidRDefault="00116F24" w:rsidP="00116F24">
      <w:pPr>
        <w:spacing w:before="0" w:after="0"/>
        <w:rPr>
          <w:rFonts w:eastAsia="Times New Roman"/>
          <w:b/>
        </w:rPr>
      </w:pPr>
      <w:r w:rsidRPr="00116F24">
        <w:rPr>
          <w:rFonts w:eastAsia="Times New Roman"/>
          <w:b/>
        </w:rPr>
        <w:t>Element 3.</w:t>
      </w:r>
      <w:r w:rsidRPr="00116F24">
        <w:rPr>
          <w:rFonts w:eastAsia="Times New Roman"/>
          <w:b/>
        </w:rPr>
        <w:tab/>
        <w:t>Facilitate choice and self-determination</w:t>
      </w:r>
    </w:p>
    <w:p w14:paraId="686D8C33" w14:textId="0A626755" w:rsidR="00116F24" w:rsidRPr="00756F99" w:rsidRDefault="00116F24" w:rsidP="00116F24">
      <w:pPr>
        <w:spacing w:before="0" w:after="0"/>
        <w:rPr>
          <w:rFonts w:eastAsia="Times New Roman"/>
          <w:i/>
        </w:rPr>
      </w:pPr>
      <w:r w:rsidRPr="00756F99">
        <w:rPr>
          <w:rFonts w:eastAsia="Times New Roman"/>
          <w:i/>
        </w:rPr>
        <w:t>Performance criteria</w:t>
      </w:r>
    </w:p>
    <w:p w14:paraId="4DA87A6F" w14:textId="77777777" w:rsidR="00116F24" w:rsidRPr="00116F24" w:rsidRDefault="00116F24" w:rsidP="00116F24">
      <w:pPr>
        <w:spacing w:before="0" w:after="0"/>
        <w:ind w:left="709" w:hanging="709"/>
        <w:rPr>
          <w:rFonts w:eastAsia="Times New Roman"/>
        </w:rPr>
      </w:pPr>
      <w:r w:rsidRPr="00116F24">
        <w:rPr>
          <w:rFonts w:eastAsia="Times New Roman"/>
        </w:rPr>
        <w:t>3.1</w:t>
      </w:r>
      <w:r w:rsidRPr="00116F24">
        <w:rPr>
          <w:rFonts w:eastAsia="Times New Roman"/>
        </w:rPr>
        <w:tab/>
        <w:t>Using a person-centred approach work in a manner that acknowledges the person with disability as their own expert</w:t>
      </w:r>
    </w:p>
    <w:p w14:paraId="536DE278" w14:textId="77777777" w:rsidR="00116F24" w:rsidRPr="00116F24" w:rsidRDefault="00116F24" w:rsidP="00116F24">
      <w:pPr>
        <w:spacing w:before="0" w:after="0"/>
        <w:ind w:left="709" w:hanging="709"/>
        <w:rPr>
          <w:rFonts w:eastAsia="Times New Roman"/>
        </w:rPr>
      </w:pPr>
      <w:r w:rsidRPr="00116F24">
        <w:rPr>
          <w:rFonts w:eastAsia="Times New Roman"/>
        </w:rPr>
        <w:t>3.2</w:t>
      </w:r>
      <w:r w:rsidRPr="00116F24">
        <w:rPr>
          <w:rFonts w:eastAsia="Times New Roman"/>
        </w:rPr>
        <w:tab/>
        <w:t xml:space="preserve">Facilitate person-centred options for action on relevant issues and discuss with the person and/or family and/or carer and/or relevant other </w:t>
      </w:r>
    </w:p>
    <w:p w14:paraId="3995EFE2" w14:textId="77777777" w:rsidR="00116F24" w:rsidRPr="00116F24" w:rsidRDefault="00116F24" w:rsidP="00116F24">
      <w:pPr>
        <w:spacing w:before="0" w:after="0"/>
        <w:ind w:left="709" w:hanging="709"/>
        <w:rPr>
          <w:rFonts w:eastAsia="Times New Roman"/>
        </w:rPr>
      </w:pPr>
      <w:r w:rsidRPr="00116F24">
        <w:rPr>
          <w:rFonts w:eastAsia="Times New Roman"/>
        </w:rPr>
        <w:t>3.3</w:t>
      </w:r>
      <w:r w:rsidRPr="00116F24">
        <w:rPr>
          <w:rFonts w:eastAsia="Times New Roman"/>
        </w:rPr>
        <w:tab/>
        <w:t xml:space="preserve">Provide assistance to the person with disability to facilitate communication of their personal goals </w:t>
      </w:r>
    </w:p>
    <w:p w14:paraId="48208638" w14:textId="77777777" w:rsidR="00116F24" w:rsidRPr="00116F24" w:rsidRDefault="00116F24" w:rsidP="00116F24">
      <w:pPr>
        <w:spacing w:before="0" w:after="0"/>
        <w:ind w:left="709" w:hanging="709"/>
        <w:rPr>
          <w:rFonts w:eastAsia="Times New Roman"/>
        </w:rPr>
      </w:pPr>
      <w:r w:rsidRPr="00116F24">
        <w:rPr>
          <w:rFonts w:eastAsia="Times New Roman"/>
        </w:rPr>
        <w:t>3.4</w:t>
      </w:r>
      <w:r w:rsidRPr="00116F24">
        <w:rPr>
          <w:rFonts w:eastAsia="Times New Roman"/>
        </w:rPr>
        <w:tab/>
        <w:t>Provide person-centred support in a manner that encourages and empowers the person with disability to make their own choices</w:t>
      </w:r>
    </w:p>
    <w:p w14:paraId="22C9F95F" w14:textId="77777777" w:rsidR="00116F24" w:rsidRPr="00116F24" w:rsidRDefault="00116F24" w:rsidP="00116F24">
      <w:pPr>
        <w:spacing w:before="0" w:after="0"/>
        <w:ind w:left="709" w:hanging="709"/>
        <w:rPr>
          <w:rFonts w:eastAsia="Times New Roman"/>
        </w:rPr>
      </w:pPr>
      <w:r w:rsidRPr="00116F24">
        <w:rPr>
          <w:rFonts w:eastAsia="Times New Roman"/>
        </w:rPr>
        <w:t>3.5</w:t>
      </w:r>
      <w:r w:rsidRPr="00116F24">
        <w:rPr>
          <w:rFonts w:eastAsia="Times New Roman"/>
        </w:rPr>
        <w:tab/>
        <w:t>Assist with strategies to ensure that the person is comfortable with any decisions that are being made on their behalf</w:t>
      </w:r>
    </w:p>
    <w:p w14:paraId="397081FC" w14:textId="77777777" w:rsidR="00116F24" w:rsidRPr="00116F24" w:rsidRDefault="00116F24" w:rsidP="00116F24">
      <w:pPr>
        <w:spacing w:before="0" w:after="0"/>
        <w:ind w:left="709" w:hanging="709"/>
        <w:rPr>
          <w:rFonts w:eastAsia="Times New Roman"/>
        </w:rPr>
      </w:pPr>
      <w:r w:rsidRPr="00116F24">
        <w:rPr>
          <w:rFonts w:eastAsia="Times New Roman"/>
        </w:rPr>
        <w:t>3.6</w:t>
      </w:r>
      <w:r w:rsidRPr="00116F24">
        <w:rPr>
          <w:rFonts w:eastAsia="Times New Roman"/>
        </w:rPr>
        <w:tab/>
        <w:t>Assist with accessing advocacy services and other complaint mechanisms as required</w:t>
      </w:r>
    </w:p>
    <w:p w14:paraId="5F8DBC52" w14:textId="77777777" w:rsidR="00C9103C" w:rsidRDefault="00C9103C" w:rsidP="00C47C31">
      <w:pPr>
        <w:spacing w:before="0"/>
      </w:pPr>
      <w:r>
        <w:lastRenderedPageBreak/>
        <w:br w:type="page"/>
      </w:r>
    </w:p>
    <w:p w14:paraId="1C176A77" w14:textId="084BC7C4" w:rsidR="00C9103C" w:rsidRPr="00A22512" w:rsidRDefault="00C9103C" w:rsidP="00C9103C">
      <w:pPr>
        <w:rPr>
          <w:b/>
        </w:rPr>
      </w:pPr>
      <w:r w:rsidRPr="00A22512">
        <w:rPr>
          <w:b/>
        </w:rPr>
        <w:lastRenderedPageBreak/>
        <w:t>Knowledge Evidence</w:t>
      </w:r>
    </w:p>
    <w:p w14:paraId="6D55596E" w14:textId="5E3B6672" w:rsidR="00C9103C" w:rsidRDefault="00C9103C" w:rsidP="00C9103C">
      <w:r>
        <w:t>At the completion of this unit, learners must be able to demonstrate the essential knowledge required to effectively manage tasks outlined in the elements and performance criteria of this unit. This includes knowledge of:</w:t>
      </w:r>
    </w:p>
    <w:p w14:paraId="7E54BA02" w14:textId="77777777" w:rsidR="00C9103C" w:rsidRDefault="00C9103C" w:rsidP="00CD18E3">
      <w:pPr>
        <w:pStyle w:val="ListParagraph"/>
        <w:numPr>
          <w:ilvl w:val="0"/>
          <w:numId w:val="54"/>
        </w:numPr>
        <w:spacing w:before="0" w:after="0"/>
      </w:pPr>
      <w:r>
        <w:t>history and recent developments in disability</w:t>
      </w:r>
    </w:p>
    <w:p w14:paraId="1370D20B" w14:textId="77777777" w:rsidR="00C9103C" w:rsidRDefault="00C9103C" w:rsidP="00CD18E3">
      <w:pPr>
        <w:pStyle w:val="ListParagraph"/>
        <w:numPr>
          <w:ilvl w:val="0"/>
          <w:numId w:val="54"/>
        </w:numPr>
        <w:spacing w:before="0" w:after="0"/>
      </w:pPr>
      <w:r>
        <w:t>social versus medical model of service</w:t>
      </w:r>
    </w:p>
    <w:p w14:paraId="6A36B873" w14:textId="77777777" w:rsidR="00C9103C" w:rsidRDefault="00C9103C" w:rsidP="00CD18E3">
      <w:pPr>
        <w:pStyle w:val="ListParagraph"/>
        <w:numPr>
          <w:ilvl w:val="0"/>
          <w:numId w:val="54"/>
        </w:numPr>
        <w:spacing w:before="0" w:after="0"/>
      </w:pPr>
      <w:r>
        <w:t>institutionalised versus person-centred, self-directed model of support</w:t>
      </w:r>
    </w:p>
    <w:p w14:paraId="504F066B" w14:textId="77777777" w:rsidR="00C9103C" w:rsidRDefault="00C9103C" w:rsidP="00CD18E3">
      <w:pPr>
        <w:pStyle w:val="ListParagraph"/>
        <w:numPr>
          <w:ilvl w:val="0"/>
          <w:numId w:val="54"/>
        </w:numPr>
        <w:spacing w:before="0" w:after="0"/>
      </w:pPr>
      <w:r>
        <w:t>social constructs of disability and the impact of own attitudes on working with people with disabilities</w:t>
      </w:r>
    </w:p>
    <w:p w14:paraId="02B60D44" w14:textId="77777777" w:rsidR="00C9103C" w:rsidRDefault="00C9103C" w:rsidP="00CD18E3">
      <w:pPr>
        <w:pStyle w:val="ListParagraph"/>
        <w:numPr>
          <w:ilvl w:val="0"/>
          <w:numId w:val="54"/>
        </w:numPr>
        <w:spacing w:before="0" w:after="0"/>
      </w:pPr>
      <w:r>
        <w:t>how and when to seek support from more experienced and qualified staff</w:t>
      </w:r>
    </w:p>
    <w:p w14:paraId="1D27ADBE" w14:textId="77777777" w:rsidR="00C9103C" w:rsidRDefault="00C9103C" w:rsidP="00CD18E3">
      <w:pPr>
        <w:pStyle w:val="ListParagraph"/>
        <w:numPr>
          <w:ilvl w:val="0"/>
          <w:numId w:val="54"/>
        </w:numPr>
        <w:spacing w:before="0" w:after="0"/>
      </w:pPr>
      <w:r>
        <w:t>types of disability, including:</w:t>
      </w:r>
    </w:p>
    <w:p w14:paraId="164102CF" w14:textId="77777777" w:rsidR="00C9103C" w:rsidRDefault="00C9103C" w:rsidP="00CD18E3">
      <w:pPr>
        <w:pStyle w:val="ListParagraph"/>
        <w:numPr>
          <w:ilvl w:val="1"/>
          <w:numId w:val="54"/>
        </w:numPr>
        <w:spacing w:before="0" w:after="0"/>
        <w:ind w:left="1276"/>
      </w:pPr>
      <w:r>
        <w:t>acquired brain injury</w:t>
      </w:r>
    </w:p>
    <w:p w14:paraId="57156CD4" w14:textId="77777777" w:rsidR="00C9103C" w:rsidRDefault="00C9103C" w:rsidP="00CD18E3">
      <w:pPr>
        <w:pStyle w:val="ListParagraph"/>
        <w:numPr>
          <w:ilvl w:val="1"/>
          <w:numId w:val="54"/>
        </w:numPr>
        <w:spacing w:before="0" w:after="0"/>
        <w:ind w:left="1276"/>
      </w:pPr>
      <w:r>
        <w:t>autism spectrum disorder</w:t>
      </w:r>
    </w:p>
    <w:p w14:paraId="6BFCF29B" w14:textId="77777777" w:rsidR="00C9103C" w:rsidRDefault="00C9103C" w:rsidP="00CD18E3">
      <w:pPr>
        <w:pStyle w:val="ListParagraph"/>
        <w:numPr>
          <w:ilvl w:val="1"/>
          <w:numId w:val="54"/>
        </w:numPr>
        <w:spacing w:before="0" w:after="0"/>
        <w:ind w:left="1276"/>
      </w:pPr>
      <w:r>
        <w:t>cognitive disability</w:t>
      </w:r>
    </w:p>
    <w:p w14:paraId="61F40C3B" w14:textId="77777777" w:rsidR="00C9103C" w:rsidRDefault="00C9103C" w:rsidP="00CD18E3">
      <w:pPr>
        <w:pStyle w:val="ListParagraph"/>
        <w:numPr>
          <w:ilvl w:val="1"/>
          <w:numId w:val="54"/>
        </w:numPr>
        <w:spacing w:before="0" w:after="0"/>
        <w:ind w:left="1276"/>
      </w:pPr>
      <w:r>
        <w:t>developmental delay</w:t>
      </w:r>
    </w:p>
    <w:p w14:paraId="6A86313C" w14:textId="77777777" w:rsidR="00C9103C" w:rsidRDefault="00C9103C" w:rsidP="00CD18E3">
      <w:pPr>
        <w:pStyle w:val="ListParagraph"/>
        <w:numPr>
          <w:ilvl w:val="1"/>
          <w:numId w:val="54"/>
        </w:numPr>
        <w:spacing w:before="0" w:after="0"/>
        <w:ind w:left="1276"/>
      </w:pPr>
      <w:r>
        <w:t>intellectual disability</w:t>
      </w:r>
    </w:p>
    <w:p w14:paraId="391BCA07" w14:textId="77777777" w:rsidR="00C9103C" w:rsidRDefault="00C9103C" w:rsidP="00CD18E3">
      <w:pPr>
        <w:pStyle w:val="ListParagraph"/>
        <w:numPr>
          <w:ilvl w:val="1"/>
          <w:numId w:val="54"/>
        </w:numPr>
        <w:spacing w:before="0" w:after="0"/>
        <w:ind w:left="1276"/>
      </w:pPr>
      <w:r>
        <w:t>neurological impairment</w:t>
      </w:r>
    </w:p>
    <w:p w14:paraId="7A22325A" w14:textId="77777777" w:rsidR="00C9103C" w:rsidRDefault="00C9103C" w:rsidP="00CD18E3">
      <w:pPr>
        <w:pStyle w:val="ListParagraph"/>
        <w:numPr>
          <w:ilvl w:val="1"/>
          <w:numId w:val="54"/>
        </w:numPr>
        <w:spacing w:before="0" w:after="0"/>
        <w:ind w:left="1276"/>
      </w:pPr>
      <w:r>
        <w:t>physical disability</w:t>
      </w:r>
    </w:p>
    <w:p w14:paraId="0CF28F4C" w14:textId="77777777" w:rsidR="00C9103C" w:rsidRDefault="00C9103C" w:rsidP="00CD18E3">
      <w:pPr>
        <w:pStyle w:val="ListParagraph"/>
        <w:numPr>
          <w:ilvl w:val="1"/>
          <w:numId w:val="54"/>
        </w:numPr>
        <w:spacing w:before="0" w:after="0"/>
        <w:ind w:left="1276"/>
      </w:pPr>
      <w:r>
        <w:t>sensory disability, including hearing, vision impairment</w:t>
      </w:r>
    </w:p>
    <w:p w14:paraId="50701FF7" w14:textId="77777777" w:rsidR="00C9103C" w:rsidRDefault="00C9103C" w:rsidP="00CD18E3">
      <w:pPr>
        <w:pStyle w:val="ListParagraph"/>
        <w:numPr>
          <w:ilvl w:val="1"/>
          <w:numId w:val="54"/>
        </w:numPr>
        <w:spacing w:before="0" w:after="0"/>
        <w:ind w:left="1276"/>
      </w:pPr>
      <w:r>
        <w:t>speech/language disability</w:t>
      </w:r>
    </w:p>
    <w:p w14:paraId="788719E6" w14:textId="77777777" w:rsidR="00C9103C" w:rsidRDefault="00C9103C" w:rsidP="00CD18E3">
      <w:pPr>
        <w:pStyle w:val="ListParagraph"/>
        <w:numPr>
          <w:ilvl w:val="0"/>
          <w:numId w:val="54"/>
        </w:numPr>
        <w:spacing w:before="0" w:after="0"/>
      </w:pPr>
      <w:r>
        <w:t>support practices for people, including but not limited to, the following conditions:</w:t>
      </w:r>
    </w:p>
    <w:p w14:paraId="71F97E38" w14:textId="77777777" w:rsidR="00C9103C" w:rsidRDefault="00C9103C" w:rsidP="00CD18E3">
      <w:pPr>
        <w:pStyle w:val="ListParagraph"/>
        <w:numPr>
          <w:ilvl w:val="1"/>
          <w:numId w:val="54"/>
        </w:numPr>
        <w:spacing w:before="0" w:after="0"/>
        <w:ind w:left="1276"/>
      </w:pPr>
      <w:r>
        <w:t>genetic factors</w:t>
      </w:r>
    </w:p>
    <w:p w14:paraId="0B6C1951" w14:textId="77777777" w:rsidR="00C9103C" w:rsidRDefault="00C9103C" w:rsidP="00CD18E3">
      <w:pPr>
        <w:pStyle w:val="ListParagraph"/>
        <w:numPr>
          <w:ilvl w:val="1"/>
          <w:numId w:val="54"/>
        </w:numPr>
        <w:spacing w:before="0" w:after="0"/>
        <w:ind w:left="1276"/>
      </w:pPr>
      <w:r>
        <w:t>physical trauma</w:t>
      </w:r>
    </w:p>
    <w:p w14:paraId="4D13EC5A" w14:textId="77777777" w:rsidR="00C9103C" w:rsidRDefault="00C9103C" w:rsidP="00CD18E3">
      <w:pPr>
        <w:pStyle w:val="ListParagraph"/>
        <w:numPr>
          <w:ilvl w:val="1"/>
          <w:numId w:val="54"/>
        </w:numPr>
        <w:spacing w:before="0" w:after="0"/>
        <w:ind w:left="1276"/>
      </w:pPr>
      <w:r>
        <w:t>psychological trauma</w:t>
      </w:r>
    </w:p>
    <w:p w14:paraId="105F0DD1" w14:textId="77777777" w:rsidR="00C9103C" w:rsidRDefault="00C9103C" w:rsidP="00CD18E3">
      <w:pPr>
        <w:pStyle w:val="ListParagraph"/>
        <w:numPr>
          <w:ilvl w:val="1"/>
          <w:numId w:val="54"/>
        </w:numPr>
        <w:spacing w:before="0" w:after="0"/>
        <w:ind w:left="1276"/>
      </w:pPr>
      <w:r>
        <w:t>chronic lifestyle conditions</w:t>
      </w:r>
    </w:p>
    <w:p w14:paraId="29A1CB97" w14:textId="77777777" w:rsidR="00C9103C" w:rsidRDefault="00C9103C" w:rsidP="00CD18E3">
      <w:pPr>
        <w:pStyle w:val="ListParagraph"/>
        <w:numPr>
          <w:ilvl w:val="1"/>
          <w:numId w:val="54"/>
        </w:numPr>
        <w:spacing w:before="0" w:after="0"/>
        <w:ind w:left="1276"/>
      </w:pPr>
      <w:r>
        <w:t>acquired brain injury</w:t>
      </w:r>
    </w:p>
    <w:p w14:paraId="3F0C3054" w14:textId="77777777" w:rsidR="00C9103C" w:rsidRDefault="00C9103C" w:rsidP="00CD18E3">
      <w:pPr>
        <w:pStyle w:val="ListParagraph"/>
        <w:numPr>
          <w:ilvl w:val="0"/>
          <w:numId w:val="54"/>
        </w:numPr>
        <w:spacing w:before="0" w:after="0"/>
      </w:pPr>
      <w:r>
        <w:t>legal and ethical considerations for working with people with disability:</w:t>
      </w:r>
    </w:p>
    <w:p w14:paraId="51A6E380" w14:textId="77777777" w:rsidR="00C9103C" w:rsidRDefault="00C9103C" w:rsidP="00CD18E3">
      <w:pPr>
        <w:pStyle w:val="ListParagraph"/>
        <w:numPr>
          <w:ilvl w:val="1"/>
          <w:numId w:val="54"/>
        </w:numPr>
        <w:spacing w:before="0" w:after="0"/>
        <w:ind w:left="1276"/>
      </w:pPr>
      <w:r>
        <w:t>codes of conduct</w:t>
      </w:r>
    </w:p>
    <w:p w14:paraId="0A728F4D" w14:textId="77777777" w:rsidR="00C9103C" w:rsidRDefault="00C9103C" w:rsidP="00CD18E3">
      <w:pPr>
        <w:pStyle w:val="ListParagraph"/>
        <w:numPr>
          <w:ilvl w:val="1"/>
          <w:numId w:val="54"/>
        </w:numPr>
        <w:spacing w:before="0" w:after="0"/>
        <w:ind w:left="1276"/>
      </w:pPr>
      <w:r>
        <w:t>discrimination</w:t>
      </w:r>
    </w:p>
    <w:p w14:paraId="67F042BB" w14:textId="77777777" w:rsidR="00C9103C" w:rsidRDefault="00C9103C" w:rsidP="00CD18E3">
      <w:pPr>
        <w:pStyle w:val="ListParagraph"/>
        <w:numPr>
          <w:ilvl w:val="1"/>
          <w:numId w:val="54"/>
        </w:numPr>
        <w:spacing w:before="0" w:after="0"/>
        <w:ind w:left="1276"/>
      </w:pPr>
      <w:r>
        <w:t>dignity of risk</w:t>
      </w:r>
    </w:p>
    <w:p w14:paraId="073CDDE6" w14:textId="77777777" w:rsidR="00C9103C" w:rsidRDefault="00C9103C" w:rsidP="00CD18E3">
      <w:pPr>
        <w:pStyle w:val="ListParagraph"/>
        <w:numPr>
          <w:ilvl w:val="1"/>
          <w:numId w:val="54"/>
        </w:numPr>
        <w:spacing w:before="0" w:after="0"/>
        <w:ind w:left="1276"/>
      </w:pPr>
      <w:r>
        <w:t>duty of care</w:t>
      </w:r>
    </w:p>
    <w:p w14:paraId="45196B7D" w14:textId="77777777" w:rsidR="00C9103C" w:rsidRDefault="00C9103C" w:rsidP="00CD18E3">
      <w:pPr>
        <w:pStyle w:val="ListParagraph"/>
        <w:numPr>
          <w:ilvl w:val="1"/>
          <w:numId w:val="54"/>
        </w:numPr>
        <w:spacing w:before="0" w:after="0"/>
        <w:ind w:left="1276"/>
      </w:pPr>
      <w:r>
        <w:t>human rights, including the United nations convention on the rights of persons with disabilities (UNCRPD)</w:t>
      </w:r>
    </w:p>
    <w:p w14:paraId="7B3D7751" w14:textId="77777777" w:rsidR="00C9103C" w:rsidRDefault="00C9103C" w:rsidP="00CD18E3">
      <w:pPr>
        <w:pStyle w:val="ListParagraph"/>
        <w:numPr>
          <w:ilvl w:val="1"/>
          <w:numId w:val="54"/>
        </w:numPr>
        <w:spacing w:before="0" w:after="0"/>
        <w:ind w:left="1276"/>
      </w:pPr>
      <w:r>
        <w:t>informed consent</w:t>
      </w:r>
    </w:p>
    <w:p w14:paraId="001767A0" w14:textId="77777777" w:rsidR="00C9103C" w:rsidRDefault="00C9103C" w:rsidP="00CD18E3">
      <w:pPr>
        <w:pStyle w:val="ListParagraph"/>
        <w:numPr>
          <w:ilvl w:val="1"/>
          <w:numId w:val="54"/>
        </w:numPr>
        <w:spacing w:before="0" w:after="0"/>
        <w:ind w:left="1276"/>
      </w:pPr>
      <w:r>
        <w:t>mandatory reporting</w:t>
      </w:r>
    </w:p>
    <w:p w14:paraId="1CEF08B8" w14:textId="77777777" w:rsidR="00C9103C" w:rsidRDefault="00C9103C" w:rsidP="00CD18E3">
      <w:pPr>
        <w:pStyle w:val="ListParagraph"/>
        <w:numPr>
          <w:ilvl w:val="1"/>
          <w:numId w:val="54"/>
        </w:numPr>
        <w:spacing w:before="0" w:after="0"/>
        <w:ind w:left="1276"/>
      </w:pPr>
      <w:r>
        <w:t>privacy, confidentiality and disclosure</w:t>
      </w:r>
    </w:p>
    <w:p w14:paraId="192E390A" w14:textId="77777777" w:rsidR="00C9103C" w:rsidRDefault="00C9103C" w:rsidP="00CD18E3">
      <w:pPr>
        <w:pStyle w:val="ListParagraph"/>
        <w:numPr>
          <w:ilvl w:val="1"/>
          <w:numId w:val="54"/>
        </w:numPr>
        <w:spacing w:before="0" w:after="0"/>
        <w:ind w:left="1276"/>
      </w:pPr>
      <w:r>
        <w:t>work role boundaries – responsibilities and limitations</w:t>
      </w:r>
    </w:p>
    <w:p w14:paraId="1D4EEC9B" w14:textId="77777777" w:rsidR="00C9103C" w:rsidRDefault="00C9103C" w:rsidP="00CD18E3">
      <w:pPr>
        <w:pStyle w:val="ListParagraph"/>
        <w:numPr>
          <w:ilvl w:val="1"/>
          <w:numId w:val="54"/>
        </w:numPr>
        <w:spacing w:before="0" w:after="0"/>
        <w:ind w:left="1276"/>
      </w:pPr>
      <w:r>
        <w:t>work health and safety</w:t>
      </w:r>
    </w:p>
    <w:p w14:paraId="77D7C415" w14:textId="77777777" w:rsidR="00C9103C" w:rsidRDefault="00C9103C" w:rsidP="00CD18E3">
      <w:pPr>
        <w:pStyle w:val="ListParagraph"/>
        <w:numPr>
          <w:ilvl w:val="0"/>
          <w:numId w:val="54"/>
        </w:numPr>
        <w:spacing w:before="0" w:after="0"/>
      </w:pPr>
      <w:r>
        <w:t>principles of:</w:t>
      </w:r>
    </w:p>
    <w:p w14:paraId="2B8A484D" w14:textId="77777777" w:rsidR="00C9103C" w:rsidRDefault="00C9103C" w:rsidP="00CD18E3">
      <w:pPr>
        <w:pStyle w:val="ListParagraph"/>
        <w:numPr>
          <w:ilvl w:val="1"/>
          <w:numId w:val="54"/>
        </w:numPr>
        <w:spacing w:before="0" w:after="0"/>
        <w:ind w:left="1276"/>
      </w:pPr>
      <w:r>
        <w:t>empowerment</w:t>
      </w:r>
    </w:p>
    <w:p w14:paraId="73047063" w14:textId="77777777" w:rsidR="00C9103C" w:rsidRDefault="00C9103C" w:rsidP="00CD18E3">
      <w:pPr>
        <w:pStyle w:val="ListParagraph"/>
        <w:numPr>
          <w:ilvl w:val="1"/>
          <w:numId w:val="54"/>
        </w:numPr>
        <w:spacing w:before="0" w:after="0"/>
        <w:ind w:left="1276"/>
      </w:pPr>
      <w:r>
        <w:t>rights-based approaches</w:t>
      </w:r>
    </w:p>
    <w:p w14:paraId="0C586B92" w14:textId="77777777" w:rsidR="00C9103C" w:rsidRDefault="00C9103C" w:rsidP="00CD18E3">
      <w:pPr>
        <w:pStyle w:val="ListParagraph"/>
        <w:numPr>
          <w:ilvl w:val="1"/>
          <w:numId w:val="54"/>
        </w:numPr>
        <w:spacing w:before="0" w:after="0"/>
        <w:ind w:left="1276"/>
      </w:pPr>
      <w:r>
        <w:t>person-centred practices</w:t>
      </w:r>
    </w:p>
    <w:p w14:paraId="37237F34" w14:textId="77777777" w:rsidR="00C9103C" w:rsidRDefault="00C9103C" w:rsidP="00CD18E3">
      <w:pPr>
        <w:pStyle w:val="ListParagraph"/>
        <w:numPr>
          <w:ilvl w:val="1"/>
          <w:numId w:val="54"/>
        </w:numPr>
        <w:spacing w:before="0" w:after="0"/>
        <w:ind w:left="1276"/>
      </w:pPr>
      <w:r>
        <w:t>self-advocacy</w:t>
      </w:r>
    </w:p>
    <w:p w14:paraId="67D3CC73" w14:textId="77777777" w:rsidR="00C9103C" w:rsidRDefault="00C9103C" w:rsidP="00CD18E3">
      <w:pPr>
        <w:pStyle w:val="ListParagraph"/>
        <w:numPr>
          <w:ilvl w:val="1"/>
          <w:numId w:val="54"/>
        </w:numPr>
        <w:spacing w:before="0" w:after="0"/>
        <w:ind w:left="1276"/>
      </w:pPr>
      <w:r>
        <w:t>active support</w:t>
      </w:r>
    </w:p>
    <w:p w14:paraId="43573A75" w14:textId="77777777" w:rsidR="00C9103C" w:rsidRDefault="00C9103C" w:rsidP="00CD18E3">
      <w:pPr>
        <w:pStyle w:val="ListParagraph"/>
        <w:numPr>
          <w:ilvl w:val="1"/>
          <w:numId w:val="54"/>
        </w:numPr>
        <w:spacing w:before="0" w:after="0"/>
        <w:ind w:left="1276"/>
      </w:pPr>
      <w:r>
        <w:t>active listening</w:t>
      </w:r>
    </w:p>
    <w:p w14:paraId="046A7CD0" w14:textId="77777777" w:rsidR="00C9103C" w:rsidRDefault="00C9103C" w:rsidP="00CD18E3">
      <w:pPr>
        <w:pStyle w:val="ListParagraph"/>
        <w:numPr>
          <w:ilvl w:val="1"/>
          <w:numId w:val="54"/>
        </w:numPr>
        <w:spacing w:before="0" w:after="0"/>
        <w:ind w:left="1276"/>
      </w:pPr>
      <w:r>
        <w:lastRenderedPageBreak/>
        <w:t>social justice, and the importance of knowing and respecting each person as an individual</w:t>
      </w:r>
    </w:p>
    <w:p w14:paraId="0442F708" w14:textId="77777777" w:rsidR="00C9103C" w:rsidRDefault="00C9103C" w:rsidP="00CD18E3">
      <w:pPr>
        <w:pStyle w:val="ListParagraph"/>
        <w:numPr>
          <w:ilvl w:val="1"/>
          <w:numId w:val="54"/>
        </w:numPr>
        <w:spacing w:before="0" w:after="0"/>
        <w:ind w:left="1276"/>
      </w:pPr>
      <w:r>
        <w:t>strengths-based approaches</w:t>
      </w:r>
    </w:p>
    <w:p w14:paraId="180B9B9E" w14:textId="77777777" w:rsidR="00C9103C" w:rsidRDefault="00C9103C" w:rsidP="00CD18E3">
      <w:pPr>
        <w:pStyle w:val="ListParagraph"/>
        <w:numPr>
          <w:ilvl w:val="0"/>
          <w:numId w:val="54"/>
        </w:numPr>
        <w:spacing w:before="0" w:after="0"/>
      </w:pPr>
      <w:r>
        <w:t>strategies that assist people with disabilities to exercise their rights and support independent action and thinking, including use of technology (e.g. laptops or tablets) to facilitate choice</w:t>
      </w:r>
    </w:p>
    <w:p w14:paraId="105DA83C" w14:textId="77777777" w:rsidR="00C9103C" w:rsidRDefault="00C9103C" w:rsidP="00CD18E3">
      <w:pPr>
        <w:pStyle w:val="ListParagraph"/>
        <w:numPr>
          <w:ilvl w:val="0"/>
          <w:numId w:val="54"/>
        </w:numPr>
        <w:spacing w:before="0" w:after="0"/>
      </w:pPr>
      <w:r>
        <w:t>how to access and use advocacy services and complaint mechanisms</w:t>
      </w:r>
    </w:p>
    <w:p w14:paraId="024DD2E8" w14:textId="43EB0871" w:rsidR="00C53530" w:rsidRDefault="00C9103C" w:rsidP="00CD18E3">
      <w:pPr>
        <w:pStyle w:val="ListParagraph"/>
        <w:numPr>
          <w:ilvl w:val="0"/>
          <w:numId w:val="54"/>
        </w:numPr>
        <w:spacing w:before="0" w:after="0"/>
      </w:pPr>
      <w:r>
        <w:t>indicators of abuse and/or neglect in relation to people with disabilities</w:t>
      </w:r>
    </w:p>
    <w:p w14:paraId="2AAFB324" w14:textId="77777777" w:rsidR="00C53530" w:rsidRDefault="00C53530">
      <w:pPr>
        <w:spacing w:before="0" w:after="0"/>
      </w:pPr>
      <w:r>
        <w:br w:type="page"/>
      </w:r>
    </w:p>
    <w:p w14:paraId="768114CE" w14:textId="662294D6" w:rsidR="00C9103C" w:rsidRPr="00087980" w:rsidRDefault="00C9103C" w:rsidP="00C32F7E">
      <w:pPr>
        <w:pStyle w:val="Heading1"/>
        <w:rPr>
          <w:i/>
        </w:rPr>
      </w:pPr>
      <w:bookmarkStart w:id="6" w:name="_Toc428974766"/>
      <w:bookmarkStart w:id="7" w:name="_Toc440633477"/>
      <w:r w:rsidRPr="00E342D3">
        <w:lastRenderedPageBreak/>
        <w:t>About this resource</w:t>
      </w:r>
      <w:bookmarkEnd w:id="6"/>
      <w:bookmarkEnd w:id="7"/>
    </w:p>
    <w:p w14:paraId="51081FE4" w14:textId="7C22E445" w:rsidR="00C9103C" w:rsidRDefault="00C9103C" w:rsidP="00C9103C">
      <w:r w:rsidRPr="00E342D3">
        <w:t xml:space="preserve">This resource has been developed by the Australian Human Rights Commission (the Commission) to enable trainers to teach </w:t>
      </w:r>
      <w:r w:rsidRPr="00E342D3">
        <w:rPr>
          <w:i/>
        </w:rPr>
        <w:t xml:space="preserve">CHCDIS007 </w:t>
      </w:r>
      <w:r w:rsidR="00CF720D">
        <w:rPr>
          <w:i/>
        </w:rPr>
        <w:t>–</w:t>
      </w:r>
      <w:r w:rsidR="00CF720D" w:rsidRPr="00E342D3">
        <w:rPr>
          <w:i/>
        </w:rPr>
        <w:t xml:space="preserve"> </w:t>
      </w:r>
      <w:r w:rsidRPr="00E342D3">
        <w:rPr>
          <w:i/>
        </w:rPr>
        <w:t>Facilitate the Empowerment of People with Disability</w:t>
      </w:r>
      <w:r w:rsidRPr="00E342D3">
        <w:t xml:space="preserve"> using a disability rights framework and a human rights-based approach. </w:t>
      </w:r>
    </w:p>
    <w:p w14:paraId="3601F230" w14:textId="57B4B978" w:rsidR="00C9103C" w:rsidRDefault="00C9103C" w:rsidP="00C32F7E">
      <w:pPr>
        <w:pStyle w:val="Heading2"/>
      </w:pPr>
      <w:bookmarkStart w:id="8" w:name="_Toc440633478"/>
      <w:r>
        <w:t>About the Commission</w:t>
      </w:r>
      <w:bookmarkEnd w:id="8"/>
    </w:p>
    <w:p w14:paraId="513AEA91" w14:textId="3937DED0" w:rsidR="00C9103C" w:rsidRDefault="00C9103C" w:rsidP="00C9103C">
      <w:r>
        <w:t xml:space="preserve">The Australian Human Rights Commission is an independent government body, established to promote and protect human rights in Australia. </w:t>
      </w:r>
    </w:p>
    <w:p w14:paraId="754750A3" w14:textId="77FE1575" w:rsidR="00C9103C" w:rsidRDefault="00C9103C" w:rsidP="00C9103C">
      <w:r>
        <w:t>The goal of the Commission is to make human rights part of everyday life and empower</w:t>
      </w:r>
      <w:r w:rsidR="00E674F9">
        <w:t xml:space="preserve"> </w:t>
      </w:r>
      <w:r>
        <w:t>all Australians to understand and exercise their human rights.</w:t>
      </w:r>
    </w:p>
    <w:p w14:paraId="72053733" w14:textId="16B7C461" w:rsidR="00C9103C" w:rsidRDefault="00C9103C" w:rsidP="00C9103C">
      <w:r w:rsidRPr="00E342D3">
        <w:t xml:space="preserve">Through the Commission’s role administering the </w:t>
      </w:r>
      <w:r w:rsidRPr="00E342D3">
        <w:rPr>
          <w:i/>
        </w:rPr>
        <w:t xml:space="preserve">Disability Discrimination Act 1992 </w:t>
      </w:r>
      <w:r>
        <w:t xml:space="preserve">(Cth), </w:t>
      </w:r>
      <w:r w:rsidRPr="00E342D3">
        <w:t>the Commission possesses a unique level of experience and knowledge about policy issues arising in relation to the rights of people with disability</w:t>
      </w:r>
      <w:r>
        <w:t>.</w:t>
      </w:r>
    </w:p>
    <w:p w14:paraId="4D239A42" w14:textId="77777777" w:rsidR="00C9103C" w:rsidRDefault="00C9103C" w:rsidP="00C9103C">
      <w:r>
        <w:t>For more information</w:t>
      </w:r>
      <w:r w:rsidRPr="00553F7A">
        <w:t xml:space="preserve"> about the Commission’s work in relation to </w:t>
      </w:r>
      <w:r>
        <w:t xml:space="preserve">the rights of people with </w:t>
      </w:r>
      <w:r w:rsidRPr="00553F7A">
        <w:t xml:space="preserve">disability </w:t>
      </w:r>
      <w:r>
        <w:t xml:space="preserve">go to: </w:t>
      </w:r>
      <w:hyperlink r:id="rId11" w:history="1">
        <w:r w:rsidRPr="003C760C">
          <w:rPr>
            <w:rStyle w:val="Hyperlink"/>
          </w:rPr>
          <w:t>https://www.humanrights.gov.au/our-work/disability-rights</w:t>
        </w:r>
      </w:hyperlink>
    </w:p>
    <w:p w14:paraId="69E1C432" w14:textId="77777777" w:rsidR="00C9103C" w:rsidRPr="00934B71" w:rsidRDefault="00C9103C" w:rsidP="00C32F7E">
      <w:pPr>
        <w:pStyle w:val="Heading2"/>
      </w:pPr>
      <w:bookmarkStart w:id="9" w:name="_Toc440633479"/>
      <w:r>
        <w:t>About</w:t>
      </w:r>
      <w:r w:rsidRPr="00934B71">
        <w:t xml:space="preserve"> human rights-based approach</w:t>
      </w:r>
      <w:r>
        <w:t>es</w:t>
      </w:r>
      <w:bookmarkEnd w:id="9"/>
    </w:p>
    <w:p w14:paraId="0394673C" w14:textId="1D096C47" w:rsidR="00C9103C" w:rsidRDefault="00C9103C" w:rsidP="00C9103C">
      <w:r w:rsidRPr="00E342D3">
        <w:t xml:space="preserve">A human rights-based approach </w:t>
      </w:r>
      <w:r>
        <w:t xml:space="preserve">is about translating the </w:t>
      </w:r>
      <w:r w:rsidRPr="00E342D3">
        <w:t xml:space="preserve">principles, standards and goals </w:t>
      </w:r>
      <w:r>
        <w:t xml:space="preserve">of </w:t>
      </w:r>
      <w:r w:rsidRPr="00E342D3">
        <w:t>international human rights law</w:t>
      </w:r>
      <w:r>
        <w:t xml:space="preserve"> into the </w:t>
      </w:r>
      <w:r w:rsidRPr="00CF0138">
        <w:t xml:space="preserve">policies, practices, and practical </w:t>
      </w:r>
      <w:r>
        <w:t>realities of everyday life</w:t>
      </w:r>
      <w:r w:rsidRPr="00E342D3">
        <w:t>.</w:t>
      </w:r>
    </w:p>
    <w:p w14:paraId="64D6C3B1" w14:textId="0D8BA70E" w:rsidR="00C9103C" w:rsidRDefault="00C9103C" w:rsidP="00C9103C">
      <w:r>
        <w:t>H</w:t>
      </w:r>
      <w:r w:rsidRPr="00CF0138">
        <w:t xml:space="preserve">uman rights principles and standards provide guidance about </w:t>
      </w:r>
      <w:r w:rsidRPr="00AD69C9">
        <w:rPr>
          <w:i/>
        </w:rPr>
        <w:t>what</w:t>
      </w:r>
      <w:r w:rsidRPr="00CF0138">
        <w:t xml:space="preserve"> </w:t>
      </w:r>
      <w:r w:rsidRPr="00AD69C9">
        <w:t>should</w:t>
      </w:r>
      <w:r w:rsidRPr="00CF0138">
        <w:t xml:space="preserve"> be done to achi</w:t>
      </w:r>
      <w:r>
        <w:t>eve freedom and dignity for all. A</w:t>
      </w:r>
      <w:r w:rsidRPr="00CF0138">
        <w:t xml:space="preserve"> human rights-based approach emphasises </w:t>
      </w:r>
      <w:r w:rsidRPr="00CF0138">
        <w:rPr>
          <w:i/>
        </w:rPr>
        <w:t>how</w:t>
      </w:r>
      <w:r w:rsidRPr="00CF0138">
        <w:t xml:space="preserve"> </w:t>
      </w:r>
      <w:r>
        <w:t>this can be</w:t>
      </w:r>
      <w:r w:rsidRPr="00CF0138">
        <w:t xml:space="preserve"> achieved</w:t>
      </w:r>
      <w:r>
        <w:t>.</w:t>
      </w:r>
    </w:p>
    <w:p w14:paraId="0B5B0D8B" w14:textId="79AACFFE" w:rsidR="00C9103C" w:rsidRDefault="00C9103C" w:rsidP="00C9103C">
      <w:pPr>
        <w:sectPr w:rsidR="00C9103C" w:rsidSect="00B94F88">
          <w:headerReference w:type="default" r:id="rId12"/>
          <w:footerReference w:type="default" r:id="rId13"/>
          <w:endnotePr>
            <w:numFmt w:val="decimal"/>
          </w:endnotePr>
          <w:pgSz w:w="11906" w:h="16838"/>
          <w:pgMar w:top="1702" w:right="1418" w:bottom="1418" w:left="1276" w:header="709" w:footer="709" w:gutter="0"/>
          <w:cols w:space="720"/>
          <w:docGrid w:linePitch="326"/>
        </w:sectPr>
      </w:pPr>
      <w:r w:rsidRPr="00272FAB">
        <w:t>Details of a human rights</w:t>
      </w:r>
      <w:r>
        <w:t>-based</w:t>
      </w:r>
      <w:r w:rsidRPr="00272FAB">
        <w:t xml:space="preserve"> approach will vary depending on the nature of the organisation concerned and the issues it deals with</w:t>
      </w:r>
      <w:r>
        <w:t xml:space="preserve">, however most approaches commonly hold that </w:t>
      </w:r>
      <w:r w:rsidRPr="00AD69C9">
        <w:t xml:space="preserve">actions </w:t>
      </w:r>
      <w:r>
        <w:t xml:space="preserve">and decisions should be </w:t>
      </w:r>
      <w:r w:rsidRPr="00AD69C9">
        <w:t xml:space="preserve">informed by </w:t>
      </w:r>
      <w:r>
        <w:t xml:space="preserve">the key </w:t>
      </w:r>
      <w:r w:rsidRPr="00AD69C9">
        <w:t xml:space="preserve">human rights principles </w:t>
      </w:r>
      <w:r>
        <w:t xml:space="preserve">of </w:t>
      </w:r>
      <w:r w:rsidRPr="00AD69C9">
        <w:t>participation, accountability, equality</w:t>
      </w:r>
      <w:r>
        <w:t>, non-discrimination</w:t>
      </w:r>
      <w:r w:rsidRPr="00AD69C9">
        <w:t xml:space="preserve"> and empowerment.</w:t>
      </w:r>
    </w:p>
    <w:p w14:paraId="45FC2814" w14:textId="41946D99" w:rsidR="00C9103C" w:rsidRDefault="00C9103C" w:rsidP="00756F99">
      <w:pPr>
        <w:pStyle w:val="Heading1"/>
      </w:pPr>
      <w:bookmarkStart w:id="10" w:name="_Toc424220143"/>
      <w:bookmarkStart w:id="11" w:name="_Toc423093276"/>
      <w:bookmarkStart w:id="12" w:name="_Toc422910337"/>
      <w:bookmarkStart w:id="13" w:name="_Toc415062201"/>
      <w:bookmarkStart w:id="14" w:name="_Toc440633480"/>
      <w:r w:rsidRPr="00E342D3">
        <w:lastRenderedPageBreak/>
        <w:t xml:space="preserve">Course overview and </w:t>
      </w:r>
      <w:bookmarkEnd w:id="10"/>
      <w:bookmarkEnd w:id="11"/>
      <w:bookmarkEnd w:id="12"/>
      <w:bookmarkEnd w:id="13"/>
      <w:r w:rsidRPr="00E342D3">
        <w:t>performance criteria</w:t>
      </w:r>
      <w:bookmarkEnd w:id="14"/>
    </w:p>
    <w:p w14:paraId="3E249F23" w14:textId="22F587CB" w:rsidR="00C9103C" w:rsidRPr="00E342D3" w:rsidRDefault="00C9103C" w:rsidP="00C9103C">
      <w:r w:rsidRPr="00E342D3">
        <w:t xml:space="preserve">The content and activities included throughout this resource address each of the key unit elements and performance criteria for </w:t>
      </w:r>
      <w:r w:rsidRPr="00E342D3">
        <w:rPr>
          <w:i/>
        </w:rPr>
        <w:t xml:space="preserve">CHCDIS007 </w:t>
      </w:r>
      <w:r w:rsidR="00623DD1">
        <w:rPr>
          <w:i/>
        </w:rPr>
        <w:t>–</w:t>
      </w:r>
      <w:r w:rsidR="00623DD1" w:rsidRPr="00E342D3">
        <w:rPr>
          <w:i/>
        </w:rPr>
        <w:t xml:space="preserve"> </w:t>
      </w:r>
      <w:r w:rsidRPr="00E342D3">
        <w:rPr>
          <w:i/>
        </w:rPr>
        <w:t>Facilitate the Empowerment of People with Disability</w:t>
      </w:r>
      <w:r w:rsidRPr="00E342D3">
        <w:t xml:space="preserve">. </w:t>
      </w:r>
    </w:p>
    <w:p w14:paraId="1499B192" w14:textId="40674652" w:rsidR="00C9103C" w:rsidRPr="003B7A93" w:rsidRDefault="00C9103C" w:rsidP="00C9103C">
      <w:r w:rsidRPr="00E342D3">
        <w:t xml:space="preserve">The course </w:t>
      </w:r>
      <w:r>
        <w:t xml:space="preserve">overview </w:t>
      </w:r>
      <w:r w:rsidRPr="00E342D3">
        <w:t>outline</w:t>
      </w:r>
      <w:r>
        <w:t xml:space="preserve">s how </w:t>
      </w:r>
      <w:r w:rsidRPr="00E342D3">
        <w:t>each of the training topics relate</w:t>
      </w:r>
      <w:r>
        <w:t>s</w:t>
      </w:r>
      <w:r w:rsidRPr="00E342D3">
        <w:t xml:space="preserve"> to the </w:t>
      </w:r>
      <w:r>
        <w:t xml:space="preserve">unit </w:t>
      </w:r>
      <w:r w:rsidRPr="00E342D3">
        <w:t>performance criteria.</w:t>
      </w:r>
    </w:p>
    <w:tbl>
      <w:tblPr>
        <w:tblStyle w:val="TableGrid"/>
        <w:tblW w:w="13183" w:type="dxa"/>
        <w:tblInd w:w="137" w:type="dxa"/>
        <w:tblLayout w:type="fixed"/>
        <w:tblLook w:val="04A0" w:firstRow="1" w:lastRow="0" w:firstColumn="1" w:lastColumn="0" w:noHBand="0" w:noVBand="1"/>
        <w:tblCaption w:val="Course overview and learning objectives"/>
      </w:tblPr>
      <w:tblGrid>
        <w:gridCol w:w="2268"/>
        <w:gridCol w:w="4111"/>
        <w:gridCol w:w="6804"/>
      </w:tblGrid>
      <w:tr w:rsidR="0069453C" w:rsidRPr="00E342D3" w14:paraId="368CCDFE" w14:textId="77777777" w:rsidTr="00756F99">
        <w:trPr>
          <w:tblHeader/>
        </w:trPr>
        <w:tc>
          <w:tcPr>
            <w:tcW w:w="2268"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73DFD3C" w14:textId="77777777" w:rsidR="0069453C" w:rsidRPr="00E342D3" w:rsidRDefault="0069453C" w:rsidP="00545C7F">
            <w:pPr>
              <w:spacing w:before="120" w:after="120"/>
              <w:rPr>
                <w:b/>
                <w:szCs w:val="22"/>
              </w:rPr>
            </w:pPr>
            <w:r w:rsidRPr="00E342D3">
              <w:rPr>
                <w:b/>
                <w:szCs w:val="22"/>
              </w:rPr>
              <w:t>Topic</w:t>
            </w:r>
          </w:p>
        </w:tc>
        <w:tc>
          <w:tcPr>
            <w:tcW w:w="4111"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C2A1D0F" w14:textId="77777777" w:rsidR="0069453C" w:rsidRPr="00E342D3" w:rsidRDefault="0069453C" w:rsidP="00545C7F">
            <w:pPr>
              <w:spacing w:before="120" w:after="120"/>
              <w:rPr>
                <w:b/>
                <w:szCs w:val="22"/>
              </w:rPr>
            </w:pPr>
            <w:r w:rsidRPr="00E342D3">
              <w:rPr>
                <w:b/>
                <w:szCs w:val="22"/>
              </w:rPr>
              <w:t>Content</w:t>
            </w:r>
          </w:p>
        </w:tc>
        <w:tc>
          <w:tcPr>
            <w:tcW w:w="6804"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6A9AE35" w14:textId="77777777" w:rsidR="0069453C" w:rsidRPr="00E342D3" w:rsidRDefault="0069453C" w:rsidP="00545C7F">
            <w:pPr>
              <w:spacing w:before="120" w:after="120"/>
              <w:rPr>
                <w:b/>
                <w:szCs w:val="22"/>
              </w:rPr>
            </w:pPr>
            <w:r w:rsidRPr="00E342D3">
              <w:rPr>
                <w:b/>
                <w:szCs w:val="22"/>
              </w:rPr>
              <w:t>Performance criteria</w:t>
            </w:r>
          </w:p>
        </w:tc>
      </w:tr>
      <w:tr w:rsidR="0069453C" w:rsidRPr="00E342D3" w14:paraId="60955A07" w14:textId="77777777" w:rsidTr="00756F99">
        <w:tc>
          <w:tcPr>
            <w:tcW w:w="2268" w:type="dxa"/>
            <w:tcBorders>
              <w:top w:val="single" w:sz="4" w:space="0" w:color="auto"/>
              <w:left w:val="single" w:sz="4" w:space="0" w:color="auto"/>
              <w:bottom w:val="single" w:sz="4" w:space="0" w:color="auto"/>
              <w:right w:val="single" w:sz="4" w:space="0" w:color="auto"/>
            </w:tcBorders>
            <w:hideMark/>
          </w:tcPr>
          <w:p w14:paraId="52C75F97" w14:textId="77777777" w:rsidR="0069453C" w:rsidRPr="00B9200B" w:rsidRDefault="0069453C" w:rsidP="00545C7F">
            <w:pPr>
              <w:spacing w:before="120" w:after="120"/>
              <w:rPr>
                <w:b/>
                <w:szCs w:val="22"/>
              </w:rPr>
            </w:pPr>
            <w:r w:rsidRPr="00E342D3">
              <w:rPr>
                <w:b/>
                <w:szCs w:val="22"/>
              </w:rPr>
              <w:t xml:space="preserve">Introduction </w:t>
            </w:r>
          </w:p>
        </w:tc>
        <w:tc>
          <w:tcPr>
            <w:tcW w:w="4111" w:type="dxa"/>
            <w:tcBorders>
              <w:top w:val="single" w:sz="4" w:space="0" w:color="auto"/>
              <w:left w:val="single" w:sz="4" w:space="0" w:color="auto"/>
              <w:bottom w:val="single" w:sz="4" w:space="0" w:color="auto"/>
              <w:right w:val="single" w:sz="4" w:space="0" w:color="auto"/>
            </w:tcBorders>
            <w:hideMark/>
          </w:tcPr>
          <w:p w14:paraId="4D4356C8" w14:textId="77777777" w:rsidR="0069453C" w:rsidRPr="00E342D3" w:rsidRDefault="0069453C" w:rsidP="00545C7F">
            <w:pPr>
              <w:spacing w:before="120" w:after="120"/>
              <w:rPr>
                <w:szCs w:val="22"/>
              </w:rPr>
            </w:pPr>
            <w:r w:rsidRPr="00E342D3">
              <w:rPr>
                <w:szCs w:val="22"/>
              </w:rPr>
              <w:t>Introductions, housekeeping and course outline</w:t>
            </w:r>
          </w:p>
        </w:tc>
        <w:tc>
          <w:tcPr>
            <w:tcW w:w="6804" w:type="dxa"/>
            <w:tcBorders>
              <w:top w:val="single" w:sz="4" w:space="0" w:color="auto"/>
              <w:left w:val="single" w:sz="4" w:space="0" w:color="auto"/>
              <w:bottom w:val="single" w:sz="4" w:space="0" w:color="auto"/>
              <w:right w:val="single" w:sz="4" w:space="0" w:color="auto"/>
            </w:tcBorders>
            <w:hideMark/>
          </w:tcPr>
          <w:p w14:paraId="2B6519A3" w14:textId="77777777" w:rsidR="0069453C" w:rsidRPr="00E342D3" w:rsidRDefault="0069453C" w:rsidP="00545C7F">
            <w:pPr>
              <w:spacing w:before="120" w:after="120"/>
              <w:rPr>
                <w:szCs w:val="22"/>
              </w:rPr>
            </w:pPr>
            <w:r w:rsidRPr="00E342D3">
              <w:rPr>
                <w:szCs w:val="22"/>
              </w:rPr>
              <w:t>N/A</w:t>
            </w:r>
          </w:p>
        </w:tc>
      </w:tr>
      <w:tr w:rsidR="0069453C" w:rsidRPr="00E342D3" w14:paraId="75D6F019" w14:textId="77777777" w:rsidTr="00756F99">
        <w:tc>
          <w:tcPr>
            <w:tcW w:w="2268" w:type="dxa"/>
            <w:tcBorders>
              <w:top w:val="single" w:sz="4" w:space="0" w:color="auto"/>
              <w:left w:val="single" w:sz="4" w:space="0" w:color="auto"/>
              <w:bottom w:val="single" w:sz="4" w:space="0" w:color="auto"/>
              <w:right w:val="single" w:sz="4" w:space="0" w:color="auto"/>
            </w:tcBorders>
            <w:hideMark/>
          </w:tcPr>
          <w:p w14:paraId="5CABBA40" w14:textId="77777777" w:rsidR="0069453C" w:rsidRDefault="0069453C" w:rsidP="00545C7F">
            <w:pPr>
              <w:spacing w:before="120" w:after="120"/>
              <w:rPr>
                <w:b/>
                <w:szCs w:val="22"/>
              </w:rPr>
            </w:pPr>
            <w:r>
              <w:rPr>
                <w:b/>
                <w:szCs w:val="22"/>
              </w:rPr>
              <w:t>Topic 1:</w:t>
            </w:r>
          </w:p>
          <w:p w14:paraId="4314FED1" w14:textId="77777777" w:rsidR="0069453C" w:rsidRPr="00E342D3" w:rsidRDefault="0069453C" w:rsidP="00545C7F">
            <w:pPr>
              <w:spacing w:before="120" w:after="120"/>
              <w:rPr>
                <w:b/>
                <w:szCs w:val="22"/>
              </w:rPr>
            </w:pPr>
            <w:r w:rsidRPr="00E342D3">
              <w:rPr>
                <w:b/>
                <w:szCs w:val="22"/>
              </w:rPr>
              <w:t>Getting the facts straight</w:t>
            </w:r>
          </w:p>
        </w:tc>
        <w:tc>
          <w:tcPr>
            <w:tcW w:w="4111" w:type="dxa"/>
            <w:tcBorders>
              <w:top w:val="single" w:sz="4" w:space="0" w:color="auto"/>
              <w:left w:val="single" w:sz="4" w:space="0" w:color="auto"/>
              <w:bottom w:val="single" w:sz="4" w:space="0" w:color="auto"/>
              <w:right w:val="single" w:sz="4" w:space="0" w:color="auto"/>
            </w:tcBorders>
            <w:hideMark/>
          </w:tcPr>
          <w:p w14:paraId="3817612A" w14:textId="77777777" w:rsidR="0069453C" w:rsidRPr="00DF2053" w:rsidRDefault="0069453C" w:rsidP="00CD18E3">
            <w:pPr>
              <w:pStyle w:val="ListParagraph"/>
              <w:numPr>
                <w:ilvl w:val="1"/>
                <w:numId w:val="55"/>
              </w:numPr>
              <w:spacing w:before="120" w:after="120"/>
              <w:contextualSpacing w:val="0"/>
              <w:rPr>
                <w:szCs w:val="22"/>
              </w:rPr>
            </w:pPr>
            <w:r w:rsidRPr="00DF2053">
              <w:rPr>
                <w:szCs w:val="22"/>
              </w:rPr>
              <w:t>Evolving definitions and demographics of disability</w:t>
            </w:r>
          </w:p>
          <w:p w14:paraId="73F7677D" w14:textId="1141CC3B" w:rsidR="0069453C" w:rsidRDefault="0069453C" w:rsidP="00CD18E3">
            <w:pPr>
              <w:pStyle w:val="ListParagraph"/>
              <w:numPr>
                <w:ilvl w:val="1"/>
                <w:numId w:val="55"/>
              </w:numPr>
              <w:spacing w:before="120" w:after="120"/>
              <w:contextualSpacing w:val="0"/>
              <w:rPr>
                <w:szCs w:val="22"/>
              </w:rPr>
            </w:pPr>
            <w:r w:rsidRPr="00555ADD">
              <w:rPr>
                <w:szCs w:val="22"/>
              </w:rPr>
              <w:t>Common conditions and impairments</w:t>
            </w:r>
            <w:r>
              <w:rPr>
                <w:szCs w:val="22"/>
              </w:rPr>
              <w:t xml:space="preserve"> which can contribute to disability</w:t>
            </w:r>
          </w:p>
          <w:p w14:paraId="754A2171" w14:textId="77777777" w:rsidR="0069453C" w:rsidRDefault="0069453C" w:rsidP="00CD18E3">
            <w:pPr>
              <w:pStyle w:val="ListParagraph"/>
              <w:numPr>
                <w:ilvl w:val="1"/>
                <w:numId w:val="55"/>
              </w:numPr>
              <w:spacing w:before="120" w:after="120"/>
              <w:contextualSpacing w:val="0"/>
              <w:rPr>
                <w:szCs w:val="22"/>
              </w:rPr>
            </w:pPr>
            <w:r w:rsidRPr="00DF2053">
              <w:rPr>
                <w:szCs w:val="22"/>
              </w:rPr>
              <w:t>Community attitudes towards people with disability</w:t>
            </w:r>
          </w:p>
          <w:p w14:paraId="37F1CFC8" w14:textId="77777777" w:rsidR="0069453C" w:rsidRPr="00DF2053" w:rsidRDefault="0069453C" w:rsidP="00CD18E3">
            <w:pPr>
              <w:pStyle w:val="ListParagraph"/>
              <w:numPr>
                <w:ilvl w:val="1"/>
                <w:numId w:val="55"/>
              </w:numPr>
              <w:spacing w:before="120" w:after="120"/>
              <w:contextualSpacing w:val="0"/>
              <w:rPr>
                <w:szCs w:val="22"/>
              </w:rPr>
            </w:pPr>
            <w:r w:rsidRPr="00E342D3">
              <w:rPr>
                <w:szCs w:val="22"/>
              </w:rPr>
              <w:t>Disability etiquette</w:t>
            </w:r>
          </w:p>
        </w:tc>
        <w:tc>
          <w:tcPr>
            <w:tcW w:w="6804" w:type="dxa"/>
            <w:tcBorders>
              <w:top w:val="single" w:sz="4" w:space="0" w:color="auto"/>
              <w:left w:val="single" w:sz="4" w:space="0" w:color="auto"/>
              <w:bottom w:val="single" w:sz="4" w:space="0" w:color="auto"/>
              <w:right w:val="single" w:sz="4" w:space="0" w:color="auto"/>
            </w:tcBorders>
            <w:hideMark/>
          </w:tcPr>
          <w:p w14:paraId="52BCFC81" w14:textId="77777777" w:rsidR="0069453C" w:rsidRDefault="0069453C" w:rsidP="00CD18E3">
            <w:pPr>
              <w:pStyle w:val="ListBullet"/>
              <w:numPr>
                <w:ilvl w:val="1"/>
                <w:numId w:val="56"/>
              </w:numPr>
              <w:spacing w:before="120" w:after="120"/>
            </w:pPr>
            <w:r w:rsidRPr="00DF2053">
              <w:t>Identify changes in the legal, political and social frameworks within which the work is undertaken</w:t>
            </w:r>
          </w:p>
          <w:p w14:paraId="372FBA54" w14:textId="77777777" w:rsidR="0069453C" w:rsidRDefault="0069453C" w:rsidP="00CD18E3">
            <w:pPr>
              <w:pStyle w:val="ListBullet"/>
              <w:numPr>
                <w:ilvl w:val="1"/>
                <w:numId w:val="56"/>
              </w:numPr>
              <w:spacing w:before="120" w:after="120"/>
            </w:pPr>
            <w:r w:rsidRPr="00B9200B">
              <w:t>Identify ways society can affect the level of impairment experienced by a person with disability</w:t>
            </w:r>
          </w:p>
          <w:p w14:paraId="3D0BFDB6" w14:textId="77777777" w:rsidR="0069453C" w:rsidRDefault="0069453C" w:rsidP="00CD18E3">
            <w:pPr>
              <w:pStyle w:val="ListBullet"/>
              <w:numPr>
                <w:ilvl w:val="1"/>
                <w:numId w:val="56"/>
              </w:numPr>
              <w:spacing w:before="120" w:after="120"/>
            </w:pPr>
            <w:r w:rsidRPr="00E342D3">
              <w:t>Reflect on personal values and attitudes regarding disability and acknowledge their potential impact when working in disability contexts</w:t>
            </w:r>
          </w:p>
          <w:p w14:paraId="1010F6C0" w14:textId="77777777" w:rsidR="0069453C" w:rsidRPr="00E342D3" w:rsidRDefault="0069453C" w:rsidP="00CD18E3">
            <w:pPr>
              <w:pStyle w:val="ListBullet"/>
              <w:numPr>
                <w:ilvl w:val="1"/>
                <w:numId w:val="56"/>
              </w:numPr>
              <w:spacing w:before="120" w:after="120"/>
            </w:pPr>
            <w:r w:rsidRPr="00E342D3">
              <w:t>Develop and adjust own approaches to facilitate empowerment</w:t>
            </w:r>
          </w:p>
        </w:tc>
      </w:tr>
      <w:tr w:rsidR="0069453C" w:rsidRPr="00E342D3" w14:paraId="0C0A4B80" w14:textId="77777777" w:rsidTr="00756F99">
        <w:tc>
          <w:tcPr>
            <w:tcW w:w="2268" w:type="dxa"/>
            <w:tcBorders>
              <w:top w:val="single" w:sz="4" w:space="0" w:color="auto"/>
              <w:left w:val="single" w:sz="4" w:space="0" w:color="auto"/>
              <w:bottom w:val="single" w:sz="4" w:space="0" w:color="auto"/>
              <w:right w:val="single" w:sz="4" w:space="0" w:color="auto"/>
            </w:tcBorders>
            <w:hideMark/>
          </w:tcPr>
          <w:p w14:paraId="51C5F2CE" w14:textId="77777777" w:rsidR="0069453C" w:rsidRDefault="0069453C" w:rsidP="00545C7F">
            <w:pPr>
              <w:spacing w:before="120" w:after="120"/>
              <w:rPr>
                <w:b/>
                <w:szCs w:val="22"/>
              </w:rPr>
            </w:pPr>
            <w:r w:rsidRPr="00E342D3">
              <w:rPr>
                <w:b/>
                <w:szCs w:val="22"/>
              </w:rPr>
              <w:t xml:space="preserve">Topic 2: </w:t>
            </w:r>
          </w:p>
          <w:p w14:paraId="3200AF44" w14:textId="77777777" w:rsidR="0069453C" w:rsidRPr="00E342D3" w:rsidRDefault="0069453C" w:rsidP="00545C7F">
            <w:pPr>
              <w:spacing w:before="120" w:after="120"/>
              <w:rPr>
                <w:b/>
                <w:szCs w:val="22"/>
              </w:rPr>
            </w:pPr>
            <w:r w:rsidRPr="00E342D3">
              <w:rPr>
                <w:b/>
                <w:szCs w:val="22"/>
              </w:rPr>
              <w:t>Discrimination and anti-discrimination law</w:t>
            </w:r>
          </w:p>
        </w:tc>
        <w:tc>
          <w:tcPr>
            <w:tcW w:w="4111" w:type="dxa"/>
            <w:tcBorders>
              <w:top w:val="single" w:sz="4" w:space="0" w:color="auto"/>
              <w:left w:val="single" w:sz="4" w:space="0" w:color="auto"/>
              <w:bottom w:val="single" w:sz="4" w:space="0" w:color="auto"/>
              <w:right w:val="single" w:sz="4" w:space="0" w:color="auto"/>
            </w:tcBorders>
            <w:hideMark/>
          </w:tcPr>
          <w:p w14:paraId="2EB67D57" w14:textId="77777777" w:rsidR="0069453C" w:rsidRDefault="0069453C" w:rsidP="00545C7F">
            <w:pPr>
              <w:spacing w:before="120" w:after="120"/>
              <w:ind w:left="536" w:hanging="536"/>
            </w:pPr>
            <w:r>
              <w:t>2.1.</w:t>
            </w:r>
            <w:r>
              <w:tab/>
              <w:t>Australian anti-discrimination legislation</w:t>
            </w:r>
          </w:p>
          <w:p w14:paraId="29F3330C" w14:textId="77777777" w:rsidR="0069453C" w:rsidRDefault="0069453C" w:rsidP="00545C7F">
            <w:pPr>
              <w:spacing w:before="120" w:after="120"/>
              <w:ind w:left="536" w:hanging="536"/>
            </w:pPr>
            <w:r>
              <w:t>2.2.</w:t>
            </w:r>
            <w:r>
              <w:tab/>
              <w:t>Accessibility standards</w:t>
            </w:r>
          </w:p>
          <w:p w14:paraId="71FA0EED" w14:textId="77777777" w:rsidR="0069453C" w:rsidRDefault="0069453C" w:rsidP="00545C7F">
            <w:pPr>
              <w:spacing w:before="120" w:after="120"/>
              <w:ind w:left="536" w:hanging="536"/>
            </w:pPr>
            <w:r>
              <w:t>2.3.</w:t>
            </w:r>
            <w:r>
              <w:tab/>
              <w:t>Direct and indirect discrimination</w:t>
            </w:r>
          </w:p>
          <w:p w14:paraId="211B8373" w14:textId="77777777" w:rsidR="0069453C" w:rsidRPr="00A02EDC" w:rsidRDefault="0069453C" w:rsidP="00545C7F">
            <w:pPr>
              <w:spacing w:before="120" w:after="120"/>
              <w:ind w:left="536" w:hanging="536"/>
            </w:pPr>
            <w:r>
              <w:t>2.4.</w:t>
            </w:r>
            <w:r>
              <w:tab/>
              <w:t>Reasonable adjustment and inherent requirements</w:t>
            </w:r>
          </w:p>
        </w:tc>
        <w:tc>
          <w:tcPr>
            <w:tcW w:w="6804" w:type="dxa"/>
            <w:tcBorders>
              <w:top w:val="single" w:sz="4" w:space="0" w:color="auto"/>
              <w:left w:val="single" w:sz="4" w:space="0" w:color="auto"/>
              <w:bottom w:val="single" w:sz="4" w:space="0" w:color="auto"/>
              <w:right w:val="single" w:sz="4" w:space="0" w:color="auto"/>
            </w:tcBorders>
            <w:hideMark/>
          </w:tcPr>
          <w:p w14:paraId="378E953D" w14:textId="77777777" w:rsidR="0069453C" w:rsidRPr="00E342D3" w:rsidRDefault="0069453C" w:rsidP="00545C7F">
            <w:pPr>
              <w:spacing w:before="120" w:after="120"/>
              <w:ind w:left="459" w:hanging="459"/>
              <w:rPr>
                <w:szCs w:val="22"/>
              </w:rPr>
            </w:pPr>
            <w:r w:rsidRPr="00E342D3">
              <w:rPr>
                <w:szCs w:val="22"/>
              </w:rPr>
              <w:t>1.1</w:t>
            </w:r>
            <w:r w:rsidRPr="00E342D3">
              <w:rPr>
                <w:szCs w:val="22"/>
              </w:rPr>
              <w:tab/>
              <w:t>Identify changes in the legal, political and social frameworks within which the work is undertaken</w:t>
            </w:r>
          </w:p>
          <w:p w14:paraId="7400236B" w14:textId="77777777" w:rsidR="0069453C" w:rsidRPr="00E342D3" w:rsidRDefault="0069453C" w:rsidP="00545C7F">
            <w:pPr>
              <w:spacing w:before="120" w:after="120"/>
              <w:ind w:left="459" w:hanging="459"/>
              <w:rPr>
                <w:szCs w:val="22"/>
              </w:rPr>
            </w:pPr>
            <w:r w:rsidRPr="00E342D3">
              <w:rPr>
                <w:szCs w:val="22"/>
              </w:rPr>
              <w:t>1.2</w:t>
            </w:r>
            <w:r w:rsidRPr="00E342D3">
              <w:rPr>
                <w:szCs w:val="22"/>
              </w:rPr>
              <w:tab/>
              <w:t>Identify ways society can affect the level of impairment experienced by a person with disability</w:t>
            </w:r>
          </w:p>
          <w:p w14:paraId="445BAD0B" w14:textId="77777777" w:rsidR="0069453C" w:rsidRPr="00E342D3" w:rsidRDefault="0069453C" w:rsidP="00545C7F">
            <w:pPr>
              <w:spacing w:before="120" w:after="120"/>
              <w:ind w:left="459" w:hanging="459"/>
              <w:rPr>
                <w:szCs w:val="22"/>
              </w:rPr>
            </w:pPr>
            <w:r w:rsidRPr="00E342D3">
              <w:rPr>
                <w:szCs w:val="22"/>
              </w:rPr>
              <w:t>1.4</w:t>
            </w:r>
            <w:r w:rsidRPr="00E342D3">
              <w:rPr>
                <w:szCs w:val="22"/>
              </w:rPr>
              <w:tab/>
              <w:t>Develop and adjust own approaches to facilitate empowerment</w:t>
            </w:r>
          </w:p>
        </w:tc>
      </w:tr>
      <w:tr w:rsidR="0069453C" w:rsidRPr="00E342D3" w14:paraId="3711C915" w14:textId="77777777" w:rsidTr="00756F99">
        <w:tc>
          <w:tcPr>
            <w:tcW w:w="2268" w:type="dxa"/>
            <w:tcBorders>
              <w:top w:val="single" w:sz="4" w:space="0" w:color="auto"/>
              <w:left w:val="single" w:sz="4" w:space="0" w:color="auto"/>
              <w:bottom w:val="single" w:sz="4" w:space="0" w:color="auto"/>
              <w:right w:val="single" w:sz="4" w:space="0" w:color="auto"/>
            </w:tcBorders>
            <w:hideMark/>
          </w:tcPr>
          <w:p w14:paraId="01FF3270" w14:textId="77777777" w:rsidR="0069453C" w:rsidRDefault="0069453C" w:rsidP="00545C7F">
            <w:pPr>
              <w:spacing w:before="120" w:after="120"/>
              <w:rPr>
                <w:b/>
                <w:szCs w:val="22"/>
              </w:rPr>
            </w:pPr>
            <w:r w:rsidRPr="00E342D3">
              <w:rPr>
                <w:b/>
                <w:szCs w:val="22"/>
              </w:rPr>
              <w:lastRenderedPageBreak/>
              <w:t xml:space="preserve">Topic 3: </w:t>
            </w:r>
          </w:p>
          <w:p w14:paraId="363EAA5C" w14:textId="77777777" w:rsidR="0069453C" w:rsidRPr="00E342D3" w:rsidRDefault="0069453C" w:rsidP="00545C7F">
            <w:pPr>
              <w:spacing w:before="120" w:after="120"/>
              <w:rPr>
                <w:b/>
                <w:szCs w:val="22"/>
              </w:rPr>
            </w:pPr>
            <w:r w:rsidRPr="00E342D3">
              <w:rPr>
                <w:b/>
                <w:szCs w:val="22"/>
              </w:rPr>
              <w:t>The Convention on the Rights of Persons with Disabilities</w:t>
            </w:r>
          </w:p>
        </w:tc>
        <w:tc>
          <w:tcPr>
            <w:tcW w:w="4111" w:type="dxa"/>
            <w:tcBorders>
              <w:top w:val="single" w:sz="4" w:space="0" w:color="auto"/>
              <w:left w:val="single" w:sz="4" w:space="0" w:color="auto"/>
              <w:bottom w:val="single" w:sz="4" w:space="0" w:color="auto"/>
              <w:right w:val="single" w:sz="4" w:space="0" w:color="auto"/>
            </w:tcBorders>
            <w:hideMark/>
          </w:tcPr>
          <w:p w14:paraId="186F46BC" w14:textId="77777777" w:rsidR="0069453C" w:rsidRPr="00A02EDC" w:rsidRDefault="0069453C" w:rsidP="00545C7F">
            <w:pPr>
              <w:spacing w:before="120" w:after="120"/>
              <w:ind w:left="536" w:hanging="536"/>
            </w:pPr>
            <w:r>
              <w:t>3.1.</w:t>
            </w:r>
            <w:r>
              <w:tab/>
            </w:r>
            <w:r w:rsidRPr="00A02EDC">
              <w:t xml:space="preserve">About the </w:t>
            </w:r>
            <w:r w:rsidRPr="00E342D3">
              <w:t>Disability</w:t>
            </w:r>
            <w:r w:rsidRPr="00A02EDC">
              <w:t xml:space="preserve"> Convention</w:t>
            </w:r>
          </w:p>
          <w:p w14:paraId="7FF94E12" w14:textId="77777777" w:rsidR="0069453C" w:rsidRPr="00A02EDC" w:rsidRDefault="0069453C" w:rsidP="00545C7F">
            <w:pPr>
              <w:spacing w:before="120" w:after="120"/>
              <w:ind w:left="536" w:hanging="536"/>
            </w:pPr>
            <w:r>
              <w:t>3.2.</w:t>
            </w:r>
            <w:r>
              <w:tab/>
            </w:r>
            <w:r w:rsidRPr="00A02EDC">
              <w:t>Implementation and monitoring</w:t>
            </w:r>
          </w:p>
          <w:p w14:paraId="1A34F616" w14:textId="77777777" w:rsidR="0069453C" w:rsidRPr="00E342D3" w:rsidRDefault="0069453C" w:rsidP="00545C7F">
            <w:pPr>
              <w:spacing w:after="0"/>
              <w:ind w:left="536" w:hanging="536"/>
              <w:rPr>
                <w:szCs w:val="22"/>
              </w:rPr>
            </w:pPr>
            <w:r>
              <w:t>3.3.</w:t>
            </w:r>
            <w:r>
              <w:tab/>
            </w:r>
            <w:r w:rsidRPr="00A02EDC">
              <w:t>Progressive realisation</w:t>
            </w:r>
          </w:p>
        </w:tc>
        <w:tc>
          <w:tcPr>
            <w:tcW w:w="6804" w:type="dxa"/>
            <w:tcBorders>
              <w:top w:val="single" w:sz="4" w:space="0" w:color="auto"/>
              <w:left w:val="single" w:sz="4" w:space="0" w:color="auto"/>
              <w:bottom w:val="single" w:sz="4" w:space="0" w:color="auto"/>
              <w:right w:val="single" w:sz="4" w:space="0" w:color="auto"/>
            </w:tcBorders>
            <w:hideMark/>
          </w:tcPr>
          <w:p w14:paraId="7CD1730B" w14:textId="77777777" w:rsidR="0069453C" w:rsidRPr="00E342D3" w:rsidRDefault="0069453C" w:rsidP="00545C7F">
            <w:pPr>
              <w:spacing w:before="120" w:after="120"/>
              <w:ind w:left="459" w:hanging="459"/>
              <w:rPr>
                <w:szCs w:val="22"/>
              </w:rPr>
            </w:pPr>
            <w:r w:rsidRPr="00E342D3">
              <w:rPr>
                <w:szCs w:val="22"/>
              </w:rPr>
              <w:t>1.1</w:t>
            </w:r>
            <w:r w:rsidRPr="00E342D3">
              <w:rPr>
                <w:szCs w:val="22"/>
              </w:rPr>
              <w:tab/>
              <w:t>Identify changes in the legal, political and social frameworks within which the work is undertaken</w:t>
            </w:r>
          </w:p>
          <w:p w14:paraId="0A377106" w14:textId="77777777" w:rsidR="0069453C" w:rsidRPr="00E342D3" w:rsidRDefault="0069453C" w:rsidP="00545C7F">
            <w:pPr>
              <w:spacing w:before="120" w:after="120"/>
              <w:ind w:left="459" w:hanging="459"/>
              <w:rPr>
                <w:szCs w:val="22"/>
              </w:rPr>
            </w:pPr>
            <w:r w:rsidRPr="00E342D3">
              <w:rPr>
                <w:szCs w:val="22"/>
              </w:rPr>
              <w:t>1.2</w:t>
            </w:r>
            <w:r w:rsidRPr="00E342D3">
              <w:rPr>
                <w:szCs w:val="22"/>
              </w:rPr>
              <w:tab/>
              <w:t>Identify ways society can affect the level of impairment experienced by a person with disability</w:t>
            </w:r>
          </w:p>
          <w:p w14:paraId="0BF7A8C2" w14:textId="77777777" w:rsidR="0069453C" w:rsidRPr="00E342D3" w:rsidRDefault="0069453C" w:rsidP="00545C7F">
            <w:pPr>
              <w:spacing w:before="120" w:after="120"/>
              <w:ind w:left="459" w:hanging="459"/>
              <w:rPr>
                <w:szCs w:val="22"/>
              </w:rPr>
            </w:pPr>
            <w:r w:rsidRPr="00E342D3">
              <w:rPr>
                <w:szCs w:val="22"/>
              </w:rPr>
              <w:t>1.4</w:t>
            </w:r>
            <w:r w:rsidRPr="00E342D3">
              <w:rPr>
                <w:szCs w:val="22"/>
              </w:rPr>
              <w:tab/>
              <w:t>Develop and adjust own approaches to facilitate empowerment</w:t>
            </w:r>
          </w:p>
        </w:tc>
      </w:tr>
      <w:tr w:rsidR="0069453C" w:rsidRPr="00E342D3" w14:paraId="01DD8DFF" w14:textId="77777777" w:rsidTr="00756F99">
        <w:tc>
          <w:tcPr>
            <w:tcW w:w="2268" w:type="dxa"/>
            <w:tcBorders>
              <w:top w:val="single" w:sz="4" w:space="0" w:color="auto"/>
              <w:left w:val="single" w:sz="4" w:space="0" w:color="auto"/>
              <w:bottom w:val="single" w:sz="4" w:space="0" w:color="auto"/>
              <w:right w:val="single" w:sz="4" w:space="0" w:color="auto"/>
            </w:tcBorders>
            <w:hideMark/>
          </w:tcPr>
          <w:p w14:paraId="405C03B8" w14:textId="77777777" w:rsidR="0069453C" w:rsidRDefault="0069453C" w:rsidP="00545C7F">
            <w:pPr>
              <w:spacing w:before="120" w:after="120"/>
              <w:rPr>
                <w:b/>
                <w:szCs w:val="22"/>
              </w:rPr>
            </w:pPr>
            <w:r w:rsidRPr="00E342D3">
              <w:rPr>
                <w:b/>
                <w:szCs w:val="22"/>
              </w:rPr>
              <w:t xml:space="preserve">Topic 4: </w:t>
            </w:r>
          </w:p>
          <w:p w14:paraId="25078290" w14:textId="77777777" w:rsidR="0069453C" w:rsidRPr="00E342D3" w:rsidRDefault="0069453C" w:rsidP="00545C7F">
            <w:pPr>
              <w:spacing w:before="120" w:after="120"/>
              <w:rPr>
                <w:b/>
                <w:szCs w:val="22"/>
              </w:rPr>
            </w:pPr>
            <w:r w:rsidRPr="00E342D3">
              <w:rPr>
                <w:b/>
                <w:szCs w:val="22"/>
              </w:rPr>
              <w:t>An overview of the disability service system</w:t>
            </w:r>
          </w:p>
        </w:tc>
        <w:tc>
          <w:tcPr>
            <w:tcW w:w="4111" w:type="dxa"/>
            <w:tcBorders>
              <w:top w:val="single" w:sz="4" w:space="0" w:color="auto"/>
              <w:left w:val="single" w:sz="4" w:space="0" w:color="auto"/>
              <w:bottom w:val="single" w:sz="4" w:space="0" w:color="auto"/>
              <w:right w:val="single" w:sz="4" w:space="0" w:color="auto"/>
            </w:tcBorders>
            <w:hideMark/>
          </w:tcPr>
          <w:p w14:paraId="2963EFEB" w14:textId="77777777" w:rsidR="0069453C" w:rsidRPr="00E342D3" w:rsidRDefault="0069453C" w:rsidP="00545C7F">
            <w:pPr>
              <w:spacing w:before="120" w:after="120"/>
              <w:ind w:left="536" w:hanging="536"/>
              <w:rPr>
                <w:szCs w:val="22"/>
              </w:rPr>
            </w:pPr>
            <w:r w:rsidRPr="00E342D3">
              <w:rPr>
                <w:szCs w:val="22"/>
              </w:rPr>
              <w:t>4</w:t>
            </w:r>
            <w:r>
              <w:rPr>
                <w:szCs w:val="22"/>
              </w:rPr>
              <w:t>.1.</w:t>
            </w:r>
            <w:r>
              <w:rPr>
                <w:szCs w:val="22"/>
              </w:rPr>
              <w:tab/>
            </w:r>
            <w:r w:rsidRPr="00E342D3">
              <w:rPr>
                <w:szCs w:val="22"/>
              </w:rPr>
              <w:t>About disability services</w:t>
            </w:r>
          </w:p>
          <w:p w14:paraId="79F7D2F9" w14:textId="77777777" w:rsidR="0069453C" w:rsidRPr="00E342D3" w:rsidRDefault="0069453C" w:rsidP="00545C7F">
            <w:pPr>
              <w:spacing w:before="120" w:after="120"/>
              <w:ind w:left="536" w:hanging="536"/>
              <w:rPr>
                <w:szCs w:val="22"/>
              </w:rPr>
            </w:pPr>
            <w:r>
              <w:rPr>
                <w:szCs w:val="22"/>
              </w:rPr>
              <w:t>4.2.</w:t>
            </w:r>
            <w:r>
              <w:rPr>
                <w:szCs w:val="22"/>
              </w:rPr>
              <w:tab/>
            </w:r>
            <w:r w:rsidRPr="00E342D3">
              <w:rPr>
                <w:szCs w:val="22"/>
              </w:rPr>
              <w:t>The National Disability Insurance Scheme</w:t>
            </w:r>
          </w:p>
          <w:p w14:paraId="33659B09" w14:textId="77777777" w:rsidR="0069453C" w:rsidRPr="00E342D3" w:rsidRDefault="0069453C" w:rsidP="00545C7F">
            <w:pPr>
              <w:spacing w:before="120" w:after="120"/>
              <w:ind w:left="536" w:hanging="536"/>
              <w:rPr>
                <w:szCs w:val="22"/>
              </w:rPr>
            </w:pPr>
            <w:r w:rsidRPr="00E342D3">
              <w:rPr>
                <w:szCs w:val="22"/>
              </w:rPr>
              <w:t>4.3.</w:t>
            </w:r>
            <w:r>
              <w:rPr>
                <w:szCs w:val="22"/>
              </w:rPr>
              <w:tab/>
            </w:r>
            <w:r w:rsidRPr="00E342D3">
              <w:rPr>
                <w:szCs w:val="22"/>
              </w:rPr>
              <w:t>My Aged Care</w:t>
            </w:r>
          </w:p>
          <w:p w14:paraId="5BF9766B" w14:textId="77777777" w:rsidR="0069453C" w:rsidRPr="00E342D3" w:rsidRDefault="0069453C" w:rsidP="00545C7F">
            <w:pPr>
              <w:spacing w:before="120" w:after="120"/>
              <w:ind w:left="536" w:hanging="536"/>
              <w:rPr>
                <w:szCs w:val="22"/>
              </w:rPr>
            </w:pPr>
            <w:r>
              <w:rPr>
                <w:szCs w:val="22"/>
              </w:rPr>
              <w:t>4.4.</w:t>
            </w:r>
            <w:r>
              <w:rPr>
                <w:szCs w:val="22"/>
              </w:rPr>
              <w:tab/>
            </w:r>
            <w:r w:rsidRPr="00E342D3">
              <w:rPr>
                <w:szCs w:val="22"/>
              </w:rPr>
              <w:t>The National Standards for Disability Services</w:t>
            </w:r>
          </w:p>
        </w:tc>
        <w:tc>
          <w:tcPr>
            <w:tcW w:w="6804" w:type="dxa"/>
            <w:tcBorders>
              <w:top w:val="single" w:sz="4" w:space="0" w:color="auto"/>
              <w:left w:val="single" w:sz="4" w:space="0" w:color="auto"/>
              <w:bottom w:val="single" w:sz="4" w:space="0" w:color="auto"/>
              <w:right w:val="single" w:sz="4" w:space="0" w:color="auto"/>
            </w:tcBorders>
            <w:hideMark/>
          </w:tcPr>
          <w:p w14:paraId="0C40D206" w14:textId="77777777" w:rsidR="0069453C" w:rsidRPr="00E342D3" w:rsidRDefault="0069453C" w:rsidP="00545C7F">
            <w:pPr>
              <w:spacing w:before="120" w:after="120"/>
              <w:ind w:left="459" w:hanging="459"/>
              <w:rPr>
                <w:szCs w:val="22"/>
              </w:rPr>
            </w:pPr>
            <w:r w:rsidRPr="00E342D3">
              <w:rPr>
                <w:szCs w:val="22"/>
              </w:rPr>
              <w:t>1.1</w:t>
            </w:r>
            <w:r w:rsidRPr="00E342D3">
              <w:rPr>
                <w:szCs w:val="22"/>
              </w:rPr>
              <w:tab/>
              <w:t>Identify changes in the legal, political and social frameworks within which the work is undertaken</w:t>
            </w:r>
          </w:p>
          <w:p w14:paraId="2DC5D9EB" w14:textId="77777777" w:rsidR="0069453C" w:rsidRPr="00E342D3" w:rsidRDefault="0069453C" w:rsidP="00545C7F">
            <w:pPr>
              <w:spacing w:before="120" w:after="120"/>
              <w:ind w:left="459" w:hanging="459"/>
              <w:rPr>
                <w:szCs w:val="22"/>
              </w:rPr>
            </w:pPr>
            <w:r w:rsidRPr="00E342D3">
              <w:rPr>
                <w:szCs w:val="22"/>
              </w:rPr>
              <w:t>1.2</w:t>
            </w:r>
            <w:r w:rsidRPr="00E342D3">
              <w:rPr>
                <w:szCs w:val="22"/>
              </w:rPr>
              <w:tab/>
              <w:t>Identify ways society can affect the level of impairment experienced by a person with disability</w:t>
            </w:r>
          </w:p>
          <w:p w14:paraId="1A45C685" w14:textId="77777777" w:rsidR="0069453C" w:rsidRPr="00E342D3" w:rsidRDefault="0069453C" w:rsidP="00545C7F">
            <w:pPr>
              <w:spacing w:before="120" w:after="120"/>
              <w:ind w:left="459" w:hanging="459"/>
              <w:rPr>
                <w:szCs w:val="22"/>
              </w:rPr>
            </w:pPr>
            <w:r w:rsidRPr="00E342D3">
              <w:rPr>
                <w:szCs w:val="22"/>
              </w:rPr>
              <w:t>1.4</w:t>
            </w:r>
            <w:r w:rsidRPr="00E342D3">
              <w:rPr>
                <w:szCs w:val="22"/>
              </w:rPr>
              <w:tab/>
              <w:t>Develop and adjust own approaches to facilitate empowerment</w:t>
            </w:r>
          </w:p>
        </w:tc>
      </w:tr>
      <w:tr w:rsidR="0069453C" w:rsidRPr="00E342D3" w14:paraId="3CF7F103" w14:textId="77777777" w:rsidTr="00756F99">
        <w:tc>
          <w:tcPr>
            <w:tcW w:w="2268" w:type="dxa"/>
            <w:tcBorders>
              <w:top w:val="single" w:sz="4" w:space="0" w:color="auto"/>
              <w:left w:val="single" w:sz="4" w:space="0" w:color="auto"/>
              <w:bottom w:val="single" w:sz="4" w:space="0" w:color="auto"/>
              <w:right w:val="single" w:sz="4" w:space="0" w:color="auto"/>
            </w:tcBorders>
            <w:hideMark/>
          </w:tcPr>
          <w:p w14:paraId="2B9D3386" w14:textId="77777777" w:rsidR="0069453C" w:rsidRDefault="0069453C" w:rsidP="00545C7F">
            <w:pPr>
              <w:spacing w:before="120" w:after="120"/>
              <w:rPr>
                <w:b/>
                <w:szCs w:val="22"/>
              </w:rPr>
            </w:pPr>
            <w:r w:rsidRPr="00E342D3">
              <w:rPr>
                <w:b/>
                <w:szCs w:val="22"/>
              </w:rPr>
              <w:t xml:space="preserve">Topic 5: </w:t>
            </w:r>
          </w:p>
          <w:p w14:paraId="48CE64E3" w14:textId="77777777" w:rsidR="0069453C" w:rsidRPr="00E342D3" w:rsidRDefault="0069453C" w:rsidP="00545C7F">
            <w:pPr>
              <w:spacing w:before="120" w:after="120"/>
              <w:rPr>
                <w:b/>
                <w:szCs w:val="22"/>
              </w:rPr>
            </w:pPr>
            <w:r w:rsidRPr="00E342D3">
              <w:rPr>
                <w:b/>
                <w:szCs w:val="22"/>
              </w:rPr>
              <w:t>Communicating effectively with service users</w:t>
            </w:r>
          </w:p>
        </w:tc>
        <w:tc>
          <w:tcPr>
            <w:tcW w:w="4111" w:type="dxa"/>
            <w:tcBorders>
              <w:top w:val="single" w:sz="4" w:space="0" w:color="auto"/>
              <w:left w:val="single" w:sz="4" w:space="0" w:color="auto"/>
              <w:bottom w:val="single" w:sz="4" w:space="0" w:color="auto"/>
              <w:right w:val="single" w:sz="4" w:space="0" w:color="auto"/>
            </w:tcBorders>
            <w:hideMark/>
          </w:tcPr>
          <w:p w14:paraId="164FA7DF" w14:textId="77777777" w:rsidR="0069453C" w:rsidRPr="00E342D3" w:rsidRDefault="0069453C" w:rsidP="00545C7F">
            <w:pPr>
              <w:spacing w:before="120" w:after="120"/>
              <w:ind w:left="536" w:hanging="536"/>
              <w:rPr>
                <w:szCs w:val="22"/>
              </w:rPr>
            </w:pPr>
            <w:r w:rsidRPr="00E342D3">
              <w:rPr>
                <w:szCs w:val="22"/>
              </w:rPr>
              <w:t>5</w:t>
            </w:r>
            <w:r>
              <w:rPr>
                <w:szCs w:val="22"/>
              </w:rPr>
              <w:t>.1.</w:t>
            </w:r>
            <w:r>
              <w:rPr>
                <w:szCs w:val="22"/>
              </w:rPr>
              <w:tab/>
            </w:r>
            <w:r w:rsidRPr="00E342D3">
              <w:rPr>
                <w:szCs w:val="22"/>
              </w:rPr>
              <w:t>Augmentative and alternative communication</w:t>
            </w:r>
          </w:p>
          <w:p w14:paraId="08E7DE9F" w14:textId="77777777" w:rsidR="0069453C" w:rsidRPr="00E342D3" w:rsidRDefault="0069453C" w:rsidP="00545C7F">
            <w:pPr>
              <w:spacing w:before="120" w:after="120"/>
              <w:ind w:left="536" w:hanging="536"/>
              <w:rPr>
                <w:szCs w:val="22"/>
              </w:rPr>
            </w:pPr>
            <w:r w:rsidRPr="00E342D3">
              <w:rPr>
                <w:szCs w:val="22"/>
              </w:rPr>
              <w:t>5.2.</w:t>
            </w:r>
            <w:r>
              <w:rPr>
                <w:szCs w:val="22"/>
              </w:rPr>
              <w:tab/>
              <w:t>E</w:t>
            </w:r>
            <w:r w:rsidRPr="00E342D3">
              <w:rPr>
                <w:szCs w:val="22"/>
              </w:rPr>
              <w:t>asy English</w:t>
            </w:r>
          </w:p>
          <w:p w14:paraId="42542D9D" w14:textId="77777777" w:rsidR="0069453C" w:rsidRPr="00E342D3" w:rsidRDefault="0069453C" w:rsidP="00545C7F">
            <w:pPr>
              <w:spacing w:before="120" w:after="120"/>
              <w:ind w:left="536" w:hanging="536"/>
              <w:rPr>
                <w:szCs w:val="22"/>
              </w:rPr>
            </w:pPr>
            <w:r>
              <w:rPr>
                <w:szCs w:val="22"/>
              </w:rPr>
              <w:t>5.3.</w:t>
            </w:r>
            <w:r>
              <w:rPr>
                <w:szCs w:val="22"/>
              </w:rPr>
              <w:tab/>
            </w:r>
            <w:r w:rsidRPr="00E342D3">
              <w:rPr>
                <w:szCs w:val="22"/>
              </w:rPr>
              <w:t>Translation and interpreting services</w:t>
            </w:r>
          </w:p>
          <w:p w14:paraId="3266AE30" w14:textId="77777777" w:rsidR="0069453C" w:rsidRPr="00E342D3" w:rsidRDefault="0069453C" w:rsidP="00545C7F">
            <w:pPr>
              <w:spacing w:after="0"/>
              <w:ind w:left="536" w:hanging="536"/>
              <w:rPr>
                <w:szCs w:val="22"/>
              </w:rPr>
            </w:pPr>
            <w:r w:rsidRPr="00E342D3">
              <w:rPr>
                <w:szCs w:val="22"/>
              </w:rPr>
              <w:t>5.4</w:t>
            </w:r>
            <w:r>
              <w:rPr>
                <w:szCs w:val="22"/>
              </w:rPr>
              <w:t>.</w:t>
            </w:r>
            <w:r>
              <w:rPr>
                <w:szCs w:val="22"/>
              </w:rPr>
              <w:tab/>
            </w:r>
            <w:r w:rsidRPr="00E342D3">
              <w:rPr>
                <w:szCs w:val="22"/>
              </w:rPr>
              <w:t>Alternative accessible formats</w:t>
            </w:r>
          </w:p>
        </w:tc>
        <w:tc>
          <w:tcPr>
            <w:tcW w:w="6804" w:type="dxa"/>
            <w:tcBorders>
              <w:top w:val="single" w:sz="4" w:space="0" w:color="auto"/>
              <w:left w:val="single" w:sz="4" w:space="0" w:color="auto"/>
              <w:bottom w:val="single" w:sz="4" w:space="0" w:color="auto"/>
              <w:right w:val="single" w:sz="4" w:space="0" w:color="auto"/>
            </w:tcBorders>
            <w:hideMark/>
          </w:tcPr>
          <w:p w14:paraId="28352C39" w14:textId="77777777" w:rsidR="0069453C" w:rsidRPr="00E342D3" w:rsidRDefault="0069453C" w:rsidP="00545C7F">
            <w:pPr>
              <w:spacing w:before="120" w:after="120"/>
              <w:ind w:left="459" w:hanging="459"/>
              <w:rPr>
                <w:szCs w:val="22"/>
              </w:rPr>
            </w:pPr>
            <w:r w:rsidRPr="00E342D3">
              <w:rPr>
                <w:szCs w:val="22"/>
              </w:rPr>
              <w:t>1.4</w:t>
            </w:r>
            <w:r w:rsidRPr="00E342D3">
              <w:rPr>
                <w:szCs w:val="22"/>
              </w:rPr>
              <w:tab/>
              <w:t>Develop and adjust own approaches to facilitate empowerment</w:t>
            </w:r>
          </w:p>
          <w:p w14:paraId="1AEE56CF" w14:textId="77777777" w:rsidR="0069453C" w:rsidRPr="00E342D3" w:rsidRDefault="0069453C" w:rsidP="00CD18E3">
            <w:pPr>
              <w:pStyle w:val="ListParagraph"/>
              <w:numPr>
                <w:ilvl w:val="1"/>
                <w:numId w:val="51"/>
              </w:numPr>
              <w:spacing w:before="120" w:after="120"/>
              <w:ind w:left="459" w:hanging="459"/>
              <w:contextualSpacing w:val="0"/>
              <w:rPr>
                <w:szCs w:val="22"/>
              </w:rPr>
            </w:pPr>
            <w:r w:rsidRPr="00E342D3">
              <w:rPr>
                <w:szCs w:val="22"/>
              </w:rPr>
              <w:t>Deliver services that ensure the rights and needs of the person are upheld in the context of person-centeredness</w:t>
            </w:r>
          </w:p>
          <w:p w14:paraId="4484FD58" w14:textId="77777777" w:rsidR="0069453C" w:rsidRPr="00E342D3" w:rsidRDefault="0069453C" w:rsidP="00545C7F">
            <w:pPr>
              <w:pStyle w:val="ListParagraph"/>
              <w:spacing w:before="120" w:after="120"/>
              <w:ind w:left="459" w:hanging="459"/>
              <w:contextualSpacing w:val="0"/>
              <w:rPr>
                <w:szCs w:val="22"/>
              </w:rPr>
            </w:pPr>
            <w:r w:rsidRPr="00E342D3">
              <w:rPr>
                <w:szCs w:val="22"/>
              </w:rPr>
              <w:t>3.3</w:t>
            </w:r>
            <w:r w:rsidRPr="00E342D3">
              <w:rPr>
                <w:szCs w:val="22"/>
              </w:rPr>
              <w:tab/>
              <w:t>Provide assistance to the person with disability to facilitate communication of their personal goals</w:t>
            </w:r>
          </w:p>
        </w:tc>
      </w:tr>
      <w:tr w:rsidR="0069453C" w:rsidRPr="00E342D3" w14:paraId="6FE4A056" w14:textId="77777777" w:rsidTr="00756F99">
        <w:tc>
          <w:tcPr>
            <w:tcW w:w="2268" w:type="dxa"/>
            <w:tcBorders>
              <w:top w:val="single" w:sz="4" w:space="0" w:color="auto"/>
              <w:left w:val="single" w:sz="4" w:space="0" w:color="auto"/>
              <w:bottom w:val="single" w:sz="4" w:space="0" w:color="auto"/>
              <w:right w:val="single" w:sz="4" w:space="0" w:color="auto"/>
            </w:tcBorders>
            <w:hideMark/>
          </w:tcPr>
          <w:p w14:paraId="0EE5C3FA" w14:textId="77777777" w:rsidR="0069453C" w:rsidRDefault="0069453C" w:rsidP="00545C7F">
            <w:pPr>
              <w:spacing w:before="120" w:after="120"/>
              <w:rPr>
                <w:b/>
                <w:szCs w:val="22"/>
              </w:rPr>
            </w:pPr>
            <w:r w:rsidRPr="00E342D3">
              <w:rPr>
                <w:b/>
                <w:szCs w:val="22"/>
              </w:rPr>
              <w:t xml:space="preserve">Topic 6: </w:t>
            </w:r>
          </w:p>
          <w:p w14:paraId="1F9C1707" w14:textId="698A206A" w:rsidR="0069453C" w:rsidRPr="00E342D3" w:rsidRDefault="0069453C" w:rsidP="00D8057B">
            <w:pPr>
              <w:spacing w:before="120" w:after="120"/>
              <w:rPr>
                <w:szCs w:val="22"/>
              </w:rPr>
            </w:pPr>
            <w:r w:rsidRPr="00E342D3">
              <w:rPr>
                <w:b/>
                <w:szCs w:val="22"/>
              </w:rPr>
              <w:t xml:space="preserve">Achieving cultural </w:t>
            </w:r>
            <w:r w:rsidR="00D8057B">
              <w:rPr>
                <w:b/>
                <w:szCs w:val="22"/>
              </w:rPr>
              <w:t>awareness</w:t>
            </w:r>
            <w:r w:rsidR="00D8057B" w:rsidRPr="00E342D3">
              <w:rPr>
                <w:b/>
                <w:szCs w:val="22"/>
              </w:rPr>
              <w:t xml:space="preserve"> </w:t>
            </w:r>
            <w:r w:rsidRPr="00E342D3">
              <w:rPr>
                <w:b/>
                <w:szCs w:val="22"/>
              </w:rPr>
              <w:t>in your work</w:t>
            </w:r>
          </w:p>
        </w:tc>
        <w:tc>
          <w:tcPr>
            <w:tcW w:w="4111" w:type="dxa"/>
            <w:tcBorders>
              <w:top w:val="single" w:sz="4" w:space="0" w:color="auto"/>
              <w:left w:val="single" w:sz="4" w:space="0" w:color="auto"/>
              <w:bottom w:val="single" w:sz="4" w:space="0" w:color="auto"/>
              <w:right w:val="single" w:sz="4" w:space="0" w:color="auto"/>
            </w:tcBorders>
            <w:hideMark/>
          </w:tcPr>
          <w:p w14:paraId="33BEA1D7" w14:textId="77777777" w:rsidR="0069453C" w:rsidRPr="00E342D3" w:rsidRDefault="0069453C" w:rsidP="00545C7F">
            <w:pPr>
              <w:spacing w:before="120" w:after="120"/>
              <w:ind w:left="536" w:hanging="536"/>
              <w:rPr>
                <w:szCs w:val="22"/>
              </w:rPr>
            </w:pPr>
            <w:r w:rsidRPr="00E342D3">
              <w:rPr>
                <w:szCs w:val="22"/>
              </w:rPr>
              <w:t>6.</w:t>
            </w:r>
            <w:r>
              <w:rPr>
                <w:szCs w:val="22"/>
              </w:rPr>
              <w:t>1.</w:t>
            </w:r>
            <w:r>
              <w:rPr>
                <w:szCs w:val="22"/>
              </w:rPr>
              <w:tab/>
            </w:r>
            <w:r w:rsidRPr="00E342D3">
              <w:rPr>
                <w:szCs w:val="22"/>
              </w:rPr>
              <w:t>Culturally and linguistically diverse communities</w:t>
            </w:r>
          </w:p>
          <w:p w14:paraId="33537CE3" w14:textId="730A6689" w:rsidR="0069453C" w:rsidRPr="00E342D3" w:rsidRDefault="0069453C" w:rsidP="00545C7F">
            <w:pPr>
              <w:spacing w:before="120" w:after="120"/>
              <w:ind w:left="536" w:hanging="536"/>
              <w:rPr>
                <w:szCs w:val="22"/>
              </w:rPr>
            </w:pPr>
            <w:r w:rsidRPr="00E342D3">
              <w:rPr>
                <w:szCs w:val="22"/>
              </w:rPr>
              <w:t>6</w:t>
            </w:r>
            <w:r>
              <w:rPr>
                <w:szCs w:val="22"/>
              </w:rPr>
              <w:t>.2.</w:t>
            </w:r>
            <w:r>
              <w:rPr>
                <w:szCs w:val="22"/>
              </w:rPr>
              <w:tab/>
            </w:r>
            <w:r w:rsidRPr="00E342D3">
              <w:rPr>
                <w:szCs w:val="22"/>
              </w:rPr>
              <w:t xml:space="preserve">Aboriginal and Torres Strait Islander </w:t>
            </w:r>
            <w:r w:rsidR="00D8057B">
              <w:rPr>
                <w:szCs w:val="22"/>
              </w:rPr>
              <w:t>peoples</w:t>
            </w:r>
          </w:p>
          <w:p w14:paraId="24EAEAC1" w14:textId="77777777" w:rsidR="0069453C" w:rsidRPr="00E342D3" w:rsidRDefault="0069453C" w:rsidP="00545C7F">
            <w:pPr>
              <w:spacing w:after="0"/>
              <w:ind w:left="536" w:hanging="536"/>
              <w:rPr>
                <w:szCs w:val="22"/>
              </w:rPr>
            </w:pPr>
            <w:r w:rsidRPr="00E342D3">
              <w:rPr>
                <w:szCs w:val="22"/>
              </w:rPr>
              <w:lastRenderedPageBreak/>
              <w:t>6.3.</w:t>
            </w:r>
            <w:r>
              <w:rPr>
                <w:szCs w:val="22"/>
              </w:rPr>
              <w:tab/>
            </w:r>
            <w:r w:rsidRPr="00E342D3">
              <w:rPr>
                <w:szCs w:val="22"/>
              </w:rPr>
              <w:t>Unconscious bias and casual racism</w:t>
            </w:r>
          </w:p>
        </w:tc>
        <w:tc>
          <w:tcPr>
            <w:tcW w:w="6804" w:type="dxa"/>
            <w:tcBorders>
              <w:top w:val="single" w:sz="4" w:space="0" w:color="auto"/>
              <w:left w:val="single" w:sz="4" w:space="0" w:color="auto"/>
              <w:bottom w:val="single" w:sz="4" w:space="0" w:color="auto"/>
              <w:right w:val="single" w:sz="4" w:space="0" w:color="auto"/>
            </w:tcBorders>
            <w:hideMark/>
          </w:tcPr>
          <w:p w14:paraId="633CC33B" w14:textId="77777777" w:rsidR="0069453C" w:rsidRPr="00E342D3" w:rsidRDefault="0069453C" w:rsidP="00545C7F">
            <w:pPr>
              <w:spacing w:before="120" w:after="120"/>
              <w:ind w:left="459" w:hanging="459"/>
              <w:rPr>
                <w:szCs w:val="22"/>
              </w:rPr>
            </w:pPr>
            <w:r w:rsidRPr="00E342D3">
              <w:rPr>
                <w:szCs w:val="22"/>
              </w:rPr>
              <w:lastRenderedPageBreak/>
              <w:t>2.2</w:t>
            </w:r>
            <w:r w:rsidRPr="00E342D3">
              <w:rPr>
                <w:szCs w:val="22"/>
              </w:rPr>
              <w:tab/>
              <w:t>Deliver services that ensure the rights and needs of the person are upheld in the context of person-centeredness</w:t>
            </w:r>
          </w:p>
          <w:p w14:paraId="2D1A9576" w14:textId="77777777" w:rsidR="0069453C" w:rsidRPr="00E342D3" w:rsidRDefault="0069453C" w:rsidP="00545C7F">
            <w:pPr>
              <w:spacing w:before="120" w:after="120"/>
              <w:ind w:left="459" w:hanging="459"/>
              <w:rPr>
                <w:szCs w:val="22"/>
              </w:rPr>
            </w:pPr>
            <w:r w:rsidRPr="00E342D3">
              <w:rPr>
                <w:szCs w:val="22"/>
              </w:rPr>
              <w:t>2.3</w:t>
            </w:r>
            <w:r w:rsidRPr="00E342D3">
              <w:rPr>
                <w:szCs w:val="22"/>
              </w:rPr>
              <w:tab/>
              <w:t>Ensure the cultural needs of the person are identified, accepted and upheld</w:t>
            </w:r>
          </w:p>
        </w:tc>
      </w:tr>
      <w:tr w:rsidR="0069453C" w:rsidRPr="00E342D3" w14:paraId="17D7196D" w14:textId="77777777" w:rsidTr="00756F99">
        <w:tc>
          <w:tcPr>
            <w:tcW w:w="2268" w:type="dxa"/>
            <w:tcBorders>
              <w:top w:val="single" w:sz="4" w:space="0" w:color="auto"/>
              <w:left w:val="single" w:sz="4" w:space="0" w:color="auto"/>
              <w:bottom w:val="single" w:sz="4" w:space="0" w:color="auto"/>
              <w:right w:val="single" w:sz="4" w:space="0" w:color="auto"/>
            </w:tcBorders>
          </w:tcPr>
          <w:p w14:paraId="30E80698" w14:textId="77777777" w:rsidR="0069453C" w:rsidRDefault="0069453C" w:rsidP="00545C7F">
            <w:pPr>
              <w:spacing w:before="120" w:after="120"/>
              <w:rPr>
                <w:b/>
                <w:szCs w:val="22"/>
              </w:rPr>
            </w:pPr>
            <w:r w:rsidRPr="00E342D3">
              <w:rPr>
                <w:b/>
                <w:szCs w:val="22"/>
              </w:rPr>
              <w:lastRenderedPageBreak/>
              <w:t xml:space="preserve">Topic 7: </w:t>
            </w:r>
          </w:p>
          <w:p w14:paraId="5051B8BA" w14:textId="77777777" w:rsidR="0069453C" w:rsidRPr="00E342D3" w:rsidRDefault="0069453C" w:rsidP="00545C7F">
            <w:pPr>
              <w:spacing w:before="120" w:after="120"/>
              <w:rPr>
                <w:b/>
                <w:szCs w:val="22"/>
              </w:rPr>
            </w:pPr>
            <w:r w:rsidRPr="00E342D3">
              <w:rPr>
                <w:b/>
                <w:szCs w:val="22"/>
              </w:rPr>
              <w:t>Person-centred practice in action</w:t>
            </w:r>
          </w:p>
        </w:tc>
        <w:tc>
          <w:tcPr>
            <w:tcW w:w="4111" w:type="dxa"/>
            <w:tcBorders>
              <w:top w:val="single" w:sz="4" w:space="0" w:color="auto"/>
              <w:left w:val="single" w:sz="4" w:space="0" w:color="auto"/>
              <w:bottom w:val="single" w:sz="4" w:space="0" w:color="auto"/>
              <w:right w:val="single" w:sz="4" w:space="0" w:color="auto"/>
            </w:tcBorders>
          </w:tcPr>
          <w:p w14:paraId="3527EF3C" w14:textId="77777777" w:rsidR="0069453C" w:rsidRPr="00FE0BF1" w:rsidRDefault="0069453C" w:rsidP="00545C7F">
            <w:pPr>
              <w:spacing w:before="120" w:after="120"/>
              <w:ind w:left="540" w:hanging="540"/>
              <w:rPr>
                <w:szCs w:val="22"/>
              </w:rPr>
            </w:pPr>
            <w:r>
              <w:rPr>
                <w:szCs w:val="22"/>
              </w:rPr>
              <w:t>7.1.</w:t>
            </w:r>
            <w:r>
              <w:rPr>
                <w:szCs w:val="22"/>
              </w:rPr>
              <w:tab/>
            </w:r>
            <w:r w:rsidRPr="00FE0BF1">
              <w:rPr>
                <w:szCs w:val="22"/>
              </w:rPr>
              <w:t>Assisting service users to understand their rights</w:t>
            </w:r>
          </w:p>
          <w:p w14:paraId="5811A278" w14:textId="77777777" w:rsidR="0069453C" w:rsidRPr="00FE0BF1" w:rsidRDefault="0069453C" w:rsidP="00545C7F">
            <w:pPr>
              <w:spacing w:before="120" w:after="120"/>
              <w:ind w:left="540" w:hanging="540"/>
              <w:rPr>
                <w:szCs w:val="22"/>
              </w:rPr>
            </w:pPr>
            <w:r>
              <w:rPr>
                <w:szCs w:val="22"/>
              </w:rPr>
              <w:t>7.2.</w:t>
            </w:r>
            <w:r>
              <w:rPr>
                <w:szCs w:val="22"/>
              </w:rPr>
              <w:tab/>
            </w:r>
            <w:r w:rsidRPr="00FE0BF1">
              <w:rPr>
                <w:szCs w:val="22"/>
              </w:rPr>
              <w:t>Supported decision-making and the role of family, friends and carers</w:t>
            </w:r>
          </w:p>
          <w:p w14:paraId="3792AEFC" w14:textId="77777777" w:rsidR="0069453C" w:rsidRPr="00FE0BF1" w:rsidRDefault="0069453C" w:rsidP="00545C7F">
            <w:pPr>
              <w:spacing w:before="120" w:after="120"/>
              <w:ind w:left="540" w:hanging="540"/>
              <w:rPr>
                <w:szCs w:val="22"/>
              </w:rPr>
            </w:pPr>
            <w:r>
              <w:rPr>
                <w:szCs w:val="22"/>
              </w:rPr>
              <w:t>7.3.</w:t>
            </w:r>
            <w:r>
              <w:rPr>
                <w:szCs w:val="22"/>
              </w:rPr>
              <w:tab/>
            </w:r>
            <w:r w:rsidRPr="00FE0BF1">
              <w:rPr>
                <w:szCs w:val="22"/>
              </w:rPr>
              <w:t>Dignity of risk</w:t>
            </w:r>
          </w:p>
          <w:p w14:paraId="114FC7C6" w14:textId="77777777" w:rsidR="0069453C" w:rsidRPr="00FE0BF1" w:rsidRDefault="0069453C" w:rsidP="00545C7F">
            <w:pPr>
              <w:spacing w:before="120" w:after="120"/>
              <w:ind w:left="540" w:hanging="540"/>
              <w:rPr>
                <w:szCs w:val="22"/>
              </w:rPr>
            </w:pPr>
            <w:r>
              <w:rPr>
                <w:szCs w:val="22"/>
              </w:rPr>
              <w:t>7.4.</w:t>
            </w:r>
            <w:r>
              <w:rPr>
                <w:szCs w:val="22"/>
              </w:rPr>
              <w:tab/>
            </w:r>
            <w:r w:rsidRPr="00FE0BF1">
              <w:rPr>
                <w:szCs w:val="22"/>
              </w:rPr>
              <w:t>Advocacy and referral</w:t>
            </w:r>
          </w:p>
          <w:p w14:paraId="3CAFC2AF" w14:textId="55018DE1" w:rsidR="0069453C" w:rsidRDefault="0069453C" w:rsidP="00545C7F">
            <w:pPr>
              <w:spacing w:before="120" w:after="120"/>
              <w:ind w:left="540" w:hanging="540"/>
              <w:rPr>
                <w:szCs w:val="22"/>
              </w:rPr>
            </w:pPr>
            <w:r>
              <w:rPr>
                <w:szCs w:val="22"/>
              </w:rPr>
              <w:t>7.5.</w:t>
            </w:r>
            <w:r>
              <w:rPr>
                <w:szCs w:val="22"/>
              </w:rPr>
              <w:tab/>
              <w:t>Inclusive practices</w:t>
            </w:r>
          </w:p>
          <w:p w14:paraId="3DCC7F8D" w14:textId="77777777" w:rsidR="0069453C" w:rsidRPr="00E342D3" w:rsidRDefault="0069453C" w:rsidP="00545C7F">
            <w:pPr>
              <w:spacing w:before="120" w:after="120"/>
              <w:rPr>
                <w:szCs w:val="22"/>
              </w:rPr>
            </w:pPr>
          </w:p>
        </w:tc>
        <w:tc>
          <w:tcPr>
            <w:tcW w:w="6804" w:type="dxa"/>
            <w:tcBorders>
              <w:top w:val="single" w:sz="4" w:space="0" w:color="auto"/>
              <w:left w:val="single" w:sz="4" w:space="0" w:color="auto"/>
              <w:bottom w:val="single" w:sz="4" w:space="0" w:color="auto"/>
              <w:right w:val="single" w:sz="4" w:space="0" w:color="auto"/>
            </w:tcBorders>
          </w:tcPr>
          <w:p w14:paraId="6946251A" w14:textId="77777777" w:rsidR="0069453C" w:rsidRPr="00E342D3" w:rsidRDefault="0069453C" w:rsidP="00CD18E3">
            <w:pPr>
              <w:pStyle w:val="ListParagraph"/>
              <w:numPr>
                <w:ilvl w:val="1"/>
                <w:numId w:val="52"/>
              </w:numPr>
              <w:spacing w:before="120" w:after="120"/>
              <w:ind w:left="459" w:hanging="459"/>
              <w:contextualSpacing w:val="0"/>
              <w:rPr>
                <w:szCs w:val="22"/>
              </w:rPr>
            </w:pPr>
            <w:r w:rsidRPr="00E342D3">
              <w:rPr>
                <w:szCs w:val="22"/>
              </w:rPr>
              <w:t>Develop and adjust own approaches to facilitate empowerment</w:t>
            </w:r>
          </w:p>
          <w:p w14:paraId="430A5154" w14:textId="77777777" w:rsidR="0069453C" w:rsidRPr="00E342D3" w:rsidRDefault="0069453C" w:rsidP="00545C7F">
            <w:pPr>
              <w:pStyle w:val="ListParagraph"/>
              <w:spacing w:before="120" w:after="120"/>
              <w:ind w:left="459" w:hanging="459"/>
              <w:contextualSpacing w:val="0"/>
              <w:rPr>
                <w:szCs w:val="22"/>
              </w:rPr>
            </w:pPr>
            <w:r w:rsidRPr="00E342D3">
              <w:rPr>
                <w:szCs w:val="22"/>
              </w:rPr>
              <w:t>2.1</w:t>
            </w:r>
            <w:r w:rsidRPr="00E342D3">
              <w:rPr>
                <w:szCs w:val="22"/>
              </w:rPr>
              <w:tab/>
              <w:t>Assist the person with disabi</w:t>
            </w:r>
            <w:r>
              <w:rPr>
                <w:szCs w:val="22"/>
              </w:rPr>
              <w:t>lity to understand their rights</w:t>
            </w:r>
          </w:p>
          <w:p w14:paraId="7DDED928" w14:textId="77777777" w:rsidR="0069453C" w:rsidRPr="00E342D3" w:rsidRDefault="0069453C" w:rsidP="00545C7F">
            <w:pPr>
              <w:spacing w:before="120" w:after="120"/>
              <w:ind w:left="459" w:hanging="459"/>
              <w:rPr>
                <w:szCs w:val="22"/>
              </w:rPr>
            </w:pPr>
            <w:r w:rsidRPr="00E342D3">
              <w:rPr>
                <w:szCs w:val="22"/>
              </w:rPr>
              <w:t>2.2</w:t>
            </w:r>
            <w:r w:rsidRPr="00E342D3">
              <w:rPr>
                <w:szCs w:val="22"/>
              </w:rPr>
              <w:tab/>
              <w:t>Deliver services that ensure the rights and needs of the person are upheld in the context of person-centeredness</w:t>
            </w:r>
          </w:p>
          <w:p w14:paraId="693DC4F8" w14:textId="77777777" w:rsidR="0069453C" w:rsidRPr="00E342D3" w:rsidRDefault="0069453C" w:rsidP="00CD18E3">
            <w:pPr>
              <w:pStyle w:val="ListParagraph"/>
              <w:numPr>
                <w:ilvl w:val="1"/>
                <w:numId w:val="53"/>
              </w:numPr>
              <w:spacing w:before="120" w:after="120"/>
              <w:ind w:left="459" w:hanging="459"/>
              <w:contextualSpacing w:val="0"/>
              <w:rPr>
                <w:szCs w:val="22"/>
              </w:rPr>
            </w:pPr>
            <w:r w:rsidRPr="00E342D3">
              <w:rPr>
                <w:szCs w:val="22"/>
              </w:rPr>
              <w:t>Using a person-centred approach work in a manner that acknowledges the person with disability as their own expert</w:t>
            </w:r>
          </w:p>
          <w:p w14:paraId="01BA5E9A" w14:textId="77777777" w:rsidR="0069453C" w:rsidRPr="00E342D3" w:rsidRDefault="0069453C" w:rsidP="00CD18E3">
            <w:pPr>
              <w:pStyle w:val="ListParagraph"/>
              <w:numPr>
                <w:ilvl w:val="1"/>
                <w:numId w:val="53"/>
              </w:numPr>
              <w:spacing w:before="120" w:after="120"/>
              <w:ind w:left="459" w:hanging="459"/>
              <w:contextualSpacing w:val="0"/>
              <w:rPr>
                <w:szCs w:val="22"/>
              </w:rPr>
            </w:pPr>
            <w:r w:rsidRPr="00E342D3">
              <w:rPr>
                <w:szCs w:val="22"/>
              </w:rPr>
              <w:t>Facilitate person-centred options for action on relevant issues and discuss with the person and/or family and/or carer and/or relevant other</w:t>
            </w:r>
          </w:p>
          <w:p w14:paraId="65CBDAC3" w14:textId="77777777" w:rsidR="0069453C" w:rsidRPr="00E342D3" w:rsidRDefault="0069453C" w:rsidP="00CD18E3">
            <w:pPr>
              <w:pStyle w:val="ListParagraph"/>
              <w:numPr>
                <w:ilvl w:val="1"/>
                <w:numId w:val="53"/>
              </w:numPr>
              <w:spacing w:before="120" w:after="120"/>
              <w:ind w:left="459" w:hanging="459"/>
              <w:contextualSpacing w:val="0"/>
              <w:rPr>
                <w:szCs w:val="22"/>
              </w:rPr>
            </w:pPr>
            <w:r w:rsidRPr="00E342D3">
              <w:rPr>
                <w:szCs w:val="22"/>
              </w:rPr>
              <w:t>Provide assistance to the person with disability to facilitate communication of their personal goals</w:t>
            </w:r>
          </w:p>
          <w:p w14:paraId="58945A1C" w14:textId="77777777" w:rsidR="0069453C" w:rsidRPr="00E342D3" w:rsidRDefault="0069453C" w:rsidP="00CD18E3">
            <w:pPr>
              <w:pStyle w:val="ListParagraph"/>
              <w:numPr>
                <w:ilvl w:val="1"/>
                <w:numId w:val="53"/>
              </w:numPr>
              <w:spacing w:before="120" w:after="120"/>
              <w:ind w:left="459" w:hanging="459"/>
              <w:contextualSpacing w:val="0"/>
              <w:rPr>
                <w:szCs w:val="22"/>
              </w:rPr>
            </w:pPr>
            <w:r w:rsidRPr="00E342D3">
              <w:rPr>
                <w:szCs w:val="22"/>
              </w:rPr>
              <w:t>Provide person-centred support in a manner that encourages and empowers the person with disability to make their own choices</w:t>
            </w:r>
          </w:p>
          <w:p w14:paraId="4E51CAE6" w14:textId="77777777" w:rsidR="0069453C" w:rsidRPr="00E342D3" w:rsidRDefault="0069453C" w:rsidP="00CD18E3">
            <w:pPr>
              <w:pStyle w:val="ListParagraph"/>
              <w:numPr>
                <w:ilvl w:val="1"/>
                <w:numId w:val="53"/>
              </w:numPr>
              <w:spacing w:before="120" w:after="120"/>
              <w:ind w:left="459" w:hanging="459"/>
              <w:contextualSpacing w:val="0"/>
              <w:rPr>
                <w:szCs w:val="22"/>
              </w:rPr>
            </w:pPr>
            <w:r w:rsidRPr="00E342D3">
              <w:rPr>
                <w:szCs w:val="22"/>
              </w:rPr>
              <w:t>Assist with strategies to ensure that the person is comfortable with any decisions that are being made on their behalf</w:t>
            </w:r>
          </w:p>
          <w:p w14:paraId="1F89B07B" w14:textId="77777777" w:rsidR="0069453C" w:rsidRDefault="0069453C" w:rsidP="00CD18E3">
            <w:pPr>
              <w:pStyle w:val="ListParagraph"/>
              <w:numPr>
                <w:ilvl w:val="1"/>
                <w:numId w:val="53"/>
              </w:numPr>
              <w:spacing w:before="120" w:after="120"/>
              <w:ind w:left="459" w:hanging="459"/>
              <w:contextualSpacing w:val="0"/>
              <w:rPr>
                <w:szCs w:val="22"/>
              </w:rPr>
            </w:pPr>
            <w:r w:rsidRPr="00E342D3">
              <w:rPr>
                <w:szCs w:val="22"/>
              </w:rPr>
              <w:t>Assist with accessing advocacy services and other complaint mechanisms as required</w:t>
            </w:r>
          </w:p>
          <w:p w14:paraId="32E1B485" w14:textId="77777777" w:rsidR="00AF46E6" w:rsidRPr="00AF46E6" w:rsidRDefault="00AF46E6" w:rsidP="00756F99">
            <w:pPr>
              <w:spacing w:before="120" w:after="120"/>
              <w:rPr>
                <w:szCs w:val="22"/>
              </w:rPr>
            </w:pPr>
          </w:p>
        </w:tc>
      </w:tr>
      <w:tr w:rsidR="0069453C" w:rsidRPr="00E342D3" w14:paraId="2F91D768" w14:textId="77777777" w:rsidTr="00756F99">
        <w:tc>
          <w:tcPr>
            <w:tcW w:w="2268" w:type="dxa"/>
            <w:tcBorders>
              <w:top w:val="single" w:sz="4" w:space="0" w:color="auto"/>
              <w:left w:val="single" w:sz="4" w:space="0" w:color="auto"/>
              <w:bottom w:val="single" w:sz="4" w:space="0" w:color="auto"/>
              <w:right w:val="single" w:sz="4" w:space="0" w:color="auto"/>
            </w:tcBorders>
          </w:tcPr>
          <w:p w14:paraId="31F72C89" w14:textId="77777777" w:rsidR="0069453C" w:rsidRDefault="0069453C" w:rsidP="00545C7F">
            <w:pPr>
              <w:spacing w:before="120" w:after="120"/>
              <w:rPr>
                <w:b/>
                <w:szCs w:val="22"/>
              </w:rPr>
            </w:pPr>
            <w:r>
              <w:rPr>
                <w:b/>
                <w:szCs w:val="22"/>
              </w:rPr>
              <w:lastRenderedPageBreak/>
              <w:t>Topic 8:</w:t>
            </w:r>
          </w:p>
          <w:p w14:paraId="7274579D" w14:textId="77777777" w:rsidR="0069453C" w:rsidRPr="00E342D3" w:rsidRDefault="0069453C" w:rsidP="00545C7F">
            <w:pPr>
              <w:spacing w:before="120" w:after="120"/>
              <w:rPr>
                <w:b/>
                <w:szCs w:val="22"/>
              </w:rPr>
            </w:pPr>
            <w:r w:rsidRPr="00E342D3">
              <w:rPr>
                <w:b/>
                <w:szCs w:val="22"/>
              </w:rPr>
              <w:t>Legal and ethical considerations of service delivery</w:t>
            </w:r>
          </w:p>
        </w:tc>
        <w:tc>
          <w:tcPr>
            <w:tcW w:w="4111" w:type="dxa"/>
            <w:tcBorders>
              <w:top w:val="single" w:sz="4" w:space="0" w:color="auto"/>
              <w:left w:val="single" w:sz="4" w:space="0" w:color="auto"/>
              <w:bottom w:val="single" w:sz="4" w:space="0" w:color="auto"/>
              <w:right w:val="single" w:sz="4" w:space="0" w:color="auto"/>
            </w:tcBorders>
          </w:tcPr>
          <w:p w14:paraId="09B12142" w14:textId="77777777" w:rsidR="0069453C" w:rsidRPr="00E342D3" w:rsidRDefault="0069453C" w:rsidP="00545C7F">
            <w:pPr>
              <w:spacing w:before="120" w:after="120"/>
              <w:rPr>
                <w:szCs w:val="22"/>
              </w:rPr>
            </w:pPr>
            <w:r w:rsidRPr="00E342D3">
              <w:rPr>
                <w:szCs w:val="22"/>
              </w:rPr>
              <w:t>8.1. Legal and ethical frameworks</w:t>
            </w:r>
          </w:p>
          <w:p w14:paraId="6B559F3D" w14:textId="77777777" w:rsidR="0069453C" w:rsidRPr="00E342D3" w:rsidRDefault="0069453C" w:rsidP="00545C7F">
            <w:pPr>
              <w:spacing w:before="120" w:after="120"/>
              <w:rPr>
                <w:szCs w:val="22"/>
              </w:rPr>
            </w:pPr>
            <w:r w:rsidRPr="00E342D3">
              <w:rPr>
                <w:szCs w:val="22"/>
              </w:rPr>
              <w:t>8.2. Responding to service users at risk of harm</w:t>
            </w:r>
          </w:p>
          <w:p w14:paraId="4ECAE530" w14:textId="77777777" w:rsidR="0069453C" w:rsidRPr="00E342D3" w:rsidRDefault="0069453C" w:rsidP="00545C7F">
            <w:pPr>
              <w:spacing w:before="120" w:after="120"/>
              <w:rPr>
                <w:szCs w:val="22"/>
              </w:rPr>
            </w:pPr>
            <w:r w:rsidRPr="00E342D3">
              <w:rPr>
                <w:szCs w:val="22"/>
              </w:rPr>
              <w:t>8.3. Protecting privacy and confidentiality</w:t>
            </w:r>
          </w:p>
          <w:p w14:paraId="58C7505B" w14:textId="77777777" w:rsidR="0069453C" w:rsidRPr="00E342D3" w:rsidRDefault="0069453C" w:rsidP="00545C7F">
            <w:pPr>
              <w:spacing w:before="120" w:after="120"/>
              <w:rPr>
                <w:szCs w:val="22"/>
              </w:rPr>
            </w:pPr>
            <w:r w:rsidRPr="00E342D3">
              <w:rPr>
                <w:szCs w:val="22"/>
              </w:rPr>
              <w:t>8.4. Managing conflicts of interest</w:t>
            </w:r>
          </w:p>
        </w:tc>
        <w:tc>
          <w:tcPr>
            <w:tcW w:w="6804" w:type="dxa"/>
            <w:tcBorders>
              <w:top w:val="single" w:sz="4" w:space="0" w:color="auto"/>
              <w:left w:val="single" w:sz="4" w:space="0" w:color="auto"/>
              <w:bottom w:val="single" w:sz="4" w:space="0" w:color="auto"/>
              <w:right w:val="single" w:sz="4" w:space="0" w:color="auto"/>
            </w:tcBorders>
          </w:tcPr>
          <w:p w14:paraId="71629ECE" w14:textId="77777777" w:rsidR="0069453C" w:rsidRPr="00E342D3" w:rsidRDefault="0069453C" w:rsidP="00CD18E3">
            <w:pPr>
              <w:pStyle w:val="ListParagraph"/>
              <w:numPr>
                <w:ilvl w:val="1"/>
                <w:numId w:val="57"/>
              </w:numPr>
              <w:spacing w:before="120" w:after="120"/>
              <w:ind w:left="459" w:hanging="459"/>
              <w:contextualSpacing w:val="0"/>
              <w:rPr>
                <w:szCs w:val="22"/>
              </w:rPr>
            </w:pPr>
            <w:r w:rsidRPr="00E342D3">
              <w:rPr>
                <w:szCs w:val="22"/>
              </w:rPr>
              <w:t>Identify breaches of human rights and respond and report according to organisation procedures</w:t>
            </w:r>
          </w:p>
          <w:p w14:paraId="6F732651" w14:textId="77777777" w:rsidR="0069453C" w:rsidRPr="00E342D3" w:rsidRDefault="0069453C" w:rsidP="00CD18E3">
            <w:pPr>
              <w:pStyle w:val="ListParagraph"/>
              <w:numPr>
                <w:ilvl w:val="1"/>
                <w:numId w:val="57"/>
              </w:numPr>
              <w:spacing w:before="120" w:after="120"/>
              <w:ind w:left="459" w:hanging="459"/>
              <w:contextualSpacing w:val="0"/>
              <w:rPr>
                <w:szCs w:val="22"/>
              </w:rPr>
            </w:pPr>
            <w:r w:rsidRPr="00E342D3">
              <w:rPr>
                <w:szCs w:val="22"/>
              </w:rPr>
              <w:t>Identify indications of possible abuse and/or neglect and report according to organisation procedure</w:t>
            </w:r>
          </w:p>
        </w:tc>
      </w:tr>
      <w:tr w:rsidR="0069453C" w:rsidRPr="00E342D3" w14:paraId="3C2A412C" w14:textId="77777777" w:rsidTr="00756F99">
        <w:tc>
          <w:tcPr>
            <w:tcW w:w="2268" w:type="dxa"/>
            <w:tcBorders>
              <w:top w:val="single" w:sz="4" w:space="0" w:color="auto"/>
              <w:left w:val="single" w:sz="4" w:space="0" w:color="auto"/>
              <w:bottom w:val="single" w:sz="4" w:space="0" w:color="auto"/>
              <w:right w:val="single" w:sz="4" w:space="0" w:color="auto"/>
            </w:tcBorders>
          </w:tcPr>
          <w:p w14:paraId="09016C81" w14:textId="77777777" w:rsidR="0069453C" w:rsidRPr="00E342D3" w:rsidRDefault="0069453C" w:rsidP="00545C7F">
            <w:pPr>
              <w:spacing w:before="120" w:after="120"/>
              <w:rPr>
                <w:b/>
                <w:szCs w:val="22"/>
              </w:rPr>
            </w:pPr>
            <w:r w:rsidRPr="00E342D3">
              <w:rPr>
                <w:b/>
                <w:szCs w:val="22"/>
              </w:rPr>
              <w:t>Unit summary and close</w:t>
            </w:r>
          </w:p>
        </w:tc>
        <w:tc>
          <w:tcPr>
            <w:tcW w:w="4111" w:type="dxa"/>
            <w:tcBorders>
              <w:top w:val="single" w:sz="4" w:space="0" w:color="auto"/>
              <w:left w:val="single" w:sz="4" w:space="0" w:color="auto"/>
              <w:bottom w:val="single" w:sz="4" w:space="0" w:color="auto"/>
              <w:right w:val="single" w:sz="4" w:space="0" w:color="auto"/>
            </w:tcBorders>
          </w:tcPr>
          <w:p w14:paraId="68707EAA" w14:textId="77777777" w:rsidR="0069453C" w:rsidRPr="00E342D3" w:rsidRDefault="0069453C" w:rsidP="00545C7F">
            <w:pPr>
              <w:spacing w:before="120" w:after="120"/>
              <w:rPr>
                <w:szCs w:val="22"/>
              </w:rPr>
            </w:pPr>
            <w:r w:rsidRPr="00E342D3">
              <w:rPr>
                <w:szCs w:val="22"/>
              </w:rPr>
              <w:t>Overview of topics covered, reflections, debrief and close</w:t>
            </w:r>
          </w:p>
        </w:tc>
        <w:tc>
          <w:tcPr>
            <w:tcW w:w="6804" w:type="dxa"/>
            <w:tcBorders>
              <w:top w:val="single" w:sz="4" w:space="0" w:color="auto"/>
              <w:left w:val="single" w:sz="4" w:space="0" w:color="auto"/>
              <w:bottom w:val="single" w:sz="4" w:space="0" w:color="auto"/>
              <w:right w:val="single" w:sz="4" w:space="0" w:color="auto"/>
            </w:tcBorders>
          </w:tcPr>
          <w:p w14:paraId="3EB83732" w14:textId="77777777" w:rsidR="0069453C" w:rsidRPr="00E342D3" w:rsidRDefault="0069453C" w:rsidP="00545C7F">
            <w:pPr>
              <w:pStyle w:val="ListParagraph"/>
              <w:spacing w:before="120" w:after="120"/>
              <w:ind w:left="0"/>
              <w:contextualSpacing w:val="0"/>
              <w:rPr>
                <w:szCs w:val="22"/>
              </w:rPr>
            </w:pPr>
            <w:r w:rsidRPr="00E342D3">
              <w:rPr>
                <w:szCs w:val="22"/>
              </w:rPr>
              <w:t>N/A</w:t>
            </w:r>
          </w:p>
        </w:tc>
      </w:tr>
    </w:tbl>
    <w:p w14:paraId="3C12FDD1" w14:textId="77777777" w:rsidR="00C9103C" w:rsidRDefault="00C9103C" w:rsidP="00C9103C">
      <w:pPr>
        <w:ind w:left="360"/>
      </w:pPr>
    </w:p>
    <w:p w14:paraId="3FA003AE" w14:textId="77777777" w:rsidR="00C9103C" w:rsidRPr="00E342D3" w:rsidRDefault="00C9103C" w:rsidP="00C9103C">
      <w:pPr>
        <w:ind w:left="360"/>
      </w:pPr>
      <w:r w:rsidRPr="00E342D3">
        <w:t>Please note times are indicative only and can be adapted according to the duration of training and learner’s interests.</w:t>
      </w:r>
    </w:p>
    <w:p w14:paraId="155F3FB2" w14:textId="77777777" w:rsidR="00C9103C" w:rsidRPr="00E342D3" w:rsidRDefault="00C9103C" w:rsidP="00C9103C">
      <w:pPr>
        <w:sectPr w:rsidR="00C9103C" w:rsidRPr="00E342D3" w:rsidSect="00545C7F">
          <w:endnotePr>
            <w:numFmt w:val="decimal"/>
          </w:endnotePr>
          <w:pgSz w:w="16838" w:h="11906" w:orient="landscape"/>
          <w:pgMar w:top="1276" w:right="1702" w:bottom="1276" w:left="1134" w:header="709" w:footer="709" w:gutter="0"/>
          <w:cols w:space="720"/>
          <w:docGrid w:linePitch="326"/>
        </w:sectPr>
      </w:pPr>
    </w:p>
    <w:p w14:paraId="1A63E23F" w14:textId="36DDAE32" w:rsidR="00C9103C" w:rsidRPr="00F70CEF" w:rsidRDefault="00C9103C" w:rsidP="00C32F7E">
      <w:pPr>
        <w:pStyle w:val="Heading1"/>
      </w:pPr>
      <w:bookmarkStart w:id="15" w:name="_Toc440633481"/>
      <w:r>
        <w:lastRenderedPageBreak/>
        <w:t>Icons</w:t>
      </w:r>
      <w:r w:rsidRPr="00E342D3">
        <w:t xml:space="preserve"> used in this resource</w:t>
      </w:r>
      <w:bookmarkEnd w:id="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088"/>
      </w:tblGrid>
      <w:tr w:rsidR="00C9103C" w14:paraId="28237ADA" w14:textId="77777777" w:rsidTr="00545C7F">
        <w:tc>
          <w:tcPr>
            <w:tcW w:w="1838" w:type="dxa"/>
            <w:vAlign w:val="center"/>
          </w:tcPr>
          <w:p w14:paraId="04EB4124" w14:textId="77777777" w:rsidR="00C9103C" w:rsidRDefault="00C9103C" w:rsidP="00545C7F">
            <w:pPr>
              <w:spacing w:before="120" w:after="120"/>
              <w:jc w:val="center"/>
            </w:pPr>
            <w:r>
              <w:rPr>
                <w:noProof/>
              </w:rPr>
              <w:drawing>
                <wp:inline distT="0" distB="0" distL="0" distR="0" wp14:anchorId="26DF8814" wp14:editId="68743078">
                  <wp:extent cx="806400" cy="806400"/>
                  <wp:effectExtent l="0" t="0" r="0" b="0"/>
                  <wp:docPr id="7184" name="Picture 7184"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502EA2AC" w14:textId="77777777" w:rsidR="00C9103C" w:rsidRDefault="00C9103C" w:rsidP="00545C7F">
            <w:pPr>
              <w:spacing w:before="120" w:after="120"/>
            </w:pPr>
            <w:r w:rsidRPr="00E140DB">
              <w:t>This icon indicates an activity for individuals</w:t>
            </w:r>
          </w:p>
        </w:tc>
      </w:tr>
      <w:tr w:rsidR="00C9103C" w14:paraId="23EEA8A5" w14:textId="77777777" w:rsidTr="00545C7F">
        <w:tc>
          <w:tcPr>
            <w:tcW w:w="1838" w:type="dxa"/>
            <w:vAlign w:val="center"/>
          </w:tcPr>
          <w:p w14:paraId="742CB2EB" w14:textId="77777777" w:rsidR="00C9103C" w:rsidRDefault="00C9103C" w:rsidP="00545C7F">
            <w:pPr>
              <w:spacing w:before="120" w:after="120"/>
              <w:jc w:val="center"/>
            </w:pPr>
            <w:r>
              <w:rPr>
                <w:noProof/>
              </w:rPr>
              <w:drawing>
                <wp:inline distT="0" distB="0" distL="0" distR="0" wp14:anchorId="4C745731" wp14:editId="2641C659">
                  <wp:extent cx="806400" cy="806400"/>
                  <wp:effectExtent l="0" t="0" r="0" b="0"/>
                  <wp:docPr id="7185" name="Picture 7185"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71D8C446" w14:textId="77777777" w:rsidR="00C9103C" w:rsidRDefault="00C9103C" w:rsidP="00545C7F">
            <w:pPr>
              <w:spacing w:before="120" w:after="120"/>
            </w:pPr>
            <w:r w:rsidRPr="00E140DB">
              <w:t>This icon indicates an activity for a group or class discussion</w:t>
            </w:r>
          </w:p>
        </w:tc>
      </w:tr>
      <w:tr w:rsidR="00C9103C" w14:paraId="67A41552" w14:textId="77777777" w:rsidTr="00545C7F">
        <w:tc>
          <w:tcPr>
            <w:tcW w:w="1838" w:type="dxa"/>
            <w:vAlign w:val="center"/>
          </w:tcPr>
          <w:p w14:paraId="15C8751F" w14:textId="77777777" w:rsidR="00C9103C" w:rsidRDefault="00C9103C" w:rsidP="00545C7F">
            <w:pPr>
              <w:spacing w:before="120" w:after="120"/>
              <w:jc w:val="center"/>
            </w:pPr>
            <w:r>
              <w:rPr>
                <w:noProof/>
              </w:rPr>
              <w:drawing>
                <wp:inline distT="0" distB="0" distL="0" distR="0" wp14:anchorId="44630C1D" wp14:editId="26D48ED3">
                  <wp:extent cx="806400" cy="806400"/>
                  <wp:effectExtent l="0" t="0" r="0" b="0"/>
                  <wp:docPr id="7186" name="Picture 7186"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4641DC0F" w14:textId="77777777" w:rsidR="00C9103C" w:rsidRDefault="00C9103C" w:rsidP="00545C7F">
            <w:pPr>
              <w:spacing w:before="120" w:after="120"/>
            </w:pPr>
            <w:r w:rsidRPr="008517BF">
              <w:t>This icon indicates facts and statistics</w:t>
            </w:r>
          </w:p>
        </w:tc>
      </w:tr>
      <w:tr w:rsidR="00C9103C" w14:paraId="164C3171" w14:textId="77777777" w:rsidTr="00545C7F">
        <w:tc>
          <w:tcPr>
            <w:tcW w:w="1838" w:type="dxa"/>
            <w:vAlign w:val="center"/>
          </w:tcPr>
          <w:p w14:paraId="1CD2DDE2" w14:textId="77777777" w:rsidR="00C9103C" w:rsidRDefault="00C9103C" w:rsidP="00545C7F">
            <w:pPr>
              <w:spacing w:before="120" w:after="120"/>
              <w:jc w:val="center"/>
            </w:pPr>
            <w:r>
              <w:rPr>
                <w:noProof/>
              </w:rPr>
              <w:drawing>
                <wp:inline distT="0" distB="0" distL="0" distR="0" wp14:anchorId="437809C5" wp14:editId="6F1BB197">
                  <wp:extent cx="806400" cy="806400"/>
                  <wp:effectExtent l="0" t="0" r="0" b="0"/>
                  <wp:docPr id="7187" name="Picture 718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6096DA93" w14:textId="710C826A" w:rsidR="00C9103C" w:rsidRDefault="00C9103C" w:rsidP="00FD27C8">
            <w:pPr>
              <w:spacing w:before="120" w:after="120"/>
            </w:pPr>
            <w:r w:rsidRPr="008517BF">
              <w:t>This icon highlight</w:t>
            </w:r>
            <w:r w:rsidR="00FD27C8">
              <w:t>s</w:t>
            </w:r>
            <w:r w:rsidRPr="008517BF">
              <w:t xml:space="preserve"> further reading and important information</w:t>
            </w:r>
          </w:p>
        </w:tc>
      </w:tr>
      <w:tr w:rsidR="00C9103C" w14:paraId="29EE4D87" w14:textId="77777777" w:rsidTr="00545C7F">
        <w:tc>
          <w:tcPr>
            <w:tcW w:w="1838" w:type="dxa"/>
            <w:vAlign w:val="center"/>
          </w:tcPr>
          <w:p w14:paraId="04116F15" w14:textId="77777777" w:rsidR="00C9103C" w:rsidRDefault="00C9103C" w:rsidP="00545C7F">
            <w:pPr>
              <w:spacing w:before="120" w:after="120"/>
              <w:jc w:val="center"/>
            </w:pPr>
            <w:r>
              <w:rPr>
                <w:noProof/>
              </w:rPr>
              <w:drawing>
                <wp:inline distT="0" distB="0" distL="0" distR="0" wp14:anchorId="1478E4B2" wp14:editId="7CEA376F">
                  <wp:extent cx="806400" cy="806400"/>
                  <wp:effectExtent l="0" t="0" r="0" b="0"/>
                  <wp:docPr id="7188" name="Picture 7188"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2BDF207E" w14:textId="77777777" w:rsidR="00C9103C" w:rsidRDefault="00C9103C" w:rsidP="00545C7F">
            <w:pPr>
              <w:spacing w:before="120" w:after="120"/>
            </w:pPr>
            <w:r w:rsidRPr="008517BF">
              <w:t>This icon indicates a viewing activity</w:t>
            </w:r>
          </w:p>
        </w:tc>
      </w:tr>
      <w:tr w:rsidR="00C9103C" w14:paraId="51C3C78C" w14:textId="77777777" w:rsidTr="00545C7F">
        <w:tc>
          <w:tcPr>
            <w:tcW w:w="1838" w:type="dxa"/>
            <w:vAlign w:val="center"/>
          </w:tcPr>
          <w:p w14:paraId="36210005" w14:textId="77777777" w:rsidR="00C9103C" w:rsidRDefault="00C9103C" w:rsidP="00545C7F">
            <w:pPr>
              <w:spacing w:before="120" w:after="120"/>
              <w:jc w:val="center"/>
            </w:pPr>
            <w:r>
              <w:rPr>
                <w:noProof/>
              </w:rPr>
              <w:drawing>
                <wp:inline distT="0" distB="0" distL="0" distR="0" wp14:anchorId="405D950F" wp14:editId="612C447A">
                  <wp:extent cx="806400" cy="806400"/>
                  <wp:effectExtent l="0" t="0" r="0" b="0"/>
                  <wp:docPr id="7189" name="Picture 7189"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2B0AA0B3" w14:textId="77777777" w:rsidR="00C9103C" w:rsidRDefault="00C9103C" w:rsidP="00545C7F">
            <w:pPr>
              <w:spacing w:before="120" w:after="120"/>
            </w:pPr>
            <w:r w:rsidRPr="008517BF">
              <w:t xml:space="preserve">This </w:t>
            </w:r>
            <w:r>
              <w:t>icon</w:t>
            </w:r>
            <w:r w:rsidRPr="008517BF">
              <w:t xml:space="preserve"> indicates a suggested section to read out</w:t>
            </w:r>
          </w:p>
        </w:tc>
      </w:tr>
      <w:tr w:rsidR="00C9103C" w14:paraId="3FDD6D8A" w14:textId="77777777" w:rsidTr="00545C7F">
        <w:tc>
          <w:tcPr>
            <w:tcW w:w="1838" w:type="dxa"/>
            <w:vAlign w:val="center"/>
          </w:tcPr>
          <w:p w14:paraId="5ECB1B80" w14:textId="77777777" w:rsidR="00C9103C" w:rsidRDefault="00C9103C" w:rsidP="00545C7F">
            <w:pPr>
              <w:spacing w:before="120" w:after="120"/>
              <w:jc w:val="center"/>
            </w:pPr>
            <w:r>
              <w:rPr>
                <w:noProof/>
              </w:rPr>
              <w:drawing>
                <wp:inline distT="0" distB="0" distL="0" distR="0" wp14:anchorId="7A4BE8F7" wp14:editId="4D35341B">
                  <wp:extent cx="806400" cy="806400"/>
                  <wp:effectExtent l="0" t="0" r="0" b="0"/>
                  <wp:docPr id="7190" name="Picture 7190"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30EAEEF1" w14:textId="77777777" w:rsidR="00C9103C" w:rsidRDefault="00C9103C" w:rsidP="00545C7F">
            <w:pPr>
              <w:spacing w:before="120" w:after="120"/>
            </w:pPr>
            <w:r>
              <w:t>This icon indicates a trainer’s note</w:t>
            </w:r>
          </w:p>
        </w:tc>
      </w:tr>
      <w:tr w:rsidR="00C9103C" w14:paraId="72FB1EF5" w14:textId="77777777" w:rsidTr="00545C7F">
        <w:tc>
          <w:tcPr>
            <w:tcW w:w="1838" w:type="dxa"/>
            <w:vAlign w:val="center"/>
          </w:tcPr>
          <w:p w14:paraId="2CC026BE" w14:textId="77777777" w:rsidR="00C9103C" w:rsidRDefault="00C9103C" w:rsidP="00545C7F">
            <w:pPr>
              <w:spacing w:before="120" w:after="120"/>
              <w:jc w:val="center"/>
            </w:pPr>
            <w:r>
              <w:rPr>
                <w:noProof/>
              </w:rPr>
              <w:drawing>
                <wp:inline distT="0" distB="0" distL="0" distR="0" wp14:anchorId="0D1CCAB3" wp14:editId="2498F52B">
                  <wp:extent cx="806400" cy="806400"/>
                  <wp:effectExtent l="0" t="0" r="0" b="0"/>
                  <wp:docPr id="7191" name="Picture 719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629B182B" w14:textId="77777777" w:rsidR="00C9103C" w:rsidRDefault="00C9103C" w:rsidP="00545C7F">
            <w:pPr>
              <w:spacing w:before="120" w:after="120"/>
            </w:pPr>
            <w:r>
              <w:t xml:space="preserve">This icon indicates a discussion question or scenario </w:t>
            </w:r>
          </w:p>
        </w:tc>
      </w:tr>
    </w:tbl>
    <w:p w14:paraId="6DC3A9B7" w14:textId="77777777" w:rsidR="00B2656B" w:rsidRDefault="00B2656B" w:rsidP="00A94C49"/>
    <w:p w14:paraId="0F4CF16B" w14:textId="77777777" w:rsidR="00B2656B" w:rsidRDefault="00B2656B" w:rsidP="00A94C49"/>
    <w:p w14:paraId="7B4B6540" w14:textId="37ACE5A1" w:rsidR="00A94C49" w:rsidRPr="00A94C49" w:rsidRDefault="00A94C49" w:rsidP="00756F99">
      <w:pPr>
        <w:pStyle w:val="Heading1"/>
      </w:pPr>
      <w:bookmarkStart w:id="16" w:name="_Toc435014068"/>
      <w:bookmarkStart w:id="17" w:name="_Toc440633482"/>
      <w:r w:rsidRPr="00A94C49">
        <w:lastRenderedPageBreak/>
        <w:t>A brief history of the disability rights movement in Australia</w:t>
      </w:r>
      <w:bookmarkEnd w:id="16"/>
      <w:bookmarkEnd w:id="17"/>
    </w:p>
    <w:p w14:paraId="16784B74" w14:textId="0CC7B9A6" w:rsidR="00A94C49" w:rsidRDefault="00A94C49" w:rsidP="00A94C49">
      <w:r w:rsidRPr="00E342D3">
        <w:t>While the most significant milestones in disability rights will be covered progressively throughout this resource, trainers are encouraged to read through the following overview to familiarise themselves with the history of the disability rights movement prior to the delivery of this training</w:t>
      </w:r>
      <w:r w:rsidR="00C516A9">
        <w:t>.</w:t>
      </w:r>
    </w:p>
    <w:tbl>
      <w:tblPr>
        <w:tblStyle w:val="LightList-Accent11"/>
        <w:tblW w:w="0" w:type="auto"/>
        <w:tblLook w:val="04A0" w:firstRow="1" w:lastRow="0" w:firstColumn="1" w:lastColumn="0" w:noHBand="0" w:noVBand="1"/>
        <w:tblCaption w:val="A brief history of the disability rights movement "/>
      </w:tblPr>
      <w:tblGrid>
        <w:gridCol w:w="1774"/>
        <w:gridCol w:w="7276"/>
      </w:tblGrid>
      <w:tr w:rsidR="00A94C49" w:rsidRPr="00A94C49" w14:paraId="58F037DE" w14:textId="77777777" w:rsidTr="00A94C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74" w:type="dxa"/>
            <w:tcBorders>
              <w:top w:val="single" w:sz="8" w:space="0" w:color="4F81BD"/>
              <w:left w:val="single" w:sz="8" w:space="0" w:color="4F81BD"/>
              <w:bottom w:val="nil"/>
              <w:right w:val="nil"/>
            </w:tcBorders>
            <w:hideMark/>
          </w:tcPr>
          <w:p w14:paraId="1FF356B7" w14:textId="77777777" w:rsidR="00A94C49" w:rsidRPr="00A94C49" w:rsidRDefault="00A94C49" w:rsidP="00A94C49">
            <w:pPr>
              <w:spacing w:before="120" w:after="120"/>
              <w:rPr>
                <w:rFonts w:eastAsia="Times New Roman"/>
              </w:rPr>
            </w:pPr>
            <w:r w:rsidRPr="00A94C49">
              <w:rPr>
                <w:rFonts w:eastAsia="Times New Roman"/>
              </w:rPr>
              <w:t>Year</w:t>
            </w:r>
          </w:p>
        </w:tc>
        <w:tc>
          <w:tcPr>
            <w:tcW w:w="7276" w:type="dxa"/>
            <w:tcBorders>
              <w:top w:val="single" w:sz="8" w:space="0" w:color="4F81BD"/>
              <w:left w:val="nil"/>
              <w:bottom w:val="nil"/>
              <w:right w:val="single" w:sz="8" w:space="0" w:color="4F81BD"/>
            </w:tcBorders>
            <w:hideMark/>
          </w:tcPr>
          <w:p w14:paraId="55527F73" w14:textId="77777777" w:rsidR="00A94C49" w:rsidRPr="00A94C49" w:rsidRDefault="00A94C49" w:rsidP="00A94C49">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Events</w:t>
            </w:r>
          </w:p>
        </w:tc>
      </w:tr>
      <w:tr w:rsidR="00A94C49" w:rsidRPr="00A94C49" w14:paraId="3058A4A9" w14:textId="77777777" w:rsidTr="00055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129C185E" w14:textId="77777777" w:rsidR="00A94C49" w:rsidRPr="00A94C49" w:rsidRDefault="00A94C49" w:rsidP="00A94C49">
            <w:pPr>
              <w:spacing w:before="120" w:after="120"/>
              <w:rPr>
                <w:rFonts w:eastAsia="Times New Roman"/>
              </w:rPr>
            </w:pPr>
            <w:r w:rsidRPr="00A94C49">
              <w:rPr>
                <w:rFonts w:eastAsia="Times New Roman"/>
              </w:rPr>
              <w:t>1908</w:t>
            </w:r>
          </w:p>
        </w:tc>
        <w:tc>
          <w:tcPr>
            <w:tcW w:w="7276" w:type="dxa"/>
            <w:tcBorders>
              <w:left w:val="nil"/>
            </w:tcBorders>
            <w:hideMark/>
          </w:tcPr>
          <w:p w14:paraId="095F8407" w14:textId="1816BB2E" w:rsidR="00A94C49" w:rsidRPr="00A94C49" w:rsidRDefault="00A94C49" w:rsidP="00A94C49">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The Australian Government introduced the Invalid Pension</w:t>
            </w:r>
            <w:r w:rsidR="00AF46E6">
              <w:rPr>
                <w:rFonts w:eastAsia="Times New Roman"/>
              </w:rPr>
              <w:t>,</w:t>
            </w:r>
            <w:r w:rsidRPr="00A94C49">
              <w:rPr>
                <w:rFonts w:eastAsia="Times New Roman"/>
              </w:rPr>
              <w:t xml:space="preserve"> which increased the independence of people with disability.</w:t>
            </w:r>
          </w:p>
        </w:tc>
      </w:tr>
      <w:tr w:rsidR="00A94C49" w:rsidRPr="00A94C49" w14:paraId="0C8F6E22" w14:textId="77777777" w:rsidTr="00A94C49">
        <w:tc>
          <w:tcPr>
            <w:cnfStyle w:val="001000000000" w:firstRow="0" w:lastRow="0" w:firstColumn="1" w:lastColumn="0" w:oddVBand="0" w:evenVBand="0" w:oddHBand="0" w:evenHBand="0" w:firstRowFirstColumn="0" w:firstRowLastColumn="0" w:lastRowFirstColumn="0" w:lastRowLastColumn="0"/>
            <w:tcW w:w="1774" w:type="dxa"/>
            <w:tcBorders>
              <w:top w:val="nil"/>
              <w:left w:val="single" w:sz="8" w:space="0" w:color="4F81BD"/>
              <w:bottom w:val="nil"/>
              <w:right w:val="nil"/>
            </w:tcBorders>
            <w:hideMark/>
          </w:tcPr>
          <w:p w14:paraId="53B1B000" w14:textId="77777777" w:rsidR="00A94C49" w:rsidRPr="00A94C49" w:rsidRDefault="00A94C49" w:rsidP="00A94C49">
            <w:pPr>
              <w:spacing w:before="120" w:after="120"/>
              <w:rPr>
                <w:rFonts w:eastAsia="Times New Roman"/>
              </w:rPr>
            </w:pPr>
            <w:r w:rsidRPr="00A94C49">
              <w:rPr>
                <w:rFonts w:eastAsia="Times New Roman"/>
              </w:rPr>
              <w:t>1915 – 1945</w:t>
            </w:r>
          </w:p>
        </w:tc>
        <w:tc>
          <w:tcPr>
            <w:tcW w:w="7276" w:type="dxa"/>
            <w:tcBorders>
              <w:top w:val="nil"/>
              <w:left w:val="nil"/>
              <w:bottom w:val="nil"/>
              <w:right w:val="single" w:sz="8" w:space="0" w:color="4F81BD"/>
            </w:tcBorders>
            <w:hideMark/>
          </w:tcPr>
          <w:p w14:paraId="62B9CA36" w14:textId="77777777" w:rsidR="00A94C49" w:rsidRPr="00A94C49" w:rsidRDefault="00A94C49" w:rsidP="00A94C49">
            <w:pPr>
              <w:tabs>
                <w:tab w:val="left" w:pos="720"/>
              </w:tabs>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Many soldiers returned from the First World War with impairments. With the increased numbers of people with disability, it was necessary to consider alternative forms of care other than institutionalisation. This demographic change prompted a shift towards better recognition of the needs of people with disability, resulting in the establishment of government-funded rehabilitation programs.</w:t>
            </w:r>
          </w:p>
        </w:tc>
      </w:tr>
      <w:tr w:rsidR="00A94C49" w:rsidRPr="00A94C49" w14:paraId="4A5798E8" w14:textId="77777777" w:rsidTr="00055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7580D322" w14:textId="77777777" w:rsidR="00A94C49" w:rsidRPr="00A94C49" w:rsidRDefault="00A94C49" w:rsidP="00A94C49">
            <w:pPr>
              <w:spacing w:before="120" w:after="120"/>
              <w:rPr>
                <w:rFonts w:eastAsia="Times New Roman"/>
              </w:rPr>
            </w:pPr>
            <w:r w:rsidRPr="00A94C49">
              <w:rPr>
                <w:rFonts w:eastAsia="Times New Roman"/>
              </w:rPr>
              <w:t>1945 – 1970s</w:t>
            </w:r>
          </w:p>
        </w:tc>
        <w:tc>
          <w:tcPr>
            <w:tcW w:w="7276" w:type="dxa"/>
            <w:tcBorders>
              <w:left w:val="nil"/>
            </w:tcBorders>
            <w:hideMark/>
          </w:tcPr>
          <w:p w14:paraId="6A30B5D0" w14:textId="77777777" w:rsidR="00A94C49" w:rsidRPr="00A94C49" w:rsidRDefault="00A94C49" w:rsidP="00A94C49">
            <w:pPr>
              <w:tabs>
                <w:tab w:val="left" w:pos="720"/>
              </w:tabs>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 xml:space="preserve">The consequences of the Second World War had a similar impact and strengthened the belief that people with disability have a right to lead decent lives. </w:t>
            </w:r>
          </w:p>
          <w:p w14:paraId="69BBCD25" w14:textId="77777777" w:rsidR="00A94C49" w:rsidRPr="00A94C49" w:rsidRDefault="00A94C49" w:rsidP="00A94C49">
            <w:pPr>
              <w:tabs>
                <w:tab w:val="left" w:pos="720"/>
              </w:tabs>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 xml:space="preserve">Concurrently, the </w:t>
            </w:r>
            <w:r w:rsidRPr="00A94C49">
              <w:rPr>
                <w:rFonts w:eastAsia="Times New Roman"/>
                <w:i/>
              </w:rPr>
              <w:t>Universal Declaration of Human Rights</w:t>
            </w:r>
            <w:r w:rsidRPr="00A94C49">
              <w:rPr>
                <w:rFonts w:eastAsia="Times New Roman"/>
              </w:rPr>
              <w:t xml:space="preserve"> was adopted by United Nations General Assembly in 1948, recognising all human beings were entitled to certain fundamental rights.</w:t>
            </w:r>
          </w:p>
          <w:p w14:paraId="64B9E373" w14:textId="77777777" w:rsidR="00A94C49" w:rsidRPr="00A94C49" w:rsidRDefault="00A94C49" w:rsidP="00A94C49">
            <w:pPr>
              <w:tabs>
                <w:tab w:val="left" w:pos="720"/>
              </w:tabs>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After the war, the Commonwealth Rehabilitation Service (CRS) was established to assist injured men and women from the armed forces. A number of volunteer organisations also extended their services to people with disability.</w:t>
            </w:r>
          </w:p>
        </w:tc>
      </w:tr>
      <w:tr w:rsidR="00A94C49" w:rsidRPr="00A94C49" w14:paraId="250D6C33" w14:textId="77777777" w:rsidTr="00A94C49">
        <w:tc>
          <w:tcPr>
            <w:cnfStyle w:val="001000000000" w:firstRow="0" w:lastRow="0" w:firstColumn="1" w:lastColumn="0" w:oddVBand="0" w:evenVBand="0" w:oddHBand="0" w:evenHBand="0" w:firstRowFirstColumn="0" w:firstRowLastColumn="0" w:lastRowFirstColumn="0" w:lastRowLastColumn="0"/>
            <w:tcW w:w="1774" w:type="dxa"/>
            <w:tcBorders>
              <w:top w:val="nil"/>
              <w:left w:val="single" w:sz="8" w:space="0" w:color="4F81BD"/>
              <w:bottom w:val="nil"/>
              <w:right w:val="nil"/>
            </w:tcBorders>
          </w:tcPr>
          <w:p w14:paraId="1D91C5DD" w14:textId="77777777" w:rsidR="00A94C49" w:rsidRPr="00A94C49" w:rsidRDefault="00A94C49" w:rsidP="00A94C49">
            <w:pPr>
              <w:spacing w:before="120" w:after="120"/>
              <w:rPr>
                <w:rFonts w:eastAsia="Times New Roman"/>
              </w:rPr>
            </w:pPr>
            <w:r w:rsidRPr="00A94C49">
              <w:rPr>
                <w:rFonts w:eastAsia="Times New Roman"/>
              </w:rPr>
              <w:t>1970s – 1980s</w:t>
            </w:r>
          </w:p>
          <w:p w14:paraId="7C6070FE" w14:textId="77777777" w:rsidR="00A94C49" w:rsidRPr="00A94C49" w:rsidRDefault="00A94C49" w:rsidP="00A94C49">
            <w:pPr>
              <w:spacing w:before="120" w:after="120"/>
              <w:rPr>
                <w:rFonts w:eastAsia="Times New Roman"/>
              </w:rPr>
            </w:pPr>
          </w:p>
        </w:tc>
        <w:tc>
          <w:tcPr>
            <w:tcW w:w="7276" w:type="dxa"/>
            <w:tcBorders>
              <w:top w:val="nil"/>
              <w:left w:val="nil"/>
              <w:bottom w:val="nil"/>
              <w:right w:val="single" w:sz="8" w:space="0" w:color="4F81BD"/>
            </w:tcBorders>
            <w:hideMark/>
          </w:tcPr>
          <w:p w14:paraId="1ADBCBF1" w14:textId="77777777" w:rsidR="00A94C49" w:rsidRPr="00A94C49" w:rsidRDefault="00A94C49" w:rsidP="00A94C49">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In the 1970s, there began to be a shift away from services provided to people with disability by people without disability only, to the involvement of people with disability interested in their own treatment and by extension, in their own movement.</w:t>
            </w:r>
          </w:p>
          <w:p w14:paraId="7D2BA634" w14:textId="77777777" w:rsidR="00A94C49" w:rsidRPr="00A94C49" w:rsidRDefault="00A94C49" w:rsidP="00A94C49">
            <w:pPr>
              <w:tabs>
                <w:tab w:val="left" w:pos="720"/>
              </w:tabs>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 xml:space="preserve">Up until the late 1970’s, the views of people with disability were mainly filtered through the voices of disability service providers, professionals working in the area of disability and family members. </w:t>
            </w:r>
          </w:p>
          <w:p w14:paraId="0E9407F0" w14:textId="07F40509" w:rsidR="00A94C49" w:rsidRPr="00A94C49" w:rsidRDefault="00A94C49" w:rsidP="00A94C49">
            <w:pPr>
              <w:tabs>
                <w:tab w:val="left" w:pos="720"/>
              </w:tabs>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 xml:space="preserve">This was also occurring at the international level. At the time, it was a policy of the key international disability organisation, Rehabilitation International, that while people with disability could attend its periodic international conference as observers; they were not permitted to speak. </w:t>
            </w:r>
          </w:p>
          <w:p w14:paraId="2A93FF80" w14:textId="7EF212BF" w:rsidR="00A94C49" w:rsidRPr="00A94C49" w:rsidRDefault="00A94C49" w:rsidP="00A94C49">
            <w:pPr>
              <w:tabs>
                <w:tab w:val="left" w:pos="720"/>
              </w:tabs>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 xml:space="preserve">People with disability strongly protested against this policy at the 1980 conference of Rehabilitation International, held in Winnipeg, </w:t>
            </w:r>
            <w:r w:rsidRPr="00A94C49">
              <w:rPr>
                <w:rFonts w:eastAsia="Times New Roman"/>
              </w:rPr>
              <w:lastRenderedPageBreak/>
              <w:t xml:space="preserve">Canada where a decision was made to establish a new international organisation of and for people with disability. </w:t>
            </w:r>
          </w:p>
          <w:p w14:paraId="0ABD8E6C" w14:textId="77777777" w:rsidR="00A94C49" w:rsidRPr="00A94C49" w:rsidRDefault="00A94C49" w:rsidP="00A94C49">
            <w:pPr>
              <w:tabs>
                <w:tab w:val="left" w:pos="720"/>
              </w:tabs>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Disabled Peoples International was founded and now has members in over 160 countries throughout the world.</w:t>
            </w:r>
          </w:p>
        </w:tc>
      </w:tr>
      <w:tr w:rsidR="00A94C49" w:rsidRPr="00A94C49" w14:paraId="1678B820" w14:textId="77777777" w:rsidTr="00055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0EFCA564" w14:textId="77777777" w:rsidR="00A94C49" w:rsidRPr="00A94C49" w:rsidRDefault="00A94C49" w:rsidP="00A94C49">
            <w:pPr>
              <w:spacing w:before="120" w:after="120"/>
              <w:rPr>
                <w:rFonts w:eastAsia="Times New Roman"/>
              </w:rPr>
            </w:pPr>
            <w:r w:rsidRPr="00A94C49">
              <w:rPr>
                <w:rFonts w:eastAsia="Times New Roman"/>
              </w:rPr>
              <w:lastRenderedPageBreak/>
              <w:t>1981</w:t>
            </w:r>
          </w:p>
        </w:tc>
        <w:tc>
          <w:tcPr>
            <w:tcW w:w="7276" w:type="dxa"/>
            <w:tcBorders>
              <w:left w:val="nil"/>
            </w:tcBorders>
            <w:hideMark/>
          </w:tcPr>
          <w:p w14:paraId="0D619E09" w14:textId="3771ECBB" w:rsidR="00A94C49" w:rsidRPr="00A94C49" w:rsidRDefault="00A94C49" w:rsidP="00A94C49">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1981 was a turning point in the history of the Australian and international disability rights movements. The United Nations declared 1981 to be the International Year of Disabled Persons and Disabled Peoples International held its first World Assembly in Singapore.</w:t>
            </w:r>
          </w:p>
          <w:p w14:paraId="74F8754A" w14:textId="77777777" w:rsidR="00A94C49" w:rsidRPr="00A94C49" w:rsidRDefault="00A94C49" w:rsidP="00A94C49">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 xml:space="preserve">During this year, people with disability began to think of disability more as a public issue rather than a private problem. The concept of systemic discrimination and oppression also emerged as a motive for the development of a social movement in Australia and overseas. </w:t>
            </w:r>
          </w:p>
          <w:p w14:paraId="7AB896A9" w14:textId="77777777" w:rsidR="00A94C49" w:rsidRPr="00A94C49" w:rsidRDefault="00A94C49" w:rsidP="00A94C49">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The developments in 1981 meant disability became more than a diagnosis and something to be dealt with by medical professionals. People with disability began to recognise the social nature of their condition and became united in claiming self-determination and self-representation to overcome their social discrimination and oppression as a group.</w:t>
            </w:r>
          </w:p>
        </w:tc>
      </w:tr>
      <w:tr w:rsidR="00A94C49" w:rsidRPr="00A94C49" w14:paraId="244FC08A" w14:textId="77777777" w:rsidTr="00A94C49">
        <w:tc>
          <w:tcPr>
            <w:cnfStyle w:val="001000000000" w:firstRow="0" w:lastRow="0" w:firstColumn="1" w:lastColumn="0" w:oddVBand="0" w:evenVBand="0" w:oddHBand="0" w:evenHBand="0" w:firstRowFirstColumn="0" w:firstRowLastColumn="0" w:lastRowFirstColumn="0" w:lastRowLastColumn="0"/>
            <w:tcW w:w="1774" w:type="dxa"/>
            <w:tcBorders>
              <w:top w:val="nil"/>
              <w:left w:val="single" w:sz="8" w:space="0" w:color="4F81BD"/>
              <w:bottom w:val="nil"/>
              <w:right w:val="nil"/>
            </w:tcBorders>
            <w:hideMark/>
          </w:tcPr>
          <w:p w14:paraId="303C584D" w14:textId="77777777" w:rsidR="00A94C49" w:rsidRPr="00A94C49" w:rsidRDefault="00A94C49" w:rsidP="00A94C49">
            <w:pPr>
              <w:spacing w:before="120" w:after="120"/>
              <w:rPr>
                <w:rFonts w:eastAsia="Times New Roman"/>
              </w:rPr>
            </w:pPr>
            <w:r w:rsidRPr="00A94C49">
              <w:rPr>
                <w:rFonts w:eastAsia="Times New Roman"/>
              </w:rPr>
              <w:t>1986</w:t>
            </w:r>
          </w:p>
        </w:tc>
        <w:tc>
          <w:tcPr>
            <w:tcW w:w="7276" w:type="dxa"/>
            <w:tcBorders>
              <w:top w:val="nil"/>
              <w:left w:val="nil"/>
              <w:bottom w:val="nil"/>
              <w:right w:val="single" w:sz="8" w:space="0" w:color="4F81BD"/>
            </w:tcBorders>
            <w:hideMark/>
          </w:tcPr>
          <w:p w14:paraId="1614500D" w14:textId="77777777" w:rsidR="00A94C49" w:rsidRPr="00A94C49" w:rsidRDefault="00A94C49" w:rsidP="00A94C49">
            <w:pPr>
              <w:tabs>
                <w:tab w:val="left" w:pos="720"/>
              </w:tabs>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In 1986, disability rights advocacy was recognised as a programme area to be funded in Australia under the Disability Services Act 1986 (Cth). The Act also established standards to ensure service quality and establish a framework under which service providers were to operate.</w:t>
            </w:r>
            <w:r w:rsidRPr="00A94C49">
              <w:rPr>
                <w:rFonts w:eastAsia="Times New Roman"/>
                <w:highlight w:val="yellow"/>
              </w:rPr>
              <w:t xml:space="preserve"> </w:t>
            </w:r>
          </w:p>
        </w:tc>
      </w:tr>
      <w:tr w:rsidR="00A94C49" w:rsidRPr="00A94C49" w14:paraId="293FDE94" w14:textId="77777777" w:rsidTr="00055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229A425B" w14:textId="77777777" w:rsidR="00A94C49" w:rsidRPr="00A94C49" w:rsidRDefault="00A94C49" w:rsidP="00A94C49">
            <w:pPr>
              <w:spacing w:before="120" w:after="120"/>
              <w:rPr>
                <w:rFonts w:eastAsia="Times New Roman"/>
              </w:rPr>
            </w:pPr>
            <w:r w:rsidRPr="00A94C49">
              <w:rPr>
                <w:rFonts w:eastAsia="Times New Roman"/>
              </w:rPr>
              <w:t>1992</w:t>
            </w:r>
          </w:p>
        </w:tc>
        <w:tc>
          <w:tcPr>
            <w:tcW w:w="7276" w:type="dxa"/>
            <w:tcBorders>
              <w:left w:val="nil"/>
            </w:tcBorders>
            <w:hideMark/>
          </w:tcPr>
          <w:p w14:paraId="12F056D5" w14:textId="27C6319C" w:rsidR="00A94C49" w:rsidRPr="00A94C49" w:rsidRDefault="00A94C49" w:rsidP="00A94C49">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 xml:space="preserve">In 1992, </w:t>
            </w:r>
            <w:r w:rsidR="00E674F9" w:rsidRPr="009A0C6F">
              <w:t>the Australian P</w:t>
            </w:r>
            <w:r w:rsidRPr="00A94C49">
              <w:rPr>
                <w:rFonts w:eastAsia="Times New Roman"/>
              </w:rPr>
              <w:t xml:space="preserve">arliament passed the </w:t>
            </w:r>
            <w:r w:rsidRPr="00756F99">
              <w:rPr>
                <w:rFonts w:eastAsia="Times New Roman"/>
                <w:i/>
              </w:rPr>
              <w:t>Disability Discrimination Act 1992</w:t>
            </w:r>
            <w:r w:rsidRPr="00A94C49">
              <w:rPr>
                <w:rFonts w:eastAsia="Times New Roman"/>
              </w:rPr>
              <w:t xml:space="preserve"> (DDA). The Act made disability discrimination unlawful and promoted equal rights, equal opportunity and equal access for people with disability.</w:t>
            </w:r>
          </w:p>
        </w:tc>
      </w:tr>
      <w:tr w:rsidR="00A94C49" w:rsidRPr="00A94C49" w14:paraId="2153D88B" w14:textId="77777777" w:rsidTr="00A94C49">
        <w:tc>
          <w:tcPr>
            <w:cnfStyle w:val="001000000000" w:firstRow="0" w:lastRow="0" w:firstColumn="1" w:lastColumn="0" w:oddVBand="0" w:evenVBand="0" w:oddHBand="0" w:evenHBand="0" w:firstRowFirstColumn="0" w:firstRowLastColumn="0" w:lastRowFirstColumn="0" w:lastRowLastColumn="0"/>
            <w:tcW w:w="1774" w:type="dxa"/>
            <w:tcBorders>
              <w:top w:val="nil"/>
              <w:left w:val="single" w:sz="8" w:space="0" w:color="4F81BD"/>
              <w:bottom w:val="nil"/>
              <w:right w:val="nil"/>
            </w:tcBorders>
            <w:hideMark/>
          </w:tcPr>
          <w:p w14:paraId="124AAC42" w14:textId="77777777" w:rsidR="00A94C49" w:rsidRPr="00A94C49" w:rsidRDefault="00A94C49" w:rsidP="00A94C49">
            <w:pPr>
              <w:spacing w:before="120" w:after="120"/>
              <w:rPr>
                <w:rFonts w:eastAsia="Times New Roman"/>
              </w:rPr>
            </w:pPr>
            <w:r w:rsidRPr="00A94C49">
              <w:rPr>
                <w:rFonts w:eastAsia="Times New Roman"/>
              </w:rPr>
              <w:t>2007</w:t>
            </w:r>
          </w:p>
        </w:tc>
        <w:tc>
          <w:tcPr>
            <w:tcW w:w="7276" w:type="dxa"/>
            <w:tcBorders>
              <w:top w:val="nil"/>
              <w:left w:val="nil"/>
              <w:bottom w:val="nil"/>
              <w:right w:val="single" w:sz="8" w:space="0" w:color="4F81BD"/>
            </w:tcBorders>
            <w:hideMark/>
          </w:tcPr>
          <w:p w14:paraId="55BF274F" w14:textId="2893A032" w:rsidR="00A94C49" w:rsidRPr="00A94C49" w:rsidRDefault="00A94C49" w:rsidP="002B7CD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 xml:space="preserve">The </w:t>
            </w:r>
            <w:r w:rsidRPr="00A94C49">
              <w:rPr>
                <w:rFonts w:eastAsia="Times New Roman"/>
                <w:i/>
              </w:rPr>
              <w:t>United Nations Convention on the Rights of Persons with Disabilities</w:t>
            </w:r>
            <w:r w:rsidRPr="00A94C49">
              <w:rPr>
                <w:rFonts w:eastAsia="Times New Roman"/>
              </w:rPr>
              <w:t xml:space="preserve"> opened for signature on 30 March 2007, with 82 countries – including Australia – electing to become signatories to the Convention. This is the highest number of signatories to a UN Convention on its opening day in history. The Convention entered into force on 3 May 2008.</w:t>
            </w:r>
          </w:p>
        </w:tc>
      </w:tr>
      <w:tr w:rsidR="00A94C49" w:rsidRPr="00A94C49" w14:paraId="6725CD2F" w14:textId="77777777" w:rsidTr="00055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tcPr>
          <w:p w14:paraId="28A713FB" w14:textId="77777777" w:rsidR="00A94C49" w:rsidRPr="00A94C49" w:rsidRDefault="00A94C49" w:rsidP="00A94C49">
            <w:pPr>
              <w:spacing w:before="120" w:after="120"/>
              <w:rPr>
                <w:rFonts w:eastAsia="Times New Roman"/>
              </w:rPr>
            </w:pPr>
            <w:r w:rsidRPr="00A94C49">
              <w:rPr>
                <w:rFonts w:eastAsia="Times New Roman"/>
              </w:rPr>
              <w:t>2010</w:t>
            </w:r>
          </w:p>
        </w:tc>
        <w:tc>
          <w:tcPr>
            <w:tcW w:w="7276" w:type="dxa"/>
            <w:tcBorders>
              <w:left w:val="nil"/>
            </w:tcBorders>
          </w:tcPr>
          <w:p w14:paraId="2CB6429A" w14:textId="77777777" w:rsidR="00A94C49" w:rsidRPr="00A94C49" w:rsidRDefault="00A94C49" w:rsidP="00A94C49">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 xml:space="preserve">Subsequent to Australia’s ratification of the </w:t>
            </w:r>
            <w:r w:rsidRPr="00A94C49">
              <w:rPr>
                <w:rFonts w:eastAsia="Times New Roman"/>
                <w:i/>
              </w:rPr>
              <w:t>Convention on the Rights of Persons with Disabilities</w:t>
            </w:r>
            <w:r w:rsidRPr="00A94C49">
              <w:rPr>
                <w:rFonts w:eastAsia="Times New Roman"/>
              </w:rPr>
              <w:t xml:space="preserve">, the Council of Australian Governments endorsed the </w:t>
            </w:r>
            <w:r w:rsidRPr="00A94C49">
              <w:rPr>
                <w:rFonts w:eastAsia="Times New Roman"/>
                <w:i/>
              </w:rPr>
              <w:t>National Disability Strategy 2010-2020</w:t>
            </w:r>
            <w:r w:rsidRPr="00A94C49">
              <w:rPr>
                <w:rFonts w:eastAsia="Times New Roman"/>
              </w:rPr>
              <w:t xml:space="preserve">. The </w:t>
            </w:r>
            <w:r w:rsidRPr="00A94C49">
              <w:rPr>
                <w:rFonts w:eastAsia="Times New Roman"/>
                <w:i/>
              </w:rPr>
              <w:t>National Disability Strategy</w:t>
            </w:r>
            <w:r w:rsidRPr="00A94C49">
              <w:rPr>
                <w:rFonts w:eastAsia="Times New Roman"/>
              </w:rPr>
              <w:t xml:space="preserve"> (NDS) is Australia’s whole of government plan for the progressive realisation of the rights set out in the </w:t>
            </w:r>
            <w:r w:rsidRPr="00A94C49">
              <w:rPr>
                <w:rFonts w:eastAsia="Times New Roman"/>
                <w:i/>
              </w:rPr>
              <w:t>Convention on the Rights of Persons with Disabilities</w:t>
            </w:r>
            <w:r w:rsidRPr="00A94C49">
              <w:rPr>
                <w:rFonts w:eastAsia="Times New Roman"/>
              </w:rPr>
              <w:t>.</w:t>
            </w:r>
          </w:p>
        </w:tc>
      </w:tr>
      <w:tr w:rsidR="00A94C49" w:rsidRPr="00A94C49" w14:paraId="1B1DC0CE" w14:textId="77777777" w:rsidTr="00055AE5">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303D699A" w14:textId="77777777" w:rsidR="00A94C49" w:rsidRPr="00A94C49" w:rsidRDefault="00A94C49" w:rsidP="00A94C49">
            <w:pPr>
              <w:spacing w:before="120" w:after="120"/>
              <w:rPr>
                <w:rFonts w:eastAsia="Times New Roman"/>
              </w:rPr>
            </w:pPr>
            <w:r w:rsidRPr="00A94C49">
              <w:rPr>
                <w:rFonts w:eastAsia="Times New Roman"/>
              </w:rPr>
              <w:lastRenderedPageBreak/>
              <w:t>2012</w:t>
            </w:r>
          </w:p>
        </w:tc>
        <w:tc>
          <w:tcPr>
            <w:tcW w:w="7276" w:type="dxa"/>
            <w:tcBorders>
              <w:left w:val="nil"/>
            </w:tcBorders>
            <w:hideMark/>
          </w:tcPr>
          <w:p w14:paraId="3F091781" w14:textId="77777777" w:rsidR="00A94C49" w:rsidRPr="00A94C49" w:rsidRDefault="00A94C49" w:rsidP="00A94C49">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A94C49">
              <w:rPr>
                <w:rFonts w:eastAsia="Times New Roman"/>
              </w:rPr>
              <w:t>In 2012, the Australian Human Rights Commission celebrated the 20</w:t>
            </w:r>
            <w:r w:rsidRPr="00A94C49">
              <w:rPr>
                <w:rFonts w:eastAsia="Times New Roman"/>
                <w:vertAlign w:val="superscript"/>
              </w:rPr>
              <w:t>th</w:t>
            </w:r>
            <w:r w:rsidRPr="00A94C49">
              <w:rPr>
                <w:rFonts w:eastAsia="Times New Roman"/>
              </w:rPr>
              <w:t xml:space="preserve"> anniversary of the </w:t>
            </w:r>
            <w:r w:rsidRPr="00A94C49">
              <w:rPr>
                <w:rFonts w:eastAsia="Times New Roman"/>
                <w:i/>
              </w:rPr>
              <w:t>Disability Discrimination Act</w:t>
            </w:r>
            <w:r w:rsidRPr="00A94C49">
              <w:rPr>
                <w:rFonts w:eastAsia="Times New Roman"/>
              </w:rPr>
              <w:t xml:space="preserve"> 1992 through the project </w:t>
            </w:r>
            <w:hyperlink r:id="rId30" w:history="1">
              <w:r w:rsidRPr="00023AAC">
                <w:rPr>
                  <w:rFonts w:eastAsia="Times New Roman"/>
                  <w:i/>
                  <w:color w:val="0000FF"/>
                  <w:u w:val="single"/>
                </w:rPr>
                <w:t>Twenty Years: Twenty Stories</w:t>
              </w:r>
            </w:hyperlink>
            <w:r w:rsidRPr="00A94C49">
              <w:rPr>
                <w:rFonts w:eastAsia="Times New Roman"/>
              </w:rPr>
              <w:t xml:space="preserve">. </w:t>
            </w:r>
          </w:p>
          <w:p w14:paraId="5AD7928B" w14:textId="77777777" w:rsidR="00A94C49" w:rsidRPr="00A94C49" w:rsidRDefault="00A94C49" w:rsidP="00A94C49">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rPr>
            </w:pPr>
            <w:r w:rsidRPr="00023AAC">
              <w:rPr>
                <w:rFonts w:eastAsia="Times New Roman"/>
                <w:i/>
              </w:rPr>
              <w:t>Twenty Years: Twenty Stories</w:t>
            </w:r>
            <w:r w:rsidRPr="00A94C49">
              <w:rPr>
                <w:rFonts w:eastAsia="Times New Roman"/>
              </w:rPr>
              <w:t xml:space="preserve"> is a collection of video stories, which highlight how Australia has come a long way in recognising and respecting the rights of people with disability, however, there is still much more to be done.</w:t>
            </w:r>
          </w:p>
        </w:tc>
      </w:tr>
      <w:tr w:rsidR="00A94C49" w:rsidRPr="00A94C49" w14:paraId="01566C32" w14:textId="77777777" w:rsidTr="00055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tcPr>
          <w:p w14:paraId="5F7A5E4C" w14:textId="77777777" w:rsidR="00A94C49" w:rsidRPr="00A94C49" w:rsidRDefault="00A94C49" w:rsidP="00A94C49">
            <w:pPr>
              <w:spacing w:before="120" w:after="120"/>
              <w:rPr>
                <w:rFonts w:eastAsia="Times New Roman"/>
              </w:rPr>
            </w:pPr>
            <w:r w:rsidRPr="00A94C49">
              <w:rPr>
                <w:rFonts w:eastAsia="Times New Roman"/>
              </w:rPr>
              <w:t>2013</w:t>
            </w:r>
          </w:p>
        </w:tc>
        <w:tc>
          <w:tcPr>
            <w:tcW w:w="7276" w:type="dxa"/>
            <w:tcBorders>
              <w:left w:val="nil"/>
            </w:tcBorders>
          </w:tcPr>
          <w:p w14:paraId="7480840A" w14:textId="78D1DCC3" w:rsidR="00A94C49" w:rsidRPr="00A94C49" w:rsidRDefault="00A94C49" w:rsidP="00A94C49">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rPr>
            </w:pPr>
            <w:r w:rsidRPr="00A94C49">
              <w:rPr>
                <w:rFonts w:eastAsia="Times New Roman"/>
              </w:rPr>
              <w:t>In 2013, the National Disability Insurance Scheme, a scheme of lifetime care and support for people with disability</w:t>
            </w:r>
            <w:r w:rsidR="002B7CDC">
              <w:rPr>
                <w:rFonts w:eastAsia="Times New Roman"/>
              </w:rPr>
              <w:t>,</w:t>
            </w:r>
            <w:r w:rsidRPr="00A94C49">
              <w:rPr>
                <w:rFonts w:eastAsia="Times New Roman"/>
              </w:rPr>
              <w:t xml:space="preserve"> commenced rollout in several launch sites across Australia. The scheme operates under key human rights principles such as participation, equality and empowerment and is a key step towards Australia’s implementation of Article 19 of the Convention of the Rights of Persons with Disabilities (Living independently and being included in the community).</w:t>
            </w:r>
          </w:p>
        </w:tc>
      </w:tr>
    </w:tbl>
    <w:p w14:paraId="6B8177AE" w14:textId="77777777" w:rsidR="00A94C49" w:rsidRPr="00A94C49" w:rsidRDefault="00A94C49" w:rsidP="00A94C49">
      <w:pPr>
        <w:spacing w:before="0" w:after="0"/>
      </w:pPr>
    </w:p>
    <w:p w14:paraId="60D92CEB" w14:textId="77777777" w:rsidR="00A94C49" w:rsidRPr="00A94C49" w:rsidRDefault="00A94C49" w:rsidP="00A94C49">
      <w:pPr>
        <w:spacing w:before="0" w:after="0"/>
        <w:rPr>
          <w:rFonts w:eastAsia="Times New Roman"/>
        </w:rPr>
      </w:pPr>
      <w:r w:rsidRPr="00A94C49">
        <w:rPr>
          <w:rFonts w:eastAsia="Times New Roman"/>
        </w:rPr>
        <w:t>This timeline has been adapted from information prepared by People with Disability Australia (PWDA).</w:t>
      </w:r>
      <w:r w:rsidRPr="00A94C49">
        <w:rPr>
          <w:rFonts w:eastAsia="Times New Roman"/>
          <w:sz w:val="20"/>
          <w:vertAlign w:val="superscript"/>
        </w:rPr>
        <w:endnoteReference w:id="2"/>
      </w:r>
      <w:r w:rsidRPr="00A94C49">
        <w:rPr>
          <w:rFonts w:eastAsia="Times New Roman"/>
        </w:rPr>
        <w:t xml:space="preserve"> </w:t>
      </w:r>
    </w:p>
    <w:p w14:paraId="069D2F88" w14:textId="77777777" w:rsidR="00A94C49" w:rsidRPr="00A94C49" w:rsidRDefault="00A94C49" w:rsidP="00A94C49">
      <w:pPr>
        <w:spacing w:before="0" w:after="0"/>
        <w:rPr>
          <w:b/>
          <w:i/>
          <w:color w:val="000000"/>
          <w:szCs w:val="26"/>
        </w:rPr>
      </w:pPr>
      <w:bookmarkStart w:id="18" w:name="_Toc428974768"/>
      <w:r w:rsidRPr="00A94C49">
        <w:br w:type="page"/>
      </w:r>
    </w:p>
    <w:p w14:paraId="5735270F" w14:textId="77777777" w:rsidR="00A94C49" w:rsidRPr="00A94C49" w:rsidRDefault="00A94C49" w:rsidP="00C32F7E">
      <w:pPr>
        <w:pStyle w:val="Heading1"/>
      </w:pPr>
      <w:bookmarkStart w:id="19" w:name="_Toc435014069"/>
      <w:bookmarkStart w:id="20" w:name="_Toc440633483"/>
      <w:r w:rsidRPr="00A94C49">
        <w:lastRenderedPageBreak/>
        <w:t>Introductory session</w:t>
      </w:r>
      <w:bookmarkEnd w:id="18"/>
      <w:bookmarkEnd w:id="19"/>
      <w:bookmarkEnd w:id="20"/>
    </w:p>
    <w:tbl>
      <w:tblPr>
        <w:tblStyle w:val="TableGrid"/>
        <w:tblW w:w="0" w:type="auto"/>
        <w:tblLook w:val="04A0" w:firstRow="1" w:lastRow="0" w:firstColumn="1" w:lastColumn="0" w:noHBand="0" w:noVBand="1"/>
      </w:tblPr>
      <w:tblGrid>
        <w:gridCol w:w="1555"/>
        <w:gridCol w:w="7505"/>
      </w:tblGrid>
      <w:tr w:rsidR="00706A87" w14:paraId="6E342B97" w14:textId="77777777" w:rsidTr="004124F6">
        <w:tc>
          <w:tcPr>
            <w:tcW w:w="1555" w:type="dxa"/>
            <w:tcBorders>
              <w:top w:val="nil"/>
              <w:left w:val="nil"/>
              <w:bottom w:val="nil"/>
              <w:right w:val="nil"/>
            </w:tcBorders>
            <w:vAlign w:val="center"/>
          </w:tcPr>
          <w:p w14:paraId="5D25E374" w14:textId="085E618D" w:rsidR="00706A87" w:rsidRDefault="00706A87" w:rsidP="004124F6">
            <w:pPr>
              <w:spacing w:before="120" w:after="120"/>
              <w:rPr>
                <w:b/>
              </w:rPr>
            </w:pPr>
            <w:r>
              <w:rPr>
                <w:noProof/>
              </w:rPr>
              <w:drawing>
                <wp:inline distT="0" distB="0" distL="0" distR="0" wp14:anchorId="6638DE85" wp14:editId="2EBD7905">
                  <wp:extent cx="806400" cy="806400"/>
                  <wp:effectExtent l="0" t="0" r="0" b="0"/>
                  <wp:docPr id="22653" name="Picture 22653"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193CD35" w14:textId="24706B7E" w:rsidR="00706A87" w:rsidRPr="00E74B47" w:rsidRDefault="00706A87" w:rsidP="004124F6">
            <w:pPr>
              <w:spacing w:before="120" w:after="120"/>
              <w:rPr>
                <w:b/>
              </w:rPr>
            </w:pPr>
            <w:r w:rsidRPr="00E74B47">
              <w:rPr>
                <w:b/>
              </w:rPr>
              <w:t>What is meant by the term ‘empowerment’?</w:t>
            </w:r>
          </w:p>
        </w:tc>
      </w:tr>
    </w:tbl>
    <w:p w14:paraId="0A1C8B3A" w14:textId="4AF539F9" w:rsidR="00AD188C" w:rsidRPr="00E74B47" w:rsidRDefault="008F7B71" w:rsidP="00116F24">
      <w:pPr>
        <w:spacing w:line="480" w:lineRule="auto"/>
        <w:rPr>
          <w:b/>
          <w:sz w:val="20"/>
          <w:szCs w:val="20"/>
        </w:rPr>
      </w:pPr>
      <w:r w:rsidRPr="00E74B47">
        <w:rPr>
          <w:b/>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A4EC7C" w14:textId="3CE87E4E" w:rsidR="00706A87" w:rsidRDefault="00706A87" w:rsidP="00706A87">
      <w:pPr>
        <w:spacing w:before="120" w:after="120"/>
        <w:jc w:val="center"/>
        <w:rPr>
          <w:rFonts w:cs="Arial"/>
          <w:szCs w:val="20"/>
          <w:lang w:eastAsia="en-US"/>
        </w:rPr>
      </w:pPr>
      <w:r>
        <w:rPr>
          <w:noProof/>
        </w:rPr>
        <w:drawing>
          <wp:inline distT="0" distB="0" distL="0" distR="0" wp14:anchorId="3E423BDF" wp14:editId="094DC4D6">
            <wp:extent cx="1911683" cy="2863970"/>
            <wp:effectExtent l="0" t="0" r="0" b="0"/>
            <wp:docPr id="22654" name="Picture 22654" descr="a person climbing up clouds in the sky using ladders to reach higher and hig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HiRes"/>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917123" cy="2872120"/>
                    </a:xfrm>
                    <a:prstGeom prst="rect">
                      <a:avLst/>
                    </a:prstGeom>
                    <a:noFill/>
                    <a:ln>
                      <a:noFill/>
                    </a:ln>
                  </pic:spPr>
                </pic:pic>
              </a:graphicData>
            </a:graphic>
          </wp:inline>
        </w:drawing>
      </w:r>
    </w:p>
    <w:p w14:paraId="0415D923" w14:textId="7422AA6D" w:rsidR="00AD188C" w:rsidRPr="00AD188C" w:rsidRDefault="00AD188C" w:rsidP="00AD188C">
      <w:pPr>
        <w:spacing w:before="120" w:after="120"/>
        <w:rPr>
          <w:rFonts w:cs="Arial"/>
          <w:szCs w:val="20"/>
          <w:lang w:eastAsia="en-US"/>
        </w:rPr>
      </w:pPr>
      <w:r w:rsidRPr="00E342D3">
        <w:rPr>
          <w:rFonts w:cs="Arial"/>
          <w:szCs w:val="20"/>
          <w:lang w:eastAsia="en-US"/>
        </w:rPr>
        <w:t xml:space="preserve">According to the Oxford Dictionary, to </w:t>
      </w:r>
      <w:r>
        <w:rPr>
          <w:rFonts w:cs="Arial"/>
          <w:szCs w:val="20"/>
          <w:lang w:eastAsia="en-US"/>
        </w:rPr>
        <w:t>‘</w:t>
      </w:r>
      <w:r w:rsidRPr="00E342D3">
        <w:rPr>
          <w:rFonts w:cs="Arial"/>
          <w:szCs w:val="20"/>
          <w:lang w:eastAsia="en-US"/>
        </w:rPr>
        <w:t>empower</w:t>
      </w:r>
      <w:r>
        <w:rPr>
          <w:rFonts w:cs="Arial"/>
          <w:szCs w:val="20"/>
          <w:lang w:eastAsia="en-US"/>
        </w:rPr>
        <w:t>’</w:t>
      </w:r>
      <w:r w:rsidRPr="00E342D3">
        <w:rPr>
          <w:rFonts w:cs="Arial"/>
          <w:szCs w:val="20"/>
          <w:lang w:eastAsia="en-US"/>
        </w:rPr>
        <w:t xml:space="preserve"> someone is to </w:t>
      </w:r>
      <w:r>
        <w:rPr>
          <w:rFonts w:cs="Arial"/>
          <w:szCs w:val="20"/>
          <w:lang w:eastAsia="en-US"/>
        </w:rPr>
        <w:t>‘</w:t>
      </w:r>
      <w:r w:rsidR="00116F24">
        <w:rPr>
          <w:rFonts w:cs="Arial"/>
          <w:szCs w:val="20"/>
          <w:lang w:eastAsia="en-US"/>
        </w:rPr>
        <w:t>m</w:t>
      </w:r>
      <w:r w:rsidRPr="00E342D3">
        <w:rPr>
          <w:rFonts w:cs="Arial"/>
          <w:szCs w:val="20"/>
          <w:lang w:eastAsia="en-US"/>
        </w:rPr>
        <w:t>ake someone stronger and more confident, especially in controlling their life and claiming their rights…</w:t>
      </w:r>
      <w:r>
        <w:rPr>
          <w:rFonts w:cs="Arial"/>
          <w:szCs w:val="20"/>
          <w:lang w:eastAsia="en-US"/>
        </w:rPr>
        <w:t>’</w:t>
      </w:r>
      <w:r w:rsidRPr="00E342D3">
        <w:rPr>
          <w:rStyle w:val="EndnoteReference"/>
          <w:rFonts w:cs="Arial"/>
          <w:szCs w:val="20"/>
          <w:lang w:eastAsia="en-US"/>
        </w:rPr>
        <w:endnoteReference w:id="3"/>
      </w:r>
    </w:p>
    <w:p w14:paraId="5537B582" w14:textId="427564F9" w:rsidR="00AD188C" w:rsidRPr="00E342D3" w:rsidRDefault="00AD188C" w:rsidP="00AD188C">
      <w:pPr>
        <w:pStyle w:val="BodyText1"/>
        <w:spacing w:before="0" w:after="0"/>
        <w:rPr>
          <w:rFonts w:ascii="Arial" w:hAnsi="Arial" w:cs="Arial"/>
        </w:rPr>
      </w:pPr>
      <w:r w:rsidRPr="00E342D3">
        <w:rPr>
          <w:rFonts w:ascii="Arial" w:hAnsi="Arial" w:cs="Arial"/>
        </w:rPr>
        <w:t>Empowerment is an active and multi-</w:t>
      </w:r>
      <w:r w:rsidR="002B7CDC">
        <w:rPr>
          <w:rFonts w:ascii="Arial" w:hAnsi="Arial" w:cs="Arial"/>
        </w:rPr>
        <w:t>faceted</w:t>
      </w:r>
      <w:r w:rsidRPr="00E342D3">
        <w:rPr>
          <w:rFonts w:ascii="Arial" w:hAnsi="Arial" w:cs="Arial"/>
        </w:rPr>
        <w:t>, whereby people realise their potential and ability to make decisions and work towards attaining the goals they have set. Empowerment of an individual brings about self-acceptance and self-confidence, social and political understanding, and a personal ability to take part in decision-making and have control over the resources in their environment.</w:t>
      </w:r>
      <w:r w:rsidRPr="00E342D3">
        <w:rPr>
          <w:rStyle w:val="EndnoteReference"/>
          <w:rFonts w:cs="Arial"/>
        </w:rPr>
        <w:endnoteReference w:id="4"/>
      </w:r>
    </w:p>
    <w:p w14:paraId="553B12FE" w14:textId="77777777" w:rsidR="00AD188C" w:rsidRPr="00E342D3" w:rsidRDefault="00AD188C" w:rsidP="00AD188C">
      <w:pPr>
        <w:pStyle w:val="BodyText1"/>
        <w:spacing w:before="0" w:after="0"/>
        <w:rPr>
          <w:rFonts w:ascii="Arial" w:hAnsi="Arial" w:cs="Arial"/>
        </w:rPr>
      </w:pPr>
    </w:p>
    <w:p w14:paraId="4E4FAB73" w14:textId="4CF26BCE" w:rsidR="00AD188C" w:rsidRPr="00E15686" w:rsidRDefault="00AD188C" w:rsidP="00E15686">
      <w:pPr>
        <w:pStyle w:val="BodyText1"/>
        <w:spacing w:before="0" w:after="0"/>
        <w:rPr>
          <w:rFonts w:ascii="Arial" w:hAnsi="Arial" w:cs="Arial"/>
        </w:rPr>
      </w:pPr>
      <w:r w:rsidRPr="00E342D3">
        <w:rPr>
          <w:rFonts w:ascii="Arial" w:hAnsi="Arial" w:cs="Arial"/>
        </w:rPr>
        <w:t>Throughout this training, we’ll be exploring how you can facilitate the empowerment of people with disability in your work by adopting a person-centred approach to service delivery.</w:t>
      </w:r>
      <w:r w:rsidRPr="00E342D3">
        <w:rPr>
          <w:rFonts w:ascii="Arial" w:hAnsi="Arial" w:cs="Arial"/>
        </w:rPr>
        <w:br/>
      </w:r>
    </w:p>
    <w:p w14:paraId="507AB1DF" w14:textId="182C932E" w:rsidR="00AD188C" w:rsidRPr="004124F6" w:rsidRDefault="00AD188C" w:rsidP="00756F99">
      <w:pPr>
        <w:pStyle w:val="Heading3"/>
      </w:pPr>
      <w:r w:rsidRPr="004124F6">
        <w:lastRenderedPageBreak/>
        <w:t>Activity: Empowerment survey</w:t>
      </w:r>
    </w:p>
    <w:tbl>
      <w:tblPr>
        <w:tblStyle w:val="TableGrid"/>
        <w:tblW w:w="8834" w:type="dxa"/>
        <w:tblLook w:val="04A0" w:firstRow="1" w:lastRow="0" w:firstColumn="1" w:lastColumn="0" w:noHBand="0" w:noVBand="1"/>
      </w:tblPr>
      <w:tblGrid>
        <w:gridCol w:w="1620"/>
        <w:gridCol w:w="7214"/>
      </w:tblGrid>
      <w:tr w:rsidR="004124F6" w14:paraId="0C6E9BAE" w14:textId="77777777" w:rsidTr="004124F6">
        <w:trPr>
          <w:trHeight w:val="1686"/>
        </w:trPr>
        <w:tc>
          <w:tcPr>
            <w:tcW w:w="1620" w:type="dxa"/>
            <w:tcBorders>
              <w:top w:val="nil"/>
              <w:left w:val="nil"/>
              <w:bottom w:val="nil"/>
              <w:right w:val="nil"/>
            </w:tcBorders>
            <w:vAlign w:val="center"/>
          </w:tcPr>
          <w:p w14:paraId="153D3A72" w14:textId="77777777" w:rsidR="004124F6" w:rsidRDefault="004124F6" w:rsidP="004124F6">
            <w:pPr>
              <w:spacing w:after="0"/>
              <w:rPr>
                <w:rFonts w:cs="Arial"/>
                <w:b/>
              </w:rPr>
            </w:pPr>
            <w:r>
              <w:rPr>
                <w:noProof/>
              </w:rPr>
              <w:drawing>
                <wp:inline distT="0" distB="0" distL="0" distR="0" wp14:anchorId="0A572068" wp14:editId="4B82E01E">
                  <wp:extent cx="806400" cy="806400"/>
                  <wp:effectExtent l="0" t="0" r="0" b="0"/>
                  <wp:docPr id="2" name="Picture 2"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43436B0D" w14:textId="0BD42D0E" w:rsidR="004124F6" w:rsidRDefault="004124F6" w:rsidP="004124F6">
            <w:pPr>
              <w:rPr>
                <w:rFonts w:cs="Arial"/>
                <w:b/>
              </w:rPr>
            </w:pPr>
            <w:r w:rsidRPr="002D0D9B">
              <w:rPr>
                <w:rFonts w:cs="Arial"/>
                <w:b/>
              </w:rPr>
              <w:t>Instructions:</w:t>
            </w:r>
            <w:r>
              <w:rPr>
                <w:rFonts w:cs="Arial"/>
              </w:rPr>
              <w:t xml:space="preserve"> Reflect on your</w:t>
            </w:r>
            <w:r w:rsidRPr="005806B9">
              <w:rPr>
                <w:rFonts w:cs="Arial"/>
              </w:rPr>
              <w:t xml:space="preserve"> time at high school, in the workplace or in another group e</w:t>
            </w:r>
            <w:r>
              <w:rPr>
                <w:rFonts w:cs="Arial"/>
              </w:rPr>
              <w:t>nvironment and think about your</w:t>
            </w:r>
            <w:r w:rsidRPr="005806B9">
              <w:rPr>
                <w:rFonts w:cs="Arial"/>
              </w:rPr>
              <w:t xml:space="preserve"> own experiences when responding to the questions.</w:t>
            </w:r>
          </w:p>
        </w:tc>
      </w:tr>
    </w:tbl>
    <w:p w14:paraId="5E3BB9C4" w14:textId="77777777" w:rsidR="00AD188C" w:rsidRPr="008F7B71" w:rsidRDefault="00AD188C" w:rsidP="00AD188C">
      <w:pPr>
        <w:rPr>
          <w:b/>
        </w:rPr>
      </w:pPr>
      <w:r w:rsidRPr="008F7B71">
        <w:rPr>
          <w:b/>
        </w:rPr>
        <w:t>1.</w:t>
      </w:r>
      <w:r w:rsidRPr="008F7B71">
        <w:rPr>
          <w:b/>
        </w:rPr>
        <w:tab/>
        <w:t xml:space="preserve">How often </w:t>
      </w:r>
      <w:r w:rsidR="008F7B71" w:rsidRPr="008F7B71">
        <w:rPr>
          <w:b/>
        </w:rPr>
        <w:t>did you feel part of the group?</w:t>
      </w:r>
    </w:p>
    <w:p w14:paraId="78E3DE61" w14:textId="77777777" w:rsidR="004124F6" w:rsidRPr="00E342D3" w:rsidRDefault="004124F6" w:rsidP="00CD18E3">
      <w:pPr>
        <w:pStyle w:val="ListParagraph"/>
        <w:numPr>
          <w:ilvl w:val="0"/>
          <w:numId w:val="101"/>
        </w:numPr>
        <w:spacing w:before="0" w:after="0"/>
        <w:ind w:left="360" w:firstLine="0"/>
      </w:pPr>
      <w:r w:rsidRPr="00E342D3">
        <w:t>Never</w:t>
      </w:r>
    </w:p>
    <w:p w14:paraId="58D71B0F" w14:textId="77777777" w:rsidR="004124F6" w:rsidRPr="00E342D3" w:rsidRDefault="004124F6" w:rsidP="00CD18E3">
      <w:pPr>
        <w:pStyle w:val="ListParagraph"/>
        <w:numPr>
          <w:ilvl w:val="0"/>
          <w:numId w:val="101"/>
        </w:numPr>
        <w:spacing w:before="0" w:after="0"/>
        <w:ind w:left="360" w:firstLine="0"/>
      </w:pPr>
      <w:r w:rsidRPr="00E342D3">
        <w:t>Rarely</w:t>
      </w:r>
    </w:p>
    <w:p w14:paraId="4F35F6F9" w14:textId="77777777" w:rsidR="004124F6" w:rsidRPr="00E342D3" w:rsidRDefault="004124F6" w:rsidP="00CD18E3">
      <w:pPr>
        <w:pStyle w:val="ListParagraph"/>
        <w:numPr>
          <w:ilvl w:val="0"/>
          <w:numId w:val="101"/>
        </w:numPr>
        <w:spacing w:before="0" w:after="0"/>
        <w:ind w:left="360" w:firstLine="0"/>
      </w:pPr>
      <w:r w:rsidRPr="00E342D3">
        <w:t>Sometimes</w:t>
      </w:r>
    </w:p>
    <w:p w14:paraId="64509734" w14:textId="77777777" w:rsidR="004124F6" w:rsidRPr="00E342D3" w:rsidRDefault="004124F6" w:rsidP="00CD18E3">
      <w:pPr>
        <w:pStyle w:val="ListParagraph"/>
        <w:numPr>
          <w:ilvl w:val="0"/>
          <w:numId w:val="101"/>
        </w:numPr>
        <w:spacing w:before="0" w:after="0"/>
        <w:ind w:left="360" w:firstLine="0"/>
      </w:pPr>
      <w:r w:rsidRPr="00E342D3">
        <w:t>Often</w:t>
      </w:r>
    </w:p>
    <w:p w14:paraId="02C5A38D" w14:textId="77777777" w:rsidR="004124F6" w:rsidRPr="00E342D3" w:rsidRDefault="004124F6" w:rsidP="00CD18E3">
      <w:pPr>
        <w:pStyle w:val="ListParagraph"/>
        <w:numPr>
          <w:ilvl w:val="0"/>
          <w:numId w:val="101"/>
        </w:numPr>
        <w:spacing w:before="0" w:after="0"/>
        <w:ind w:left="360" w:firstLine="0"/>
      </w:pPr>
      <w:r w:rsidRPr="00E342D3">
        <w:t>All of the time</w:t>
      </w:r>
    </w:p>
    <w:p w14:paraId="316DC763" w14:textId="77777777" w:rsidR="00AD188C" w:rsidRPr="008F7B71" w:rsidRDefault="00AD188C" w:rsidP="00AD188C">
      <w:pPr>
        <w:rPr>
          <w:b/>
        </w:rPr>
      </w:pPr>
      <w:r w:rsidRPr="008F7B71">
        <w:rPr>
          <w:b/>
        </w:rPr>
        <w:t>2.</w:t>
      </w:r>
      <w:r w:rsidRPr="008F7B71">
        <w:rPr>
          <w:b/>
        </w:rPr>
        <w:tab/>
        <w:t>Ho</w:t>
      </w:r>
      <w:r w:rsidR="008F7B71" w:rsidRPr="008F7B71">
        <w:rPr>
          <w:b/>
        </w:rPr>
        <w:t xml:space="preserve">w often did you feel left out? </w:t>
      </w:r>
    </w:p>
    <w:p w14:paraId="731FFCC9" w14:textId="77777777" w:rsidR="004124F6" w:rsidRPr="00E342D3" w:rsidRDefault="004124F6" w:rsidP="00CD18E3">
      <w:pPr>
        <w:pStyle w:val="ListParagraph"/>
        <w:numPr>
          <w:ilvl w:val="0"/>
          <w:numId w:val="101"/>
        </w:numPr>
        <w:spacing w:before="0" w:after="0"/>
        <w:ind w:left="360" w:firstLine="0"/>
      </w:pPr>
      <w:r w:rsidRPr="00E342D3">
        <w:t>Never</w:t>
      </w:r>
    </w:p>
    <w:p w14:paraId="2D319D70" w14:textId="77777777" w:rsidR="004124F6" w:rsidRPr="00E342D3" w:rsidRDefault="004124F6" w:rsidP="00CD18E3">
      <w:pPr>
        <w:pStyle w:val="ListParagraph"/>
        <w:numPr>
          <w:ilvl w:val="0"/>
          <w:numId w:val="101"/>
        </w:numPr>
        <w:spacing w:before="0" w:after="0"/>
        <w:ind w:left="360" w:firstLine="0"/>
      </w:pPr>
      <w:r w:rsidRPr="00E342D3">
        <w:t>Rarely</w:t>
      </w:r>
    </w:p>
    <w:p w14:paraId="6371AA2D" w14:textId="77777777" w:rsidR="004124F6" w:rsidRPr="00E342D3" w:rsidRDefault="004124F6" w:rsidP="00CD18E3">
      <w:pPr>
        <w:pStyle w:val="ListParagraph"/>
        <w:numPr>
          <w:ilvl w:val="0"/>
          <w:numId w:val="101"/>
        </w:numPr>
        <w:spacing w:before="0" w:after="0"/>
        <w:ind w:left="360" w:firstLine="0"/>
      </w:pPr>
      <w:r w:rsidRPr="00E342D3">
        <w:t>Sometimes</w:t>
      </w:r>
    </w:p>
    <w:p w14:paraId="1A9A6E0C" w14:textId="77777777" w:rsidR="004124F6" w:rsidRPr="00E342D3" w:rsidRDefault="004124F6" w:rsidP="00CD18E3">
      <w:pPr>
        <w:pStyle w:val="ListParagraph"/>
        <w:numPr>
          <w:ilvl w:val="0"/>
          <w:numId w:val="101"/>
        </w:numPr>
        <w:spacing w:before="0" w:after="0"/>
        <w:ind w:left="360" w:firstLine="0"/>
      </w:pPr>
      <w:r w:rsidRPr="00E342D3">
        <w:t>Often</w:t>
      </w:r>
    </w:p>
    <w:p w14:paraId="317C72D7" w14:textId="77777777" w:rsidR="004124F6" w:rsidRPr="00E342D3" w:rsidRDefault="004124F6" w:rsidP="00CD18E3">
      <w:pPr>
        <w:pStyle w:val="ListParagraph"/>
        <w:numPr>
          <w:ilvl w:val="0"/>
          <w:numId w:val="101"/>
        </w:numPr>
        <w:spacing w:before="0" w:after="0"/>
        <w:ind w:left="360" w:firstLine="0"/>
      </w:pPr>
      <w:r w:rsidRPr="00E342D3">
        <w:t>All of the time</w:t>
      </w:r>
    </w:p>
    <w:p w14:paraId="6D75D0BC" w14:textId="77777777" w:rsidR="00AD188C" w:rsidRPr="008F7B71" w:rsidRDefault="00AD188C" w:rsidP="00AD188C">
      <w:pPr>
        <w:rPr>
          <w:b/>
        </w:rPr>
      </w:pPr>
      <w:r w:rsidRPr="008F7B71">
        <w:rPr>
          <w:b/>
        </w:rPr>
        <w:t>Can you identify why?</w:t>
      </w:r>
    </w:p>
    <w:p w14:paraId="325CA449" w14:textId="2069EA19" w:rsidR="008F7B71" w:rsidRPr="004124F6" w:rsidRDefault="00AD188C" w:rsidP="004124F6">
      <w:pPr>
        <w:spacing w:line="480" w:lineRule="auto"/>
        <w:rPr>
          <w:b/>
          <w:sz w:val="20"/>
          <w:szCs w:val="20"/>
        </w:rPr>
      </w:pPr>
      <w:r w:rsidRPr="004124F6">
        <w:rPr>
          <w:b/>
          <w:sz w:val="20"/>
          <w:szCs w:val="20"/>
        </w:rPr>
        <w:t>_________________________________________________________________________________________________________________________________________________________________________________________________________</w:t>
      </w:r>
      <w:r w:rsidR="004124F6" w:rsidRPr="004124F6">
        <w:rPr>
          <w:b/>
          <w:sz w:val="20"/>
          <w:szCs w:val="20"/>
        </w:rPr>
        <w:t>_________________</w:t>
      </w:r>
      <w:r w:rsidR="004124F6">
        <w:rPr>
          <w:b/>
          <w:sz w:val="20"/>
          <w:szCs w:val="20"/>
        </w:rPr>
        <w:t>_________________________</w:t>
      </w:r>
    </w:p>
    <w:p w14:paraId="271748B5" w14:textId="77777777" w:rsidR="00AD188C" w:rsidRPr="008F7B71" w:rsidRDefault="00AD188C" w:rsidP="00AD188C">
      <w:pPr>
        <w:rPr>
          <w:b/>
        </w:rPr>
      </w:pPr>
      <w:r w:rsidRPr="008F7B71">
        <w:rPr>
          <w:b/>
        </w:rPr>
        <w:t>3.</w:t>
      </w:r>
      <w:r w:rsidRPr="008F7B71">
        <w:rPr>
          <w:b/>
        </w:rPr>
        <w:tab/>
        <w:t>How often did you fe</w:t>
      </w:r>
      <w:r w:rsidR="008F7B71">
        <w:rPr>
          <w:b/>
        </w:rPr>
        <w:t>el isolated from others?</w:t>
      </w:r>
    </w:p>
    <w:p w14:paraId="0E4E6997" w14:textId="77777777" w:rsidR="004124F6" w:rsidRPr="00E342D3" w:rsidRDefault="004124F6" w:rsidP="00CD18E3">
      <w:pPr>
        <w:pStyle w:val="ListParagraph"/>
        <w:numPr>
          <w:ilvl w:val="0"/>
          <w:numId w:val="101"/>
        </w:numPr>
        <w:spacing w:before="0" w:after="0"/>
        <w:ind w:left="360" w:firstLine="0"/>
      </w:pPr>
      <w:r w:rsidRPr="00E342D3">
        <w:t>Never</w:t>
      </w:r>
    </w:p>
    <w:p w14:paraId="71358445" w14:textId="77777777" w:rsidR="004124F6" w:rsidRPr="00E342D3" w:rsidRDefault="004124F6" w:rsidP="00CD18E3">
      <w:pPr>
        <w:pStyle w:val="ListParagraph"/>
        <w:numPr>
          <w:ilvl w:val="0"/>
          <w:numId w:val="101"/>
        </w:numPr>
        <w:spacing w:before="0" w:after="0"/>
        <w:ind w:left="360" w:firstLine="0"/>
      </w:pPr>
      <w:r w:rsidRPr="00E342D3">
        <w:t>Rarely</w:t>
      </w:r>
    </w:p>
    <w:p w14:paraId="2D2030AC" w14:textId="77777777" w:rsidR="004124F6" w:rsidRPr="00E342D3" w:rsidRDefault="004124F6" w:rsidP="00CD18E3">
      <w:pPr>
        <w:pStyle w:val="ListParagraph"/>
        <w:numPr>
          <w:ilvl w:val="0"/>
          <w:numId w:val="101"/>
        </w:numPr>
        <w:spacing w:before="0" w:after="0"/>
        <w:ind w:left="360" w:firstLine="0"/>
      </w:pPr>
      <w:r w:rsidRPr="00E342D3">
        <w:t>Sometimes</w:t>
      </w:r>
    </w:p>
    <w:p w14:paraId="46F7F5A6" w14:textId="77777777" w:rsidR="004124F6" w:rsidRPr="00E342D3" w:rsidRDefault="004124F6" w:rsidP="00CD18E3">
      <w:pPr>
        <w:pStyle w:val="ListParagraph"/>
        <w:numPr>
          <w:ilvl w:val="0"/>
          <w:numId w:val="101"/>
        </w:numPr>
        <w:spacing w:before="0" w:after="0"/>
        <w:ind w:left="360" w:firstLine="0"/>
      </w:pPr>
      <w:r w:rsidRPr="00E342D3">
        <w:t>Often</w:t>
      </w:r>
    </w:p>
    <w:p w14:paraId="3197BFDE" w14:textId="77777777" w:rsidR="004124F6" w:rsidRPr="00E342D3" w:rsidRDefault="004124F6" w:rsidP="00CD18E3">
      <w:pPr>
        <w:pStyle w:val="ListParagraph"/>
        <w:numPr>
          <w:ilvl w:val="0"/>
          <w:numId w:val="101"/>
        </w:numPr>
        <w:spacing w:before="0" w:after="0"/>
        <w:ind w:left="360" w:firstLine="0"/>
      </w:pPr>
      <w:r w:rsidRPr="00E342D3">
        <w:t>All of the time</w:t>
      </w:r>
    </w:p>
    <w:p w14:paraId="75936873" w14:textId="77777777" w:rsidR="00AD188C" w:rsidRPr="008F7B71" w:rsidRDefault="00AD188C" w:rsidP="00AD188C">
      <w:pPr>
        <w:rPr>
          <w:b/>
        </w:rPr>
      </w:pPr>
      <w:r w:rsidRPr="008F7B71">
        <w:rPr>
          <w:b/>
        </w:rPr>
        <w:t>Can you identify why?</w:t>
      </w:r>
    </w:p>
    <w:p w14:paraId="011703E9" w14:textId="7573F03B" w:rsidR="004124F6" w:rsidRDefault="004124F6" w:rsidP="004124F6">
      <w:pPr>
        <w:spacing w:line="480" w:lineRule="auto"/>
        <w:rPr>
          <w:b/>
          <w:sz w:val="20"/>
          <w:szCs w:val="20"/>
        </w:rPr>
      </w:pPr>
      <w:r w:rsidRPr="004124F6">
        <w:rPr>
          <w:b/>
          <w:sz w:val="20"/>
          <w:szCs w:val="20"/>
        </w:rPr>
        <w:t>__________________________________________________________________________________________________________________________________________________________________________________________________________________________</w:t>
      </w:r>
      <w:r>
        <w:rPr>
          <w:b/>
          <w:sz w:val="20"/>
          <w:szCs w:val="20"/>
        </w:rPr>
        <w:t>_________________________</w:t>
      </w:r>
      <w:r>
        <w:rPr>
          <w:b/>
          <w:sz w:val="20"/>
          <w:szCs w:val="20"/>
        </w:rPr>
        <w:br w:type="page"/>
      </w:r>
    </w:p>
    <w:p w14:paraId="1BD3E828" w14:textId="62E3ECFC" w:rsidR="00AD188C" w:rsidRPr="008F7B71" w:rsidRDefault="00AD188C" w:rsidP="00AD188C">
      <w:pPr>
        <w:rPr>
          <w:b/>
        </w:rPr>
      </w:pPr>
      <w:r w:rsidRPr="008F7B71">
        <w:rPr>
          <w:b/>
        </w:rPr>
        <w:lastRenderedPageBreak/>
        <w:t>4.</w:t>
      </w:r>
      <w:r w:rsidRPr="008F7B71">
        <w:rPr>
          <w:b/>
        </w:rPr>
        <w:tab/>
        <w:t xml:space="preserve">How often did you feel that there </w:t>
      </w:r>
      <w:r w:rsidR="008F7B71" w:rsidRPr="008F7B71">
        <w:rPr>
          <w:b/>
        </w:rPr>
        <w:t>were people who understood you?</w:t>
      </w:r>
    </w:p>
    <w:p w14:paraId="25A863F8" w14:textId="77777777" w:rsidR="004124F6" w:rsidRPr="00E342D3" w:rsidRDefault="004124F6" w:rsidP="00CD18E3">
      <w:pPr>
        <w:pStyle w:val="ListParagraph"/>
        <w:numPr>
          <w:ilvl w:val="0"/>
          <w:numId w:val="101"/>
        </w:numPr>
        <w:spacing w:before="0" w:after="0"/>
        <w:ind w:left="360" w:firstLine="0"/>
      </w:pPr>
      <w:r w:rsidRPr="00E342D3">
        <w:t>Never</w:t>
      </w:r>
    </w:p>
    <w:p w14:paraId="480FDD09" w14:textId="77777777" w:rsidR="004124F6" w:rsidRPr="00E342D3" w:rsidRDefault="004124F6" w:rsidP="00CD18E3">
      <w:pPr>
        <w:pStyle w:val="ListParagraph"/>
        <w:numPr>
          <w:ilvl w:val="0"/>
          <w:numId w:val="101"/>
        </w:numPr>
        <w:spacing w:before="0" w:after="0"/>
        <w:ind w:left="360" w:firstLine="0"/>
      </w:pPr>
      <w:r w:rsidRPr="00E342D3">
        <w:t>Rarely</w:t>
      </w:r>
    </w:p>
    <w:p w14:paraId="239F8819" w14:textId="77777777" w:rsidR="004124F6" w:rsidRPr="00E342D3" w:rsidRDefault="004124F6" w:rsidP="00CD18E3">
      <w:pPr>
        <w:pStyle w:val="ListParagraph"/>
        <w:numPr>
          <w:ilvl w:val="0"/>
          <w:numId w:val="101"/>
        </w:numPr>
        <w:spacing w:before="0" w:after="0"/>
        <w:ind w:left="360" w:firstLine="0"/>
      </w:pPr>
      <w:r w:rsidRPr="00E342D3">
        <w:t>Sometimes</w:t>
      </w:r>
    </w:p>
    <w:p w14:paraId="3A34FB27" w14:textId="77777777" w:rsidR="004124F6" w:rsidRPr="00E342D3" w:rsidRDefault="004124F6" w:rsidP="00CD18E3">
      <w:pPr>
        <w:pStyle w:val="ListParagraph"/>
        <w:numPr>
          <w:ilvl w:val="0"/>
          <w:numId w:val="101"/>
        </w:numPr>
        <w:spacing w:before="0" w:after="0"/>
        <w:ind w:left="360" w:firstLine="0"/>
      </w:pPr>
      <w:r w:rsidRPr="00E342D3">
        <w:t>Often</w:t>
      </w:r>
    </w:p>
    <w:p w14:paraId="1D93D95E" w14:textId="77777777" w:rsidR="004124F6" w:rsidRPr="00E342D3" w:rsidRDefault="004124F6" w:rsidP="00CD18E3">
      <w:pPr>
        <w:pStyle w:val="ListParagraph"/>
        <w:numPr>
          <w:ilvl w:val="0"/>
          <w:numId w:val="101"/>
        </w:numPr>
        <w:spacing w:before="0" w:after="0"/>
        <w:ind w:left="360" w:firstLine="0"/>
      </w:pPr>
      <w:r w:rsidRPr="00E342D3">
        <w:t>All of the time</w:t>
      </w:r>
    </w:p>
    <w:p w14:paraId="00C37737" w14:textId="77777777" w:rsidR="00AD188C" w:rsidRPr="008F7B71" w:rsidRDefault="00AD188C" w:rsidP="00AD188C">
      <w:pPr>
        <w:rPr>
          <w:b/>
        </w:rPr>
      </w:pPr>
      <w:r w:rsidRPr="008F7B71">
        <w:rPr>
          <w:b/>
        </w:rPr>
        <w:t>5.</w:t>
      </w:r>
      <w:r w:rsidRPr="008F7B71">
        <w:rPr>
          <w:b/>
        </w:rPr>
        <w:tab/>
        <w:t xml:space="preserve">How often did you feel that there </w:t>
      </w:r>
      <w:r w:rsidR="008F7B71">
        <w:rPr>
          <w:b/>
        </w:rPr>
        <w:t xml:space="preserve">were people you could talk to? </w:t>
      </w:r>
    </w:p>
    <w:p w14:paraId="4C06A897" w14:textId="77777777" w:rsidR="004124F6" w:rsidRPr="00E342D3" w:rsidRDefault="004124F6" w:rsidP="00CD18E3">
      <w:pPr>
        <w:pStyle w:val="ListParagraph"/>
        <w:numPr>
          <w:ilvl w:val="0"/>
          <w:numId w:val="101"/>
        </w:numPr>
        <w:spacing w:before="0" w:after="0"/>
        <w:ind w:left="360" w:firstLine="0"/>
      </w:pPr>
      <w:r w:rsidRPr="00E342D3">
        <w:t>Never</w:t>
      </w:r>
    </w:p>
    <w:p w14:paraId="367E8099" w14:textId="77777777" w:rsidR="004124F6" w:rsidRPr="00E342D3" w:rsidRDefault="004124F6" w:rsidP="00CD18E3">
      <w:pPr>
        <w:pStyle w:val="ListParagraph"/>
        <w:numPr>
          <w:ilvl w:val="0"/>
          <w:numId w:val="101"/>
        </w:numPr>
        <w:spacing w:before="0" w:after="0"/>
        <w:ind w:left="360" w:firstLine="0"/>
      </w:pPr>
      <w:r w:rsidRPr="00E342D3">
        <w:t>Rarely</w:t>
      </w:r>
    </w:p>
    <w:p w14:paraId="2E183BF5" w14:textId="77777777" w:rsidR="004124F6" w:rsidRPr="00E342D3" w:rsidRDefault="004124F6" w:rsidP="00CD18E3">
      <w:pPr>
        <w:pStyle w:val="ListParagraph"/>
        <w:numPr>
          <w:ilvl w:val="0"/>
          <w:numId w:val="101"/>
        </w:numPr>
        <w:spacing w:before="0" w:after="0"/>
        <w:ind w:left="360" w:firstLine="0"/>
      </w:pPr>
      <w:r w:rsidRPr="00E342D3">
        <w:t>Sometimes</w:t>
      </w:r>
    </w:p>
    <w:p w14:paraId="72C0FFB1" w14:textId="77777777" w:rsidR="004124F6" w:rsidRPr="00E342D3" w:rsidRDefault="004124F6" w:rsidP="00CD18E3">
      <w:pPr>
        <w:pStyle w:val="ListParagraph"/>
        <w:numPr>
          <w:ilvl w:val="0"/>
          <w:numId w:val="101"/>
        </w:numPr>
        <w:spacing w:before="0" w:after="0"/>
        <w:ind w:left="360" w:firstLine="0"/>
      </w:pPr>
      <w:r w:rsidRPr="00E342D3">
        <w:t>Often</w:t>
      </w:r>
    </w:p>
    <w:p w14:paraId="711E1366" w14:textId="77777777" w:rsidR="004124F6" w:rsidRPr="00E342D3" w:rsidRDefault="004124F6" w:rsidP="00CD18E3">
      <w:pPr>
        <w:pStyle w:val="ListParagraph"/>
        <w:numPr>
          <w:ilvl w:val="0"/>
          <w:numId w:val="101"/>
        </w:numPr>
        <w:spacing w:before="0" w:after="0"/>
        <w:ind w:left="360" w:firstLine="0"/>
      </w:pPr>
      <w:r w:rsidRPr="00E342D3">
        <w:t>All of the time</w:t>
      </w:r>
    </w:p>
    <w:p w14:paraId="7E06E60A" w14:textId="77777777" w:rsidR="00AD188C" w:rsidRPr="008F7B71" w:rsidRDefault="00AD188C" w:rsidP="00AD188C">
      <w:pPr>
        <w:rPr>
          <w:b/>
        </w:rPr>
      </w:pPr>
      <w:r w:rsidRPr="008F7B71">
        <w:rPr>
          <w:b/>
        </w:rPr>
        <w:t>6.</w:t>
      </w:r>
      <w:r w:rsidRPr="008F7B71">
        <w:rPr>
          <w:b/>
        </w:rPr>
        <w:tab/>
        <w:t>How often did you feel you could su</w:t>
      </w:r>
      <w:r w:rsidR="008F7B71" w:rsidRPr="008F7B71">
        <w:rPr>
          <w:b/>
        </w:rPr>
        <w:t>pport others in their learning?</w:t>
      </w:r>
    </w:p>
    <w:p w14:paraId="29DB11B0" w14:textId="77777777" w:rsidR="004124F6" w:rsidRPr="00E342D3" w:rsidRDefault="004124F6" w:rsidP="00CD18E3">
      <w:pPr>
        <w:pStyle w:val="ListParagraph"/>
        <w:numPr>
          <w:ilvl w:val="0"/>
          <w:numId w:val="101"/>
        </w:numPr>
        <w:spacing w:before="0" w:after="0"/>
        <w:ind w:left="360" w:firstLine="0"/>
      </w:pPr>
      <w:r w:rsidRPr="00E342D3">
        <w:t>Never</w:t>
      </w:r>
    </w:p>
    <w:p w14:paraId="54425A7D" w14:textId="77777777" w:rsidR="004124F6" w:rsidRPr="00E342D3" w:rsidRDefault="004124F6" w:rsidP="00CD18E3">
      <w:pPr>
        <w:pStyle w:val="ListParagraph"/>
        <w:numPr>
          <w:ilvl w:val="0"/>
          <w:numId w:val="101"/>
        </w:numPr>
        <w:spacing w:before="0" w:after="0"/>
        <w:ind w:left="360" w:firstLine="0"/>
      </w:pPr>
      <w:r w:rsidRPr="00E342D3">
        <w:t>Rarely</w:t>
      </w:r>
    </w:p>
    <w:p w14:paraId="1096472D" w14:textId="77777777" w:rsidR="004124F6" w:rsidRPr="00E342D3" w:rsidRDefault="004124F6" w:rsidP="00CD18E3">
      <w:pPr>
        <w:pStyle w:val="ListParagraph"/>
        <w:numPr>
          <w:ilvl w:val="0"/>
          <w:numId w:val="101"/>
        </w:numPr>
        <w:spacing w:before="0" w:after="0"/>
        <w:ind w:left="360" w:firstLine="0"/>
      </w:pPr>
      <w:r w:rsidRPr="00E342D3">
        <w:t>Sometimes</w:t>
      </w:r>
    </w:p>
    <w:p w14:paraId="7035540C" w14:textId="77777777" w:rsidR="004124F6" w:rsidRPr="00E342D3" w:rsidRDefault="004124F6" w:rsidP="00CD18E3">
      <w:pPr>
        <w:pStyle w:val="ListParagraph"/>
        <w:numPr>
          <w:ilvl w:val="0"/>
          <w:numId w:val="101"/>
        </w:numPr>
        <w:spacing w:before="0" w:after="0"/>
        <w:ind w:left="360" w:firstLine="0"/>
      </w:pPr>
      <w:r w:rsidRPr="00E342D3">
        <w:t>Often</w:t>
      </w:r>
    </w:p>
    <w:p w14:paraId="48E6543C" w14:textId="77777777" w:rsidR="004124F6" w:rsidRPr="00E342D3" w:rsidRDefault="004124F6" w:rsidP="00CD18E3">
      <w:pPr>
        <w:pStyle w:val="ListParagraph"/>
        <w:numPr>
          <w:ilvl w:val="0"/>
          <w:numId w:val="101"/>
        </w:numPr>
        <w:spacing w:before="0" w:after="0"/>
        <w:ind w:left="360" w:firstLine="0"/>
      </w:pPr>
      <w:r w:rsidRPr="00E342D3">
        <w:t>All of the time</w:t>
      </w:r>
    </w:p>
    <w:p w14:paraId="23859E62" w14:textId="77777777" w:rsidR="00AD188C" w:rsidRPr="008F7B71" w:rsidRDefault="00AD188C" w:rsidP="00AD188C">
      <w:pPr>
        <w:rPr>
          <w:b/>
        </w:rPr>
      </w:pPr>
      <w:r w:rsidRPr="008F7B71">
        <w:rPr>
          <w:b/>
        </w:rPr>
        <w:t>7.</w:t>
      </w:r>
      <w:r w:rsidRPr="008F7B71">
        <w:rPr>
          <w:b/>
        </w:rPr>
        <w:tab/>
        <w:t>How often did you feel you made a difference in that e</w:t>
      </w:r>
      <w:r w:rsidR="008F7B71" w:rsidRPr="008F7B71">
        <w:rPr>
          <w:b/>
        </w:rPr>
        <w:t>nvironment (school, workplace)?</w:t>
      </w:r>
    </w:p>
    <w:p w14:paraId="473A4FA6" w14:textId="77777777" w:rsidR="004124F6" w:rsidRPr="00E342D3" w:rsidRDefault="004124F6" w:rsidP="00CD18E3">
      <w:pPr>
        <w:pStyle w:val="ListParagraph"/>
        <w:numPr>
          <w:ilvl w:val="0"/>
          <w:numId w:val="101"/>
        </w:numPr>
        <w:spacing w:before="0" w:after="0"/>
        <w:ind w:left="360" w:firstLine="0"/>
      </w:pPr>
      <w:r w:rsidRPr="00E342D3">
        <w:t>Never</w:t>
      </w:r>
    </w:p>
    <w:p w14:paraId="230E6295" w14:textId="77777777" w:rsidR="004124F6" w:rsidRPr="00E342D3" w:rsidRDefault="004124F6" w:rsidP="00CD18E3">
      <w:pPr>
        <w:pStyle w:val="ListParagraph"/>
        <w:numPr>
          <w:ilvl w:val="0"/>
          <w:numId w:val="101"/>
        </w:numPr>
        <w:spacing w:before="0" w:after="0"/>
        <w:ind w:left="360" w:firstLine="0"/>
      </w:pPr>
      <w:r w:rsidRPr="00E342D3">
        <w:t>Rarely</w:t>
      </w:r>
    </w:p>
    <w:p w14:paraId="79E8A858" w14:textId="77777777" w:rsidR="004124F6" w:rsidRPr="00E342D3" w:rsidRDefault="004124F6" w:rsidP="00CD18E3">
      <w:pPr>
        <w:pStyle w:val="ListParagraph"/>
        <w:numPr>
          <w:ilvl w:val="0"/>
          <w:numId w:val="101"/>
        </w:numPr>
        <w:spacing w:before="0" w:after="0"/>
        <w:ind w:left="360" w:firstLine="0"/>
      </w:pPr>
      <w:r w:rsidRPr="00E342D3">
        <w:t>Sometimes</w:t>
      </w:r>
    </w:p>
    <w:p w14:paraId="6D8F3D57" w14:textId="77777777" w:rsidR="004124F6" w:rsidRPr="00E342D3" w:rsidRDefault="004124F6" w:rsidP="00CD18E3">
      <w:pPr>
        <w:pStyle w:val="ListParagraph"/>
        <w:numPr>
          <w:ilvl w:val="0"/>
          <w:numId w:val="101"/>
        </w:numPr>
        <w:spacing w:before="0" w:after="0"/>
        <w:ind w:left="360" w:firstLine="0"/>
      </w:pPr>
      <w:r w:rsidRPr="00E342D3">
        <w:t>Often</w:t>
      </w:r>
    </w:p>
    <w:p w14:paraId="2B3118BC" w14:textId="77777777" w:rsidR="004124F6" w:rsidRPr="00E342D3" w:rsidRDefault="004124F6" w:rsidP="00CD18E3">
      <w:pPr>
        <w:pStyle w:val="ListParagraph"/>
        <w:numPr>
          <w:ilvl w:val="0"/>
          <w:numId w:val="101"/>
        </w:numPr>
        <w:spacing w:before="0" w:after="0"/>
        <w:ind w:left="360" w:firstLine="0"/>
      </w:pPr>
      <w:r w:rsidRPr="00E342D3">
        <w:t>All of the time</w:t>
      </w:r>
    </w:p>
    <w:p w14:paraId="19E7FA8F" w14:textId="2B53AE1C" w:rsidR="007F12D5" w:rsidRPr="002D0D9B" w:rsidRDefault="007F12D5" w:rsidP="00C32F7E">
      <w:pPr>
        <w:pStyle w:val="Heading1"/>
        <w:rPr>
          <w:rFonts w:cs="Arial"/>
        </w:rPr>
      </w:pPr>
      <w:r w:rsidRPr="00E342D3">
        <w:br w:type="page"/>
      </w:r>
      <w:bookmarkStart w:id="21" w:name="_Toc428974769"/>
      <w:bookmarkStart w:id="22" w:name="_Toc435014071"/>
      <w:bookmarkStart w:id="23" w:name="_Toc440633484"/>
      <w:r w:rsidRPr="002D0D9B">
        <w:lastRenderedPageBreak/>
        <w:t xml:space="preserve">Topic 1: </w:t>
      </w:r>
      <w:bookmarkEnd w:id="21"/>
      <w:r w:rsidRPr="002D0D9B">
        <w:t>Getting the facts straight</w:t>
      </w:r>
      <w:bookmarkEnd w:id="22"/>
      <w:bookmarkEnd w:id="23"/>
    </w:p>
    <w:p w14:paraId="73840ED9" w14:textId="77777777" w:rsidR="007F12D5" w:rsidRDefault="007F12D5" w:rsidP="007F12D5">
      <w:pPr>
        <w:spacing w:before="120" w:after="120"/>
        <w:rPr>
          <w:b/>
        </w:rPr>
      </w:pPr>
      <w:r w:rsidRPr="00E342D3">
        <w:rPr>
          <w:b/>
        </w:rPr>
        <w:t>Topic sequence:</w:t>
      </w:r>
    </w:p>
    <w:p w14:paraId="4B3DECC7" w14:textId="77777777" w:rsidR="00F23144" w:rsidRPr="00E342D3" w:rsidRDefault="00F23144" w:rsidP="007F12D5">
      <w:pPr>
        <w:spacing w:before="120" w:after="120"/>
        <w:rPr>
          <w:b/>
        </w:rPr>
      </w:pPr>
    </w:p>
    <w:p w14:paraId="3C81FB8F" w14:textId="619C7B95" w:rsidR="00F23144" w:rsidRPr="00E342D3" w:rsidRDefault="007F12D5" w:rsidP="007F12D5">
      <w:pPr>
        <w:pStyle w:val="ListBullet"/>
        <w:numPr>
          <w:ilvl w:val="0"/>
          <w:numId w:val="0"/>
        </w:numPr>
        <w:spacing w:before="120" w:after="120"/>
      </w:pPr>
      <w:r w:rsidRPr="00E342D3">
        <w:t xml:space="preserve">1.1. Evolving definitions and demographics of disability </w:t>
      </w:r>
    </w:p>
    <w:p w14:paraId="5B248A70" w14:textId="77777777" w:rsidR="007F12D5" w:rsidRPr="00E342D3" w:rsidRDefault="007F12D5" w:rsidP="007F12D5">
      <w:pPr>
        <w:pStyle w:val="ListBullet"/>
        <w:numPr>
          <w:ilvl w:val="0"/>
          <w:numId w:val="0"/>
        </w:numPr>
        <w:spacing w:before="120" w:after="120"/>
      </w:pPr>
      <w:r w:rsidRPr="00E342D3">
        <w:t xml:space="preserve">1.2. </w:t>
      </w:r>
      <w:r w:rsidRPr="00555ADD">
        <w:t xml:space="preserve">Common conditions and impairments </w:t>
      </w:r>
    </w:p>
    <w:p w14:paraId="23DFCEF2" w14:textId="77777777" w:rsidR="007F12D5" w:rsidRPr="00E342D3" w:rsidRDefault="007F12D5" w:rsidP="007F12D5">
      <w:pPr>
        <w:pStyle w:val="ListBullet"/>
        <w:numPr>
          <w:ilvl w:val="0"/>
          <w:numId w:val="0"/>
        </w:numPr>
        <w:spacing w:before="120" w:after="120"/>
      </w:pPr>
      <w:r w:rsidRPr="00E342D3">
        <w:t xml:space="preserve">1.3. Community attitudes towards people with disability </w:t>
      </w:r>
    </w:p>
    <w:p w14:paraId="07CB0235" w14:textId="70AA97CD" w:rsidR="007F12D5" w:rsidRDefault="007F12D5" w:rsidP="004124F6">
      <w:pPr>
        <w:pStyle w:val="ListBullet"/>
        <w:numPr>
          <w:ilvl w:val="0"/>
          <w:numId w:val="0"/>
        </w:numPr>
        <w:spacing w:before="120" w:after="120"/>
      </w:pPr>
      <w:r w:rsidRPr="00E342D3">
        <w:t xml:space="preserve">1.4. Disability etiquette </w:t>
      </w:r>
    </w:p>
    <w:p w14:paraId="78A618E3" w14:textId="5764D4FE" w:rsidR="00717463" w:rsidRDefault="00717463">
      <w:pPr>
        <w:spacing w:before="0" w:after="0"/>
      </w:pPr>
      <w:r>
        <w:br w:type="page"/>
      </w:r>
    </w:p>
    <w:p w14:paraId="7EC7FEA3" w14:textId="412FF9BC" w:rsidR="007F12D5" w:rsidRPr="00CC78A5" w:rsidRDefault="008C7BAE" w:rsidP="00C32F7E">
      <w:pPr>
        <w:pStyle w:val="Heading2"/>
      </w:pPr>
      <w:bookmarkStart w:id="24" w:name="_Toc435014072"/>
      <w:bookmarkStart w:id="25" w:name="_Toc440633485"/>
      <w:r>
        <w:lastRenderedPageBreak/>
        <w:t xml:space="preserve">1.1. </w:t>
      </w:r>
      <w:r w:rsidR="007F12D5" w:rsidRPr="00CC78A5">
        <w:t>Evolving definitions and demographics of disability</w:t>
      </w:r>
      <w:bookmarkEnd w:id="24"/>
      <w:bookmarkEnd w:id="25"/>
    </w:p>
    <w:p w14:paraId="5980AD92" w14:textId="1B5DF806" w:rsidR="007F12D5" w:rsidRPr="00BD64B5" w:rsidRDefault="007F12D5" w:rsidP="00C32F7E">
      <w:pPr>
        <w:pStyle w:val="Heading3"/>
      </w:pPr>
      <w:r w:rsidRPr="00BD64B5">
        <w:t>Activity: Defining disability</w:t>
      </w:r>
    </w:p>
    <w:tbl>
      <w:tblPr>
        <w:tblStyle w:val="TableGrid"/>
        <w:tblW w:w="8834" w:type="dxa"/>
        <w:tblLook w:val="04A0" w:firstRow="1" w:lastRow="0" w:firstColumn="1" w:lastColumn="0" w:noHBand="0" w:noVBand="1"/>
      </w:tblPr>
      <w:tblGrid>
        <w:gridCol w:w="1620"/>
        <w:gridCol w:w="7214"/>
      </w:tblGrid>
      <w:tr w:rsidR="00CC78A5" w14:paraId="20C7CE23" w14:textId="77777777" w:rsidTr="00F92675">
        <w:trPr>
          <w:trHeight w:val="1686"/>
        </w:trPr>
        <w:tc>
          <w:tcPr>
            <w:tcW w:w="1620" w:type="dxa"/>
            <w:tcBorders>
              <w:top w:val="nil"/>
              <w:left w:val="nil"/>
              <w:bottom w:val="nil"/>
              <w:right w:val="nil"/>
            </w:tcBorders>
            <w:vAlign w:val="center"/>
          </w:tcPr>
          <w:p w14:paraId="5B8E8A62" w14:textId="77777777" w:rsidR="00CC78A5" w:rsidRDefault="00CC78A5" w:rsidP="00F92675">
            <w:pPr>
              <w:spacing w:after="0"/>
              <w:rPr>
                <w:rFonts w:cs="Arial"/>
                <w:b/>
              </w:rPr>
            </w:pPr>
            <w:r>
              <w:rPr>
                <w:noProof/>
              </w:rPr>
              <w:drawing>
                <wp:inline distT="0" distB="0" distL="0" distR="0" wp14:anchorId="2C3BD6BA" wp14:editId="0EA97863">
                  <wp:extent cx="806400" cy="806400"/>
                  <wp:effectExtent l="0" t="0" r="0" b="0"/>
                  <wp:docPr id="22592" name="Picture 22592"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0C2B9A6D" w14:textId="77777777" w:rsidR="00CC78A5" w:rsidRDefault="00CC78A5" w:rsidP="00CC78A5">
            <w:r w:rsidRPr="00D47786">
              <w:rPr>
                <w:b/>
              </w:rPr>
              <w:t>Instructions</w:t>
            </w:r>
            <w:r>
              <w:rPr>
                <w:b/>
              </w:rPr>
              <w:t xml:space="preserve">: </w:t>
            </w:r>
            <w:r>
              <w:t xml:space="preserve">Think about how you would define disability in your own words. (This is a reflection task only and you will not be required to share your definition with the class). </w:t>
            </w:r>
          </w:p>
          <w:p w14:paraId="065FB5A2" w14:textId="7FD0076F" w:rsidR="00CC78A5" w:rsidRDefault="00CC78A5" w:rsidP="00CC78A5">
            <w:pPr>
              <w:rPr>
                <w:rFonts w:cs="Arial"/>
                <w:b/>
              </w:rPr>
            </w:pPr>
            <w:r>
              <w:t>Write down your definition in the space provided.</w:t>
            </w:r>
          </w:p>
        </w:tc>
      </w:tr>
    </w:tbl>
    <w:p w14:paraId="6A8201F4" w14:textId="77777777" w:rsidR="00717463" w:rsidRPr="004124F6" w:rsidRDefault="00CC78A5" w:rsidP="00717463">
      <w:pPr>
        <w:spacing w:line="480" w:lineRule="auto"/>
        <w:rPr>
          <w:b/>
          <w:sz w:val="20"/>
          <w:szCs w:val="20"/>
        </w:rPr>
      </w:pPr>
      <w:r w:rsidRPr="004124F6">
        <w:rPr>
          <w:b/>
          <w:sz w:val="20"/>
          <w:szCs w:val="20"/>
        </w:rPr>
        <w:t>__________________________________________________________________________________________________________________________________________________________________________________________________________________________</w:t>
      </w:r>
      <w:r>
        <w:rPr>
          <w:b/>
          <w:sz w:val="20"/>
          <w:szCs w:val="20"/>
        </w:rPr>
        <w:t>_________________________</w:t>
      </w:r>
      <w:r w:rsidRPr="004124F6">
        <w:rPr>
          <w:b/>
          <w:sz w:val="20"/>
          <w:szCs w:val="20"/>
        </w:rPr>
        <w:t>________________________________________________________</w:t>
      </w:r>
      <w:r>
        <w:rPr>
          <w:b/>
          <w:sz w:val="20"/>
          <w:szCs w:val="20"/>
        </w:rPr>
        <w:t>_________________________</w:t>
      </w:r>
      <w:r w:rsidR="00717463" w:rsidRPr="004124F6">
        <w:rPr>
          <w:b/>
          <w:sz w:val="20"/>
          <w:szCs w:val="20"/>
        </w:rPr>
        <w:t>________________________________________________________</w:t>
      </w:r>
      <w:r w:rsidR="00717463">
        <w:rPr>
          <w:b/>
          <w:sz w:val="20"/>
          <w:szCs w:val="20"/>
        </w:rPr>
        <w:t>_________________________</w:t>
      </w:r>
      <w:r w:rsidR="00717463" w:rsidRPr="004124F6">
        <w:rPr>
          <w:b/>
          <w:sz w:val="20"/>
          <w:szCs w:val="20"/>
        </w:rPr>
        <w:t>________________________________________________________</w:t>
      </w:r>
      <w:r w:rsidR="00717463">
        <w:rPr>
          <w:b/>
          <w:sz w:val="20"/>
          <w:szCs w:val="20"/>
        </w:rPr>
        <w:t>_________________________</w:t>
      </w:r>
      <w:r w:rsidR="00717463" w:rsidRPr="004124F6">
        <w:rPr>
          <w:b/>
          <w:sz w:val="20"/>
          <w:szCs w:val="20"/>
        </w:rPr>
        <w:t>________________________________________________________</w:t>
      </w:r>
      <w:r w:rsidR="00717463">
        <w:rPr>
          <w:b/>
          <w:sz w:val="20"/>
          <w:szCs w:val="20"/>
        </w:rPr>
        <w:t>_________________________</w:t>
      </w:r>
      <w:r w:rsidR="00717463" w:rsidRPr="004124F6">
        <w:rPr>
          <w:b/>
          <w:sz w:val="20"/>
          <w:szCs w:val="20"/>
        </w:rPr>
        <w:t>________________________________________________________</w:t>
      </w:r>
      <w:r w:rsidR="00717463">
        <w:rPr>
          <w:b/>
          <w:sz w:val="20"/>
          <w:szCs w:val="20"/>
        </w:rPr>
        <w:t>_________________________</w:t>
      </w:r>
    </w:p>
    <w:tbl>
      <w:tblPr>
        <w:tblStyle w:val="TableGrid"/>
        <w:tblW w:w="0" w:type="auto"/>
        <w:tblLook w:val="04A0" w:firstRow="1" w:lastRow="0" w:firstColumn="1" w:lastColumn="0" w:noHBand="0" w:noVBand="1"/>
      </w:tblPr>
      <w:tblGrid>
        <w:gridCol w:w="1485"/>
        <w:gridCol w:w="7575"/>
      </w:tblGrid>
      <w:tr w:rsidR="00E74B47" w14:paraId="759CC73C" w14:textId="77777777" w:rsidTr="00CC78A5">
        <w:trPr>
          <w:trHeight w:val="1164"/>
        </w:trPr>
        <w:tc>
          <w:tcPr>
            <w:tcW w:w="1485" w:type="dxa"/>
            <w:tcBorders>
              <w:top w:val="nil"/>
              <w:left w:val="nil"/>
              <w:bottom w:val="nil"/>
              <w:right w:val="nil"/>
            </w:tcBorders>
            <w:vAlign w:val="center"/>
          </w:tcPr>
          <w:p w14:paraId="778E534D" w14:textId="4EEEE568" w:rsidR="00E74B47" w:rsidRDefault="00E74B47" w:rsidP="00CC78A5">
            <w:pPr>
              <w:spacing w:before="0" w:after="0"/>
              <w:rPr>
                <w:b/>
              </w:rPr>
            </w:pPr>
            <w:r>
              <w:rPr>
                <w:noProof/>
              </w:rPr>
              <w:drawing>
                <wp:inline distT="0" distB="0" distL="0" distR="0" wp14:anchorId="3DE3B7B3" wp14:editId="153B53BB">
                  <wp:extent cx="806400" cy="806400"/>
                  <wp:effectExtent l="0" t="0" r="0" b="0"/>
                  <wp:docPr id="16" name="Picture 16" title="This icon indicates a discussion question or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2A1EAB42" w14:textId="1468E05E" w:rsidR="00E74B47" w:rsidRDefault="00E74B47" w:rsidP="00CC78A5">
            <w:pPr>
              <w:spacing w:before="0" w:after="0"/>
              <w:rPr>
                <w:b/>
              </w:rPr>
            </w:pPr>
            <w:r w:rsidRPr="00C90B9C">
              <w:rPr>
                <w:b/>
              </w:rPr>
              <w:t>Do you think that the status of people with disability in Australian society has changed over time?</w:t>
            </w:r>
          </w:p>
        </w:tc>
      </w:tr>
    </w:tbl>
    <w:p w14:paraId="19E3CA27" w14:textId="77777777" w:rsidR="00717463" w:rsidRPr="004124F6" w:rsidRDefault="00CC78A5" w:rsidP="00717463">
      <w:pPr>
        <w:spacing w:line="480" w:lineRule="auto"/>
        <w:rPr>
          <w:b/>
          <w:sz w:val="20"/>
          <w:szCs w:val="20"/>
        </w:rPr>
      </w:pPr>
      <w:r w:rsidRPr="004124F6">
        <w:rPr>
          <w:b/>
          <w:sz w:val="20"/>
          <w:szCs w:val="20"/>
        </w:rPr>
        <w:t>__________________________________________________________________________________________________________________________________________________________________________________________________________________________</w:t>
      </w:r>
      <w:r>
        <w:rPr>
          <w:b/>
          <w:sz w:val="20"/>
          <w:szCs w:val="20"/>
        </w:rPr>
        <w:t>_________________________</w:t>
      </w:r>
      <w:r w:rsidRPr="004124F6">
        <w:rPr>
          <w:b/>
          <w:sz w:val="20"/>
          <w:szCs w:val="20"/>
        </w:rPr>
        <w:t>________________________________________________________</w:t>
      </w:r>
      <w:r>
        <w:rPr>
          <w:b/>
          <w:sz w:val="20"/>
          <w:szCs w:val="20"/>
        </w:rPr>
        <w:t>_________________________</w:t>
      </w:r>
      <w:r w:rsidR="00717463" w:rsidRPr="004124F6">
        <w:rPr>
          <w:b/>
          <w:sz w:val="20"/>
          <w:szCs w:val="20"/>
        </w:rPr>
        <w:t>________________________________________________________</w:t>
      </w:r>
      <w:r w:rsidR="00717463">
        <w:rPr>
          <w:b/>
          <w:sz w:val="20"/>
          <w:szCs w:val="20"/>
        </w:rPr>
        <w:t>_________________________</w:t>
      </w:r>
      <w:r w:rsidR="00717463" w:rsidRPr="004124F6">
        <w:rPr>
          <w:b/>
          <w:sz w:val="20"/>
          <w:szCs w:val="20"/>
        </w:rPr>
        <w:t>________________________________________________________</w:t>
      </w:r>
      <w:r w:rsidR="00717463">
        <w:rPr>
          <w:b/>
          <w:sz w:val="20"/>
          <w:szCs w:val="20"/>
        </w:rPr>
        <w:t>_________________________</w:t>
      </w:r>
      <w:r w:rsidR="00717463" w:rsidRPr="004124F6">
        <w:rPr>
          <w:b/>
          <w:sz w:val="20"/>
          <w:szCs w:val="20"/>
        </w:rPr>
        <w:t>________________________________________________________</w:t>
      </w:r>
      <w:r w:rsidR="00717463">
        <w:rPr>
          <w:b/>
          <w:sz w:val="20"/>
          <w:szCs w:val="20"/>
        </w:rPr>
        <w:t>_________________________</w:t>
      </w:r>
      <w:r w:rsidR="00717463" w:rsidRPr="004124F6">
        <w:rPr>
          <w:b/>
          <w:sz w:val="20"/>
          <w:szCs w:val="20"/>
        </w:rPr>
        <w:t>________________________________________________________</w:t>
      </w:r>
      <w:r w:rsidR="00717463">
        <w:rPr>
          <w:b/>
          <w:sz w:val="20"/>
          <w:szCs w:val="20"/>
        </w:rPr>
        <w:t>_________________________</w:t>
      </w:r>
    </w:p>
    <w:p w14:paraId="3858596B" w14:textId="77777777" w:rsidR="0069481B" w:rsidRDefault="0069481B">
      <w:pPr>
        <w:spacing w:before="0" w:after="0"/>
        <w:rPr>
          <w:b/>
        </w:rPr>
      </w:pPr>
      <w:r>
        <w:br w:type="page"/>
      </w:r>
    </w:p>
    <w:p w14:paraId="23C1878D" w14:textId="1715BF4B" w:rsidR="00DE6ED9" w:rsidRPr="00E342D3" w:rsidRDefault="00DE6ED9" w:rsidP="00C32F7E">
      <w:pPr>
        <w:pStyle w:val="Heading3"/>
      </w:pPr>
      <w:r w:rsidRPr="00E342D3">
        <w:lastRenderedPageBreak/>
        <w:t>About the evolving status of people with disability</w:t>
      </w:r>
    </w:p>
    <w:p w14:paraId="5279F7AD" w14:textId="77777777" w:rsidR="00DE6ED9" w:rsidRPr="00E342D3" w:rsidRDefault="00DE6ED9" w:rsidP="00DE6ED9">
      <w:pPr>
        <w:spacing w:before="0" w:after="0"/>
      </w:pPr>
    </w:p>
    <w:p w14:paraId="2C1F7E51" w14:textId="77777777" w:rsidR="00DE6ED9" w:rsidRDefault="00DE6ED9" w:rsidP="00DE6ED9">
      <w:pPr>
        <w:spacing w:before="0" w:after="0"/>
      </w:pPr>
      <w:r w:rsidRPr="00E342D3">
        <w:t>In the early 1900s, the majority of Australians with disability either lived with their families or were forced into institutional settings. People with disability were commonly segregated from the rest of society and were not expected to play an active role in the community.</w:t>
      </w:r>
      <w:r w:rsidRPr="00E342D3">
        <w:rPr>
          <w:rStyle w:val="EndnoteReference"/>
        </w:rPr>
        <w:endnoteReference w:id="5"/>
      </w:r>
    </w:p>
    <w:p w14:paraId="0D3D8FDB" w14:textId="77777777" w:rsidR="006E0570" w:rsidRDefault="006E0570" w:rsidP="00DE6ED9">
      <w:pPr>
        <w:spacing w:before="0" w:after="0"/>
      </w:pPr>
    </w:p>
    <w:p w14:paraId="0D3FB2FC" w14:textId="2BECD839" w:rsidR="00DE6ED9" w:rsidRDefault="00F23144" w:rsidP="00DE6ED9">
      <w:pPr>
        <w:spacing w:before="0" w:after="0"/>
        <w:jc w:val="center"/>
      </w:pPr>
      <w:r>
        <w:rPr>
          <w:noProof/>
        </w:rPr>
        <w:drawing>
          <wp:inline distT="0" distB="0" distL="0" distR="0" wp14:anchorId="382FC060" wp14:editId="2B0C3D0A">
            <wp:extent cx="2866800" cy="1912782"/>
            <wp:effectExtent l="0" t="0" r="0" b="0"/>
            <wp:docPr id="17" name="Picture 17" descr="Map of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Commission Photos\for alex\iStock_000057036902_XXXLarge.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866800" cy="1912782"/>
                    </a:xfrm>
                    <a:prstGeom prst="rect">
                      <a:avLst/>
                    </a:prstGeom>
                    <a:noFill/>
                    <a:ln>
                      <a:noFill/>
                    </a:ln>
                  </pic:spPr>
                </pic:pic>
              </a:graphicData>
            </a:graphic>
          </wp:inline>
        </w:drawing>
      </w:r>
    </w:p>
    <w:p w14:paraId="5FC22AE9" w14:textId="77777777" w:rsidR="00DE6ED9" w:rsidRPr="00E342D3" w:rsidRDefault="00DE6ED9" w:rsidP="00DE6ED9">
      <w:pPr>
        <w:spacing w:before="0" w:after="0"/>
        <w:jc w:val="center"/>
      </w:pPr>
    </w:p>
    <w:p w14:paraId="36F523C8" w14:textId="77777777" w:rsidR="00DE6ED9" w:rsidRPr="00E342D3" w:rsidRDefault="00DE6ED9" w:rsidP="00DE6ED9">
      <w:pPr>
        <w:spacing w:before="0" w:after="0"/>
      </w:pPr>
      <w:r w:rsidRPr="00E342D3">
        <w:t xml:space="preserve">Things started to change after the First World War, as a number of soldiers returned with high levels of impairment and there were simply too many people with disability for institutionalisation to be a viable option. </w:t>
      </w:r>
    </w:p>
    <w:p w14:paraId="756A8226" w14:textId="77777777" w:rsidR="00DE6ED9" w:rsidRPr="00E342D3" w:rsidRDefault="00DE6ED9" w:rsidP="00DE6ED9">
      <w:pPr>
        <w:spacing w:before="0" w:after="0"/>
      </w:pPr>
    </w:p>
    <w:p w14:paraId="120FEB7C" w14:textId="77777777" w:rsidR="00DE6ED9" w:rsidRPr="00E342D3" w:rsidRDefault="00DE6ED9" w:rsidP="00DE6ED9">
      <w:pPr>
        <w:spacing w:before="0" w:after="0"/>
      </w:pPr>
      <w:r w:rsidRPr="00E342D3">
        <w:t>This led to the establishment of government-funded rehabilitation programs, which became even more pivotal after the Second World War</w:t>
      </w:r>
      <w:r>
        <w:t xml:space="preserve"> when t</w:t>
      </w:r>
      <w:r w:rsidRPr="00E342D3">
        <w:t xml:space="preserve">he </w:t>
      </w:r>
      <w:r>
        <w:t xml:space="preserve">Australian </w:t>
      </w:r>
      <w:r w:rsidRPr="00E342D3">
        <w:t xml:space="preserve">Government established the Commonwealth Rehabilitation Service. </w:t>
      </w:r>
    </w:p>
    <w:p w14:paraId="07C9BB4F" w14:textId="6BB926F1" w:rsidR="00DE6ED9" w:rsidRPr="00E342D3" w:rsidRDefault="00DE6ED9" w:rsidP="00DE6ED9">
      <w:pPr>
        <w:spacing w:before="0" w:after="0"/>
      </w:pPr>
    </w:p>
    <w:p w14:paraId="04A56D1D" w14:textId="2CAF70E3" w:rsidR="00E66451" w:rsidRDefault="00DE6ED9" w:rsidP="00AA127B">
      <w:pPr>
        <w:spacing w:before="0" w:after="0"/>
      </w:pPr>
      <w:r w:rsidRPr="00E342D3">
        <w:t>It was at this time that volunteer</w:t>
      </w:r>
      <w:r w:rsidR="002B7CDC">
        <w:t xml:space="preserve"> organisations</w:t>
      </w:r>
      <w:r w:rsidRPr="00E342D3">
        <w:t xml:space="preserve"> started to extend services to people with disability and it was generally understood that people with disability deserved a better standard of living. But despite these changes, people with disability had little control over their lives and continued to be the subject of decisions that were made by others.</w:t>
      </w:r>
      <w:r w:rsidRPr="00E342D3">
        <w:rPr>
          <w:rStyle w:val="EndnoteReference"/>
        </w:rPr>
        <w:endnoteReference w:id="6"/>
      </w:r>
    </w:p>
    <w:p w14:paraId="5E2F1E5C" w14:textId="77777777" w:rsidR="00E74B47" w:rsidRDefault="00E74B47" w:rsidP="00AA127B">
      <w:pPr>
        <w:spacing w:before="0" w:after="0"/>
      </w:pPr>
    </w:p>
    <w:tbl>
      <w:tblPr>
        <w:tblStyle w:val="TableGrid"/>
        <w:tblW w:w="0" w:type="auto"/>
        <w:tblLook w:val="04A0" w:firstRow="1" w:lastRow="0" w:firstColumn="1" w:lastColumn="0" w:noHBand="0" w:noVBand="1"/>
      </w:tblPr>
      <w:tblGrid>
        <w:gridCol w:w="1485"/>
        <w:gridCol w:w="7575"/>
      </w:tblGrid>
      <w:tr w:rsidR="00E74B47" w14:paraId="2A4A7A85" w14:textId="77777777" w:rsidTr="00CC78A5">
        <w:trPr>
          <w:trHeight w:val="1164"/>
        </w:trPr>
        <w:tc>
          <w:tcPr>
            <w:tcW w:w="1485" w:type="dxa"/>
            <w:tcBorders>
              <w:top w:val="nil"/>
              <w:left w:val="nil"/>
              <w:bottom w:val="nil"/>
              <w:right w:val="nil"/>
            </w:tcBorders>
            <w:vAlign w:val="center"/>
          </w:tcPr>
          <w:p w14:paraId="5C85BB29" w14:textId="47EA5D59" w:rsidR="00E74B47" w:rsidRDefault="00E74B47" w:rsidP="00CC78A5">
            <w:pPr>
              <w:spacing w:before="0" w:after="0"/>
              <w:rPr>
                <w:b/>
              </w:rPr>
            </w:pPr>
            <w:r>
              <w:rPr>
                <w:noProof/>
              </w:rPr>
              <w:drawing>
                <wp:inline distT="0" distB="0" distL="0" distR="0" wp14:anchorId="050BF941" wp14:editId="3765D588">
                  <wp:extent cx="806400" cy="806400"/>
                  <wp:effectExtent l="0" t="0" r="0" b="0"/>
                  <wp:docPr id="7178" name="Picture 7178"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1169FE39" w14:textId="0BA3DA38" w:rsidR="00E74B47" w:rsidRDefault="00E74B47" w:rsidP="00C32F7E">
            <w:pPr>
              <w:pStyle w:val="Heading3"/>
              <w:outlineLvl w:val="2"/>
            </w:pPr>
            <w:r w:rsidRPr="00C90B9C">
              <w:t>What is disempowerment?</w:t>
            </w:r>
          </w:p>
        </w:tc>
      </w:tr>
    </w:tbl>
    <w:p w14:paraId="2EE2A35A" w14:textId="77777777" w:rsidR="00BD64B5" w:rsidRPr="004124F6" w:rsidRDefault="00BD64B5" w:rsidP="00BD64B5">
      <w:pPr>
        <w:spacing w:line="480" w:lineRule="auto"/>
        <w:rPr>
          <w:b/>
          <w:sz w:val="20"/>
          <w:szCs w:val="20"/>
        </w:rPr>
      </w:pPr>
      <w:r w:rsidRPr="004124F6">
        <w:rPr>
          <w:b/>
          <w:sz w:val="20"/>
          <w:szCs w:val="20"/>
        </w:rPr>
        <w:t>__________________________________________________________________________________________________________________________________________________________________________________________________________________________</w:t>
      </w:r>
      <w:r>
        <w:rPr>
          <w:b/>
          <w:sz w:val="20"/>
          <w:szCs w:val="20"/>
        </w:rPr>
        <w:t>_________________________</w:t>
      </w:r>
      <w:r w:rsidRPr="004124F6">
        <w:rPr>
          <w:b/>
          <w:sz w:val="20"/>
          <w:szCs w:val="20"/>
        </w:rPr>
        <w:t>________________________________________________________</w:t>
      </w:r>
      <w:r>
        <w:rPr>
          <w:b/>
          <w:sz w:val="20"/>
          <w:szCs w:val="20"/>
        </w:rPr>
        <w:t>_________________________</w:t>
      </w:r>
    </w:p>
    <w:p w14:paraId="393F44CE" w14:textId="77777777" w:rsidR="00BD64B5" w:rsidRDefault="00BD64B5">
      <w:pPr>
        <w:spacing w:before="0" w:after="0"/>
        <w:rPr>
          <w:rStyle w:val="Heading3Char"/>
          <w:i/>
        </w:rPr>
      </w:pPr>
      <w:r>
        <w:rPr>
          <w:rStyle w:val="Heading3Char"/>
          <w:b w:val="0"/>
          <w:i/>
        </w:rPr>
        <w:br w:type="page"/>
      </w:r>
    </w:p>
    <w:p w14:paraId="74DED705" w14:textId="7969E9D6" w:rsidR="00E74B47" w:rsidRPr="000A741B" w:rsidRDefault="00F23144" w:rsidP="00C32F7E">
      <w:pPr>
        <w:pStyle w:val="Heading3"/>
        <w:rPr>
          <w:rStyle w:val="Heading3Char"/>
          <w:b/>
          <w:sz w:val="28"/>
        </w:rPr>
      </w:pPr>
      <w:r w:rsidRPr="000A741B">
        <w:rPr>
          <w:rStyle w:val="Heading3Char"/>
          <w:b/>
          <w:sz w:val="28"/>
        </w:rPr>
        <w:lastRenderedPageBreak/>
        <w:t xml:space="preserve">Viewing </w:t>
      </w:r>
      <w:r w:rsidR="00232166">
        <w:rPr>
          <w:rStyle w:val="Heading3Char"/>
          <w:b/>
          <w:sz w:val="28"/>
        </w:rPr>
        <w:t>a</w:t>
      </w:r>
      <w:r w:rsidRPr="000A741B">
        <w:rPr>
          <w:rStyle w:val="Heading3Char"/>
          <w:b/>
          <w:sz w:val="28"/>
        </w:rPr>
        <w:t>ctivity</w:t>
      </w:r>
    </w:p>
    <w:p w14:paraId="26E5871B" w14:textId="77777777" w:rsidR="00E74B47" w:rsidRDefault="00E74B47" w:rsidP="00AE194C">
      <w:pPr>
        <w:spacing w:before="0" w:after="0"/>
        <w:rPr>
          <w:rStyle w:val="Heading3Char"/>
          <w:b w:val="0"/>
          <w:i/>
        </w:rPr>
      </w:pPr>
    </w:p>
    <w:tbl>
      <w:tblPr>
        <w:tblStyle w:val="TableGrid"/>
        <w:tblW w:w="0" w:type="auto"/>
        <w:tblLook w:val="04A0" w:firstRow="1" w:lastRow="0" w:firstColumn="1" w:lastColumn="0" w:noHBand="0" w:noVBand="1"/>
      </w:tblPr>
      <w:tblGrid>
        <w:gridCol w:w="1485"/>
        <w:gridCol w:w="7575"/>
      </w:tblGrid>
      <w:tr w:rsidR="00E74B47" w14:paraId="1E13152A" w14:textId="77777777" w:rsidTr="00E74B47">
        <w:trPr>
          <w:trHeight w:val="1226"/>
        </w:trPr>
        <w:tc>
          <w:tcPr>
            <w:tcW w:w="1485" w:type="dxa"/>
            <w:tcBorders>
              <w:top w:val="nil"/>
              <w:left w:val="nil"/>
              <w:bottom w:val="nil"/>
              <w:right w:val="nil"/>
            </w:tcBorders>
          </w:tcPr>
          <w:p w14:paraId="1B9A8967" w14:textId="5745B562" w:rsidR="00E74B47" w:rsidRDefault="00E74B47" w:rsidP="00AE194C">
            <w:pPr>
              <w:spacing w:before="0" w:after="0"/>
              <w:rPr>
                <w:b/>
              </w:rPr>
            </w:pPr>
            <w:r>
              <w:rPr>
                <w:noProof/>
              </w:rPr>
              <w:drawing>
                <wp:inline distT="0" distB="0" distL="0" distR="0" wp14:anchorId="284C47D2" wp14:editId="116C0741">
                  <wp:extent cx="806400" cy="806400"/>
                  <wp:effectExtent l="0" t="0" r="0" b="0"/>
                  <wp:docPr id="7181" name="Picture 7181"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tcPr>
          <w:p w14:paraId="5BD453A3" w14:textId="118A8C49" w:rsidR="00E74B47" w:rsidRDefault="00E74B47" w:rsidP="00E74B47">
            <w:pPr>
              <w:spacing w:before="0" w:after="0"/>
            </w:pPr>
            <w:r w:rsidRPr="00E342D3">
              <w:rPr>
                <w:b/>
              </w:rPr>
              <w:t xml:space="preserve">Video: </w:t>
            </w:r>
            <w:r>
              <w:t>‘</w:t>
            </w:r>
            <w:hyperlink r:id="rId33" w:history="1">
              <w:r w:rsidRPr="00857EB8">
                <w:rPr>
                  <w:rStyle w:val="Hyperlink"/>
                </w:rPr>
                <w:t>Social model animation’</w:t>
              </w:r>
            </w:hyperlink>
          </w:p>
          <w:p w14:paraId="3FF99107" w14:textId="77777777" w:rsidR="00E74B47" w:rsidRPr="00E342D3" w:rsidRDefault="00E74B47" w:rsidP="00E74B47">
            <w:pPr>
              <w:spacing w:before="0" w:after="0"/>
            </w:pPr>
          </w:p>
          <w:p w14:paraId="1295F635" w14:textId="06715D2E" w:rsidR="00E74B47" w:rsidRDefault="00E74B47" w:rsidP="00857EB8">
            <w:pPr>
              <w:spacing w:before="0" w:after="0"/>
              <w:rPr>
                <w:b/>
              </w:rPr>
            </w:pPr>
            <w:r w:rsidRPr="00E342D3">
              <w:rPr>
                <w:b/>
              </w:rPr>
              <w:t xml:space="preserve">Source: </w:t>
            </w:r>
            <w:r w:rsidRPr="00E342D3">
              <w:t>Geoff Adams-Spink</w:t>
            </w:r>
            <w:r w:rsidR="00857EB8" w:rsidDel="00857EB8">
              <w:t xml:space="preserve"> </w:t>
            </w:r>
          </w:p>
        </w:tc>
      </w:tr>
    </w:tbl>
    <w:p w14:paraId="64345EA8" w14:textId="75F12FD0" w:rsidR="00AE194C" w:rsidRPr="00BD64B5" w:rsidRDefault="00AE194C" w:rsidP="00BD64B5">
      <w:pPr>
        <w:rPr>
          <w:rStyle w:val="Hyperlink"/>
          <w:color w:val="auto"/>
          <w:u w:val="none"/>
        </w:rPr>
      </w:pPr>
      <w:r w:rsidRPr="00E342D3">
        <w:rPr>
          <w:noProof/>
        </w:rPr>
        <w:drawing>
          <wp:inline distT="0" distB="0" distL="0" distR="0" wp14:anchorId="59F58B86" wp14:editId="36CD4C67">
            <wp:extent cx="3605842" cy="2049009"/>
            <wp:effectExtent l="0" t="0" r="0" b="8890"/>
            <wp:docPr id="212" name="Picture 212" title="Screen shot for 'social model-animation'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3621596" cy="2057961"/>
                    </a:xfrm>
                    <a:prstGeom prst="rect">
                      <a:avLst/>
                    </a:prstGeom>
                  </pic:spPr>
                </pic:pic>
              </a:graphicData>
            </a:graphic>
          </wp:inline>
        </w:drawing>
      </w:r>
    </w:p>
    <w:p w14:paraId="0F59752E" w14:textId="77777777" w:rsidR="00BD64B5" w:rsidRDefault="00BD64B5" w:rsidP="00AA127B">
      <w:pPr>
        <w:spacing w:before="0" w:after="0"/>
        <w:rPr>
          <w:b/>
        </w:rPr>
      </w:pPr>
    </w:p>
    <w:p w14:paraId="3B4AE0D8" w14:textId="263F1D87" w:rsidR="00AA127B" w:rsidRPr="00AA127B" w:rsidRDefault="00237533" w:rsidP="00AA127B">
      <w:pPr>
        <w:spacing w:before="0" w:after="0"/>
      </w:pPr>
      <w:r w:rsidRPr="00E342D3">
        <w:rPr>
          <w:b/>
        </w:rPr>
        <w:t xml:space="preserve">Summary: </w:t>
      </w:r>
      <w:r w:rsidRPr="00E342D3">
        <w:t>This video tells a story about a world where disability is the norm and people without disability experience limitations because of the way things are designed.</w:t>
      </w:r>
    </w:p>
    <w:p w14:paraId="690B547C" w14:textId="5918F086" w:rsidR="00545C7F" w:rsidRDefault="00C90B9C" w:rsidP="00C90B9C">
      <w:pPr>
        <w:spacing w:before="0" w:after="0"/>
        <w:rPr>
          <w:b/>
        </w:rPr>
      </w:pPr>
      <w:r>
        <w:rPr>
          <w:b/>
        </w:rPr>
        <w:t xml:space="preserve"> </w:t>
      </w:r>
    </w:p>
    <w:tbl>
      <w:tblPr>
        <w:tblStyle w:val="TableGrid"/>
        <w:tblW w:w="0" w:type="auto"/>
        <w:tblLook w:val="04A0" w:firstRow="1" w:lastRow="0" w:firstColumn="1" w:lastColumn="0" w:noHBand="0" w:noVBand="1"/>
      </w:tblPr>
      <w:tblGrid>
        <w:gridCol w:w="1485"/>
        <w:gridCol w:w="7575"/>
      </w:tblGrid>
      <w:tr w:rsidR="00E74B47" w14:paraId="0671134A" w14:textId="77777777" w:rsidTr="00BD64B5">
        <w:trPr>
          <w:trHeight w:val="1164"/>
        </w:trPr>
        <w:tc>
          <w:tcPr>
            <w:tcW w:w="1485" w:type="dxa"/>
            <w:tcBorders>
              <w:top w:val="nil"/>
              <w:left w:val="nil"/>
              <w:bottom w:val="nil"/>
              <w:right w:val="nil"/>
            </w:tcBorders>
            <w:vAlign w:val="center"/>
          </w:tcPr>
          <w:p w14:paraId="54E396B6" w14:textId="77777777" w:rsidR="00E74B47" w:rsidRDefault="00E74B47" w:rsidP="00BD64B5">
            <w:pPr>
              <w:spacing w:before="0" w:after="0"/>
              <w:rPr>
                <w:b/>
              </w:rPr>
            </w:pPr>
            <w:r>
              <w:rPr>
                <w:noProof/>
              </w:rPr>
              <w:drawing>
                <wp:inline distT="0" distB="0" distL="0" distR="0" wp14:anchorId="3AFDA78B" wp14:editId="3816752A">
                  <wp:extent cx="806400" cy="806400"/>
                  <wp:effectExtent l="0" t="0" r="0" b="0"/>
                  <wp:docPr id="1038" name="Picture 1038" title="This icon indicates a discussion question or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3A19AF91" w14:textId="2CD02D95" w:rsidR="00E74B47" w:rsidRDefault="00E74B47" w:rsidP="00BD64B5">
            <w:pPr>
              <w:spacing w:before="0" w:after="0"/>
              <w:rPr>
                <w:b/>
              </w:rPr>
            </w:pPr>
            <w:r w:rsidRPr="00C90B9C">
              <w:rPr>
                <w:b/>
              </w:rPr>
              <w:t>Has this video changed the way you think about disability?</w:t>
            </w:r>
          </w:p>
        </w:tc>
      </w:tr>
    </w:tbl>
    <w:p w14:paraId="6626D6C5" w14:textId="77777777" w:rsidR="00BD64B5" w:rsidRPr="004124F6" w:rsidRDefault="00BD64B5" w:rsidP="00BD64B5">
      <w:pPr>
        <w:spacing w:line="480" w:lineRule="auto"/>
        <w:rPr>
          <w:b/>
          <w:sz w:val="20"/>
          <w:szCs w:val="20"/>
        </w:rPr>
      </w:pPr>
      <w:r w:rsidRPr="004124F6">
        <w:rPr>
          <w:b/>
          <w:sz w:val="20"/>
          <w:szCs w:val="20"/>
        </w:rPr>
        <w:t>__________________________________________________________________________________________________________________________________________________________________________________________________________________________</w:t>
      </w:r>
      <w:r>
        <w:rPr>
          <w:b/>
          <w:sz w:val="20"/>
          <w:szCs w:val="20"/>
        </w:rPr>
        <w:t>_________________________</w:t>
      </w:r>
      <w:r w:rsidRPr="004124F6">
        <w:rPr>
          <w:b/>
          <w:sz w:val="20"/>
          <w:szCs w:val="20"/>
        </w:rPr>
        <w:t>________________________________________________________</w:t>
      </w:r>
      <w:r>
        <w:rPr>
          <w:b/>
          <w:sz w:val="20"/>
          <w:szCs w:val="20"/>
        </w:rPr>
        <w:t>_________________________</w:t>
      </w:r>
    </w:p>
    <w:p w14:paraId="60BFDB3F" w14:textId="77777777" w:rsidR="00AA127B" w:rsidRDefault="00AA127B" w:rsidP="00AE194C">
      <w:pPr>
        <w:spacing w:before="0" w:after="0"/>
        <w:rPr>
          <w:rStyle w:val="Hyperlink"/>
          <w:color w:val="auto"/>
          <w:u w:val="none"/>
        </w:rPr>
      </w:pPr>
    </w:p>
    <w:p w14:paraId="791B8A16" w14:textId="5733328E" w:rsidR="00237533" w:rsidRPr="00D9788B" w:rsidRDefault="00237533" w:rsidP="00AA127B">
      <w:pPr>
        <w:pStyle w:val="ListBullet"/>
        <w:numPr>
          <w:ilvl w:val="0"/>
          <w:numId w:val="0"/>
        </w:numPr>
        <w:spacing w:before="0" w:after="0"/>
        <w:rPr>
          <w:b/>
        </w:rPr>
      </w:pPr>
      <w:r w:rsidRPr="00E342D3">
        <w:t xml:space="preserve">The video was based on the </w:t>
      </w:r>
      <w:r w:rsidRPr="00BD64B5">
        <w:rPr>
          <w:b/>
        </w:rPr>
        <w:t>social model of disability</w:t>
      </w:r>
      <w:r w:rsidRPr="00E342D3">
        <w:t xml:space="preserve">, rather than the </w:t>
      </w:r>
      <w:r w:rsidRPr="00BD64B5">
        <w:rPr>
          <w:b/>
        </w:rPr>
        <w:t>medical model</w:t>
      </w:r>
      <w:r w:rsidRPr="00E342D3">
        <w:t>.</w:t>
      </w:r>
      <w:r w:rsidR="00BD64B5">
        <w:t xml:space="preserve"> </w:t>
      </w:r>
      <w:r w:rsidRPr="00E342D3">
        <w:t>The social model of disability recognises that disability is the result of interactions between features of a person’s body and features of the society in which he or she lives. These interactions often place restrictions on the individual's ability to participate fully in society on an equal basis to others</w:t>
      </w:r>
      <w:r>
        <w:t xml:space="preserve"> (see diagram below)</w:t>
      </w:r>
      <w:r w:rsidRPr="00E342D3">
        <w:t xml:space="preserve">. </w:t>
      </w:r>
    </w:p>
    <w:p w14:paraId="308D7457" w14:textId="77777777" w:rsidR="00237533" w:rsidRPr="003A47E0" w:rsidRDefault="00237533" w:rsidP="00AE194C">
      <w:pPr>
        <w:spacing w:before="0" w:after="0"/>
        <w:rPr>
          <w:rStyle w:val="Hyperlink"/>
          <w:color w:val="auto"/>
          <w:u w:val="none"/>
        </w:rPr>
      </w:pPr>
    </w:p>
    <w:p w14:paraId="4CA8513E" w14:textId="77777777" w:rsidR="00613322" w:rsidRDefault="00613322" w:rsidP="00237533">
      <w:pPr>
        <w:jc w:val="center"/>
      </w:pPr>
    </w:p>
    <w:p w14:paraId="70419D33" w14:textId="77777777" w:rsidR="00613322" w:rsidRDefault="00613322" w:rsidP="00237533">
      <w:pPr>
        <w:jc w:val="center"/>
      </w:pPr>
    </w:p>
    <w:p w14:paraId="20389A07" w14:textId="3679B29E" w:rsidR="00613322" w:rsidRPr="00756F99" w:rsidRDefault="00613322" w:rsidP="00237533">
      <w:pPr>
        <w:jc w:val="center"/>
        <w:rPr>
          <w:b/>
        </w:rPr>
      </w:pPr>
      <w:r w:rsidRPr="00756F99">
        <w:rPr>
          <w:b/>
        </w:rPr>
        <w:lastRenderedPageBreak/>
        <w:t>The social model of disability</w:t>
      </w:r>
    </w:p>
    <w:p w14:paraId="3DB4FB4E" w14:textId="77777777" w:rsidR="00AE194C" w:rsidRDefault="00237533" w:rsidP="00237533">
      <w:pPr>
        <w:jc w:val="center"/>
      </w:pPr>
      <w:r>
        <w:rPr>
          <w:noProof/>
        </w:rPr>
        <w:drawing>
          <wp:inline distT="0" distB="0" distL="0" distR="0" wp14:anchorId="784473F1" wp14:editId="5D41851F">
            <wp:extent cx="4214204" cy="2071790"/>
            <wp:effectExtent l="0" t="0" r="0" b="5080"/>
            <wp:docPr id="6" name="Picture 6" descr="Diagram illustrating the conceptualisation of disability according to the social model of disability" title="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ocial model of disability.JPG"/>
                    <pic:cNvPicPr/>
                  </pic:nvPicPr>
                  <pic:blipFill>
                    <a:blip r:embed="rId36" cstate="screen">
                      <a:extLst>
                        <a:ext uri="{28A0092B-C50C-407E-A947-70E740481C1C}">
                          <a14:useLocalDpi xmlns:a14="http://schemas.microsoft.com/office/drawing/2010/main"/>
                        </a:ext>
                      </a:extLst>
                    </a:blip>
                    <a:stretch>
                      <a:fillRect/>
                    </a:stretch>
                  </pic:blipFill>
                  <pic:spPr>
                    <a:xfrm>
                      <a:off x="0" y="0"/>
                      <a:ext cx="4233475" cy="2081264"/>
                    </a:xfrm>
                    <a:prstGeom prst="rect">
                      <a:avLst/>
                    </a:prstGeom>
                  </pic:spPr>
                </pic:pic>
              </a:graphicData>
            </a:graphic>
          </wp:inline>
        </w:drawing>
      </w:r>
    </w:p>
    <w:p w14:paraId="6EF58D17" w14:textId="64401305" w:rsidR="00237533" w:rsidRDefault="00237533" w:rsidP="00545C7F">
      <w:pPr>
        <w:pStyle w:val="ListBullet"/>
        <w:numPr>
          <w:ilvl w:val="0"/>
          <w:numId w:val="0"/>
        </w:numPr>
        <w:spacing w:before="0" w:after="0"/>
        <w:jc w:val="center"/>
        <w:rPr>
          <w:sz w:val="22"/>
        </w:rPr>
      </w:pPr>
      <w:r w:rsidRPr="008540F1">
        <w:rPr>
          <w:sz w:val="22"/>
        </w:rPr>
        <w:t>Diagram illustrating the conceptualisation of disability according to the social model of disability</w:t>
      </w:r>
    </w:p>
    <w:p w14:paraId="092694BD" w14:textId="77777777" w:rsidR="00545C7F" w:rsidRDefault="00545C7F" w:rsidP="00545C7F">
      <w:pPr>
        <w:pStyle w:val="ListBullet"/>
        <w:numPr>
          <w:ilvl w:val="0"/>
          <w:numId w:val="0"/>
        </w:numPr>
        <w:spacing w:before="0" w:after="0"/>
        <w:jc w:val="center"/>
        <w:rPr>
          <w:sz w:val="22"/>
        </w:rPr>
      </w:pPr>
    </w:p>
    <w:p w14:paraId="7C95F723" w14:textId="461068AE" w:rsidR="00237533" w:rsidRPr="00E342D3" w:rsidRDefault="00237533" w:rsidP="00237533">
      <w:pPr>
        <w:spacing w:before="0" w:after="0"/>
        <w:rPr>
          <w:b/>
        </w:rPr>
      </w:pPr>
      <w:r w:rsidRPr="00E342D3">
        <w:rPr>
          <w:b/>
        </w:rPr>
        <w:t>Examples:</w:t>
      </w:r>
    </w:p>
    <w:p w14:paraId="5C7A2508" w14:textId="5E7240BF" w:rsidR="00237533" w:rsidRDefault="00237533" w:rsidP="00CD18E3">
      <w:pPr>
        <w:pStyle w:val="ListParagraph"/>
        <w:numPr>
          <w:ilvl w:val="0"/>
          <w:numId w:val="16"/>
        </w:numPr>
      </w:pPr>
      <w:r w:rsidRPr="00E342D3">
        <w:t>A student who is blind is unable to participate in a school exam as the exam questions have been provided to her in print. The medical model of disability would say that the student is the problem because she cannot read the printed questions.</w:t>
      </w:r>
      <w:r w:rsidR="00AA127B">
        <w:t xml:space="preserve"> The social model of disability on the other hand, recognises that the student is capable of answering the questions, but her access has been limited by the way in which the questions have been presented.</w:t>
      </w:r>
    </w:p>
    <w:p w14:paraId="54EB79D9" w14:textId="336455A0" w:rsidR="00237533" w:rsidRDefault="00230078" w:rsidP="00CD18E3">
      <w:pPr>
        <w:pStyle w:val="ListBullet"/>
        <w:numPr>
          <w:ilvl w:val="0"/>
          <w:numId w:val="16"/>
        </w:numPr>
        <w:spacing w:before="0" w:after="0"/>
      </w:pPr>
      <w:r w:rsidRPr="00302241">
        <w:rPr>
          <w:noProof/>
        </w:rPr>
        <w:drawing>
          <wp:anchor distT="0" distB="0" distL="114300" distR="114300" simplePos="0" relativeHeight="251661312" behindDoc="1" locked="0" layoutInCell="1" allowOverlap="1" wp14:anchorId="24CD1CBA" wp14:editId="359CE276">
            <wp:simplePos x="0" y="0"/>
            <wp:positionH relativeFrom="column">
              <wp:posOffset>3917315</wp:posOffset>
            </wp:positionH>
            <wp:positionV relativeFrom="paragraph">
              <wp:posOffset>177634</wp:posOffset>
            </wp:positionV>
            <wp:extent cx="1861820" cy="1367155"/>
            <wp:effectExtent l="19050" t="19050" r="24130" b="23495"/>
            <wp:wrapTight wrapText="bothSides">
              <wp:wrapPolygon edited="0">
                <wp:start x="-221" y="-301"/>
                <wp:lineTo x="-221" y="21670"/>
                <wp:lineTo x="21659" y="21670"/>
                <wp:lineTo x="21659" y="-301"/>
                <wp:lineTo x="-221" y="-301"/>
              </wp:wrapPolygon>
            </wp:wrapTight>
            <wp:docPr id="18" name="Picture 2" descr="A man in a wheelchair looking up a long flight of st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7" cstate="screen">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a:ext>
                      </a:extLst>
                    </a:blip>
                    <a:srcRect l="21334" r="3652"/>
                    <a:stretch/>
                  </pic:blipFill>
                  <pic:spPr bwMode="auto">
                    <a:xfrm>
                      <a:off x="0" y="0"/>
                      <a:ext cx="1861820" cy="1367155"/>
                    </a:xfrm>
                    <a:prstGeom prst="rect">
                      <a:avLst/>
                    </a:prstGeom>
                    <a:noFill/>
                    <a:ln w="9525">
                      <a:solidFill>
                        <a:schemeClr val="tx1"/>
                      </a:solidFill>
                      <a:miter lim="800000"/>
                      <a:headEnd/>
                      <a:tailEnd/>
                    </a:ln>
                    <a:effectLst/>
                    <a:extLst/>
                  </pic:spPr>
                </pic:pic>
              </a:graphicData>
            </a:graphic>
            <wp14:sizeRelH relativeFrom="page">
              <wp14:pctWidth>0</wp14:pctWidth>
            </wp14:sizeRelH>
            <wp14:sizeRelV relativeFrom="page">
              <wp14:pctHeight>0</wp14:pctHeight>
            </wp14:sizeRelV>
          </wp:anchor>
        </w:drawing>
      </w:r>
      <w:r w:rsidR="00237533" w:rsidRPr="00E342D3">
        <w:t>A man who is a wheelchair user is unable to access his local library as it does not have ramp access. The medical model of disability would say that the man is the problem because he can’t use the stairs. Whereas the social model of disability recognises that the man is still capable of using the building, but that his participation is limited by the fact that the building has not been designed in a way that makes it accessible.</w:t>
      </w:r>
    </w:p>
    <w:p w14:paraId="4D4A8CD8" w14:textId="7E8CB32C" w:rsidR="00230078" w:rsidRPr="00FB180F" w:rsidRDefault="00230078" w:rsidP="00230078">
      <w:pPr>
        <w:pStyle w:val="ListBullet"/>
        <w:numPr>
          <w:ilvl w:val="0"/>
          <w:numId w:val="16"/>
        </w:numPr>
      </w:pPr>
      <w:r w:rsidRPr="00FB180F">
        <w:t>A woman who is an experienced teacher working in a prestigious school wants to migrate to another country with her husband as it will be a good career move for her. She also has HIV. Her immigration application is denied and she is not allowed to migrate. The medical model of disability would say that the problem is with the woman, as she has what is perceived to be a high health risk that may cost the government money. The social model of disability recognises that the woman is prevented from migrating due to stigma, misinformation, bad laws and poor public policies that are not in line with current scientific data.</w:t>
      </w:r>
    </w:p>
    <w:p w14:paraId="0279509F" w14:textId="77777777" w:rsidR="00BD64B5" w:rsidRDefault="00BD64B5" w:rsidP="00756F99">
      <w:pPr>
        <w:jc w:val="center"/>
        <w:rPr>
          <w:b/>
        </w:rPr>
      </w:pPr>
      <w:r>
        <w:br w:type="page"/>
      </w:r>
    </w:p>
    <w:p w14:paraId="04C3C887" w14:textId="0F60751B" w:rsidR="00237533" w:rsidRPr="00736481" w:rsidRDefault="00237533" w:rsidP="00C32F7E">
      <w:pPr>
        <w:pStyle w:val="Heading3"/>
      </w:pPr>
      <w:r w:rsidRPr="00736481">
        <w:lastRenderedPageBreak/>
        <w:t>International standard for measuring disability</w:t>
      </w:r>
    </w:p>
    <w:p w14:paraId="0316A601" w14:textId="77777777" w:rsidR="00BD64B5" w:rsidRDefault="00BD64B5" w:rsidP="00545C7F">
      <w:pPr>
        <w:spacing w:before="0" w:after="0"/>
        <w:rPr>
          <w:rFonts w:eastAsia="Times New Roman"/>
        </w:rPr>
      </w:pPr>
    </w:p>
    <w:p w14:paraId="3BA9D15E" w14:textId="16EB175C" w:rsidR="00545C7F" w:rsidRPr="00545C7F" w:rsidRDefault="00545C7F" w:rsidP="00545C7F">
      <w:pPr>
        <w:spacing w:before="0" w:after="0"/>
        <w:rPr>
          <w:rFonts w:eastAsia="Times New Roman"/>
        </w:rPr>
      </w:pPr>
      <w:r w:rsidRPr="00545C7F">
        <w:rPr>
          <w:rFonts w:eastAsia="Times New Roman"/>
        </w:rPr>
        <w:t xml:space="preserve">In 2001, the World Health Organisation adopted a new framework for measuring health and disability, known as the </w:t>
      </w:r>
      <w:r w:rsidRPr="00545C7F">
        <w:rPr>
          <w:rFonts w:eastAsia="Times New Roman"/>
          <w:i/>
        </w:rPr>
        <w:t>International Classification of Functioning, Disability and Health</w:t>
      </w:r>
      <w:r w:rsidRPr="00545C7F">
        <w:rPr>
          <w:rFonts w:eastAsia="Times New Roman"/>
        </w:rPr>
        <w:t xml:space="preserve"> (ICF).</w:t>
      </w:r>
      <w:r w:rsidRPr="00545C7F">
        <w:rPr>
          <w:rFonts w:eastAsia="Times New Roman"/>
          <w:sz w:val="20"/>
          <w:vertAlign w:val="superscript"/>
        </w:rPr>
        <w:endnoteReference w:id="7"/>
      </w:r>
      <w:r w:rsidRPr="00545C7F">
        <w:rPr>
          <w:rFonts w:eastAsia="Times New Roman"/>
        </w:rPr>
        <w:t xml:space="preserve"> </w:t>
      </w:r>
    </w:p>
    <w:p w14:paraId="7CD1C588" w14:textId="77777777" w:rsidR="00545C7F" w:rsidRPr="00545C7F" w:rsidRDefault="00545C7F" w:rsidP="00545C7F">
      <w:pPr>
        <w:spacing w:before="0" w:after="0"/>
        <w:rPr>
          <w:rFonts w:eastAsia="Times New Roman"/>
        </w:rPr>
      </w:pPr>
    </w:p>
    <w:p w14:paraId="1693F010" w14:textId="77777777" w:rsidR="00545C7F" w:rsidRPr="00545C7F" w:rsidRDefault="00545C7F" w:rsidP="00545C7F">
      <w:pPr>
        <w:spacing w:before="0" w:after="0"/>
        <w:rPr>
          <w:rFonts w:eastAsia="Times New Roman"/>
        </w:rPr>
      </w:pPr>
      <w:r w:rsidRPr="00545C7F">
        <w:rPr>
          <w:rFonts w:eastAsia="Times New Roman"/>
        </w:rPr>
        <w:t>This classification system draws on the social model of disability and recognises that disability ‘is a complex phenomenon, reflecting the interaction between features of a person’s body and features of the society in which he or she lives.’</w:t>
      </w:r>
      <w:r w:rsidRPr="00857EB8">
        <w:rPr>
          <w:rFonts w:eastAsia="Times New Roman"/>
          <w:sz w:val="20"/>
          <w:vertAlign w:val="superscript"/>
        </w:rPr>
        <w:endnoteReference w:id="8"/>
      </w:r>
    </w:p>
    <w:p w14:paraId="446D60D1" w14:textId="77777777" w:rsidR="00545C7F" w:rsidRPr="00545C7F" w:rsidRDefault="00545C7F" w:rsidP="00545C7F">
      <w:pPr>
        <w:spacing w:before="0" w:after="0"/>
        <w:rPr>
          <w:rFonts w:eastAsia="Times New Roman"/>
        </w:rPr>
      </w:pPr>
    </w:p>
    <w:p w14:paraId="332804F3" w14:textId="77777777" w:rsidR="00545C7F" w:rsidRPr="00545C7F" w:rsidRDefault="00545C7F" w:rsidP="00545C7F">
      <w:pPr>
        <w:spacing w:before="0" w:after="0"/>
        <w:rPr>
          <w:rFonts w:eastAsia="Times New Roman"/>
        </w:rPr>
      </w:pPr>
      <w:r w:rsidRPr="00545C7F">
        <w:rPr>
          <w:rFonts w:eastAsia="Times New Roman"/>
        </w:rPr>
        <w:t xml:space="preserve">Importantly, the adoption of the ICF has led to a shift in the way disability is measured at a population level. </w:t>
      </w:r>
    </w:p>
    <w:p w14:paraId="21529BA5" w14:textId="77777777" w:rsidR="00545C7F" w:rsidRPr="00545C7F" w:rsidRDefault="00545C7F" w:rsidP="00545C7F">
      <w:pPr>
        <w:spacing w:before="0" w:after="0"/>
        <w:rPr>
          <w:rFonts w:eastAsia="Times New Roman"/>
        </w:rPr>
      </w:pPr>
    </w:p>
    <w:p w14:paraId="7929D9B6" w14:textId="77777777" w:rsidR="00545C7F" w:rsidRPr="00545C7F" w:rsidRDefault="00545C7F" w:rsidP="00545C7F">
      <w:pPr>
        <w:spacing w:before="0" w:after="0"/>
        <w:rPr>
          <w:rFonts w:eastAsia="Times New Roman"/>
        </w:rPr>
      </w:pPr>
      <w:r w:rsidRPr="00545C7F">
        <w:rPr>
          <w:rFonts w:eastAsia="Times New Roman"/>
        </w:rPr>
        <w:t>The social model of disability places a greater focus on the impact of disability rather than a medical diagnosis. This approach recognises that two different people with the same type of condition or impairment can experience differing levels of functional limitation or restrictions in daily life depending on a range of external factors, such as where they live.</w:t>
      </w:r>
    </w:p>
    <w:p w14:paraId="559213FA" w14:textId="77777777" w:rsidR="00545C7F" w:rsidRPr="00545C7F" w:rsidRDefault="00545C7F" w:rsidP="00545C7F">
      <w:pPr>
        <w:spacing w:before="0" w:after="0"/>
        <w:rPr>
          <w:rFonts w:eastAsia="Times New Roman"/>
        </w:rPr>
      </w:pPr>
    </w:p>
    <w:p w14:paraId="60153735" w14:textId="77777777" w:rsidR="00545C7F" w:rsidRPr="00545C7F" w:rsidRDefault="00545C7F" w:rsidP="00545C7F">
      <w:pPr>
        <w:spacing w:before="0" w:after="0"/>
        <w:rPr>
          <w:rFonts w:eastAsia="Times New Roman"/>
        </w:rPr>
      </w:pPr>
      <w:r w:rsidRPr="00545C7F">
        <w:rPr>
          <w:rFonts w:eastAsia="Times New Roman"/>
        </w:rPr>
        <w:t>For data collection purposes, the Australian Bureau of Statistics defines disability as:</w:t>
      </w:r>
      <w:bookmarkStart w:id="26" w:name="OLE_LINK5"/>
      <w:r w:rsidRPr="00545C7F">
        <w:rPr>
          <w:rFonts w:eastAsia="Times New Roman"/>
        </w:rPr>
        <w:t xml:space="preserve"> </w:t>
      </w:r>
      <w:r w:rsidRPr="00545C7F">
        <w:t>‘any limitation, restriction or impairment which restricts everyday activities and has lasted or is likely to last for at least six months.’</w:t>
      </w:r>
      <w:bookmarkEnd w:id="26"/>
      <w:r w:rsidRPr="00545C7F">
        <w:rPr>
          <w:sz w:val="20"/>
          <w:vertAlign w:val="superscript"/>
        </w:rPr>
        <w:endnoteReference w:id="9"/>
      </w:r>
      <w:r w:rsidRPr="00545C7F">
        <w:t xml:space="preserve"> </w:t>
      </w:r>
    </w:p>
    <w:p w14:paraId="28F3E0D8" w14:textId="77777777" w:rsidR="00545C7F" w:rsidRPr="00545C7F" w:rsidRDefault="00545C7F" w:rsidP="00545C7F">
      <w:pPr>
        <w:spacing w:before="0" w:after="0"/>
        <w:rPr>
          <w:i/>
        </w:rPr>
      </w:pPr>
    </w:p>
    <w:p w14:paraId="2F058A39" w14:textId="77777777" w:rsidR="00545C7F" w:rsidRPr="00545C7F" w:rsidRDefault="00545C7F" w:rsidP="00545C7F">
      <w:pPr>
        <w:spacing w:before="0" w:after="0"/>
        <w:rPr>
          <w:rFonts w:eastAsia="Times New Roman"/>
        </w:rPr>
      </w:pPr>
      <w:r w:rsidRPr="00545C7F">
        <w:rPr>
          <w:rFonts w:eastAsia="Times New Roman"/>
        </w:rPr>
        <w:t>Using this measurement, we know that over 4 million Australians, or 1 in 5 people have a disability or long-term health condition.</w:t>
      </w:r>
      <w:r w:rsidRPr="00545C7F">
        <w:rPr>
          <w:rFonts w:eastAsia="Times New Roman"/>
          <w:sz w:val="20"/>
          <w:vertAlign w:val="superscript"/>
        </w:rPr>
        <w:endnoteReference w:id="10"/>
      </w:r>
      <w:r w:rsidRPr="00545C7F">
        <w:rPr>
          <w:rFonts w:eastAsia="Times New Roman"/>
        </w:rPr>
        <w:t xml:space="preserve"> </w:t>
      </w:r>
    </w:p>
    <w:p w14:paraId="04F0DBAD" w14:textId="77777777" w:rsidR="00BD09E2" w:rsidRPr="00E342D3" w:rsidRDefault="00BD09E2" w:rsidP="00BD09E2">
      <w:r>
        <w:rPr>
          <w:noProof/>
        </w:rPr>
        <w:drawing>
          <wp:inline distT="0" distB="0" distL="0" distR="0" wp14:anchorId="5DEBD19F" wp14:editId="02607A81">
            <wp:extent cx="5745480" cy="1130300"/>
            <wp:effectExtent l="0" t="0" r="7620" b="0"/>
            <wp:docPr id="22" name="Picture 22" descr="A picture of 20 people standing in a row, with 4 people hihglighted shwoing 1-5 have a disability i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Pictures\1 in 5 people disability.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745480" cy="1130300"/>
                    </a:xfrm>
                    <a:prstGeom prst="rect">
                      <a:avLst/>
                    </a:prstGeom>
                    <a:noFill/>
                    <a:ln>
                      <a:noFill/>
                    </a:ln>
                  </pic:spPr>
                </pic:pic>
              </a:graphicData>
            </a:graphic>
          </wp:inline>
        </w:drawing>
      </w:r>
    </w:p>
    <w:p w14:paraId="27282ECD" w14:textId="77777777" w:rsidR="00BD09E2" w:rsidRPr="00E342D3" w:rsidRDefault="00BD09E2" w:rsidP="00BD09E2"/>
    <w:p w14:paraId="295216CF" w14:textId="762EE949" w:rsidR="00BD09E2" w:rsidRDefault="00BD09E2" w:rsidP="00BD09E2">
      <w:r w:rsidRPr="00E342D3">
        <w:t xml:space="preserve">As a result of the strong correlation between age and disability, the prevalence of disability is also anticipated to increase as Australia’s population ages. </w:t>
      </w:r>
    </w:p>
    <w:p w14:paraId="70A772E0" w14:textId="00B89739" w:rsidR="00BD09E2" w:rsidRPr="00E342D3" w:rsidRDefault="00BD09E2" w:rsidP="00BD09E2">
      <w:r w:rsidRPr="00E342D3">
        <w:t>In 2009, around 3.4% of children aged four and under were affected by disability, compared with 40% of people aged 65-69 and 88% of people over 90.</w:t>
      </w:r>
      <w:r w:rsidRPr="00E342D3">
        <w:rPr>
          <w:rStyle w:val="EndnoteReference"/>
        </w:rPr>
        <w:endnoteReference w:id="11"/>
      </w:r>
    </w:p>
    <w:p w14:paraId="08D15988" w14:textId="47B94BC4" w:rsidR="00BD64B5" w:rsidRDefault="00BD09E2" w:rsidP="00BE25E7">
      <w:pPr>
        <w:rPr>
          <w:noProof/>
        </w:rPr>
      </w:pPr>
      <w:r w:rsidRPr="00E342D3">
        <w:t>Keep the social model of disability in the back of your mind during this next activity, as we explore some of the inequalities that still exist for people with disability in Australia today.</w:t>
      </w:r>
      <w:r w:rsidRPr="005A15B9">
        <w:rPr>
          <w:noProof/>
        </w:rPr>
        <w:t xml:space="preserve"> </w:t>
      </w:r>
      <w:r w:rsidR="00BD64B5">
        <w:rPr>
          <w:noProof/>
        </w:rPr>
        <w:br w:type="page"/>
      </w:r>
    </w:p>
    <w:p w14:paraId="62645EA4" w14:textId="62B158EE" w:rsidR="00237533" w:rsidRDefault="00237533" w:rsidP="00C32F7E">
      <w:pPr>
        <w:pStyle w:val="Heading3"/>
      </w:pPr>
      <w:r w:rsidRPr="00BE25E7">
        <w:lastRenderedPageBreak/>
        <w:t>Activity: What are the stats?</w:t>
      </w:r>
    </w:p>
    <w:p w14:paraId="24C0396A" w14:textId="7D6750E6" w:rsidR="00F2605B" w:rsidRPr="00F2605B" w:rsidRDefault="00F2605B" w:rsidP="00756F99">
      <w:r w:rsidRPr="00F2605B">
        <w:t>Read through the multiple choice questions below and circle the answer that you think is correct. This is a reflective task only and you will not be required to share your answers with anyone else.</w:t>
      </w:r>
    </w:p>
    <w:p w14:paraId="0D6CA466" w14:textId="18F6E098" w:rsidR="00BE25E7" w:rsidRDefault="006E3F63" w:rsidP="00BE25E7">
      <w:pPr>
        <w:rPr>
          <w:bCs/>
          <w:i/>
          <w:noProof/>
          <w:szCs w:val="26"/>
        </w:rPr>
      </w:pPr>
      <w:r w:rsidRPr="00BD64B5">
        <w:rPr>
          <w:bCs/>
          <w:i/>
          <w:noProof/>
          <w:szCs w:val="26"/>
        </w:rPr>
        <w:t xml:space="preserve">(Answers to this activity are </w:t>
      </w:r>
      <w:r w:rsidR="00F2605B">
        <w:rPr>
          <w:bCs/>
          <w:i/>
          <w:noProof/>
          <w:szCs w:val="26"/>
        </w:rPr>
        <w:t>located</w:t>
      </w:r>
      <w:r w:rsidR="00F2605B" w:rsidRPr="00BD64B5">
        <w:rPr>
          <w:bCs/>
          <w:i/>
          <w:noProof/>
          <w:szCs w:val="26"/>
        </w:rPr>
        <w:t xml:space="preserve"> </w:t>
      </w:r>
      <w:r w:rsidRPr="00576010">
        <w:rPr>
          <w:bCs/>
          <w:i/>
          <w:noProof/>
          <w:szCs w:val="26"/>
        </w:rPr>
        <w:t xml:space="preserve">on </w:t>
      </w:r>
      <w:r w:rsidR="00576010" w:rsidRPr="00023AAC">
        <w:rPr>
          <w:bCs/>
          <w:i/>
          <w:noProof/>
          <w:szCs w:val="26"/>
        </w:rPr>
        <w:t>page 1</w:t>
      </w:r>
      <w:r w:rsidR="00A42BE4">
        <w:rPr>
          <w:bCs/>
          <w:i/>
          <w:noProof/>
          <w:szCs w:val="26"/>
        </w:rPr>
        <w:t>69</w:t>
      </w:r>
      <w:r w:rsidRPr="00023AAC">
        <w:rPr>
          <w:bCs/>
          <w:i/>
          <w:noProof/>
          <w:szCs w:val="26"/>
        </w:rPr>
        <w:t>)</w:t>
      </w:r>
      <w:r w:rsidR="00CB04E9" w:rsidRPr="00576010">
        <w:rPr>
          <w:bCs/>
          <w:i/>
          <w:noProof/>
          <w:szCs w:val="26"/>
        </w:rPr>
        <w:t>.</w:t>
      </w:r>
    </w:p>
    <w:p w14:paraId="3F8FA82C" w14:textId="77777777" w:rsidR="00345605" w:rsidRPr="00E342D3" w:rsidRDefault="00345605" w:rsidP="00345605">
      <w:pPr>
        <w:pStyle w:val="ListParagraph"/>
        <w:spacing w:before="0" w:after="0"/>
        <w:ind w:left="0"/>
        <w:rPr>
          <w:b/>
        </w:rPr>
      </w:pPr>
      <w:r w:rsidRPr="00E342D3">
        <w:rPr>
          <w:b/>
        </w:rPr>
        <w:t>1. How many times more likely are young people with mental health disorders and/or cognitive impairment to be imprisoned in comparison to those without disability?</w:t>
      </w:r>
    </w:p>
    <w:p w14:paraId="05337DB9" w14:textId="77777777" w:rsidR="00345605" w:rsidRPr="00E342D3" w:rsidRDefault="00345605" w:rsidP="00345605">
      <w:pPr>
        <w:pStyle w:val="ListParagraph"/>
        <w:spacing w:before="0" w:after="0"/>
        <w:ind w:left="0"/>
        <w:rPr>
          <w:b/>
        </w:rPr>
      </w:pPr>
    </w:p>
    <w:p w14:paraId="236ADE9A" w14:textId="77777777" w:rsidR="00345605" w:rsidRPr="00E342D3" w:rsidRDefault="00345605" w:rsidP="00345605">
      <w:pPr>
        <w:spacing w:before="0" w:after="0"/>
      </w:pPr>
      <w:r w:rsidRPr="00E342D3">
        <w:t>A)</w:t>
      </w:r>
      <w:r w:rsidRPr="00E342D3">
        <w:tab/>
        <w:t>2 times as likely</w:t>
      </w:r>
    </w:p>
    <w:p w14:paraId="55EA7CDB" w14:textId="77777777" w:rsidR="00345605" w:rsidRPr="00E342D3" w:rsidRDefault="00345605" w:rsidP="00345605">
      <w:pPr>
        <w:spacing w:before="0" w:after="0"/>
      </w:pPr>
      <w:r w:rsidRPr="00E342D3">
        <w:t>B)</w:t>
      </w:r>
      <w:r w:rsidRPr="00E342D3">
        <w:tab/>
        <w:t>4 times as likely</w:t>
      </w:r>
    </w:p>
    <w:p w14:paraId="1FC4BF44" w14:textId="77777777" w:rsidR="00345605" w:rsidRPr="00E342D3" w:rsidRDefault="00345605" w:rsidP="00345605">
      <w:pPr>
        <w:spacing w:before="0" w:after="0"/>
      </w:pPr>
      <w:r w:rsidRPr="00E342D3">
        <w:t>C)</w:t>
      </w:r>
      <w:r w:rsidRPr="00E342D3">
        <w:tab/>
        <w:t>6 times as likely</w:t>
      </w:r>
    </w:p>
    <w:p w14:paraId="59EA6825" w14:textId="77777777" w:rsidR="00345605" w:rsidRDefault="00345605" w:rsidP="00345605">
      <w:pPr>
        <w:spacing w:before="0" w:after="0"/>
      </w:pPr>
      <w:r w:rsidRPr="00E342D3">
        <w:t>D)</w:t>
      </w:r>
      <w:r w:rsidRPr="00E342D3">
        <w:tab/>
        <w:t>8 times as likely</w:t>
      </w:r>
    </w:p>
    <w:p w14:paraId="10AA487C" w14:textId="77777777" w:rsidR="00345605" w:rsidRPr="00E342D3" w:rsidRDefault="00345605" w:rsidP="00345605">
      <w:pPr>
        <w:spacing w:before="0" w:after="0"/>
      </w:pPr>
    </w:p>
    <w:p w14:paraId="6FAB65E1" w14:textId="77777777" w:rsidR="00345605" w:rsidRPr="00E342D3" w:rsidRDefault="00345605" w:rsidP="00345605">
      <w:pPr>
        <w:spacing w:before="0" w:after="0"/>
        <w:rPr>
          <w:b/>
        </w:rPr>
      </w:pPr>
      <w:r w:rsidRPr="00E342D3">
        <w:rPr>
          <w:b/>
        </w:rPr>
        <w:t>2. The labour force participation rate of people in Australia without disability is 83%. What is the labour force participation of people with disability?</w:t>
      </w:r>
    </w:p>
    <w:p w14:paraId="1D7068B8" w14:textId="77777777" w:rsidR="00345605" w:rsidRPr="00E342D3" w:rsidRDefault="00345605" w:rsidP="00345605">
      <w:pPr>
        <w:spacing w:before="0" w:after="0"/>
        <w:rPr>
          <w:b/>
        </w:rPr>
      </w:pPr>
    </w:p>
    <w:p w14:paraId="7C6E179B" w14:textId="77777777" w:rsidR="00345605" w:rsidRPr="00E342D3" w:rsidRDefault="00345605" w:rsidP="00345605">
      <w:pPr>
        <w:spacing w:before="0" w:after="0"/>
      </w:pPr>
      <w:r w:rsidRPr="00E342D3">
        <w:t>A)</w:t>
      </w:r>
      <w:r w:rsidRPr="00E342D3">
        <w:tab/>
        <w:t>33%</w:t>
      </w:r>
    </w:p>
    <w:p w14:paraId="268CA16D" w14:textId="77777777" w:rsidR="00345605" w:rsidRPr="00E342D3" w:rsidRDefault="00345605" w:rsidP="00345605">
      <w:pPr>
        <w:spacing w:before="0" w:after="0"/>
      </w:pPr>
      <w:r w:rsidRPr="00E342D3">
        <w:t>B)</w:t>
      </w:r>
      <w:r w:rsidRPr="00E342D3">
        <w:tab/>
        <w:t>54%</w:t>
      </w:r>
    </w:p>
    <w:p w14:paraId="7C199FD8" w14:textId="77777777" w:rsidR="00345605" w:rsidRPr="00E342D3" w:rsidRDefault="00345605" w:rsidP="00345605">
      <w:pPr>
        <w:spacing w:before="0" w:after="0"/>
      </w:pPr>
      <w:r w:rsidRPr="00E342D3">
        <w:t>C)</w:t>
      </w:r>
      <w:r w:rsidRPr="00E342D3">
        <w:tab/>
        <w:t>64%</w:t>
      </w:r>
    </w:p>
    <w:p w14:paraId="7E162C15" w14:textId="77777777" w:rsidR="00345605" w:rsidRDefault="00345605" w:rsidP="00345605">
      <w:pPr>
        <w:spacing w:before="0" w:after="0"/>
      </w:pPr>
      <w:r w:rsidRPr="00E342D3">
        <w:t>D)</w:t>
      </w:r>
      <w:r w:rsidRPr="00E342D3">
        <w:tab/>
        <w:t>72%</w:t>
      </w:r>
    </w:p>
    <w:p w14:paraId="33A62355" w14:textId="77777777" w:rsidR="00345605" w:rsidRPr="00E342D3" w:rsidRDefault="00345605" w:rsidP="00345605">
      <w:pPr>
        <w:spacing w:before="0" w:after="0"/>
      </w:pPr>
    </w:p>
    <w:p w14:paraId="07A6378B" w14:textId="404EE937" w:rsidR="00345605" w:rsidRPr="00E342D3" w:rsidRDefault="00345605" w:rsidP="00345605">
      <w:pPr>
        <w:spacing w:before="0" w:after="0"/>
        <w:rPr>
          <w:b/>
        </w:rPr>
      </w:pPr>
      <w:r w:rsidRPr="00E342D3">
        <w:rPr>
          <w:b/>
        </w:rPr>
        <w:t xml:space="preserve">3. What proportion of women with an intellectual disability </w:t>
      </w:r>
      <w:r w:rsidR="00E35B8C">
        <w:rPr>
          <w:b/>
        </w:rPr>
        <w:t>will</w:t>
      </w:r>
      <w:r w:rsidRPr="00E342D3">
        <w:rPr>
          <w:b/>
        </w:rPr>
        <w:t xml:space="preserve"> experience sexual abuse at some point in their life?</w:t>
      </w:r>
    </w:p>
    <w:p w14:paraId="0EAD83CD" w14:textId="77777777" w:rsidR="00345605" w:rsidRPr="00E342D3" w:rsidRDefault="00345605" w:rsidP="00345605">
      <w:pPr>
        <w:spacing w:before="0" w:after="0"/>
        <w:rPr>
          <w:b/>
        </w:rPr>
      </w:pPr>
    </w:p>
    <w:p w14:paraId="31A5FAB5" w14:textId="77777777" w:rsidR="00345605" w:rsidRPr="00E342D3" w:rsidRDefault="00345605" w:rsidP="00345605">
      <w:pPr>
        <w:spacing w:before="0" w:after="0"/>
      </w:pPr>
      <w:r w:rsidRPr="00E342D3">
        <w:t>A)</w:t>
      </w:r>
      <w:r w:rsidRPr="00E342D3">
        <w:tab/>
        <w:t>1 in 10</w:t>
      </w:r>
    </w:p>
    <w:p w14:paraId="478FC42D" w14:textId="77777777" w:rsidR="00345605" w:rsidRPr="00E342D3" w:rsidRDefault="00345605" w:rsidP="00345605">
      <w:pPr>
        <w:spacing w:before="0" w:after="0"/>
      </w:pPr>
      <w:r w:rsidRPr="00E342D3">
        <w:t>B)</w:t>
      </w:r>
      <w:r w:rsidRPr="00E342D3">
        <w:tab/>
        <w:t>3 in 10</w:t>
      </w:r>
    </w:p>
    <w:p w14:paraId="7165C4B1" w14:textId="77777777" w:rsidR="00345605" w:rsidRPr="00E342D3" w:rsidRDefault="00345605" w:rsidP="00345605">
      <w:pPr>
        <w:spacing w:before="0" w:after="0"/>
      </w:pPr>
      <w:r w:rsidRPr="00E342D3">
        <w:t>C)</w:t>
      </w:r>
      <w:r w:rsidRPr="00E342D3">
        <w:tab/>
        <w:t>6 in 10</w:t>
      </w:r>
    </w:p>
    <w:p w14:paraId="6837AC0A" w14:textId="77777777" w:rsidR="00345605" w:rsidRPr="00E342D3" w:rsidRDefault="00345605" w:rsidP="00345605">
      <w:pPr>
        <w:spacing w:before="0" w:after="0"/>
      </w:pPr>
      <w:r w:rsidRPr="00E342D3">
        <w:t>D)</w:t>
      </w:r>
      <w:r w:rsidRPr="00E342D3">
        <w:tab/>
        <w:t>9 in 10</w:t>
      </w:r>
    </w:p>
    <w:p w14:paraId="3ACFF1A5" w14:textId="77777777" w:rsidR="00345605" w:rsidRPr="00E342D3" w:rsidRDefault="00345605" w:rsidP="00345605">
      <w:pPr>
        <w:spacing w:before="0" w:after="0"/>
        <w:rPr>
          <w:b/>
        </w:rPr>
      </w:pPr>
    </w:p>
    <w:p w14:paraId="56762400" w14:textId="77777777" w:rsidR="00345605" w:rsidRPr="00E342D3" w:rsidRDefault="00345605" w:rsidP="00345605">
      <w:pPr>
        <w:spacing w:before="0" w:after="0"/>
        <w:rPr>
          <w:b/>
        </w:rPr>
      </w:pPr>
      <w:r w:rsidRPr="00E342D3">
        <w:rPr>
          <w:b/>
        </w:rPr>
        <w:t>4. What is the percentage of Australians with disability who live near or below the poverty line?</w:t>
      </w:r>
    </w:p>
    <w:p w14:paraId="0D5004C5" w14:textId="77777777" w:rsidR="00345605" w:rsidRPr="00E342D3" w:rsidRDefault="00345605" w:rsidP="00345605">
      <w:pPr>
        <w:spacing w:before="0" w:after="0"/>
        <w:rPr>
          <w:b/>
        </w:rPr>
      </w:pPr>
    </w:p>
    <w:p w14:paraId="51D3BB34" w14:textId="77777777" w:rsidR="00345605" w:rsidRPr="00E342D3" w:rsidRDefault="00345605" w:rsidP="00345605">
      <w:pPr>
        <w:spacing w:before="0" w:after="0"/>
      </w:pPr>
      <w:r w:rsidRPr="00E342D3">
        <w:t>A)</w:t>
      </w:r>
      <w:r w:rsidRPr="00E342D3">
        <w:tab/>
        <w:t>16%</w:t>
      </w:r>
    </w:p>
    <w:p w14:paraId="42C1983A" w14:textId="77777777" w:rsidR="00345605" w:rsidRPr="00E342D3" w:rsidRDefault="00345605" w:rsidP="00345605">
      <w:pPr>
        <w:spacing w:before="0" w:after="0"/>
      </w:pPr>
      <w:r w:rsidRPr="00E342D3">
        <w:t>B)</w:t>
      </w:r>
      <w:r w:rsidRPr="00E342D3">
        <w:tab/>
        <w:t>29%</w:t>
      </w:r>
    </w:p>
    <w:p w14:paraId="17F9B6D9" w14:textId="77777777" w:rsidR="00345605" w:rsidRPr="00E342D3" w:rsidRDefault="00345605" w:rsidP="00345605">
      <w:pPr>
        <w:spacing w:before="0" w:after="0"/>
      </w:pPr>
      <w:r w:rsidRPr="00E342D3">
        <w:t>C)</w:t>
      </w:r>
      <w:r w:rsidRPr="00E342D3">
        <w:tab/>
        <w:t>45%</w:t>
      </w:r>
    </w:p>
    <w:p w14:paraId="61E86B23" w14:textId="77777777" w:rsidR="00345605" w:rsidRDefault="00345605" w:rsidP="00345605">
      <w:pPr>
        <w:spacing w:before="0" w:after="0"/>
      </w:pPr>
      <w:r w:rsidRPr="00E342D3">
        <w:t>D)</w:t>
      </w:r>
      <w:r w:rsidRPr="00E342D3">
        <w:tab/>
        <w:t>72%</w:t>
      </w:r>
    </w:p>
    <w:p w14:paraId="1A0A7C3E" w14:textId="2E55C5BD" w:rsidR="00230078" w:rsidRPr="00E342D3" w:rsidRDefault="00230078" w:rsidP="00756F99">
      <w:pPr>
        <w:spacing w:before="0" w:after="0"/>
      </w:pPr>
    </w:p>
    <w:p w14:paraId="6D60A181" w14:textId="10517E29" w:rsidR="00345605" w:rsidRPr="00E342D3" w:rsidRDefault="00345605" w:rsidP="00345605">
      <w:pPr>
        <w:spacing w:before="0" w:after="0"/>
        <w:rPr>
          <w:b/>
        </w:rPr>
      </w:pPr>
      <w:r w:rsidRPr="00E342D3">
        <w:rPr>
          <w:b/>
        </w:rPr>
        <w:t>5. What percentage of people with a disability aged 18-64</w:t>
      </w:r>
      <w:r w:rsidR="00B47BC0">
        <w:rPr>
          <w:b/>
        </w:rPr>
        <w:t xml:space="preserve"> </w:t>
      </w:r>
      <w:r w:rsidRPr="00E342D3">
        <w:rPr>
          <w:b/>
        </w:rPr>
        <w:t>y</w:t>
      </w:r>
      <w:r w:rsidR="00B47BC0">
        <w:rPr>
          <w:b/>
        </w:rPr>
        <w:t>ea</w:t>
      </w:r>
      <w:r w:rsidRPr="00E342D3">
        <w:rPr>
          <w:b/>
        </w:rPr>
        <w:t>rs have completed Year 12?</w:t>
      </w:r>
    </w:p>
    <w:p w14:paraId="2F20BB83" w14:textId="77777777" w:rsidR="00345605" w:rsidRPr="00E342D3" w:rsidRDefault="00345605" w:rsidP="00345605">
      <w:pPr>
        <w:spacing w:before="0" w:after="0"/>
        <w:rPr>
          <w:b/>
        </w:rPr>
      </w:pPr>
    </w:p>
    <w:p w14:paraId="15C66EED" w14:textId="77777777" w:rsidR="00345605" w:rsidRPr="00E342D3" w:rsidRDefault="00345605" w:rsidP="00345605">
      <w:pPr>
        <w:spacing w:before="0" w:after="0"/>
      </w:pPr>
      <w:r w:rsidRPr="00E342D3">
        <w:t>A)</w:t>
      </w:r>
      <w:r w:rsidRPr="00E342D3">
        <w:tab/>
        <w:t>25 %</w:t>
      </w:r>
    </w:p>
    <w:p w14:paraId="789A47DF" w14:textId="77777777" w:rsidR="00345605" w:rsidRPr="00E342D3" w:rsidRDefault="00345605" w:rsidP="00345605">
      <w:pPr>
        <w:spacing w:before="0" w:after="0"/>
      </w:pPr>
      <w:r w:rsidRPr="00E342D3">
        <w:t>B)</w:t>
      </w:r>
      <w:r w:rsidRPr="00E342D3">
        <w:tab/>
        <w:t>36%</w:t>
      </w:r>
    </w:p>
    <w:p w14:paraId="51C424AE" w14:textId="77777777" w:rsidR="00345605" w:rsidRPr="00E342D3" w:rsidRDefault="00345605" w:rsidP="00345605">
      <w:pPr>
        <w:spacing w:before="0" w:after="0"/>
      </w:pPr>
      <w:r w:rsidRPr="00E342D3">
        <w:t>C)</w:t>
      </w:r>
      <w:r w:rsidRPr="00E342D3">
        <w:tab/>
        <w:t>50%</w:t>
      </w:r>
    </w:p>
    <w:p w14:paraId="6CC00BFD" w14:textId="77777777" w:rsidR="00345605" w:rsidRPr="00E342D3" w:rsidRDefault="00345605" w:rsidP="00345605">
      <w:pPr>
        <w:spacing w:before="0" w:after="0"/>
      </w:pPr>
      <w:r w:rsidRPr="00E342D3">
        <w:t>D)</w:t>
      </w:r>
      <w:r w:rsidRPr="00E342D3">
        <w:tab/>
        <w:t>62%</w:t>
      </w:r>
    </w:p>
    <w:p w14:paraId="1E98CE84" w14:textId="65DC74E7" w:rsidR="00230078" w:rsidRDefault="00230078">
      <w:pPr>
        <w:spacing w:before="0" w:after="0"/>
      </w:pPr>
      <w:r>
        <w:br w:type="page"/>
      </w:r>
    </w:p>
    <w:p w14:paraId="557DAB31" w14:textId="77777777" w:rsidR="00345605" w:rsidRPr="00E342D3" w:rsidRDefault="00345605" w:rsidP="00345605">
      <w:pPr>
        <w:spacing w:before="0" w:after="0"/>
      </w:pPr>
    </w:p>
    <w:p w14:paraId="67375D1E" w14:textId="77777777" w:rsidR="00345605" w:rsidRPr="00E342D3" w:rsidRDefault="00345605" w:rsidP="00345605">
      <w:pPr>
        <w:spacing w:before="0" w:after="0"/>
        <w:rPr>
          <w:b/>
        </w:rPr>
      </w:pPr>
      <w:r w:rsidRPr="00E342D3">
        <w:rPr>
          <w:b/>
        </w:rPr>
        <w:t>6. People with high support needs</w:t>
      </w:r>
      <w:r w:rsidRPr="00E342D3">
        <w:t xml:space="preserve"> </w:t>
      </w:r>
      <w:r w:rsidRPr="00E342D3">
        <w:rPr>
          <w:b/>
        </w:rPr>
        <w:t>are how many times less likely to participate in activities outside the home?</w:t>
      </w:r>
    </w:p>
    <w:p w14:paraId="51FC2675" w14:textId="77777777" w:rsidR="00345605" w:rsidRPr="00E342D3" w:rsidRDefault="00345605" w:rsidP="00345605">
      <w:pPr>
        <w:spacing w:before="0" w:after="0"/>
        <w:rPr>
          <w:b/>
        </w:rPr>
      </w:pPr>
    </w:p>
    <w:p w14:paraId="515C392F" w14:textId="77777777" w:rsidR="00345605" w:rsidRPr="00E342D3" w:rsidRDefault="00345605" w:rsidP="00345605">
      <w:pPr>
        <w:spacing w:before="0" w:after="0"/>
      </w:pPr>
      <w:r w:rsidRPr="00E342D3">
        <w:t>A)</w:t>
      </w:r>
      <w:r w:rsidRPr="00E342D3">
        <w:tab/>
        <w:t>3 times</w:t>
      </w:r>
    </w:p>
    <w:p w14:paraId="5A0AA261" w14:textId="77777777" w:rsidR="00345605" w:rsidRPr="00E342D3" w:rsidRDefault="00345605" w:rsidP="00345605">
      <w:pPr>
        <w:spacing w:before="0" w:after="0"/>
      </w:pPr>
      <w:r w:rsidRPr="00E342D3">
        <w:t>B)</w:t>
      </w:r>
      <w:r w:rsidRPr="00E342D3">
        <w:tab/>
        <w:t>6 times</w:t>
      </w:r>
    </w:p>
    <w:p w14:paraId="65044910" w14:textId="77777777" w:rsidR="00345605" w:rsidRPr="00E342D3" w:rsidRDefault="00345605" w:rsidP="00345605">
      <w:pPr>
        <w:spacing w:before="0" w:after="0"/>
      </w:pPr>
      <w:r w:rsidRPr="00E342D3">
        <w:t>C)</w:t>
      </w:r>
      <w:r w:rsidRPr="00E342D3">
        <w:tab/>
        <w:t>8 times</w:t>
      </w:r>
    </w:p>
    <w:p w14:paraId="7073E53E" w14:textId="77777777" w:rsidR="00345605" w:rsidRDefault="00345605" w:rsidP="00345605">
      <w:pPr>
        <w:spacing w:before="0" w:after="0"/>
      </w:pPr>
      <w:r w:rsidRPr="00E342D3">
        <w:t>D)</w:t>
      </w:r>
      <w:r w:rsidRPr="00E342D3">
        <w:tab/>
        <w:t>9 times</w:t>
      </w:r>
    </w:p>
    <w:p w14:paraId="427834F3" w14:textId="77777777" w:rsidR="00230078" w:rsidRDefault="00230078" w:rsidP="00345605">
      <w:pPr>
        <w:spacing w:before="0" w:after="0"/>
      </w:pPr>
    </w:p>
    <w:p w14:paraId="292E7416" w14:textId="74EA0BE0" w:rsidR="00345605" w:rsidRPr="00E342D3" w:rsidRDefault="00230078" w:rsidP="00756F99">
      <w:pPr>
        <w:spacing w:before="0" w:after="0"/>
        <w:jc w:val="center"/>
      </w:pPr>
      <w:r w:rsidRPr="0095508D">
        <w:rPr>
          <w:noProof/>
        </w:rPr>
        <w:drawing>
          <wp:inline distT="0" distB="0" distL="0" distR="0" wp14:anchorId="51D69094" wp14:editId="0F8E7D9B">
            <wp:extent cx="3427012" cy="2286139"/>
            <wp:effectExtent l="0" t="0" r="2540" b="0"/>
            <wp:docPr id="30" name="Picture 30" title="Stat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xternal Projects\EIT Education &amp; Training 14.15\Public sector education\NSW FACS CRPD Training 13.14\Facilitation Resources\Slides\iStock slide images\iStock_000030332654_XXXLarge.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528989" cy="2354168"/>
                    </a:xfrm>
                    <a:prstGeom prst="rect">
                      <a:avLst/>
                    </a:prstGeom>
                    <a:noFill/>
                    <a:ln>
                      <a:noFill/>
                    </a:ln>
                  </pic:spPr>
                </pic:pic>
              </a:graphicData>
            </a:graphic>
          </wp:inline>
        </w:drawing>
      </w:r>
    </w:p>
    <w:tbl>
      <w:tblPr>
        <w:tblStyle w:val="TableGrid"/>
        <w:tblW w:w="0" w:type="auto"/>
        <w:tblInd w:w="360" w:type="dxa"/>
        <w:tblLook w:val="04A0" w:firstRow="1" w:lastRow="0" w:firstColumn="1" w:lastColumn="0" w:noHBand="0" w:noVBand="1"/>
      </w:tblPr>
      <w:tblGrid>
        <w:gridCol w:w="1485"/>
        <w:gridCol w:w="7215"/>
      </w:tblGrid>
      <w:tr w:rsidR="00BE25E7" w14:paraId="69C84650" w14:textId="77777777" w:rsidTr="00545C7F">
        <w:tc>
          <w:tcPr>
            <w:tcW w:w="1485" w:type="dxa"/>
            <w:tcBorders>
              <w:top w:val="nil"/>
              <w:left w:val="nil"/>
              <w:bottom w:val="nil"/>
              <w:right w:val="nil"/>
            </w:tcBorders>
          </w:tcPr>
          <w:p w14:paraId="51D9EAD7" w14:textId="77777777" w:rsidR="00BE25E7" w:rsidRDefault="00BE25E7" w:rsidP="00545C7F">
            <w:pPr>
              <w:spacing w:after="0"/>
            </w:pPr>
            <w:r>
              <w:rPr>
                <w:noProof/>
              </w:rPr>
              <w:drawing>
                <wp:inline distT="0" distB="0" distL="0" distR="0" wp14:anchorId="433E5490" wp14:editId="493EE88F">
                  <wp:extent cx="806400" cy="806400"/>
                  <wp:effectExtent l="0" t="0" r="0" b="0"/>
                  <wp:docPr id="3085" name="Picture 3085"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Borders>
              <w:top w:val="nil"/>
              <w:left w:val="nil"/>
              <w:bottom w:val="nil"/>
              <w:right w:val="nil"/>
            </w:tcBorders>
          </w:tcPr>
          <w:p w14:paraId="1BA5BECF" w14:textId="20BAE91D" w:rsidR="00576010" w:rsidRDefault="00BE25E7" w:rsidP="00576010">
            <w:pPr>
              <w:spacing w:after="0"/>
            </w:pPr>
            <w:r>
              <w:t>For more statistics and information on people with disability in Australia, visit the Australian Human Rights Commission’s ‘</w:t>
            </w:r>
            <w:hyperlink r:id="rId41" w:history="1">
              <w:r w:rsidRPr="00576010">
                <w:rPr>
                  <w:rStyle w:val="Hyperlink"/>
                </w:rPr>
                <w:t>Face the Facts</w:t>
              </w:r>
              <w:r w:rsidR="00576010" w:rsidRPr="00576010">
                <w:rPr>
                  <w:rStyle w:val="Hyperlink"/>
                </w:rPr>
                <w:t>: Disability Rights</w:t>
              </w:r>
            </w:hyperlink>
            <w:r>
              <w:t>’ page</w:t>
            </w:r>
            <w:r w:rsidR="00576010">
              <w:t>.</w:t>
            </w:r>
            <w:r>
              <w:t xml:space="preserve"> </w:t>
            </w:r>
          </w:p>
          <w:p w14:paraId="65758DA8" w14:textId="4CBDA8AF" w:rsidR="00E35B8C" w:rsidRDefault="00E35B8C" w:rsidP="00576010">
            <w:pPr>
              <w:spacing w:after="0"/>
            </w:pPr>
            <w:r w:rsidRPr="009A0C6F">
              <w:t>This webpage also features a number of infographics, which have been included on the following page</w:t>
            </w:r>
          </w:p>
        </w:tc>
      </w:tr>
    </w:tbl>
    <w:p w14:paraId="1685A831" w14:textId="77777777" w:rsidR="00237533" w:rsidRPr="00237533" w:rsidRDefault="00237533" w:rsidP="00237533"/>
    <w:p w14:paraId="209226FC" w14:textId="77777777" w:rsidR="00237533" w:rsidRPr="00E342D3" w:rsidRDefault="00237533" w:rsidP="00237533">
      <w:pPr>
        <w:spacing w:before="0" w:after="0"/>
      </w:pPr>
      <w:r w:rsidRPr="00E342D3">
        <w:br w:type="page"/>
      </w:r>
    </w:p>
    <w:p w14:paraId="21EE5A74" w14:textId="77777777" w:rsidR="00A94C49" w:rsidRPr="001705E2" w:rsidRDefault="001705E2" w:rsidP="001705E2">
      <w:pPr>
        <w:pStyle w:val="ListBullet"/>
        <w:numPr>
          <w:ilvl w:val="0"/>
          <w:numId w:val="0"/>
        </w:numPr>
        <w:spacing w:before="120" w:after="120"/>
      </w:pPr>
      <w:r w:rsidRPr="00E342D3">
        <w:rPr>
          <w:noProof/>
        </w:rPr>
        <w:lastRenderedPageBreak/>
        <w:drawing>
          <wp:inline distT="0" distB="0" distL="0" distR="0" wp14:anchorId="50794957" wp14:editId="68755608">
            <wp:extent cx="5673334" cy="6659592"/>
            <wp:effectExtent l="0" t="0" r="3810" b="8255"/>
            <wp:docPr id="24" name="Picture 24" title="Face the facts satistics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share\users\walal\Desktop\FTFDisability-large[1].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690266" cy="6679468"/>
                    </a:xfrm>
                    <a:prstGeom prst="rect">
                      <a:avLst/>
                    </a:prstGeom>
                    <a:noFill/>
                    <a:ln>
                      <a:noFill/>
                    </a:ln>
                  </pic:spPr>
                </pic:pic>
              </a:graphicData>
            </a:graphic>
          </wp:inline>
        </w:drawing>
      </w:r>
    </w:p>
    <w:p w14:paraId="5FAAF906" w14:textId="77777777" w:rsidR="00BD64B5" w:rsidRDefault="00BD64B5">
      <w:pPr>
        <w:spacing w:before="0" w:after="0"/>
        <w:rPr>
          <w:b/>
        </w:rPr>
      </w:pPr>
      <w:r>
        <w:rPr>
          <w:b/>
        </w:rPr>
        <w:br w:type="page"/>
      </w:r>
    </w:p>
    <w:p w14:paraId="090E3E92" w14:textId="2DD857BF" w:rsidR="00AD284A" w:rsidRPr="00AD284A" w:rsidRDefault="00AD284A" w:rsidP="00C32F7E">
      <w:pPr>
        <w:pStyle w:val="Heading3"/>
      </w:pPr>
      <w:r w:rsidRPr="00AD284A">
        <w:lastRenderedPageBreak/>
        <w:t>What do the stats tell us?</w:t>
      </w:r>
    </w:p>
    <w:p w14:paraId="02832FB9" w14:textId="77777777" w:rsidR="00AD284A" w:rsidRPr="00AD284A" w:rsidRDefault="00AD284A" w:rsidP="000A741B">
      <w:pPr>
        <w:spacing w:before="0" w:after="0"/>
        <w:rPr>
          <w:rFonts w:eastAsia="Times New Roman"/>
        </w:rPr>
      </w:pPr>
    </w:p>
    <w:p w14:paraId="7DCA8706" w14:textId="77777777" w:rsidR="00AD284A" w:rsidRPr="00AD284A" w:rsidRDefault="00AD284A" w:rsidP="000A741B">
      <w:pPr>
        <w:spacing w:before="0" w:after="0"/>
        <w:rPr>
          <w:rFonts w:eastAsia="Times New Roman"/>
        </w:rPr>
      </w:pPr>
      <w:r w:rsidRPr="00AD284A">
        <w:rPr>
          <w:rFonts w:eastAsia="Times New Roman"/>
        </w:rPr>
        <w:t xml:space="preserve">These facts demonstrate that people with disability continue to face widespread disadvantage in Australian society. </w:t>
      </w:r>
    </w:p>
    <w:p w14:paraId="5DAAE193" w14:textId="77777777" w:rsidR="00AD284A" w:rsidRPr="00AD284A" w:rsidRDefault="00AD284A" w:rsidP="000A741B">
      <w:pPr>
        <w:spacing w:before="0" w:after="0"/>
        <w:rPr>
          <w:rFonts w:eastAsia="Times New Roman"/>
        </w:rPr>
      </w:pPr>
    </w:p>
    <w:p w14:paraId="7F9CA0A3" w14:textId="77777777" w:rsidR="00AD284A" w:rsidRPr="00AD284A" w:rsidRDefault="00AD284A" w:rsidP="000A741B">
      <w:pPr>
        <w:spacing w:before="0" w:after="0"/>
        <w:rPr>
          <w:rFonts w:eastAsia="Times New Roman"/>
        </w:rPr>
      </w:pPr>
      <w:r w:rsidRPr="00AD284A">
        <w:rPr>
          <w:rFonts w:eastAsia="Times New Roman"/>
        </w:rPr>
        <w:t xml:space="preserve">The level of disadvantage that is experienced by a person with disability can vary greatly depending on their individual circumstances. </w:t>
      </w:r>
    </w:p>
    <w:p w14:paraId="36CB7E0F" w14:textId="77777777" w:rsidR="00AD284A" w:rsidRPr="00AD284A" w:rsidRDefault="00AD284A" w:rsidP="000A741B">
      <w:pPr>
        <w:spacing w:before="0" w:after="0"/>
        <w:rPr>
          <w:rFonts w:eastAsia="Times New Roman"/>
        </w:rPr>
      </w:pPr>
    </w:p>
    <w:p w14:paraId="37AFCE35" w14:textId="77777777" w:rsidR="00AD284A" w:rsidRPr="00AD284A" w:rsidRDefault="00AD284A" w:rsidP="000A741B">
      <w:pPr>
        <w:spacing w:before="0" w:after="0"/>
        <w:rPr>
          <w:rFonts w:eastAsia="Times New Roman"/>
        </w:rPr>
      </w:pPr>
      <w:r w:rsidRPr="00AD284A">
        <w:rPr>
          <w:rFonts w:eastAsia="Times New Roman"/>
        </w:rPr>
        <w:t xml:space="preserve">Women, children, Aboriginal and Torres Strait Islander peoples, peoples from culturally and linguistically diverse backgrounds, older people and people who are gay, lesbian, bisexual, transgender or intersex all typically face varying forms of marginalisation in Australian society. </w:t>
      </w:r>
    </w:p>
    <w:p w14:paraId="6E86890A" w14:textId="77777777" w:rsidR="00AD284A" w:rsidRPr="00AD284A" w:rsidRDefault="00AD284A" w:rsidP="000A741B">
      <w:pPr>
        <w:spacing w:before="0" w:after="0"/>
        <w:rPr>
          <w:rFonts w:eastAsia="Times New Roman"/>
        </w:rPr>
      </w:pPr>
    </w:p>
    <w:p w14:paraId="3A4430E8" w14:textId="77777777" w:rsidR="00AD284A" w:rsidRPr="00AD284A" w:rsidRDefault="00AD284A" w:rsidP="000A741B">
      <w:pPr>
        <w:spacing w:before="0" w:after="0"/>
        <w:rPr>
          <w:rFonts w:eastAsia="Times New Roman"/>
        </w:rPr>
      </w:pPr>
      <w:r w:rsidRPr="00AD284A">
        <w:rPr>
          <w:rFonts w:eastAsia="Times New Roman"/>
        </w:rPr>
        <w:t>When a person from one or more of these groups also has a disability, the level of marginalisation that is experienced by that person is often more severe. This multi-faceted experience is known as ‘intersectionality’, or ‘intersectional discrimination.’</w:t>
      </w:r>
    </w:p>
    <w:p w14:paraId="6514F9E3" w14:textId="77777777" w:rsidR="00AD284A" w:rsidRPr="00AD284A" w:rsidRDefault="00AD284A" w:rsidP="000A741B">
      <w:pPr>
        <w:spacing w:before="0" w:after="0"/>
        <w:rPr>
          <w:rFonts w:eastAsia="Times New Roman"/>
        </w:rPr>
      </w:pPr>
    </w:p>
    <w:p w14:paraId="70C36FD9" w14:textId="77777777" w:rsidR="00AD284A" w:rsidRPr="00AD284A" w:rsidRDefault="00AD284A" w:rsidP="000A741B">
      <w:pPr>
        <w:spacing w:before="0" w:after="0"/>
        <w:rPr>
          <w:rFonts w:eastAsia="Times New Roman"/>
        </w:rPr>
      </w:pPr>
      <w:r w:rsidRPr="00AD284A">
        <w:rPr>
          <w:rFonts w:eastAsia="Times New Roman"/>
        </w:rPr>
        <w:t xml:space="preserve">An example of this is evident in the answer to the third quiz question: 90% of women with intellectual disability will experience sexual abuse at some point in their lives. </w:t>
      </w:r>
    </w:p>
    <w:p w14:paraId="14A6D7BD" w14:textId="77777777" w:rsidR="00AD284A" w:rsidRPr="00AD284A" w:rsidRDefault="00AD284A" w:rsidP="000A741B">
      <w:pPr>
        <w:spacing w:before="0" w:after="0"/>
        <w:rPr>
          <w:rFonts w:eastAsia="Times New Roman"/>
        </w:rPr>
      </w:pPr>
    </w:p>
    <w:p w14:paraId="5FAF2388" w14:textId="77777777" w:rsidR="00AD284A" w:rsidRPr="00AD284A" w:rsidRDefault="00AD284A" w:rsidP="000A741B">
      <w:pPr>
        <w:spacing w:before="0" w:after="0"/>
        <w:rPr>
          <w:rFonts w:eastAsia="Times New Roman"/>
        </w:rPr>
      </w:pPr>
      <w:r w:rsidRPr="00AD284A">
        <w:rPr>
          <w:rFonts w:eastAsia="Times New Roman"/>
        </w:rPr>
        <w:t>If we take disability out of the equation, we know that women already experience a higher rate of sexual violence than men. According to data published by the Australian Bureau of Statistics, in 2012, an estimated 17% of all women aged 18 years and over had experienced sexual violence since the age of 15, compared with 4% of men aged 18 years and over.</w:t>
      </w:r>
      <w:r w:rsidRPr="00AD284A">
        <w:rPr>
          <w:rFonts w:eastAsia="Times New Roman"/>
          <w:sz w:val="20"/>
          <w:vertAlign w:val="superscript"/>
        </w:rPr>
        <w:endnoteReference w:id="12"/>
      </w:r>
      <w:r w:rsidRPr="00AD284A">
        <w:rPr>
          <w:rFonts w:eastAsia="Times New Roman"/>
        </w:rPr>
        <w:t xml:space="preserve"> </w:t>
      </w:r>
    </w:p>
    <w:p w14:paraId="5CF3093F" w14:textId="77777777" w:rsidR="00AD284A" w:rsidRPr="00AD284A" w:rsidRDefault="00AD284A" w:rsidP="000A741B">
      <w:pPr>
        <w:spacing w:before="0" w:after="0"/>
        <w:rPr>
          <w:rFonts w:eastAsia="Times New Roman"/>
        </w:rPr>
      </w:pPr>
    </w:p>
    <w:p w14:paraId="72B6A4DA" w14:textId="77777777" w:rsidR="00AD284A" w:rsidRPr="00AD284A" w:rsidRDefault="00AD284A" w:rsidP="000A741B">
      <w:pPr>
        <w:spacing w:before="0" w:after="0"/>
        <w:rPr>
          <w:rFonts w:eastAsia="Times New Roman"/>
        </w:rPr>
      </w:pPr>
      <w:r w:rsidRPr="00AD284A">
        <w:rPr>
          <w:rFonts w:eastAsia="Times New Roman"/>
        </w:rPr>
        <w:t>Women with intellectual disability are often more vulnerable than women without disability, and consequently experience even higher rates of sexual violence.</w:t>
      </w:r>
    </w:p>
    <w:p w14:paraId="63DF3FC5" w14:textId="77777777" w:rsidR="00AD284A" w:rsidRPr="00AD284A" w:rsidRDefault="00AD284A" w:rsidP="000A741B">
      <w:pPr>
        <w:spacing w:before="0" w:after="0"/>
        <w:rPr>
          <w:rFonts w:eastAsia="Times New Roman"/>
        </w:rPr>
      </w:pPr>
    </w:p>
    <w:p w14:paraId="069E5D15" w14:textId="77777777" w:rsidR="00AD284A" w:rsidRPr="00AD284A" w:rsidRDefault="00AD284A" w:rsidP="000A741B">
      <w:pPr>
        <w:spacing w:before="0" w:after="0"/>
        <w:rPr>
          <w:rFonts w:eastAsia="Times New Roman"/>
        </w:rPr>
      </w:pPr>
      <w:r w:rsidRPr="00AD284A">
        <w:rPr>
          <w:rFonts w:eastAsia="Times New Roman"/>
        </w:rPr>
        <w:t xml:space="preserve">The growing understanding that a person’s level of participation can be enhanced or diminished by various environmental factors has resulted in governments around the world recognising that society has a role to play in addressing the barriers faced by people with disability. </w:t>
      </w:r>
    </w:p>
    <w:p w14:paraId="0465B36B" w14:textId="77777777" w:rsidR="00AD284A" w:rsidRPr="00AD284A" w:rsidRDefault="00AD284A" w:rsidP="000A741B">
      <w:pPr>
        <w:spacing w:before="0" w:after="0"/>
        <w:rPr>
          <w:rFonts w:eastAsia="Times New Roman"/>
        </w:rPr>
      </w:pPr>
    </w:p>
    <w:p w14:paraId="4CA0B99B" w14:textId="77777777" w:rsidR="00AD284A" w:rsidRPr="00AD284A" w:rsidRDefault="00AD284A" w:rsidP="000A741B">
      <w:pPr>
        <w:spacing w:before="0" w:after="0"/>
        <w:rPr>
          <w:rFonts w:eastAsia="Times New Roman"/>
        </w:rPr>
      </w:pPr>
      <w:r w:rsidRPr="00AD284A">
        <w:rPr>
          <w:rFonts w:eastAsia="Times New Roman"/>
        </w:rPr>
        <w:t xml:space="preserve">There are now several frameworks in place in Australia to advance the rights of people with disability, which will be explored in greater detail throughout this unit of competency. </w:t>
      </w:r>
    </w:p>
    <w:p w14:paraId="4CFD4FD1" w14:textId="77777777" w:rsidR="00AD284A" w:rsidRPr="00AD284A" w:rsidRDefault="00AD284A" w:rsidP="000A741B">
      <w:pPr>
        <w:spacing w:before="0" w:after="0"/>
        <w:rPr>
          <w:rFonts w:eastAsia="Times New Roman"/>
        </w:rPr>
      </w:pPr>
    </w:p>
    <w:p w14:paraId="2CEBDCF8" w14:textId="77777777" w:rsidR="00AD284A" w:rsidRPr="00AD284A" w:rsidRDefault="00AD284A" w:rsidP="000A741B">
      <w:pPr>
        <w:spacing w:before="0" w:after="0"/>
        <w:rPr>
          <w:rFonts w:eastAsia="Times New Roman"/>
        </w:rPr>
      </w:pPr>
      <w:r w:rsidRPr="00AD284A">
        <w:rPr>
          <w:rFonts w:eastAsia="Times New Roman"/>
        </w:rPr>
        <w:t>These include:</w:t>
      </w:r>
    </w:p>
    <w:p w14:paraId="6F88D9FA" w14:textId="77777777" w:rsidR="00AD284A" w:rsidRPr="00AD284A" w:rsidRDefault="00AD284A" w:rsidP="000A741B">
      <w:pPr>
        <w:spacing w:before="0" w:after="0"/>
        <w:rPr>
          <w:rFonts w:eastAsia="Times New Roman"/>
        </w:rPr>
      </w:pPr>
    </w:p>
    <w:p w14:paraId="701F3B63" w14:textId="77777777" w:rsidR="00AD284A" w:rsidRPr="00AD284A" w:rsidRDefault="00AD284A" w:rsidP="00CD18E3">
      <w:pPr>
        <w:numPr>
          <w:ilvl w:val="0"/>
          <w:numId w:val="58"/>
        </w:numPr>
        <w:spacing w:before="0" w:after="0"/>
        <w:rPr>
          <w:rFonts w:eastAsia="Times New Roman"/>
        </w:rPr>
      </w:pPr>
      <w:r w:rsidRPr="00AD284A">
        <w:rPr>
          <w:rFonts w:eastAsia="Times New Roman"/>
        </w:rPr>
        <w:t>The United Nations Convention on the Rights of Persons with Disabilities</w:t>
      </w:r>
    </w:p>
    <w:p w14:paraId="793630A2" w14:textId="77777777" w:rsidR="00AD284A" w:rsidRPr="00AD284A" w:rsidRDefault="00AD284A" w:rsidP="00CD18E3">
      <w:pPr>
        <w:numPr>
          <w:ilvl w:val="0"/>
          <w:numId w:val="58"/>
        </w:numPr>
        <w:spacing w:before="0" w:after="0"/>
        <w:rPr>
          <w:rFonts w:eastAsia="Times New Roman"/>
        </w:rPr>
      </w:pPr>
      <w:r w:rsidRPr="00AD284A">
        <w:rPr>
          <w:rFonts w:eastAsia="Times New Roman"/>
        </w:rPr>
        <w:t>The National Disability Strategy</w:t>
      </w:r>
    </w:p>
    <w:p w14:paraId="2EF4B7CE" w14:textId="77777777" w:rsidR="00AD284A" w:rsidRPr="00AD284A" w:rsidRDefault="00AD284A" w:rsidP="00CD18E3">
      <w:pPr>
        <w:numPr>
          <w:ilvl w:val="0"/>
          <w:numId w:val="58"/>
        </w:numPr>
        <w:spacing w:before="0" w:after="0"/>
        <w:rPr>
          <w:rFonts w:eastAsia="Times New Roman"/>
        </w:rPr>
      </w:pPr>
      <w:r w:rsidRPr="00AD284A">
        <w:rPr>
          <w:rFonts w:eastAsia="Times New Roman"/>
        </w:rPr>
        <w:t>The National Disability Insurance Scheme</w:t>
      </w:r>
    </w:p>
    <w:p w14:paraId="7D3C2489" w14:textId="77777777" w:rsidR="00AD284A" w:rsidRPr="00AD284A" w:rsidRDefault="00AD284A" w:rsidP="00CD18E3">
      <w:pPr>
        <w:numPr>
          <w:ilvl w:val="0"/>
          <w:numId w:val="58"/>
        </w:numPr>
        <w:spacing w:before="0" w:after="0"/>
        <w:rPr>
          <w:rFonts w:eastAsia="Times New Roman"/>
        </w:rPr>
      </w:pPr>
      <w:r w:rsidRPr="00AD284A">
        <w:rPr>
          <w:rFonts w:eastAsia="Times New Roman"/>
        </w:rPr>
        <w:t>The National Standards for Disability Services</w:t>
      </w:r>
    </w:p>
    <w:p w14:paraId="07529FA6" w14:textId="77777777" w:rsidR="00AD284A" w:rsidRPr="00AD284A" w:rsidRDefault="00AD284A" w:rsidP="00CD18E3">
      <w:pPr>
        <w:numPr>
          <w:ilvl w:val="0"/>
          <w:numId w:val="58"/>
        </w:numPr>
        <w:spacing w:before="0" w:after="0"/>
        <w:rPr>
          <w:rFonts w:eastAsia="Times New Roman"/>
        </w:rPr>
      </w:pPr>
      <w:r w:rsidRPr="00AD284A">
        <w:rPr>
          <w:rFonts w:eastAsia="Times New Roman"/>
        </w:rPr>
        <w:t>Anti-discrimination legislation and standards</w:t>
      </w:r>
    </w:p>
    <w:p w14:paraId="07C34ACC" w14:textId="77777777" w:rsidR="00AD284A" w:rsidRPr="00AD284A" w:rsidRDefault="00AD284A" w:rsidP="000A741B">
      <w:pPr>
        <w:spacing w:before="0" w:after="0"/>
        <w:rPr>
          <w:b/>
          <w:bCs/>
          <w:i/>
        </w:rPr>
      </w:pPr>
    </w:p>
    <w:p w14:paraId="3E51C51B" w14:textId="706D2B9E" w:rsidR="00BD64B5" w:rsidRDefault="00BD64B5">
      <w:pPr>
        <w:spacing w:before="0" w:after="0"/>
        <w:rPr>
          <w:bCs/>
        </w:rPr>
      </w:pPr>
      <w:r>
        <w:rPr>
          <w:bCs/>
        </w:rPr>
        <w:br w:type="page"/>
      </w:r>
    </w:p>
    <w:p w14:paraId="78442C18" w14:textId="0C57C47E" w:rsidR="007D4F9E" w:rsidRPr="007D4F9E" w:rsidRDefault="007D4F9E" w:rsidP="00C32F7E">
      <w:pPr>
        <w:pStyle w:val="Heading2"/>
        <w:rPr>
          <w:i/>
        </w:rPr>
      </w:pPr>
      <w:bookmarkStart w:id="27" w:name="_Toc435014073"/>
      <w:bookmarkStart w:id="28" w:name="_Toc440633486"/>
      <w:r w:rsidRPr="007D4F9E">
        <w:lastRenderedPageBreak/>
        <w:t>1.2. Common conditions and impairments</w:t>
      </w:r>
      <w:bookmarkEnd w:id="27"/>
      <w:r w:rsidR="00E35B8C">
        <w:t xml:space="preserve"> which can contribute to disability</w:t>
      </w:r>
      <w:bookmarkEnd w:id="28"/>
    </w:p>
    <w:p w14:paraId="6064A3A6" w14:textId="77777777" w:rsidR="00AD284A" w:rsidRPr="00E342D3" w:rsidRDefault="00AD284A" w:rsidP="00AD284A">
      <w:r w:rsidRPr="00E342D3">
        <w:t>There are six main types of condition</w:t>
      </w:r>
      <w:r>
        <w:t>s</w:t>
      </w:r>
      <w:r w:rsidRPr="00E342D3">
        <w:t xml:space="preserve"> or impairment</w:t>
      </w:r>
      <w:r>
        <w:t>s</w:t>
      </w:r>
      <w:r w:rsidRPr="00E342D3">
        <w:t xml:space="preserve"> that may lead someone to experience disability. These are:</w:t>
      </w:r>
    </w:p>
    <w:p w14:paraId="0FE6F139" w14:textId="2B8FA693" w:rsidR="00AD284A" w:rsidRPr="00B502E4" w:rsidRDefault="00AD284A" w:rsidP="00CD18E3">
      <w:pPr>
        <w:pStyle w:val="ListParagraph"/>
        <w:numPr>
          <w:ilvl w:val="0"/>
          <w:numId w:val="59"/>
        </w:numPr>
        <w:spacing w:line="360" w:lineRule="auto"/>
        <w:ind w:left="1080"/>
        <w:rPr>
          <w:rFonts w:cs="Arial"/>
        </w:rPr>
      </w:pPr>
      <w:r w:rsidRPr="00B502E4">
        <w:rPr>
          <w:rFonts w:cs="Arial"/>
          <w:b/>
        </w:rPr>
        <w:t>Physical</w:t>
      </w:r>
      <w:r w:rsidRPr="00B502E4">
        <w:rPr>
          <w:rFonts w:cs="Arial"/>
        </w:rPr>
        <w:t xml:space="preserve"> </w:t>
      </w:r>
      <w:r>
        <w:rPr>
          <w:rFonts w:cs="Arial"/>
        </w:rPr>
        <w:t>(i</w:t>
      </w:r>
      <w:r w:rsidRPr="00B502E4">
        <w:rPr>
          <w:rFonts w:cs="Arial"/>
        </w:rPr>
        <w:t>mpacts on personal mobility or movement of the body</w:t>
      </w:r>
      <w:r>
        <w:rPr>
          <w:rFonts w:cs="Arial"/>
        </w:rPr>
        <w:t>)</w:t>
      </w:r>
    </w:p>
    <w:p w14:paraId="29C0C9FC" w14:textId="40F610BF" w:rsidR="00AD284A" w:rsidRPr="00B502E4" w:rsidRDefault="00AD284A" w:rsidP="00CD18E3">
      <w:pPr>
        <w:pStyle w:val="ListParagraph"/>
        <w:numPr>
          <w:ilvl w:val="0"/>
          <w:numId w:val="59"/>
        </w:numPr>
        <w:spacing w:line="360" w:lineRule="auto"/>
        <w:ind w:left="1080"/>
        <w:rPr>
          <w:rFonts w:cs="Arial"/>
        </w:rPr>
      </w:pPr>
      <w:r w:rsidRPr="00B502E4">
        <w:rPr>
          <w:rFonts w:cs="Arial"/>
          <w:b/>
        </w:rPr>
        <w:t>Sensory</w:t>
      </w:r>
      <w:r w:rsidRPr="00B502E4">
        <w:rPr>
          <w:rFonts w:cs="Arial"/>
        </w:rPr>
        <w:t xml:space="preserve"> </w:t>
      </w:r>
      <w:r>
        <w:rPr>
          <w:rFonts w:cs="Arial"/>
        </w:rPr>
        <w:t>(im</w:t>
      </w:r>
      <w:r w:rsidRPr="00B502E4">
        <w:rPr>
          <w:rFonts w:cs="Arial"/>
        </w:rPr>
        <w:t>pacts on vision and/or hearing</w:t>
      </w:r>
      <w:r w:rsidR="00857EB8">
        <w:rPr>
          <w:rFonts w:cs="Arial"/>
        </w:rPr>
        <w:t>)</w:t>
      </w:r>
    </w:p>
    <w:p w14:paraId="64119DD0" w14:textId="3AED43D5" w:rsidR="00AD284A" w:rsidRPr="00B502E4" w:rsidRDefault="00AD284A" w:rsidP="00CD18E3">
      <w:pPr>
        <w:pStyle w:val="ListParagraph"/>
        <w:numPr>
          <w:ilvl w:val="0"/>
          <w:numId w:val="59"/>
        </w:numPr>
        <w:spacing w:line="360" w:lineRule="auto"/>
        <w:ind w:left="1080"/>
        <w:rPr>
          <w:rFonts w:cs="Arial"/>
        </w:rPr>
      </w:pPr>
      <w:r w:rsidRPr="00B502E4">
        <w:rPr>
          <w:rFonts w:cs="Arial"/>
          <w:b/>
        </w:rPr>
        <w:t>Psychiatric or psycho-social</w:t>
      </w:r>
      <w:r w:rsidRPr="00B502E4">
        <w:rPr>
          <w:rFonts w:cs="Arial"/>
        </w:rPr>
        <w:t xml:space="preserve"> </w:t>
      </w:r>
      <w:r>
        <w:rPr>
          <w:rFonts w:cs="Arial"/>
        </w:rPr>
        <w:t>(i</w:t>
      </w:r>
      <w:r w:rsidRPr="00B502E4">
        <w:rPr>
          <w:rFonts w:cs="Arial"/>
        </w:rPr>
        <w:t>mpacts on thought processes or behaviour</w:t>
      </w:r>
      <w:r>
        <w:rPr>
          <w:rFonts w:cs="Arial"/>
        </w:rPr>
        <w:t>)</w:t>
      </w:r>
    </w:p>
    <w:p w14:paraId="12E02987" w14:textId="3B50110E" w:rsidR="00AD284A" w:rsidRPr="00B502E4" w:rsidRDefault="00AD284A" w:rsidP="00CD18E3">
      <w:pPr>
        <w:pStyle w:val="ListParagraph"/>
        <w:numPr>
          <w:ilvl w:val="0"/>
          <w:numId w:val="59"/>
        </w:numPr>
        <w:spacing w:line="360" w:lineRule="auto"/>
        <w:ind w:left="1080"/>
        <w:rPr>
          <w:rFonts w:cs="Arial"/>
        </w:rPr>
      </w:pPr>
      <w:r w:rsidRPr="00B502E4">
        <w:rPr>
          <w:rFonts w:cs="Arial"/>
          <w:b/>
        </w:rPr>
        <w:t>Neurological</w:t>
      </w:r>
      <w:r w:rsidRPr="00B502E4">
        <w:rPr>
          <w:rFonts w:cs="Arial"/>
        </w:rPr>
        <w:t xml:space="preserve"> </w:t>
      </w:r>
      <w:r>
        <w:rPr>
          <w:rFonts w:cs="Arial"/>
        </w:rPr>
        <w:t>(</w:t>
      </w:r>
      <w:r>
        <w:t>i</w:t>
      </w:r>
      <w:r w:rsidRPr="00B502E4">
        <w:t>mpacts on the ability to control movements</w:t>
      </w:r>
      <w:r>
        <w:t>)</w:t>
      </w:r>
    </w:p>
    <w:p w14:paraId="3CA5E846" w14:textId="09AB154A" w:rsidR="00AD284A" w:rsidRDefault="00AD284A" w:rsidP="00CD18E3">
      <w:pPr>
        <w:pStyle w:val="ListParagraph"/>
        <w:numPr>
          <w:ilvl w:val="0"/>
          <w:numId w:val="59"/>
        </w:numPr>
        <w:spacing w:line="360" w:lineRule="auto"/>
        <w:ind w:left="1080"/>
        <w:rPr>
          <w:rFonts w:cs="Arial"/>
        </w:rPr>
      </w:pPr>
      <w:r w:rsidRPr="00B502E4">
        <w:rPr>
          <w:rFonts w:cs="Arial"/>
          <w:b/>
        </w:rPr>
        <w:t>Cognitive</w:t>
      </w:r>
      <w:r w:rsidRPr="00B502E4">
        <w:rPr>
          <w:rFonts w:cs="Arial"/>
        </w:rPr>
        <w:t xml:space="preserve"> </w:t>
      </w:r>
      <w:r>
        <w:rPr>
          <w:rFonts w:cs="Arial"/>
        </w:rPr>
        <w:t>(c</w:t>
      </w:r>
      <w:r w:rsidRPr="00B502E4">
        <w:rPr>
          <w:rFonts w:cs="Arial"/>
        </w:rPr>
        <w:t>an impact on a person’s thought processes and memory</w:t>
      </w:r>
      <w:r>
        <w:rPr>
          <w:rFonts w:cs="Arial"/>
        </w:rPr>
        <w:t>)</w:t>
      </w:r>
    </w:p>
    <w:p w14:paraId="43CCA32A" w14:textId="77777777" w:rsidR="00AD284A" w:rsidRPr="001B6D9E" w:rsidRDefault="00AD284A" w:rsidP="00CD18E3">
      <w:pPr>
        <w:pStyle w:val="ListParagraph"/>
        <w:numPr>
          <w:ilvl w:val="0"/>
          <w:numId w:val="59"/>
        </w:numPr>
        <w:spacing w:line="360" w:lineRule="auto"/>
        <w:ind w:left="1080"/>
        <w:rPr>
          <w:rFonts w:cs="Arial"/>
        </w:rPr>
      </w:pPr>
      <w:r w:rsidRPr="00496AAF">
        <w:rPr>
          <w:rFonts w:cs="Arial"/>
          <w:b/>
        </w:rPr>
        <w:t xml:space="preserve">Intellectual </w:t>
      </w:r>
      <w:r w:rsidRPr="00496AAF">
        <w:rPr>
          <w:rFonts w:cs="Arial"/>
        </w:rPr>
        <w:t>(</w:t>
      </w:r>
      <w:r>
        <w:t>c</w:t>
      </w:r>
      <w:r w:rsidRPr="00496AAF">
        <w:t>an impact on communication and/or learning</w:t>
      </w:r>
      <w:r>
        <w:t>)</w:t>
      </w:r>
      <w:r w:rsidRPr="00496AAF">
        <w:t>.</w:t>
      </w:r>
    </w:p>
    <w:p w14:paraId="03CD1651" w14:textId="6305B22B" w:rsidR="00437473" w:rsidRDefault="00AD284A" w:rsidP="00AD284A">
      <w:pPr>
        <w:pStyle w:val="ListBullet"/>
        <w:numPr>
          <w:ilvl w:val="0"/>
          <w:numId w:val="0"/>
        </w:numPr>
        <w:tabs>
          <w:tab w:val="left" w:pos="720"/>
        </w:tabs>
      </w:pPr>
      <w:r>
        <w:t>L</w:t>
      </w:r>
      <w:r w:rsidRPr="00E342D3">
        <w:t xml:space="preserve">et’s </w:t>
      </w:r>
      <w:r>
        <w:t xml:space="preserve">consider </w:t>
      </w:r>
      <w:r w:rsidRPr="00E342D3">
        <w:t>some specific condition</w:t>
      </w:r>
      <w:r>
        <w:t>s</w:t>
      </w:r>
      <w:r w:rsidRPr="00E342D3">
        <w:t xml:space="preserve"> </w:t>
      </w:r>
      <w:r>
        <w:t xml:space="preserve">and </w:t>
      </w:r>
      <w:r w:rsidRPr="00E342D3">
        <w:t>impairment</w:t>
      </w:r>
      <w:r>
        <w:t>s</w:t>
      </w:r>
      <w:r w:rsidRPr="00E342D3">
        <w:t xml:space="preserve"> that fall into each of these categories and explore their prevalence in Australian society.</w:t>
      </w:r>
    </w:p>
    <w:p w14:paraId="777437E1" w14:textId="49A80CD3" w:rsidR="00CD18E3" w:rsidRDefault="00CD18E3" w:rsidP="00C32F7E">
      <w:pPr>
        <w:pStyle w:val="Heading3"/>
      </w:pPr>
      <w:r>
        <w:t>Activity: Disability in Australia</w:t>
      </w:r>
    </w:p>
    <w:tbl>
      <w:tblPr>
        <w:tblStyle w:val="TableGrid"/>
        <w:tblW w:w="8834" w:type="dxa"/>
        <w:tblLook w:val="04A0" w:firstRow="1" w:lastRow="0" w:firstColumn="1" w:lastColumn="0" w:noHBand="0" w:noVBand="1"/>
      </w:tblPr>
      <w:tblGrid>
        <w:gridCol w:w="1620"/>
        <w:gridCol w:w="7214"/>
      </w:tblGrid>
      <w:tr w:rsidR="00CD18E3" w14:paraId="3D5E8C3A" w14:textId="77777777" w:rsidTr="00F92675">
        <w:trPr>
          <w:trHeight w:val="1686"/>
        </w:trPr>
        <w:tc>
          <w:tcPr>
            <w:tcW w:w="1620" w:type="dxa"/>
            <w:tcBorders>
              <w:top w:val="nil"/>
              <w:left w:val="nil"/>
              <w:bottom w:val="nil"/>
              <w:right w:val="nil"/>
            </w:tcBorders>
            <w:vAlign w:val="center"/>
          </w:tcPr>
          <w:p w14:paraId="4D5EDACF" w14:textId="7DB98C64" w:rsidR="00CD18E3" w:rsidRDefault="00F92675" w:rsidP="00F92675">
            <w:pPr>
              <w:spacing w:after="0"/>
              <w:rPr>
                <w:rFonts w:cs="Arial"/>
                <w:b/>
              </w:rPr>
            </w:pPr>
            <w:r>
              <w:rPr>
                <w:noProof/>
              </w:rPr>
              <w:drawing>
                <wp:inline distT="0" distB="0" distL="0" distR="0" wp14:anchorId="524BD921" wp14:editId="42D5AA1E">
                  <wp:extent cx="806400" cy="806400"/>
                  <wp:effectExtent l="0" t="0" r="0" b="0"/>
                  <wp:docPr id="5130" name="Picture 5130"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3424B7AD" w14:textId="77777777" w:rsidR="00576010" w:rsidRDefault="00CD18E3" w:rsidP="00576010">
            <w:r w:rsidRPr="00D47786">
              <w:rPr>
                <w:b/>
              </w:rPr>
              <w:t>Instructions</w:t>
            </w:r>
            <w:r>
              <w:rPr>
                <w:b/>
              </w:rPr>
              <w:t xml:space="preserve">: </w:t>
            </w:r>
            <w:r>
              <w:t xml:space="preserve">Tick the answer you think completes the sentence. </w:t>
            </w:r>
          </w:p>
          <w:p w14:paraId="69DF7A2A" w14:textId="29A71270" w:rsidR="00CD18E3" w:rsidRDefault="00CD18E3" w:rsidP="007A252F">
            <w:pPr>
              <w:rPr>
                <w:rFonts w:cs="Arial"/>
                <w:b/>
              </w:rPr>
            </w:pPr>
            <w:r w:rsidRPr="00023AAC">
              <w:rPr>
                <w:i/>
              </w:rPr>
              <w:t xml:space="preserve">The answers for each question have been provided on page </w:t>
            </w:r>
            <w:r w:rsidR="00576010" w:rsidRPr="00023AAC">
              <w:rPr>
                <w:i/>
              </w:rPr>
              <w:t>1</w:t>
            </w:r>
            <w:r w:rsidR="007A252F">
              <w:rPr>
                <w:i/>
              </w:rPr>
              <w:t>69</w:t>
            </w:r>
            <w:r w:rsidRPr="00023AAC">
              <w:rPr>
                <w:i/>
              </w:rPr>
              <w:t>.</w:t>
            </w:r>
          </w:p>
        </w:tc>
      </w:tr>
    </w:tbl>
    <w:p w14:paraId="65A8379B" w14:textId="675C57AE" w:rsidR="007537C5" w:rsidRPr="00CD18E3" w:rsidRDefault="007537C5" w:rsidP="00CD18E3">
      <w:pPr>
        <w:pStyle w:val="ListBullet"/>
        <w:numPr>
          <w:ilvl w:val="0"/>
          <w:numId w:val="0"/>
        </w:numPr>
        <w:tabs>
          <w:tab w:val="left" w:pos="720"/>
        </w:tabs>
        <w:rPr>
          <w:b/>
        </w:rPr>
      </w:pPr>
      <w:r w:rsidRPr="00CD18E3">
        <w:rPr>
          <w:b/>
        </w:rPr>
        <w:t>Question 1: Every …………, 5 Australian</w:t>
      </w:r>
      <w:r w:rsidR="000A741B" w:rsidRPr="00CD18E3">
        <w:rPr>
          <w:b/>
        </w:rPr>
        <w:t xml:space="preserve">s sustain a spinal cord injury </w:t>
      </w:r>
    </w:p>
    <w:p w14:paraId="5F43BA69" w14:textId="77777777" w:rsidR="007537C5" w:rsidRPr="00E342D3" w:rsidRDefault="007537C5" w:rsidP="00CD18E3">
      <w:pPr>
        <w:pStyle w:val="ListBullet"/>
        <w:numPr>
          <w:ilvl w:val="0"/>
          <w:numId w:val="102"/>
        </w:numPr>
        <w:spacing w:before="120" w:after="120"/>
      </w:pPr>
      <w:r w:rsidRPr="00E342D3">
        <w:t>Hour</w:t>
      </w:r>
    </w:p>
    <w:p w14:paraId="445341FC" w14:textId="77777777" w:rsidR="007537C5" w:rsidRPr="00E342D3" w:rsidRDefault="007537C5" w:rsidP="00CD18E3">
      <w:pPr>
        <w:pStyle w:val="ListBullet"/>
        <w:numPr>
          <w:ilvl w:val="0"/>
          <w:numId w:val="102"/>
        </w:numPr>
        <w:spacing w:before="120" w:after="120"/>
      </w:pPr>
      <w:r w:rsidRPr="00E342D3">
        <w:t>Day</w:t>
      </w:r>
    </w:p>
    <w:p w14:paraId="49173ECE" w14:textId="77777777" w:rsidR="007537C5" w:rsidRDefault="007537C5" w:rsidP="00CD18E3">
      <w:pPr>
        <w:pStyle w:val="ListBullet"/>
        <w:numPr>
          <w:ilvl w:val="0"/>
          <w:numId w:val="102"/>
        </w:numPr>
        <w:spacing w:before="120" w:after="120"/>
      </w:pPr>
      <w:r w:rsidRPr="00E342D3">
        <w:t>Week</w:t>
      </w:r>
    </w:p>
    <w:p w14:paraId="51379D62" w14:textId="07CB1EE2" w:rsidR="00D178F7" w:rsidRDefault="007537C5" w:rsidP="00CD18E3">
      <w:pPr>
        <w:pStyle w:val="ListBullet"/>
        <w:numPr>
          <w:ilvl w:val="0"/>
          <w:numId w:val="102"/>
        </w:numPr>
        <w:spacing w:before="120" w:after="120"/>
      </w:pPr>
      <w:r w:rsidRPr="00E342D3">
        <w:t>Month</w:t>
      </w:r>
    </w:p>
    <w:p w14:paraId="430C54CF" w14:textId="77777777" w:rsidR="000A741B" w:rsidRDefault="000A741B" w:rsidP="007537C5">
      <w:pPr>
        <w:spacing w:before="0" w:after="0"/>
        <w:rPr>
          <w:b/>
        </w:rPr>
      </w:pPr>
    </w:p>
    <w:p w14:paraId="3132EC41" w14:textId="6AD7C049" w:rsidR="007537C5" w:rsidRPr="000A741B" w:rsidRDefault="007537C5" w:rsidP="007537C5">
      <w:pPr>
        <w:spacing w:before="0" w:after="0"/>
        <w:rPr>
          <w:b/>
        </w:rPr>
      </w:pPr>
      <w:r w:rsidRPr="00E342D3">
        <w:rPr>
          <w:b/>
        </w:rPr>
        <w:t>Question 2: Every …..... , 10 to 15 Australians</w:t>
      </w:r>
      <w:r w:rsidR="000A741B">
        <w:rPr>
          <w:b/>
        </w:rPr>
        <w:t xml:space="preserve"> sustain a severe brain injury.</w:t>
      </w:r>
    </w:p>
    <w:p w14:paraId="1A72D520" w14:textId="77777777" w:rsidR="007537C5" w:rsidRPr="00E342D3" w:rsidRDefault="007537C5" w:rsidP="00CD18E3">
      <w:pPr>
        <w:pStyle w:val="ListBullet"/>
        <w:numPr>
          <w:ilvl w:val="0"/>
          <w:numId w:val="102"/>
        </w:numPr>
        <w:spacing w:before="120" w:after="120"/>
      </w:pPr>
      <w:r w:rsidRPr="00E342D3">
        <w:t>Hour</w:t>
      </w:r>
    </w:p>
    <w:p w14:paraId="4266EA24" w14:textId="77777777" w:rsidR="007537C5" w:rsidRPr="00E342D3" w:rsidRDefault="007537C5" w:rsidP="00CD18E3">
      <w:pPr>
        <w:pStyle w:val="ListBullet"/>
        <w:numPr>
          <w:ilvl w:val="0"/>
          <w:numId w:val="102"/>
        </w:numPr>
        <w:spacing w:before="120" w:after="120"/>
      </w:pPr>
      <w:r w:rsidRPr="00E342D3">
        <w:t>Day</w:t>
      </w:r>
    </w:p>
    <w:p w14:paraId="013145CB" w14:textId="77777777" w:rsidR="007537C5" w:rsidRPr="00E342D3" w:rsidRDefault="007537C5" w:rsidP="00CD18E3">
      <w:pPr>
        <w:pStyle w:val="ListBullet"/>
        <w:numPr>
          <w:ilvl w:val="0"/>
          <w:numId w:val="102"/>
        </w:numPr>
        <w:spacing w:before="120" w:after="120"/>
      </w:pPr>
      <w:r w:rsidRPr="00E342D3">
        <w:t>Week</w:t>
      </w:r>
    </w:p>
    <w:p w14:paraId="1899224A" w14:textId="03E2CA5D" w:rsidR="007537C5" w:rsidRPr="00E342D3" w:rsidRDefault="007537C5" w:rsidP="00CD18E3">
      <w:pPr>
        <w:pStyle w:val="ListBullet"/>
        <w:numPr>
          <w:ilvl w:val="0"/>
          <w:numId w:val="102"/>
        </w:numPr>
        <w:spacing w:before="120" w:after="120"/>
      </w:pPr>
      <w:r w:rsidRPr="00E342D3">
        <w:t>Month</w:t>
      </w:r>
    </w:p>
    <w:p w14:paraId="7BB8402C" w14:textId="77777777" w:rsidR="00CD18E3" w:rsidRDefault="00CD18E3" w:rsidP="00CD18E3">
      <w:pPr>
        <w:pStyle w:val="ListParagraph"/>
        <w:numPr>
          <w:ilvl w:val="0"/>
          <w:numId w:val="102"/>
        </w:numPr>
        <w:spacing w:before="0" w:after="0"/>
      </w:pPr>
      <w:r>
        <w:br w:type="page"/>
      </w:r>
    </w:p>
    <w:p w14:paraId="0CC6DE02" w14:textId="16918214" w:rsidR="001705E2" w:rsidRPr="000A741B" w:rsidRDefault="00142A2E" w:rsidP="001705E2">
      <w:pPr>
        <w:spacing w:before="0" w:after="0"/>
        <w:rPr>
          <w:b/>
        </w:rPr>
      </w:pPr>
      <w:r w:rsidRPr="00E342D3">
        <w:rPr>
          <w:b/>
        </w:rPr>
        <w:lastRenderedPageBreak/>
        <w:t xml:space="preserve">Question 3: Every …….. hours, a child </w:t>
      </w:r>
      <w:r>
        <w:rPr>
          <w:b/>
        </w:rPr>
        <w:t xml:space="preserve">in Australia </w:t>
      </w:r>
      <w:r w:rsidR="000A741B">
        <w:rPr>
          <w:b/>
        </w:rPr>
        <w:t>is born with cerebral palsy.</w:t>
      </w:r>
    </w:p>
    <w:p w14:paraId="3B5F4CF7" w14:textId="77777777" w:rsidR="00142A2E" w:rsidRPr="00E342D3" w:rsidRDefault="00142A2E" w:rsidP="00CD18E3">
      <w:pPr>
        <w:pStyle w:val="ListBullet"/>
        <w:numPr>
          <w:ilvl w:val="0"/>
          <w:numId w:val="102"/>
        </w:numPr>
        <w:spacing w:before="120" w:after="120"/>
      </w:pPr>
      <w:r w:rsidRPr="00E342D3">
        <w:t>2</w:t>
      </w:r>
    </w:p>
    <w:p w14:paraId="5218626A" w14:textId="77777777" w:rsidR="00142A2E" w:rsidRPr="00E342D3" w:rsidRDefault="00142A2E" w:rsidP="00CD18E3">
      <w:pPr>
        <w:pStyle w:val="ListBullet"/>
        <w:numPr>
          <w:ilvl w:val="0"/>
          <w:numId w:val="102"/>
        </w:numPr>
        <w:spacing w:before="120" w:after="120"/>
      </w:pPr>
      <w:r w:rsidRPr="00E342D3">
        <w:t>5</w:t>
      </w:r>
    </w:p>
    <w:p w14:paraId="0C846FAD" w14:textId="77777777" w:rsidR="00142A2E" w:rsidRPr="00E342D3" w:rsidRDefault="00142A2E" w:rsidP="00CD18E3">
      <w:pPr>
        <w:pStyle w:val="ListBullet"/>
        <w:numPr>
          <w:ilvl w:val="0"/>
          <w:numId w:val="102"/>
        </w:numPr>
        <w:spacing w:before="120" w:after="120"/>
      </w:pPr>
      <w:r w:rsidRPr="00E342D3">
        <w:t>10</w:t>
      </w:r>
    </w:p>
    <w:p w14:paraId="4FBCFA4B" w14:textId="77777777" w:rsidR="00142A2E" w:rsidRDefault="00142A2E" w:rsidP="00CD18E3">
      <w:pPr>
        <w:pStyle w:val="ListBullet"/>
        <w:numPr>
          <w:ilvl w:val="0"/>
          <w:numId w:val="102"/>
        </w:numPr>
        <w:spacing w:before="120" w:after="120"/>
      </w:pPr>
      <w:r>
        <w:t>15</w:t>
      </w:r>
    </w:p>
    <w:p w14:paraId="4DF0B58B" w14:textId="77777777" w:rsidR="000A741B" w:rsidRDefault="000A741B" w:rsidP="003F353D">
      <w:pPr>
        <w:spacing w:before="0" w:after="0"/>
        <w:rPr>
          <w:b/>
        </w:rPr>
      </w:pPr>
    </w:p>
    <w:p w14:paraId="675D178A" w14:textId="77777777" w:rsidR="003F353D" w:rsidRDefault="003F353D" w:rsidP="003F353D">
      <w:pPr>
        <w:spacing w:before="0" w:after="0"/>
        <w:rPr>
          <w:b/>
        </w:rPr>
      </w:pPr>
      <w:r w:rsidRPr="00E342D3">
        <w:rPr>
          <w:b/>
        </w:rPr>
        <w:t xml:space="preserve">Question 4: One in …….. children born </w:t>
      </w:r>
      <w:r>
        <w:rPr>
          <w:b/>
        </w:rPr>
        <w:t xml:space="preserve">in Australia </w:t>
      </w:r>
      <w:r w:rsidRPr="00E342D3">
        <w:rPr>
          <w:b/>
        </w:rPr>
        <w:t>each year will have Down syndrome.</w:t>
      </w:r>
    </w:p>
    <w:p w14:paraId="6DF4940D" w14:textId="77777777" w:rsidR="003F353D" w:rsidRPr="00E342D3" w:rsidRDefault="003F353D" w:rsidP="00CD18E3">
      <w:pPr>
        <w:pStyle w:val="ListBullet"/>
        <w:numPr>
          <w:ilvl w:val="0"/>
          <w:numId w:val="102"/>
        </w:numPr>
        <w:spacing w:before="120" w:after="120"/>
      </w:pPr>
      <w:r w:rsidRPr="00E342D3">
        <w:t>100</w:t>
      </w:r>
    </w:p>
    <w:p w14:paraId="506C8343" w14:textId="24014CC3" w:rsidR="003F353D" w:rsidRPr="003F353D" w:rsidRDefault="003F353D" w:rsidP="00CD18E3">
      <w:pPr>
        <w:pStyle w:val="ListBullet"/>
        <w:numPr>
          <w:ilvl w:val="0"/>
          <w:numId w:val="102"/>
        </w:numPr>
        <w:spacing w:before="120" w:after="120"/>
      </w:pPr>
      <w:r w:rsidRPr="00E342D3">
        <w:t>1,000</w:t>
      </w:r>
    </w:p>
    <w:p w14:paraId="2A79790C" w14:textId="77777777" w:rsidR="003F353D" w:rsidRPr="00E342D3" w:rsidRDefault="003F353D" w:rsidP="00CD18E3">
      <w:pPr>
        <w:pStyle w:val="ListBullet"/>
        <w:numPr>
          <w:ilvl w:val="0"/>
          <w:numId w:val="102"/>
        </w:numPr>
        <w:spacing w:before="120" w:after="120"/>
      </w:pPr>
      <w:r w:rsidRPr="00E342D3">
        <w:t>10,000</w:t>
      </w:r>
    </w:p>
    <w:p w14:paraId="1E997CE9" w14:textId="77777777" w:rsidR="003F353D" w:rsidRDefault="003F353D" w:rsidP="00CD18E3">
      <w:pPr>
        <w:pStyle w:val="ListBullet"/>
        <w:numPr>
          <w:ilvl w:val="0"/>
          <w:numId w:val="102"/>
        </w:numPr>
        <w:spacing w:before="120" w:after="120"/>
      </w:pPr>
      <w:r w:rsidRPr="00E342D3">
        <w:t>100,000</w:t>
      </w:r>
    </w:p>
    <w:p w14:paraId="54DDF1AB" w14:textId="77777777" w:rsidR="00F92675" w:rsidRDefault="00F92675" w:rsidP="003F353D">
      <w:pPr>
        <w:pStyle w:val="ListBullet"/>
        <w:numPr>
          <w:ilvl w:val="0"/>
          <w:numId w:val="0"/>
        </w:numPr>
        <w:spacing w:before="120" w:after="120"/>
        <w:rPr>
          <w:b/>
        </w:rPr>
      </w:pPr>
    </w:p>
    <w:p w14:paraId="4E27A9B2" w14:textId="0159C732" w:rsidR="003F353D" w:rsidRPr="003F353D" w:rsidRDefault="003F353D" w:rsidP="003F353D">
      <w:pPr>
        <w:pStyle w:val="ListBullet"/>
        <w:numPr>
          <w:ilvl w:val="0"/>
          <w:numId w:val="0"/>
        </w:numPr>
        <w:spacing w:before="120" w:after="120"/>
      </w:pPr>
      <w:r w:rsidRPr="003F353D">
        <w:rPr>
          <w:b/>
        </w:rPr>
        <w:t>Question 5: Every …….. hours, a child in Australia is diagnosed with autism spectrum disorder.</w:t>
      </w:r>
    </w:p>
    <w:p w14:paraId="28EF19C4" w14:textId="77777777" w:rsidR="003F353D" w:rsidRPr="00E342D3" w:rsidRDefault="003F353D" w:rsidP="00CD18E3">
      <w:pPr>
        <w:pStyle w:val="ListBullet"/>
        <w:numPr>
          <w:ilvl w:val="0"/>
          <w:numId w:val="102"/>
        </w:numPr>
        <w:spacing w:before="120" w:after="120"/>
      </w:pPr>
      <w:r w:rsidRPr="00E342D3">
        <w:t>2</w:t>
      </w:r>
    </w:p>
    <w:p w14:paraId="77BC2C79" w14:textId="77777777" w:rsidR="003F353D" w:rsidRPr="00E342D3" w:rsidRDefault="003F353D" w:rsidP="00CD18E3">
      <w:pPr>
        <w:pStyle w:val="ListBullet"/>
        <w:numPr>
          <w:ilvl w:val="0"/>
          <w:numId w:val="102"/>
        </w:numPr>
        <w:spacing w:before="120" w:after="120"/>
      </w:pPr>
      <w:r w:rsidRPr="00E342D3">
        <w:t>7</w:t>
      </w:r>
    </w:p>
    <w:p w14:paraId="0903079C" w14:textId="77777777" w:rsidR="003F353D" w:rsidRPr="00E342D3" w:rsidRDefault="003F353D" w:rsidP="00CD18E3">
      <w:pPr>
        <w:pStyle w:val="ListBullet"/>
        <w:numPr>
          <w:ilvl w:val="0"/>
          <w:numId w:val="102"/>
        </w:numPr>
        <w:spacing w:before="120" w:after="120"/>
      </w:pPr>
      <w:r w:rsidRPr="00E342D3">
        <w:t>14</w:t>
      </w:r>
    </w:p>
    <w:p w14:paraId="7E394A0E" w14:textId="77777777" w:rsidR="00161CA8" w:rsidRDefault="003F353D" w:rsidP="00CD18E3">
      <w:pPr>
        <w:pStyle w:val="ListBullet"/>
        <w:numPr>
          <w:ilvl w:val="0"/>
          <w:numId w:val="102"/>
        </w:numPr>
        <w:spacing w:before="120" w:after="120"/>
      </w:pPr>
      <w:r w:rsidRPr="00E342D3">
        <w:t>24</w:t>
      </w:r>
    </w:p>
    <w:p w14:paraId="301A0AF4" w14:textId="76DAF8F6" w:rsidR="00161CA8" w:rsidRDefault="00161CA8" w:rsidP="00161CA8">
      <w:pPr>
        <w:pStyle w:val="ListBullet"/>
        <w:numPr>
          <w:ilvl w:val="0"/>
          <w:numId w:val="0"/>
        </w:numPr>
        <w:spacing w:before="120" w:after="120"/>
        <w:rPr>
          <w:b/>
        </w:rPr>
      </w:pPr>
      <w:r w:rsidRPr="00161CA8">
        <w:rPr>
          <w:b/>
        </w:rPr>
        <w:t>Question 6: Every …….. hours, a child in Australia will be born with an intellectual disability.</w:t>
      </w:r>
    </w:p>
    <w:p w14:paraId="57F424EC" w14:textId="77777777" w:rsidR="00161CA8" w:rsidRPr="00E342D3" w:rsidRDefault="00161CA8" w:rsidP="00CD18E3">
      <w:pPr>
        <w:pStyle w:val="ListBullet"/>
        <w:numPr>
          <w:ilvl w:val="0"/>
          <w:numId w:val="102"/>
        </w:numPr>
        <w:spacing w:before="120" w:after="120"/>
      </w:pPr>
      <w:r w:rsidRPr="00E342D3">
        <w:t>2</w:t>
      </w:r>
    </w:p>
    <w:p w14:paraId="4C395CA8" w14:textId="77777777" w:rsidR="00161CA8" w:rsidRPr="00E342D3" w:rsidRDefault="00161CA8" w:rsidP="00CD18E3">
      <w:pPr>
        <w:pStyle w:val="ListBullet"/>
        <w:numPr>
          <w:ilvl w:val="0"/>
          <w:numId w:val="102"/>
        </w:numPr>
        <w:spacing w:before="120" w:after="120"/>
      </w:pPr>
      <w:r w:rsidRPr="00E342D3">
        <w:t>8</w:t>
      </w:r>
    </w:p>
    <w:p w14:paraId="4FA47A96" w14:textId="77777777" w:rsidR="00161CA8" w:rsidRPr="00E342D3" w:rsidRDefault="00161CA8" w:rsidP="00CD18E3">
      <w:pPr>
        <w:pStyle w:val="ListBullet"/>
        <w:numPr>
          <w:ilvl w:val="0"/>
          <w:numId w:val="102"/>
        </w:numPr>
        <w:spacing w:before="120" w:after="120"/>
      </w:pPr>
      <w:r w:rsidRPr="00E342D3">
        <w:t>12</w:t>
      </w:r>
    </w:p>
    <w:p w14:paraId="73FFB95C" w14:textId="77777777" w:rsidR="00161CA8" w:rsidRPr="00E342D3" w:rsidRDefault="00161CA8" w:rsidP="00CD18E3">
      <w:pPr>
        <w:pStyle w:val="ListBullet"/>
        <w:numPr>
          <w:ilvl w:val="0"/>
          <w:numId w:val="102"/>
        </w:numPr>
        <w:spacing w:before="120" w:after="120"/>
      </w:pPr>
      <w:r w:rsidRPr="00E342D3">
        <w:t>16</w:t>
      </w:r>
    </w:p>
    <w:p w14:paraId="0936AFDD" w14:textId="77777777" w:rsidR="00442E95" w:rsidRDefault="00442E95" w:rsidP="003F353D">
      <w:pPr>
        <w:pStyle w:val="ListBullet"/>
        <w:numPr>
          <w:ilvl w:val="0"/>
          <w:numId w:val="0"/>
        </w:numPr>
        <w:spacing w:before="120" w:after="120"/>
        <w:ind w:left="360" w:hanging="360"/>
      </w:pPr>
    </w:p>
    <w:p w14:paraId="3B257C52" w14:textId="77777777" w:rsidR="00161CA8" w:rsidRPr="00E342D3" w:rsidRDefault="00161CA8" w:rsidP="00161CA8">
      <w:pPr>
        <w:spacing w:before="0" w:after="0"/>
        <w:rPr>
          <w:b/>
        </w:rPr>
      </w:pPr>
      <w:r w:rsidRPr="00E342D3">
        <w:rPr>
          <w:b/>
        </w:rPr>
        <w:t xml:space="preserve">Question 5: Every …….. hours, a child </w:t>
      </w:r>
      <w:r>
        <w:rPr>
          <w:b/>
        </w:rPr>
        <w:t xml:space="preserve">in Australia </w:t>
      </w:r>
      <w:r w:rsidRPr="00E342D3">
        <w:rPr>
          <w:b/>
        </w:rPr>
        <w:t>is diagnosed with autism spectrum disorder.</w:t>
      </w:r>
    </w:p>
    <w:p w14:paraId="5F8B12CF" w14:textId="77777777" w:rsidR="00161CA8" w:rsidRPr="00E342D3" w:rsidRDefault="00161CA8" w:rsidP="00CD18E3">
      <w:pPr>
        <w:pStyle w:val="ListBullet"/>
        <w:numPr>
          <w:ilvl w:val="0"/>
          <w:numId w:val="102"/>
        </w:numPr>
        <w:spacing w:before="120" w:after="120"/>
      </w:pPr>
      <w:r w:rsidRPr="00E342D3">
        <w:t>2</w:t>
      </w:r>
    </w:p>
    <w:p w14:paraId="755D74F3" w14:textId="77777777" w:rsidR="00161CA8" w:rsidRPr="00E342D3" w:rsidRDefault="00161CA8" w:rsidP="00CD18E3">
      <w:pPr>
        <w:pStyle w:val="ListBullet"/>
        <w:numPr>
          <w:ilvl w:val="0"/>
          <w:numId w:val="102"/>
        </w:numPr>
        <w:spacing w:before="120" w:after="120"/>
      </w:pPr>
      <w:r w:rsidRPr="00E342D3">
        <w:t>7</w:t>
      </w:r>
    </w:p>
    <w:p w14:paraId="1D5C81BF" w14:textId="77777777" w:rsidR="00161CA8" w:rsidRPr="00E342D3" w:rsidRDefault="00161CA8" w:rsidP="00CD18E3">
      <w:pPr>
        <w:pStyle w:val="ListBullet"/>
        <w:numPr>
          <w:ilvl w:val="0"/>
          <w:numId w:val="102"/>
        </w:numPr>
        <w:spacing w:before="120" w:after="120"/>
      </w:pPr>
      <w:r w:rsidRPr="00E342D3">
        <w:t>14</w:t>
      </w:r>
    </w:p>
    <w:p w14:paraId="00EA2C6C" w14:textId="77777777" w:rsidR="00161CA8" w:rsidRPr="00E342D3" w:rsidRDefault="00161CA8" w:rsidP="00CD18E3">
      <w:pPr>
        <w:pStyle w:val="ListBullet"/>
        <w:numPr>
          <w:ilvl w:val="0"/>
          <w:numId w:val="102"/>
        </w:numPr>
        <w:spacing w:before="120" w:after="120"/>
      </w:pPr>
      <w:r w:rsidRPr="00E342D3">
        <w:t>24</w:t>
      </w:r>
    </w:p>
    <w:p w14:paraId="0C0BB776" w14:textId="77777777" w:rsidR="00CD18E3" w:rsidRDefault="00CD18E3" w:rsidP="00161CA8">
      <w:pPr>
        <w:spacing w:before="0" w:after="0"/>
      </w:pPr>
    </w:p>
    <w:p w14:paraId="735F091F" w14:textId="77777777" w:rsidR="00161CA8" w:rsidRPr="00E342D3" w:rsidRDefault="00161CA8" w:rsidP="00161CA8">
      <w:pPr>
        <w:spacing w:before="0" w:after="0"/>
        <w:rPr>
          <w:b/>
        </w:rPr>
      </w:pPr>
      <w:r w:rsidRPr="00E342D3">
        <w:rPr>
          <w:b/>
        </w:rPr>
        <w:lastRenderedPageBreak/>
        <w:t xml:space="preserve">Question 6: Every …….. hours, a child </w:t>
      </w:r>
      <w:r>
        <w:rPr>
          <w:b/>
        </w:rPr>
        <w:t xml:space="preserve">in Australia </w:t>
      </w:r>
      <w:r w:rsidRPr="00E342D3">
        <w:rPr>
          <w:b/>
        </w:rPr>
        <w:t>will be born with an intellectual disability.</w:t>
      </w:r>
    </w:p>
    <w:p w14:paraId="1FEDD4D9" w14:textId="77777777" w:rsidR="00161CA8" w:rsidRPr="00E342D3" w:rsidRDefault="00161CA8" w:rsidP="00161CA8">
      <w:pPr>
        <w:spacing w:before="0" w:after="0"/>
        <w:rPr>
          <w:b/>
          <w:i/>
        </w:rPr>
      </w:pPr>
    </w:p>
    <w:p w14:paraId="24C090EA" w14:textId="77777777" w:rsidR="00161CA8" w:rsidRPr="00E342D3" w:rsidRDefault="00161CA8" w:rsidP="00CD18E3">
      <w:pPr>
        <w:pStyle w:val="ListBullet"/>
        <w:numPr>
          <w:ilvl w:val="0"/>
          <w:numId w:val="102"/>
        </w:numPr>
        <w:spacing w:before="120" w:after="120"/>
      </w:pPr>
      <w:r w:rsidRPr="00E342D3">
        <w:t>2</w:t>
      </w:r>
    </w:p>
    <w:p w14:paraId="0A841E9A" w14:textId="77777777" w:rsidR="00161CA8" w:rsidRPr="00E342D3" w:rsidRDefault="00161CA8" w:rsidP="00CD18E3">
      <w:pPr>
        <w:pStyle w:val="ListBullet"/>
        <w:numPr>
          <w:ilvl w:val="0"/>
          <w:numId w:val="102"/>
        </w:numPr>
        <w:spacing w:before="120" w:after="120"/>
      </w:pPr>
      <w:r w:rsidRPr="00E342D3">
        <w:t>8</w:t>
      </w:r>
    </w:p>
    <w:p w14:paraId="0996B943" w14:textId="77777777" w:rsidR="00161CA8" w:rsidRPr="00E342D3" w:rsidRDefault="00161CA8" w:rsidP="00CD18E3">
      <w:pPr>
        <w:pStyle w:val="ListBullet"/>
        <w:numPr>
          <w:ilvl w:val="0"/>
          <w:numId w:val="102"/>
        </w:numPr>
        <w:spacing w:before="120" w:after="120"/>
      </w:pPr>
      <w:r w:rsidRPr="00E342D3">
        <w:t>12</w:t>
      </w:r>
    </w:p>
    <w:p w14:paraId="764E0578" w14:textId="77777777" w:rsidR="00161CA8" w:rsidRPr="00E342D3" w:rsidRDefault="00161CA8" w:rsidP="00CD18E3">
      <w:pPr>
        <w:pStyle w:val="ListBullet"/>
        <w:numPr>
          <w:ilvl w:val="0"/>
          <w:numId w:val="102"/>
        </w:numPr>
        <w:spacing w:before="120" w:after="120"/>
      </w:pPr>
      <w:r w:rsidRPr="00E342D3">
        <w:t>16</w:t>
      </w:r>
    </w:p>
    <w:p w14:paraId="756B0FEE" w14:textId="77777777" w:rsidR="00A96189" w:rsidRDefault="00A96189" w:rsidP="00161CA8">
      <w:pPr>
        <w:spacing w:before="0" w:after="0"/>
      </w:pPr>
    </w:p>
    <w:p w14:paraId="090B91AC" w14:textId="77777777" w:rsidR="00161CA8" w:rsidRPr="00E342D3" w:rsidRDefault="00161CA8" w:rsidP="00161CA8">
      <w:pPr>
        <w:spacing w:before="0" w:after="0"/>
        <w:rPr>
          <w:rFonts w:cs="Arial"/>
          <w:b/>
          <w:szCs w:val="20"/>
        </w:rPr>
      </w:pPr>
      <w:r w:rsidRPr="00E342D3">
        <w:rPr>
          <w:rFonts w:cs="Arial"/>
          <w:b/>
          <w:szCs w:val="20"/>
        </w:rPr>
        <w:t>Question 7: One in …….. Australians will experience mental illness in any 12-month period.</w:t>
      </w:r>
    </w:p>
    <w:p w14:paraId="08F2044F" w14:textId="77777777" w:rsidR="00161CA8" w:rsidRPr="00E342D3" w:rsidRDefault="00161CA8" w:rsidP="00CD18E3">
      <w:pPr>
        <w:pStyle w:val="ListBullet"/>
        <w:numPr>
          <w:ilvl w:val="0"/>
          <w:numId w:val="102"/>
        </w:numPr>
        <w:spacing w:before="120" w:after="120"/>
      </w:pPr>
      <w:r w:rsidRPr="00E342D3">
        <w:t>5</w:t>
      </w:r>
    </w:p>
    <w:p w14:paraId="479C0A63" w14:textId="77777777" w:rsidR="00161CA8" w:rsidRPr="00E342D3" w:rsidRDefault="00161CA8" w:rsidP="00CD18E3">
      <w:pPr>
        <w:pStyle w:val="ListBullet"/>
        <w:numPr>
          <w:ilvl w:val="0"/>
          <w:numId w:val="102"/>
        </w:numPr>
        <w:spacing w:before="120" w:after="120"/>
      </w:pPr>
      <w:r w:rsidRPr="00E342D3">
        <w:t>10</w:t>
      </w:r>
    </w:p>
    <w:p w14:paraId="484760F0" w14:textId="77777777" w:rsidR="00161CA8" w:rsidRPr="00E342D3" w:rsidRDefault="00161CA8" w:rsidP="00CD18E3">
      <w:pPr>
        <w:pStyle w:val="ListBullet"/>
        <w:numPr>
          <w:ilvl w:val="0"/>
          <w:numId w:val="102"/>
        </w:numPr>
        <w:spacing w:before="120" w:after="120"/>
      </w:pPr>
      <w:r w:rsidRPr="00E342D3">
        <w:t>15</w:t>
      </w:r>
    </w:p>
    <w:p w14:paraId="755EC362" w14:textId="77777777" w:rsidR="00161CA8" w:rsidRPr="00E342D3" w:rsidRDefault="00161CA8" w:rsidP="00CD18E3">
      <w:pPr>
        <w:pStyle w:val="ListBullet"/>
        <w:numPr>
          <w:ilvl w:val="0"/>
          <w:numId w:val="102"/>
        </w:numPr>
        <w:spacing w:before="120" w:after="120"/>
      </w:pPr>
      <w:r w:rsidRPr="00E342D3">
        <w:t>20</w:t>
      </w:r>
    </w:p>
    <w:p w14:paraId="6866E6FC" w14:textId="77777777" w:rsidR="00442E95" w:rsidRDefault="00442E95" w:rsidP="00442E95">
      <w:pPr>
        <w:pStyle w:val="ListBullet"/>
        <w:numPr>
          <w:ilvl w:val="0"/>
          <w:numId w:val="0"/>
        </w:numPr>
        <w:spacing w:before="120" w:after="120"/>
      </w:pPr>
    </w:p>
    <w:p w14:paraId="29F3BB43" w14:textId="77777777" w:rsidR="00161CA8" w:rsidRPr="00E342D3" w:rsidRDefault="00161CA8" w:rsidP="00161CA8">
      <w:pPr>
        <w:spacing w:before="0" w:after="0"/>
        <w:rPr>
          <w:b/>
        </w:rPr>
      </w:pPr>
      <w:r w:rsidRPr="00E342D3">
        <w:rPr>
          <w:b/>
        </w:rPr>
        <w:t>Question 8: Over …….. Australians experience blindness or vision loss.</w:t>
      </w:r>
    </w:p>
    <w:p w14:paraId="790CFAC6" w14:textId="77777777" w:rsidR="00161CA8" w:rsidRPr="00E342D3" w:rsidRDefault="00161CA8" w:rsidP="00CD18E3">
      <w:pPr>
        <w:pStyle w:val="ListBullet"/>
        <w:numPr>
          <w:ilvl w:val="0"/>
          <w:numId w:val="102"/>
        </w:numPr>
        <w:spacing w:before="120" w:after="120"/>
      </w:pPr>
      <w:r w:rsidRPr="00E342D3">
        <w:t>200,000</w:t>
      </w:r>
    </w:p>
    <w:p w14:paraId="01FD89D3" w14:textId="77777777" w:rsidR="00161CA8" w:rsidRPr="00E342D3" w:rsidRDefault="00161CA8" w:rsidP="00CD18E3">
      <w:pPr>
        <w:pStyle w:val="ListBullet"/>
        <w:numPr>
          <w:ilvl w:val="0"/>
          <w:numId w:val="102"/>
        </w:numPr>
        <w:spacing w:before="120" w:after="120"/>
      </w:pPr>
      <w:r w:rsidRPr="00E342D3">
        <w:t>300,000</w:t>
      </w:r>
    </w:p>
    <w:p w14:paraId="769D1BEC" w14:textId="77777777" w:rsidR="00161CA8" w:rsidRPr="00E342D3" w:rsidRDefault="00161CA8" w:rsidP="00CD18E3">
      <w:pPr>
        <w:pStyle w:val="ListBullet"/>
        <w:numPr>
          <w:ilvl w:val="0"/>
          <w:numId w:val="102"/>
        </w:numPr>
        <w:spacing w:before="120" w:after="120"/>
      </w:pPr>
      <w:r w:rsidRPr="00E342D3">
        <w:t>400,000</w:t>
      </w:r>
    </w:p>
    <w:p w14:paraId="04451664" w14:textId="77777777" w:rsidR="00161CA8" w:rsidRPr="00E342D3" w:rsidRDefault="00161CA8" w:rsidP="00CD18E3">
      <w:pPr>
        <w:pStyle w:val="ListBullet"/>
        <w:numPr>
          <w:ilvl w:val="0"/>
          <w:numId w:val="102"/>
        </w:numPr>
        <w:spacing w:before="120" w:after="120"/>
      </w:pPr>
      <w:r w:rsidRPr="00E342D3">
        <w:t>500,000</w:t>
      </w:r>
    </w:p>
    <w:p w14:paraId="0933F968" w14:textId="77777777" w:rsidR="00161CA8" w:rsidRDefault="00161CA8" w:rsidP="003F353D">
      <w:pPr>
        <w:pStyle w:val="ListBullet"/>
        <w:numPr>
          <w:ilvl w:val="0"/>
          <w:numId w:val="0"/>
        </w:numPr>
        <w:spacing w:before="120" w:after="120"/>
        <w:ind w:left="360" w:hanging="360"/>
      </w:pPr>
    </w:p>
    <w:p w14:paraId="4769FC60" w14:textId="77777777" w:rsidR="00161CA8" w:rsidRPr="00E342D3" w:rsidRDefault="00161CA8" w:rsidP="00161CA8">
      <w:pPr>
        <w:spacing w:before="0" w:after="0"/>
        <w:rPr>
          <w:b/>
        </w:rPr>
      </w:pPr>
      <w:r w:rsidRPr="00E342D3">
        <w:rPr>
          <w:b/>
        </w:rPr>
        <w:t>Question 9: One in …….. Australians experience hearing loss.</w:t>
      </w:r>
    </w:p>
    <w:p w14:paraId="0F38D480" w14:textId="77777777" w:rsidR="00161CA8" w:rsidRDefault="00161CA8" w:rsidP="00CD18E3">
      <w:pPr>
        <w:pStyle w:val="ListBullet"/>
        <w:numPr>
          <w:ilvl w:val="0"/>
          <w:numId w:val="102"/>
        </w:numPr>
        <w:spacing w:before="120" w:after="120"/>
      </w:pPr>
      <w:r w:rsidRPr="00E342D3">
        <w:t>6</w:t>
      </w:r>
    </w:p>
    <w:p w14:paraId="4D670744" w14:textId="77777777" w:rsidR="00161CA8" w:rsidRPr="00E342D3" w:rsidRDefault="00161CA8" w:rsidP="00CD18E3">
      <w:pPr>
        <w:pStyle w:val="ListBullet"/>
        <w:numPr>
          <w:ilvl w:val="0"/>
          <w:numId w:val="102"/>
        </w:numPr>
        <w:spacing w:before="120" w:after="120"/>
      </w:pPr>
      <w:r w:rsidRPr="00E342D3">
        <w:t>8</w:t>
      </w:r>
    </w:p>
    <w:p w14:paraId="048E89DB" w14:textId="77777777" w:rsidR="00161CA8" w:rsidRPr="00E342D3" w:rsidRDefault="00161CA8" w:rsidP="00CD18E3">
      <w:pPr>
        <w:pStyle w:val="ListBullet"/>
        <w:numPr>
          <w:ilvl w:val="0"/>
          <w:numId w:val="102"/>
        </w:numPr>
        <w:spacing w:before="120" w:after="120"/>
      </w:pPr>
      <w:r w:rsidRPr="00E342D3">
        <w:t>10</w:t>
      </w:r>
    </w:p>
    <w:p w14:paraId="6B4B5B57" w14:textId="77777777" w:rsidR="00161CA8" w:rsidRPr="00E342D3" w:rsidRDefault="00161CA8" w:rsidP="00CD18E3">
      <w:pPr>
        <w:pStyle w:val="ListBullet"/>
        <w:numPr>
          <w:ilvl w:val="0"/>
          <w:numId w:val="102"/>
        </w:numPr>
        <w:spacing w:before="120" w:after="120"/>
      </w:pPr>
      <w:r w:rsidRPr="00E342D3">
        <w:t>20</w:t>
      </w:r>
    </w:p>
    <w:p w14:paraId="41785ACC" w14:textId="77777777" w:rsidR="00442E95" w:rsidRDefault="00442E95" w:rsidP="00161CA8">
      <w:pPr>
        <w:pStyle w:val="ListBullet"/>
        <w:numPr>
          <w:ilvl w:val="0"/>
          <w:numId w:val="0"/>
        </w:numPr>
        <w:spacing w:before="120" w:after="120"/>
      </w:pPr>
    </w:p>
    <w:p w14:paraId="1F7168AF" w14:textId="77777777" w:rsidR="00A96189" w:rsidRDefault="00A96189">
      <w:pPr>
        <w:spacing w:before="0" w:after="0"/>
        <w:rPr>
          <w:rFonts w:cs="Arial"/>
          <w:b/>
          <w:color w:val="333333"/>
          <w:szCs w:val="21"/>
        </w:rPr>
      </w:pPr>
      <w:r>
        <w:rPr>
          <w:rFonts w:cs="Arial"/>
          <w:b/>
          <w:color w:val="333333"/>
          <w:szCs w:val="21"/>
        </w:rPr>
        <w:br w:type="page"/>
      </w:r>
    </w:p>
    <w:p w14:paraId="10A56BB5" w14:textId="274F11FA" w:rsidR="00161CA8" w:rsidRPr="00E342D3" w:rsidRDefault="00161CA8" w:rsidP="00161CA8">
      <w:pPr>
        <w:spacing w:before="0" w:after="0"/>
        <w:rPr>
          <w:rFonts w:cs="Arial"/>
          <w:b/>
          <w:color w:val="333333"/>
          <w:szCs w:val="21"/>
        </w:rPr>
      </w:pPr>
      <w:r w:rsidRPr="00E342D3">
        <w:rPr>
          <w:rFonts w:cs="Arial"/>
          <w:b/>
          <w:color w:val="333333"/>
          <w:szCs w:val="21"/>
        </w:rPr>
        <w:lastRenderedPageBreak/>
        <w:t>Question 10: Around …….. % of Australians have difficulty reading or understanding written information.</w:t>
      </w:r>
    </w:p>
    <w:p w14:paraId="3521B9F3" w14:textId="77777777" w:rsidR="00161CA8" w:rsidRPr="00E342D3" w:rsidRDefault="00161CA8" w:rsidP="00161CA8">
      <w:pPr>
        <w:spacing w:before="0" w:after="0"/>
        <w:rPr>
          <w:rFonts w:cs="Arial"/>
          <w:b/>
          <w:color w:val="333333"/>
          <w:szCs w:val="21"/>
        </w:rPr>
      </w:pPr>
    </w:p>
    <w:p w14:paraId="69E765C8" w14:textId="77777777" w:rsidR="00161CA8" w:rsidRPr="00E342D3" w:rsidRDefault="00161CA8" w:rsidP="00161CA8">
      <w:pPr>
        <w:spacing w:before="0" w:after="0"/>
        <w:rPr>
          <w:b/>
          <w:i/>
        </w:rPr>
      </w:pPr>
      <w:r w:rsidRPr="00E342D3">
        <w:rPr>
          <w:b/>
          <w:i/>
        </w:rPr>
        <w:t>Answer options:</w:t>
      </w:r>
    </w:p>
    <w:p w14:paraId="6D38A6EF" w14:textId="77777777" w:rsidR="00161CA8" w:rsidRPr="00E342D3" w:rsidRDefault="00161CA8" w:rsidP="00CD18E3">
      <w:pPr>
        <w:pStyle w:val="ListBullet"/>
        <w:numPr>
          <w:ilvl w:val="0"/>
          <w:numId w:val="102"/>
        </w:numPr>
        <w:spacing w:before="120" w:after="120"/>
      </w:pPr>
      <w:r w:rsidRPr="00E342D3">
        <w:t>12</w:t>
      </w:r>
    </w:p>
    <w:p w14:paraId="316913A3" w14:textId="77777777" w:rsidR="00161CA8" w:rsidRPr="00E342D3" w:rsidRDefault="00161CA8" w:rsidP="00CD18E3">
      <w:pPr>
        <w:pStyle w:val="ListBullet"/>
        <w:numPr>
          <w:ilvl w:val="0"/>
          <w:numId w:val="102"/>
        </w:numPr>
        <w:spacing w:before="120" w:after="120"/>
      </w:pPr>
      <w:r w:rsidRPr="00E342D3">
        <w:t>24</w:t>
      </w:r>
    </w:p>
    <w:p w14:paraId="272334F3" w14:textId="77777777" w:rsidR="00161CA8" w:rsidRPr="00E342D3" w:rsidRDefault="00161CA8" w:rsidP="00CD18E3">
      <w:pPr>
        <w:pStyle w:val="ListBullet"/>
        <w:numPr>
          <w:ilvl w:val="0"/>
          <w:numId w:val="102"/>
        </w:numPr>
        <w:spacing w:before="120" w:after="120"/>
      </w:pPr>
      <w:r w:rsidRPr="00E342D3">
        <w:t>36</w:t>
      </w:r>
    </w:p>
    <w:p w14:paraId="32ED61E1" w14:textId="17B5E6AE" w:rsidR="008C7BAE" w:rsidRPr="00E342D3" w:rsidRDefault="00161CA8" w:rsidP="00756F99">
      <w:pPr>
        <w:pStyle w:val="ListBullet"/>
        <w:numPr>
          <w:ilvl w:val="0"/>
          <w:numId w:val="102"/>
        </w:numPr>
        <w:spacing w:before="120" w:after="120"/>
      </w:pPr>
      <w:r w:rsidRPr="00E342D3">
        <w:t>44</w:t>
      </w:r>
    </w:p>
    <w:tbl>
      <w:tblPr>
        <w:tblStyle w:val="TableGrid"/>
        <w:tblW w:w="0" w:type="auto"/>
        <w:tblInd w:w="-5" w:type="dxa"/>
        <w:tblLook w:val="04A0" w:firstRow="1" w:lastRow="0" w:firstColumn="1" w:lastColumn="0" w:noHBand="0" w:noVBand="1"/>
      </w:tblPr>
      <w:tblGrid>
        <w:gridCol w:w="1555"/>
        <w:gridCol w:w="7505"/>
      </w:tblGrid>
      <w:tr w:rsidR="008C7BAE" w14:paraId="7E535A9F" w14:textId="77777777" w:rsidTr="008C7BAE">
        <w:tc>
          <w:tcPr>
            <w:tcW w:w="1555" w:type="dxa"/>
            <w:tcBorders>
              <w:top w:val="nil"/>
              <w:left w:val="nil"/>
              <w:bottom w:val="nil"/>
              <w:right w:val="nil"/>
            </w:tcBorders>
            <w:vAlign w:val="center"/>
          </w:tcPr>
          <w:p w14:paraId="0A44BD3C" w14:textId="77777777" w:rsidR="008C7BAE" w:rsidRDefault="008C7BAE" w:rsidP="008C7BAE">
            <w:pPr>
              <w:spacing w:after="0"/>
            </w:pPr>
            <w:r>
              <w:rPr>
                <w:noProof/>
              </w:rPr>
              <w:drawing>
                <wp:inline distT="0" distB="0" distL="0" distR="0" wp14:anchorId="5EC87661" wp14:editId="4B724160">
                  <wp:extent cx="806400" cy="806400"/>
                  <wp:effectExtent l="0" t="0" r="0" b="0"/>
                  <wp:docPr id="3088" name="Picture 3088"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7EEDA802" w14:textId="02591469" w:rsidR="008C7BAE" w:rsidRPr="000F3760" w:rsidRDefault="008C7BAE" w:rsidP="00E84E95">
            <w:pPr>
              <w:spacing w:after="0"/>
              <w:ind w:left="360"/>
              <w:rPr>
                <w:b/>
                <w:i/>
              </w:rPr>
            </w:pPr>
            <w:r w:rsidRPr="000F3760">
              <w:t>This activity has been adapted from information available on the ‘</w:t>
            </w:r>
            <w:hyperlink r:id="rId43" w:history="1">
              <w:r w:rsidRPr="00AE75CF">
                <w:rPr>
                  <w:rStyle w:val="Hyperlink"/>
                </w:rPr>
                <w:t>Disability Statistics</w:t>
              </w:r>
            </w:hyperlink>
            <w:r w:rsidRPr="000F3760">
              <w:t xml:space="preserve">’ webpage of the House with </w:t>
            </w:r>
            <w:r w:rsidR="00E84E95">
              <w:t>N</w:t>
            </w:r>
            <w:r w:rsidR="00E84E95" w:rsidRPr="000F3760">
              <w:t xml:space="preserve">o </w:t>
            </w:r>
            <w:r w:rsidRPr="000F3760">
              <w:t>Steps website.</w:t>
            </w:r>
            <w:r w:rsidRPr="000F3760">
              <w:rPr>
                <w:rStyle w:val="EndnoteReference"/>
              </w:rPr>
              <w:endnoteReference w:id="13"/>
            </w:r>
          </w:p>
        </w:tc>
      </w:tr>
      <w:tr w:rsidR="00736481" w14:paraId="2CEA44EC" w14:textId="77777777" w:rsidTr="008C7BAE">
        <w:trPr>
          <w:trHeight w:val="3157"/>
        </w:trPr>
        <w:tc>
          <w:tcPr>
            <w:tcW w:w="1555" w:type="dxa"/>
            <w:tcBorders>
              <w:top w:val="nil"/>
              <w:left w:val="nil"/>
              <w:bottom w:val="nil"/>
              <w:right w:val="nil"/>
            </w:tcBorders>
          </w:tcPr>
          <w:p w14:paraId="6D521B63" w14:textId="0F51D19D" w:rsidR="00736481" w:rsidRDefault="00736481" w:rsidP="007F5558">
            <w:pPr>
              <w:spacing w:after="0"/>
            </w:pPr>
            <w:r>
              <w:rPr>
                <w:noProof/>
              </w:rPr>
              <w:drawing>
                <wp:inline distT="0" distB="0" distL="0" distR="0" wp14:anchorId="50E33479" wp14:editId="3760E7E4">
                  <wp:extent cx="806400" cy="806400"/>
                  <wp:effectExtent l="0" t="0" r="0" b="0"/>
                  <wp:docPr id="1040" name="Picture 1040"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4AA7C27D" w14:textId="390BEDA2" w:rsidR="00736481" w:rsidRPr="00E342D3" w:rsidRDefault="00736481" w:rsidP="00736481">
            <w:pPr>
              <w:spacing w:after="0"/>
            </w:pPr>
            <w:r>
              <w:t>O</w:t>
            </w:r>
            <w:r w:rsidRPr="00E342D3">
              <w:t>ther fo</w:t>
            </w:r>
            <w:r>
              <w:t>rms of condition</w:t>
            </w:r>
            <w:r w:rsidR="009C38B6">
              <w:t>s</w:t>
            </w:r>
            <w:r>
              <w:t xml:space="preserve"> or impairments you might</w:t>
            </w:r>
            <w:r w:rsidR="00D075A7">
              <w:t xml:space="preserve"> like</w:t>
            </w:r>
            <w:r>
              <w:t xml:space="preserve"> to research</w:t>
            </w:r>
            <w:r w:rsidR="00D075A7">
              <w:t xml:space="preserve"> include:</w:t>
            </w:r>
          </w:p>
          <w:p w14:paraId="20DD16F8" w14:textId="77777777" w:rsidR="00736481" w:rsidRPr="00E342D3" w:rsidRDefault="00736481" w:rsidP="00CD18E3">
            <w:pPr>
              <w:pStyle w:val="ListBullet"/>
              <w:numPr>
                <w:ilvl w:val="0"/>
                <w:numId w:val="60"/>
              </w:numPr>
              <w:spacing w:before="120" w:after="120"/>
              <w:ind w:left="1080"/>
            </w:pPr>
            <w:r w:rsidRPr="00E342D3">
              <w:t>Multiple sclerosis</w:t>
            </w:r>
            <w:bookmarkStart w:id="29" w:name="_GoBack"/>
            <w:bookmarkEnd w:id="29"/>
          </w:p>
          <w:p w14:paraId="5CC6EE9A" w14:textId="0A0311FB" w:rsidR="00736481" w:rsidRPr="00E342D3" w:rsidRDefault="00736481" w:rsidP="00CD18E3">
            <w:pPr>
              <w:pStyle w:val="ListBullet"/>
              <w:numPr>
                <w:ilvl w:val="0"/>
                <w:numId w:val="60"/>
              </w:numPr>
              <w:spacing w:before="120" w:after="120"/>
              <w:ind w:left="1080"/>
            </w:pPr>
            <w:r w:rsidRPr="00E342D3">
              <w:t>Osteogenesis imperfect</w:t>
            </w:r>
            <w:r w:rsidR="00A96189">
              <w:t>a</w:t>
            </w:r>
          </w:p>
          <w:p w14:paraId="56BC60DC" w14:textId="77777777" w:rsidR="00736481" w:rsidRPr="00E342D3" w:rsidRDefault="00736481" w:rsidP="00CD18E3">
            <w:pPr>
              <w:pStyle w:val="ListBullet"/>
              <w:numPr>
                <w:ilvl w:val="0"/>
                <w:numId w:val="60"/>
              </w:numPr>
              <w:spacing w:before="120" w:after="120"/>
              <w:ind w:left="1080"/>
            </w:pPr>
            <w:r w:rsidRPr="00E342D3">
              <w:t>Prader-Willi syndrome</w:t>
            </w:r>
          </w:p>
          <w:p w14:paraId="13DCCCBD" w14:textId="77777777" w:rsidR="00736481" w:rsidRDefault="00736481" w:rsidP="00CD18E3">
            <w:pPr>
              <w:pStyle w:val="ListBullet"/>
              <w:numPr>
                <w:ilvl w:val="0"/>
                <w:numId w:val="60"/>
              </w:numPr>
              <w:spacing w:before="120" w:after="120"/>
              <w:ind w:left="1080"/>
            </w:pPr>
            <w:r w:rsidRPr="00E342D3">
              <w:t>Cystic fibrosis</w:t>
            </w:r>
          </w:p>
          <w:p w14:paraId="01F19B95" w14:textId="5FF696A4" w:rsidR="00736481" w:rsidRDefault="00736481" w:rsidP="00CD18E3">
            <w:pPr>
              <w:pStyle w:val="ListBullet"/>
              <w:numPr>
                <w:ilvl w:val="0"/>
                <w:numId w:val="60"/>
              </w:numPr>
              <w:spacing w:before="120" w:after="120"/>
              <w:ind w:left="1080"/>
            </w:pPr>
            <w:r w:rsidRPr="00E342D3">
              <w:t>Muscular dystrophy</w:t>
            </w:r>
          </w:p>
        </w:tc>
      </w:tr>
    </w:tbl>
    <w:p w14:paraId="368B24AA" w14:textId="77777777" w:rsidR="00532DAF" w:rsidRPr="008C7BAE" w:rsidRDefault="00532DAF" w:rsidP="00532DAF">
      <w:pPr>
        <w:spacing w:before="0" w:after="0"/>
        <w:rPr>
          <w:b/>
          <w:bCs/>
        </w:rPr>
      </w:pPr>
      <w:bookmarkStart w:id="30" w:name="_Toc435014074"/>
      <w:r w:rsidRPr="008C7BAE">
        <w:rPr>
          <w:b/>
          <w:bCs/>
        </w:rPr>
        <w:t>Notes:</w:t>
      </w:r>
    </w:p>
    <w:p w14:paraId="1EA74DE3" w14:textId="3E07B908" w:rsidR="00DA7D42" w:rsidRDefault="00532DAF" w:rsidP="00756F99">
      <w:pPr>
        <w:spacing w:line="480" w:lineRule="auto"/>
      </w:pPr>
      <w:r>
        <w:t>___________________________________________________________________</w:t>
      </w:r>
      <w:r w:rsidR="008C7BAE" w:rsidRPr="004124F6">
        <w:rPr>
          <w:b/>
          <w:sz w:val="20"/>
          <w:szCs w:val="20"/>
        </w:rPr>
        <w:t>__________________________________________________________________________________________________________________________________________________________________________________________________________________________</w:t>
      </w:r>
      <w:r w:rsidR="008C7BAE">
        <w:rPr>
          <w:b/>
          <w:sz w:val="20"/>
          <w:szCs w:val="20"/>
        </w:rPr>
        <w:t>_________________________</w:t>
      </w:r>
      <w:r w:rsidR="008C7BAE" w:rsidRPr="004124F6">
        <w:rPr>
          <w:b/>
          <w:sz w:val="20"/>
          <w:szCs w:val="20"/>
        </w:rPr>
        <w:t>________________________________________________________</w:t>
      </w:r>
      <w:r w:rsidR="008C7BAE">
        <w:rPr>
          <w:b/>
          <w:sz w:val="20"/>
          <w:szCs w:val="20"/>
        </w:rPr>
        <w:t>_________________________</w:t>
      </w:r>
      <w:r w:rsidR="008C7BAE" w:rsidRPr="004124F6">
        <w:rPr>
          <w:b/>
          <w:sz w:val="20"/>
          <w:szCs w:val="20"/>
        </w:rPr>
        <w:t>_________________________________________________________________________________________________________________________________________________________________________________________________________________________</w:t>
      </w:r>
      <w:r w:rsidR="008C7BAE">
        <w:rPr>
          <w:b/>
          <w:sz w:val="20"/>
          <w:szCs w:val="20"/>
        </w:rPr>
        <w:t>_________________________</w:t>
      </w:r>
      <w:r w:rsidR="008C7BAE" w:rsidRPr="004124F6">
        <w:rPr>
          <w:b/>
          <w:sz w:val="20"/>
          <w:szCs w:val="20"/>
        </w:rPr>
        <w:t>__________________________________________________________________________________________________________________________________________________________________________________________________________________________</w:t>
      </w:r>
      <w:r w:rsidR="008C7BAE">
        <w:rPr>
          <w:b/>
          <w:sz w:val="20"/>
          <w:szCs w:val="20"/>
        </w:rPr>
        <w:t>_________________________</w:t>
      </w:r>
      <w:r w:rsidR="008C7BAE" w:rsidRPr="004124F6">
        <w:rPr>
          <w:b/>
          <w:sz w:val="20"/>
          <w:szCs w:val="20"/>
        </w:rPr>
        <w:t>___________________________________________________________________________________</w:t>
      </w:r>
      <w:r>
        <w:br w:type="page"/>
      </w:r>
    </w:p>
    <w:p w14:paraId="327FBB55" w14:textId="7440445C" w:rsidR="00846611" w:rsidRPr="00846611" w:rsidRDefault="00846611" w:rsidP="00C32F7E">
      <w:pPr>
        <w:pStyle w:val="Heading2"/>
      </w:pPr>
      <w:bookmarkStart w:id="31" w:name="_Toc440633487"/>
      <w:r w:rsidRPr="00846611">
        <w:lastRenderedPageBreak/>
        <w:t>1.3. Community attitudes towards people with disability</w:t>
      </w:r>
      <w:bookmarkEnd w:id="30"/>
      <w:bookmarkEnd w:id="31"/>
    </w:p>
    <w:p w14:paraId="197235A0" w14:textId="77777777" w:rsidR="0069481B" w:rsidRDefault="0069481B" w:rsidP="00846611">
      <w:pPr>
        <w:spacing w:before="0" w:after="0"/>
      </w:pPr>
    </w:p>
    <w:p w14:paraId="26CB5972" w14:textId="77777777" w:rsidR="00F5189E" w:rsidRDefault="00846611" w:rsidP="00846611">
      <w:pPr>
        <w:spacing w:before="0" w:after="0"/>
      </w:pPr>
      <w:r w:rsidRPr="00E342D3">
        <w:t>The social model of disability tells us that people with disability are often more limited by the barriers that society puts in their way than by the direct effects of a particular condition or impairment.</w:t>
      </w:r>
    </w:p>
    <w:p w14:paraId="5EF19B48" w14:textId="77777777" w:rsidR="00F5189E" w:rsidRDefault="00F5189E" w:rsidP="00846611">
      <w:pPr>
        <w:spacing w:before="0" w:after="0"/>
      </w:pPr>
    </w:p>
    <w:p w14:paraId="18F3310C" w14:textId="49522FC3" w:rsidR="00846611" w:rsidRDefault="00846611" w:rsidP="00846611">
      <w:pPr>
        <w:spacing w:before="0" w:after="0"/>
      </w:pPr>
      <w:r w:rsidRPr="00E342D3">
        <w:t xml:space="preserve">When we think about barriers, we might think about things like inaccessible public transport, housing and infrastructure. But it’s </w:t>
      </w:r>
      <w:r>
        <w:t xml:space="preserve">also </w:t>
      </w:r>
      <w:r w:rsidRPr="00E342D3">
        <w:t>important to understand the extent to which attitudinal barriers can limit the full and equal participation of people with disability.</w:t>
      </w:r>
    </w:p>
    <w:p w14:paraId="7AB4AA41" w14:textId="29AE8D9C" w:rsidR="00791671" w:rsidRDefault="00846611" w:rsidP="00846611">
      <w:pPr>
        <w:jc w:val="center"/>
      </w:pPr>
      <w:r w:rsidRPr="00846611">
        <w:rPr>
          <w:rFonts w:eastAsia="Times New Roman"/>
          <w:noProof/>
        </w:rPr>
        <w:drawing>
          <wp:inline distT="0" distB="0" distL="0" distR="0" wp14:anchorId="287B638E" wp14:editId="0E41B1C6">
            <wp:extent cx="5465929" cy="4174474"/>
            <wp:effectExtent l="0" t="0" r="1905" b="0"/>
            <wp:docPr id="11" name="Picture 11" descr="A flow chart depicting examples of social barriers, with barriers coming under envionment, attitudes and organisation. Under environment stem inaccessible buildings, inaccesible communication and inaccessible services. Under attitudes stem prejudices, stereotyping and discrimination. Under organisation stem inflexible procedures and inflexible practices. " title="Examples of social barri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Social barriers.JPG"/>
                    <pic:cNvPicPr/>
                  </pic:nvPicPr>
                  <pic:blipFill>
                    <a:blip r:embed="rId44" cstate="screen">
                      <a:extLst>
                        <a:ext uri="{28A0092B-C50C-407E-A947-70E740481C1C}">
                          <a14:useLocalDpi xmlns:a14="http://schemas.microsoft.com/office/drawing/2010/main"/>
                        </a:ext>
                      </a:extLst>
                    </a:blip>
                    <a:stretch>
                      <a:fillRect/>
                    </a:stretch>
                  </pic:blipFill>
                  <pic:spPr>
                    <a:xfrm>
                      <a:off x="0" y="0"/>
                      <a:ext cx="5509012" cy="4207378"/>
                    </a:xfrm>
                    <a:prstGeom prst="rect">
                      <a:avLst/>
                    </a:prstGeom>
                  </pic:spPr>
                </pic:pic>
              </a:graphicData>
            </a:graphic>
          </wp:inline>
        </w:drawing>
      </w:r>
    </w:p>
    <w:p w14:paraId="3BAF7F3F" w14:textId="633C26BD" w:rsidR="00880FA7" w:rsidRPr="00880FA7" w:rsidRDefault="00880FA7" w:rsidP="00880FA7">
      <w:pPr>
        <w:spacing w:before="0" w:after="0"/>
      </w:pPr>
      <w:r w:rsidRPr="00880FA7">
        <w:t xml:space="preserve">In 2010, the National </w:t>
      </w:r>
      <w:r w:rsidR="00644B74" w:rsidRPr="00E976C1">
        <w:t xml:space="preserve">People with </w:t>
      </w:r>
      <w:r w:rsidRPr="00880FA7">
        <w:t xml:space="preserve">Disabilities and Carer Council published a report entitled, </w:t>
      </w:r>
      <w:r w:rsidRPr="00880FA7">
        <w:rPr>
          <w:i/>
        </w:rPr>
        <w:t>SHUT OUT: The Experience of People with Disabilities and their Families in Australia</w:t>
      </w:r>
      <w:r w:rsidR="00F6208C" w:rsidRPr="003E3704">
        <w:t>,</w:t>
      </w:r>
      <w:r w:rsidRPr="00880FA7">
        <w:rPr>
          <w:rStyle w:val="EndnoteReference"/>
          <w:sz w:val="24"/>
        </w:rPr>
        <w:endnoteReference w:id="14"/>
      </w:r>
      <w:r w:rsidRPr="00880FA7">
        <w:t xml:space="preserve"> which was informed by over 750 submissions from people with disability, their </w:t>
      </w:r>
      <w:r w:rsidR="00644B74" w:rsidRPr="00880FA7">
        <w:t>famil</w:t>
      </w:r>
      <w:r w:rsidR="00644B74">
        <w:t>ies</w:t>
      </w:r>
      <w:r w:rsidR="00644B74" w:rsidRPr="00880FA7">
        <w:t xml:space="preserve"> </w:t>
      </w:r>
      <w:r w:rsidRPr="00880FA7">
        <w:t>and carers. Significantly, the report noted:</w:t>
      </w:r>
      <w:r w:rsidR="008C7BAE">
        <w:br/>
      </w:r>
    </w:p>
    <w:p w14:paraId="4570B7E4" w14:textId="0871E915" w:rsidR="00880FA7" w:rsidRDefault="00880FA7" w:rsidP="00880FA7">
      <w:pPr>
        <w:spacing w:before="120" w:after="120"/>
        <w:ind w:left="720" w:right="848"/>
      </w:pPr>
      <w:r w:rsidRPr="00880FA7">
        <w:t>A lack of social inclusion and the multiple barriers to meaningful participation in the community faced by people with disabilities were the most frequently raised issues in the submissions and consultations. More than half the submissions received (56 per cent) identified exclusion and negative social attitudes as critical issues.</w:t>
      </w:r>
    </w:p>
    <w:p w14:paraId="6F7ACDDC" w14:textId="104B7BD9" w:rsidR="00880FA7" w:rsidRPr="00880FA7" w:rsidRDefault="00880FA7" w:rsidP="00880FA7">
      <w:pPr>
        <w:spacing w:before="120" w:after="120"/>
        <w:ind w:left="720" w:right="848"/>
      </w:pPr>
      <w:r w:rsidRPr="00880FA7">
        <w:t xml:space="preserve">People with disabilities and their families, friends and carers reported daily instances of being segregated, excluded, marginalised and ignored. At best they reported being treated as different. At worst they </w:t>
      </w:r>
      <w:r w:rsidRPr="00880FA7">
        <w:lastRenderedPageBreak/>
        <w:t>reported experiencing exclusion and abuse, and being the subject of fear, ignorance and prejudice.</w:t>
      </w:r>
    </w:p>
    <w:p w14:paraId="5AB39C36" w14:textId="77777777" w:rsidR="00880FA7" w:rsidRPr="00880FA7" w:rsidRDefault="00880FA7" w:rsidP="00880FA7">
      <w:pPr>
        <w:spacing w:before="120" w:after="120"/>
        <w:ind w:left="720" w:right="848"/>
      </w:pPr>
      <w:r w:rsidRPr="00880FA7">
        <w:t>People with disabilities believe little progress has been made in challenging prevailing attitudes towards disability.</w:t>
      </w:r>
    </w:p>
    <w:p w14:paraId="377CB848" w14:textId="77777777" w:rsidR="00880FA7" w:rsidRPr="00880FA7" w:rsidRDefault="00880FA7" w:rsidP="00880FA7">
      <w:pPr>
        <w:spacing w:before="120" w:after="120"/>
        <w:ind w:left="720" w:right="848"/>
      </w:pPr>
      <w:r w:rsidRPr="00880FA7">
        <w:t xml:space="preserve">Submissions suggested that there are still widespread misconceptions and stereotypes informing the attitudes and behaviour of service providers, businesses, community groups, governments and individuals. </w:t>
      </w:r>
    </w:p>
    <w:p w14:paraId="68294D0E" w14:textId="5D88CBF1" w:rsidR="008C7BAE" w:rsidRDefault="00880FA7" w:rsidP="002C2DF6">
      <w:pPr>
        <w:spacing w:before="120" w:after="120"/>
        <w:ind w:left="720" w:right="848"/>
      </w:pPr>
      <w:r w:rsidRPr="00880FA7">
        <w:t>As a result, discrimination is a feature of daily life for many people with disabilities and their families.</w:t>
      </w:r>
      <w:r w:rsidRPr="00880FA7">
        <w:rPr>
          <w:rStyle w:val="EndnoteReference"/>
          <w:sz w:val="24"/>
        </w:rPr>
        <w:endnoteReference w:id="15"/>
      </w:r>
    </w:p>
    <w:tbl>
      <w:tblPr>
        <w:tblStyle w:val="TableGrid"/>
        <w:tblW w:w="0" w:type="auto"/>
        <w:tblLook w:val="04A0" w:firstRow="1" w:lastRow="0" w:firstColumn="1" w:lastColumn="0" w:noHBand="0" w:noVBand="1"/>
      </w:tblPr>
      <w:tblGrid>
        <w:gridCol w:w="1485"/>
        <w:gridCol w:w="7575"/>
      </w:tblGrid>
      <w:tr w:rsidR="00DA7D42" w14:paraId="0A796CF0" w14:textId="77777777" w:rsidTr="008C7BAE">
        <w:trPr>
          <w:trHeight w:val="1275"/>
        </w:trPr>
        <w:tc>
          <w:tcPr>
            <w:tcW w:w="1485" w:type="dxa"/>
            <w:tcBorders>
              <w:top w:val="nil"/>
              <w:left w:val="nil"/>
              <w:bottom w:val="nil"/>
              <w:right w:val="nil"/>
            </w:tcBorders>
            <w:vAlign w:val="center"/>
          </w:tcPr>
          <w:p w14:paraId="1C647B41" w14:textId="54F86F70" w:rsidR="00DA7D42" w:rsidRDefault="00DA7D42" w:rsidP="008C7BAE">
            <w:pPr>
              <w:spacing w:before="0" w:after="0"/>
              <w:rPr>
                <w:b/>
              </w:rPr>
            </w:pPr>
            <w:r>
              <w:rPr>
                <w:noProof/>
              </w:rPr>
              <w:drawing>
                <wp:inline distT="0" distB="0" distL="0" distR="0" wp14:anchorId="6F54EF5A" wp14:editId="135C8AE4">
                  <wp:extent cx="806400" cy="806400"/>
                  <wp:effectExtent l="0" t="0" r="0" b="0"/>
                  <wp:docPr id="1041" name="Picture 104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420213C4" w14:textId="77777777" w:rsidR="00DA7D42" w:rsidRDefault="00DA7D42" w:rsidP="008C7BAE">
            <w:pPr>
              <w:spacing w:before="0" w:after="0"/>
              <w:rPr>
                <w:b/>
              </w:rPr>
            </w:pPr>
            <w:r w:rsidRPr="00EF3AF5">
              <w:rPr>
                <w:b/>
              </w:rPr>
              <w:t>What do you think is meant by the term ‘discrimination’?</w:t>
            </w:r>
          </w:p>
          <w:p w14:paraId="55D94002" w14:textId="506EA201" w:rsidR="006B413A" w:rsidRPr="00756F99" w:rsidRDefault="006B413A" w:rsidP="00367FF4">
            <w:pPr>
              <w:keepNext/>
              <w:keepLines/>
              <w:numPr>
                <w:ilvl w:val="3"/>
                <w:numId w:val="0"/>
              </w:numPr>
              <w:spacing w:before="0" w:after="0"/>
              <w:outlineLvl w:val="3"/>
              <w:rPr>
                <w:i/>
              </w:rPr>
            </w:pPr>
            <w:r w:rsidRPr="00756F99">
              <w:rPr>
                <w:i/>
              </w:rPr>
              <w:t>(</w:t>
            </w:r>
            <w:r w:rsidR="008C7BAE" w:rsidRPr="00756F99">
              <w:rPr>
                <w:i/>
              </w:rPr>
              <w:t>Guidance n</w:t>
            </w:r>
            <w:r w:rsidRPr="00756F99">
              <w:rPr>
                <w:i/>
              </w:rPr>
              <w:t xml:space="preserve">otes </w:t>
            </w:r>
            <w:r w:rsidR="008C7BAE" w:rsidRPr="00756F99">
              <w:rPr>
                <w:i/>
              </w:rPr>
              <w:t xml:space="preserve">are located on </w:t>
            </w:r>
            <w:r w:rsidR="008C7BAE" w:rsidRPr="00023AAC">
              <w:rPr>
                <w:i/>
              </w:rPr>
              <w:t xml:space="preserve">page </w:t>
            </w:r>
            <w:r w:rsidR="007A252F">
              <w:rPr>
                <w:i/>
              </w:rPr>
              <w:t>175</w:t>
            </w:r>
            <w:r w:rsidRPr="00367FF4">
              <w:rPr>
                <w:i/>
              </w:rPr>
              <w:t>)</w:t>
            </w:r>
            <w:r w:rsidR="008957E9" w:rsidRPr="00C80CBF">
              <w:rPr>
                <w:i/>
              </w:rPr>
              <w:t>.</w:t>
            </w:r>
          </w:p>
        </w:tc>
      </w:tr>
    </w:tbl>
    <w:p w14:paraId="062989BA" w14:textId="53F489D6" w:rsidR="008C7BAE" w:rsidRDefault="008C7BAE" w:rsidP="008C7BAE">
      <w:pPr>
        <w:spacing w:line="480" w:lineRule="auto"/>
      </w:pPr>
      <w:r w:rsidRPr="004124F6">
        <w:rPr>
          <w:b/>
          <w:sz w:val="20"/>
          <w:szCs w:val="20"/>
        </w:rPr>
        <w:t>________________________________________________________________________________________________________________________________________</w:t>
      </w:r>
      <w:r>
        <w:rPr>
          <w:b/>
          <w:sz w:val="20"/>
          <w:szCs w:val="20"/>
        </w:rPr>
        <w:t>_________________________</w:t>
      </w:r>
      <w:r w:rsidRPr="004124F6">
        <w:rPr>
          <w:b/>
          <w:sz w:val="20"/>
          <w:szCs w:val="20"/>
        </w:rPr>
        <w:t>________________________________________________________</w:t>
      </w:r>
      <w:r>
        <w:rPr>
          <w:b/>
          <w:sz w:val="20"/>
          <w:szCs w:val="20"/>
        </w:rPr>
        <w:t>_________________________</w:t>
      </w:r>
      <w:r w:rsidRPr="004124F6">
        <w:rPr>
          <w:b/>
          <w:sz w:val="20"/>
          <w:szCs w:val="20"/>
        </w:rPr>
        <w:t>_</w:t>
      </w:r>
    </w:p>
    <w:p w14:paraId="0CAE2B50" w14:textId="691ABE44" w:rsidR="00C90B9C" w:rsidRPr="00E342D3" w:rsidRDefault="00C90B9C" w:rsidP="00C90B9C">
      <w:pPr>
        <w:pStyle w:val="ListBullet"/>
        <w:numPr>
          <w:ilvl w:val="0"/>
          <w:numId w:val="0"/>
        </w:numPr>
        <w:tabs>
          <w:tab w:val="num" w:pos="1080"/>
        </w:tabs>
        <w:spacing w:before="0" w:after="0"/>
      </w:pPr>
      <w:r w:rsidRPr="00E342D3">
        <w:t>People with disability are often subjected to discrimination as a result of the negative attitudes and misconceptions that continue to be held by people in the community.</w:t>
      </w:r>
    </w:p>
    <w:p w14:paraId="6E08D2D0" w14:textId="77777777" w:rsidR="00C90B9C" w:rsidRDefault="00C90B9C" w:rsidP="00C90B9C">
      <w:pPr>
        <w:pStyle w:val="ListBullet"/>
        <w:numPr>
          <w:ilvl w:val="0"/>
          <w:numId w:val="0"/>
        </w:numPr>
        <w:tabs>
          <w:tab w:val="num" w:pos="1080"/>
        </w:tabs>
        <w:spacing w:before="0" w:after="0"/>
      </w:pPr>
    </w:p>
    <w:p w14:paraId="56B3714F" w14:textId="31DA7239" w:rsidR="00644B74" w:rsidRDefault="00C90B9C" w:rsidP="00C90B9C">
      <w:pPr>
        <w:pStyle w:val="ListBullet"/>
        <w:numPr>
          <w:ilvl w:val="0"/>
          <w:numId w:val="0"/>
        </w:numPr>
        <w:tabs>
          <w:tab w:val="num" w:pos="1080"/>
        </w:tabs>
        <w:spacing w:before="0" w:after="0"/>
      </w:pPr>
      <w:r w:rsidRPr="00E342D3">
        <w:t xml:space="preserve">In the </w:t>
      </w:r>
      <w:r>
        <w:t>‘</w:t>
      </w:r>
      <w:r w:rsidRPr="00E342D3">
        <w:t xml:space="preserve">What are </w:t>
      </w:r>
      <w:r w:rsidR="00E84E95">
        <w:t xml:space="preserve">the </w:t>
      </w:r>
      <w:r w:rsidRPr="00E342D3">
        <w:t>stats?</w:t>
      </w:r>
      <w:r>
        <w:t>’</w:t>
      </w:r>
      <w:r w:rsidRPr="00E342D3">
        <w:t xml:space="preserve"> activity in </w:t>
      </w:r>
      <w:r w:rsidR="00644B74">
        <w:t>S</w:t>
      </w:r>
      <w:r w:rsidR="00644B74" w:rsidRPr="00E342D3">
        <w:t xml:space="preserve">ection </w:t>
      </w:r>
      <w:r w:rsidRPr="00E342D3">
        <w:t>1.1 for example, we saw that the rate of workforce participation of people with disability is much lower than it is for the rest of the population.</w:t>
      </w:r>
    </w:p>
    <w:p w14:paraId="497558DE" w14:textId="77777777" w:rsidR="00644B74" w:rsidRDefault="00644B74" w:rsidP="00756F99">
      <w:pPr>
        <w:pStyle w:val="ListBullet"/>
        <w:numPr>
          <w:ilvl w:val="0"/>
          <w:numId w:val="0"/>
        </w:numPr>
        <w:tabs>
          <w:tab w:val="num" w:pos="1080"/>
        </w:tabs>
        <w:spacing w:before="0" w:after="0"/>
        <w:jc w:val="center"/>
      </w:pPr>
      <w:r>
        <w:rPr>
          <w:noProof/>
        </w:rPr>
        <w:drawing>
          <wp:inline distT="0" distB="0" distL="0" distR="0" wp14:anchorId="6585278E" wp14:editId="7EB5E511">
            <wp:extent cx="3131917" cy="1453339"/>
            <wp:effectExtent l="0" t="0" r="0" b="0"/>
            <wp:docPr id="1045" name="Picture 1045" descr="Image of workforce participation of people with disabilites and without disabilities. 54% with disabilities, 84% without disabilities. " title="workplace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Pictures\FTF screen grabs\disability.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185599" cy="1478250"/>
                    </a:xfrm>
                    <a:prstGeom prst="rect">
                      <a:avLst/>
                    </a:prstGeom>
                    <a:noFill/>
                    <a:ln>
                      <a:noFill/>
                    </a:ln>
                  </pic:spPr>
                </pic:pic>
              </a:graphicData>
            </a:graphic>
          </wp:inline>
        </w:drawing>
      </w:r>
    </w:p>
    <w:p w14:paraId="75DF0640" w14:textId="77777777" w:rsidR="00F5189E" w:rsidRDefault="00F5189E" w:rsidP="00C90B9C">
      <w:pPr>
        <w:pStyle w:val="ListBullet"/>
        <w:numPr>
          <w:ilvl w:val="0"/>
          <w:numId w:val="0"/>
        </w:numPr>
        <w:tabs>
          <w:tab w:val="num" w:pos="1080"/>
        </w:tabs>
        <w:spacing w:before="0" w:after="0"/>
      </w:pPr>
    </w:p>
    <w:p w14:paraId="6DAEA925" w14:textId="5FF518F9" w:rsidR="00644B74" w:rsidRDefault="00C90B9C" w:rsidP="00C90B9C">
      <w:pPr>
        <w:pStyle w:val="ListBullet"/>
        <w:numPr>
          <w:ilvl w:val="0"/>
          <w:numId w:val="0"/>
        </w:numPr>
        <w:tabs>
          <w:tab w:val="num" w:pos="1080"/>
        </w:tabs>
        <w:spacing w:before="0" w:after="0"/>
      </w:pPr>
      <w:r w:rsidRPr="00E342D3">
        <w:t>Employers can sometimes make assumptions about the ability of a person with disability to perform the requirements of a particular role. For example, many employers hold concerns that employing a person with disability may pose a risk to the safety of the work environment. However statistics show that employees with disability actually have fewer workplace injuries, make fewer workers compensation claims and take fewer days off than employees without disability.</w:t>
      </w:r>
      <w:r w:rsidRPr="00E342D3">
        <w:rPr>
          <w:rStyle w:val="EndnoteReference"/>
        </w:rPr>
        <w:endnoteReference w:id="16"/>
      </w:r>
    </w:p>
    <w:p w14:paraId="4030DB05" w14:textId="5E683CE5" w:rsidR="00846611" w:rsidRDefault="00846611" w:rsidP="00756F99">
      <w:pPr>
        <w:pStyle w:val="ListBullet"/>
        <w:numPr>
          <w:ilvl w:val="0"/>
          <w:numId w:val="0"/>
        </w:numPr>
        <w:tabs>
          <w:tab w:val="num" w:pos="1080"/>
        </w:tabs>
        <w:spacing w:before="0" w:after="0"/>
      </w:pPr>
    </w:p>
    <w:p w14:paraId="2899B857" w14:textId="52134370" w:rsidR="00E13D31" w:rsidRDefault="00E13D31" w:rsidP="00E13D31">
      <w:pPr>
        <w:spacing w:before="0" w:after="0"/>
      </w:pPr>
      <w:r w:rsidRPr="00E342D3">
        <w:t>These negative attitudes and misconceptions can impact heavily upon people with disability in their day-to-day interactions with others. This is explored further in the following viewing activity featuring a video of comedian and disability activist, Stella Young.</w:t>
      </w:r>
      <w:r w:rsidR="008C7BAE">
        <w:t xml:space="preserve"> </w:t>
      </w:r>
      <w:r>
        <w:br w:type="page"/>
      </w:r>
    </w:p>
    <w:p w14:paraId="26A78A3E" w14:textId="480EEF56" w:rsidR="00B11C06" w:rsidRPr="00B11C06" w:rsidRDefault="00B11C06" w:rsidP="00C32F7E">
      <w:pPr>
        <w:pStyle w:val="Heading3"/>
      </w:pPr>
      <w:r>
        <w:lastRenderedPageBreak/>
        <w:t>Viewing activity</w:t>
      </w:r>
      <w:r w:rsidR="008C7BAE">
        <w:br/>
      </w:r>
    </w:p>
    <w:tbl>
      <w:tblPr>
        <w:tblStyle w:val="TableGrid"/>
        <w:tblW w:w="0" w:type="auto"/>
        <w:tblLook w:val="04A0" w:firstRow="1" w:lastRow="0" w:firstColumn="1" w:lastColumn="0" w:noHBand="0" w:noVBand="1"/>
      </w:tblPr>
      <w:tblGrid>
        <w:gridCol w:w="1485"/>
        <w:gridCol w:w="7575"/>
      </w:tblGrid>
      <w:tr w:rsidR="00B11C06" w14:paraId="2A501C64" w14:textId="77777777" w:rsidTr="008C7BAE">
        <w:trPr>
          <w:trHeight w:val="1334"/>
        </w:trPr>
        <w:tc>
          <w:tcPr>
            <w:tcW w:w="1485" w:type="dxa"/>
            <w:tcBorders>
              <w:top w:val="nil"/>
              <w:left w:val="nil"/>
              <w:bottom w:val="nil"/>
              <w:right w:val="nil"/>
            </w:tcBorders>
            <w:vAlign w:val="center"/>
          </w:tcPr>
          <w:p w14:paraId="41D1CCEC" w14:textId="5A2ED164" w:rsidR="00B11C06" w:rsidRDefault="00B11C06" w:rsidP="008C7BAE">
            <w:pPr>
              <w:spacing w:before="100" w:beforeAutospacing="1" w:after="100" w:afterAutospacing="1"/>
              <w:rPr>
                <w:b/>
              </w:rPr>
            </w:pPr>
            <w:r>
              <w:rPr>
                <w:noProof/>
              </w:rPr>
              <w:drawing>
                <wp:inline distT="0" distB="0" distL="0" distR="0" wp14:anchorId="5E5DEDEF" wp14:editId="547DE036">
                  <wp:extent cx="806400" cy="806400"/>
                  <wp:effectExtent l="0" t="0" r="0" b="0"/>
                  <wp:docPr id="1044" name="Picture 1044"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1163F947" w14:textId="76AB93F0" w:rsidR="00B11C06" w:rsidRPr="00B11C06" w:rsidRDefault="00B11C06" w:rsidP="008C7BAE">
            <w:pPr>
              <w:spacing w:before="100" w:beforeAutospacing="1" w:after="100" w:afterAutospacing="1"/>
            </w:pPr>
            <w:r w:rsidRPr="00E342D3">
              <w:rPr>
                <w:b/>
              </w:rPr>
              <w:t>Video:</w:t>
            </w:r>
            <w:r w:rsidRPr="00E342D3">
              <w:t xml:space="preserve"> </w:t>
            </w:r>
            <w:r>
              <w:t>‘</w:t>
            </w:r>
            <w:hyperlink r:id="rId46" w:history="1">
              <w:r w:rsidRPr="00AE75CF">
                <w:rPr>
                  <w:rStyle w:val="Hyperlink"/>
                </w:rPr>
                <w:t>Inspiration porn and the objectification of disability’</w:t>
              </w:r>
            </w:hyperlink>
            <w:r>
              <w:t xml:space="preserve"> </w:t>
            </w:r>
          </w:p>
          <w:p w14:paraId="435EE3A5" w14:textId="211CCAA1" w:rsidR="00B11C06" w:rsidRPr="00B11C06" w:rsidRDefault="00B11C06" w:rsidP="00F5189E">
            <w:pPr>
              <w:spacing w:before="100" w:beforeAutospacing="1" w:after="100" w:afterAutospacing="1"/>
            </w:pPr>
            <w:r w:rsidRPr="00E342D3">
              <w:rPr>
                <w:b/>
              </w:rPr>
              <w:t>Source</w:t>
            </w:r>
            <w:r w:rsidRPr="00E342D3">
              <w:t xml:space="preserve">: </w:t>
            </w:r>
            <w:r w:rsidR="00AE75CF" w:rsidRPr="00756F99">
              <w:t>TEDxSydney</w:t>
            </w:r>
          </w:p>
        </w:tc>
      </w:tr>
    </w:tbl>
    <w:p w14:paraId="7334ABA0" w14:textId="77777777" w:rsidR="00E13D31" w:rsidRPr="00E342D3" w:rsidRDefault="00E13D31" w:rsidP="00E13D31">
      <w:r w:rsidRPr="00E342D3">
        <w:rPr>
          <w:noProof/>
        </w:rPr>
        <w:drawing>
          <wp:inline distT="0" distB="0" distL="0" distR="0" wp14:anchorId="6090D96F" wp14:editId="2321CB9E">
            <wp:extent cx="3848100" cy="2162175"/>
            <wp:effectExtent l="0" t="0" r="0" b="9525"/>
            <wp:docPr id="27" name="Picture 27" title="Screen shot of 'Inspiration porn and the objectification of disability'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3848100" cy="21621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EA150B3" w14:textId="2414C667" w:rsidR="00DF16B3" w:rsidRDefault="00DF16B3" w:rsidP="00B37709">
      <w:r w:rsidRPr="00E342D3">
        <w:rPr>
          <w:b/>
        </w:rPr>
        <w:t>Summary</w:t>
      </w:r>
      <w:r w:rsidRPr="00E342D3">
        <w:t xml:space="preserve">: This is a video of the TED Talk delivered by comedian and disability activist Stella Young in Sydney in 2014. </w:t>
      </w:r>
    </w:p>
    <w:p w14:paraId="358A621D" w14:textId="77777777" w:rsidR="00CE4757" w:rsidRPr="00DF16B3" w:rsidRDefault="00CE4757" w:rsidP="00CE4757">
      <w:pPr>
        <w:pStyle w:val="ListBullet"/>
        <w:numPr>
          <w:ilvl w:val="0"/>
          <w:numId w:val="0"/>
        </w:numPr>
        <w:contextualSpacing/>
        <w:rPr>
          <w:b/>
        </w:rPr>
      </w:pPr>
      <w:r w:rsidRPr="00DF16B3">
        <w:rPr>
          <w:b/>
        </w:rPr>
        <w:t>What were some of the stereotypical attitudes and behaviours towards people with disability that Stella touched on in the video?</w:t>
      </w:r>
    </w:p>
    <w:p w14:paraId="18E2D55E" w14:textId="77777777" w:rsidR="00CE4757" w:rsidRDefault="00CE4757" w:rsidP="008C0144">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2BD1D0" w14:textId="77777777" w:rsidR="00CE4757" w:rsidRPr="00DF16B3" w:rsidRDefault="00CE4757" w:rsidP="00CE4757">
      <w:pPr>
        <w:pStyle w:val="ListBullet"/>
        <w:numPr>
          <w:ilvl w:val="0"/>
          <w:numId w:val="0"/>
        </w:numPr>
        <w:contextualSpacing/>
        <w:rPr>
          <w:b/>
        </w:rPr>
      </w:pPr>
      <w:r w:rsidRPr="00DF16B3">
        <w:rPr>
          <w:b/>
        </w:rPr>
        <w:t>What are the negative impacts of these attitudes and behaviours?</w:t>
      </w:r>
    </w:p>
    <w:p w14:paraId="2E9906A8" w14:textId="12FE4067" w:rsidR="00CE4757" w:rsidRPr="00837E0D" w:rsidRDefault="00CE4757" w:rsidP="008C0144">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A11BA8" w14:textId="77777777" w:rsidR="00CE4757" w:rsidRPr="00DF16B3" w:rsidRDefault="00CE4757" w:rsidP="00CE4757">
      <w:pPr>
        <w:pStyle w:val="ListBullet"/>
        <w:numPr>
          <w:ilvl w:val="0"/>
          <w:numId w:val="0"/>
        </w:numPr>
        <w:ind w:left="360" w:hanging="360"/>
        <w:contextualSpacing/>
        <w:rPr>
          <w:b/>
        </w:rPr>
      </w:pPr>
      <w:r w:rsidRPr="00DF16B3">
        <w:rPr>
          <w:b/>
        </w:rPr>
        <w:lastRenderedPageBreak/>
        <w:t>What do you think Stella was trying to achieve?</w:t>
      </w:r>
    </w:p>
    <w:p w14:paraId="294282B8" w14:textId="4CCFAC19" w:rsidR="00CE4757" w:rsidRPr="00837E0D" w:rsidRDefault="00CE4757" w:rsidP="008C0144">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9D9FC9" w14:textId="77777777" w:rsidR="00CE4757" w:rsidRPr="00DF16B3" w:rsidRDefault="00CE4757" w:rsidP="00CE4757">
      <w:pPr>
        <w:pStyle w:val="ListBullet"/>
        <w:numPr>
          <w:ilvl w:val="0"/>
          <w:numId w:val="0"/>
        </w:numPr>
        <w:contextualSpacing/>
        <w:rPr>
          <w:b/>
        </w:rPr>
      </w:pPr>
      <w:r w:rsidRPr="00DF16B3">
        <w:rPr>
          <w:b/>
        </w:rPr>
        <w:t>How, if at all, has the video made you think about your own attitude towards people with disability?</w:t>
      </w:r>
    </w:p>
    <w:p w14:paraId="3D50222E" w14:textId="5AEAD655" w:rsidR="00CE4757" w:rsidRDefault="00CE4757" w:rsidP="008C0144">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F16B3">
        <w:t>_______________________________</w:t>
      </w:r>
    </w:p>
    <w:p w14:paraId="3AC9A36E" w14:textId="648F775E" w:rsidR="008C0144" w:rsidRDefault="008C0144">
      <w:pPr>
        <w:spacing w:before="0" w:after="0"/>
      </w:pPr>
      <w:r>
        <w:br w:type="page"/>
      </w:r>
    </w:p>
    <w:p w14:paraId="795F107B" w14:textId="2024AC80" w:rsidR="00E13D31" w:rsidRPr="00DF16B3" w:rsidRDefault="00E13D31" w:rsidP="00C32F7E">
      <w:pPr>
        <w:pStyle w:val="Heading3"/>
      </w:pPr>
      <w:r w:rsidRPr="00DF16B3">
        <w:lastRenderedPageBreak/>
        <w:t>Activity: Reflecting on common interactions</w:t>
      </w:r>
    </w:p>
    <w:tbl>
      <w:tblPr>
        <w:tblStyle w:val="TableGrid"/>
        <w:tblW w:w="91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3"/>
        <w:gridCol w:w="7533"/>
      </w:tblGrid>
      <w:tr w:rsidR="008C0144" w14:paraId="59CE8AD7" w14:textId="77777777" w:rsidTr="007A252F">
        <w:trPr>
          <w:trHeight w:val="2628"/>
        </w:trPr>
        <w:tc>
          <w:tcPr>
            <w:tcW w:w="1613" w:type="dxa"/>
            <w:vAlign w:val="center"/>
          </w:tcPr>
          <w:p w14:paraId="2BC17039" w14:textId="63B13DFC" w:rsidR="008C0144" w:rsidRDefault="008C0144" w:rsidP="008C0144">
            <w:pPr>
              <w:ind w:left="114" w:firstLine="1"/>
              <w:rPr>
                <w:b/>
              </w:rPr>
            </w:pPr>
            <w:r>
              <w:rPr>
                <w:noProof/>
              </w:rPr>
              <w:drawing>
                <wp:inline distT="0" distB="0" distL="0" distR="0" wp14:anchorId="21A3CB42" wp14:editId="23B96D3C">
                  <wp:extent cx="806400" cy="806400"/>
                  <wp:effectExtent l="0" t="0" r="0" b="0"/>
                  <wp:docPr id="22555" name="Picture 22555"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33" w:type="dxa"/>
            <w:vAlign w:val="center"/>
          </w:tcPr>
          <w:p w14:paraId="43C2524B" w14:textId="609BEA46" w:rsidR="008C0144" w:rsidRDefault="008C0144" w:rsidP="008C0144">
            <w:pPr>
              <w:ind w:left="114" w:firstLine="1"/>
            </w:pPr>
            <w:r>
              <w:rPr>
                <w:b/>
              </w:rPr>
              <w:t>Instructions</w:t>
            </w:r>
            <w:r w:rsidRPr="00CE4757">
              <w:rPr>
                <w:b/>
              </w:rPr>
              <w:t>:</w:t>
            </w:r>
            <w:r>
              <w:t xml:space="preserve"> R</w:t>
            </w:r>
            <w:r w:rsidRPr="00E342D3">
              <w:t>ead through each of the four scenarios listed a</w:t>
            </w:r>
            <w:r>
              <w:t>nd think about the emotions you</w:t>
            </w:r>
            <w:r w:rsidRPr="00E342D3">
              <w:t xml:space="preserve"> would be feeling, or the thoughts that </w:t>
            </w:r>
            <w:r>
              <w:t xml:space="preserve">would be </w:t>
            </w:r>
            <w:r w:rsidRPr="00E342D3">
              <w:t xml:space="preserve">running through </w:t>
            </w:r>
            <w:r>
              <w:t>your mind</w:t>
            </w:r>
            <w:r w:rsidR="00644B74">
              <w:t>,</w:t>
            </w:r>
            <w:r>
              <w:t xml:space="preserve"> if you</w:t>
            </w:r>
            <w:r w:rsidRPr="00E342D3">
              <w:t xml:space="preserve"> were the person with disability in each of these scenarios. </w:t>
            </w:r>
          </w:p>
          <w:p w14:paraId="020730E2" w14:textId="77777777" w:rsidR="008C0144" w:rsidRPr="008C0144" w:rsidRDefault="008C0144" w:rsidP="008C0144">
            <w:pPr>
              <w:ind w:left="114" w:firstLine="1"/>
            </w:pPr>
            <w:r>
              <w:t>W</w:t>
            </w:r>
            <w:r w:rsidRPr="00E342D3">
              <w:t xml:space="preserve">rite down </w:t>
            </w:r>
            <w:r>
              <w:t xml:space="preserve">your </w:t>
            </w:r>
            <w:r w:rsidRPr="00E342D3">
              <w:t>thoughts in the space provided.</w:t>
            </w:r>
            <w:r w:rsidRPr="00B33F4B">
              <w:t xml:space="preserve"> </w:t>
            </w:r>
            <w:r>
              <w:t xml:space="preserve">(This is a </w:t>
            </w:r>
            <w:r w:rsidRPr="008C0144">
              <w:t xml:space="preserve">reflective task only and you will not be required to share your answers with the rest of the class). </w:t>
            </w:r>
          </w:p>
          <w:p w14:paraId="36FB17D8" w14:textId="1294C86A" w:rsidR="008C0144" w:rsidRDefault="008C0144" w:rsidP="007A252F">
            <w:pPr>
              <w:ind w:left="114" w:firstLine="1"/>
              <w:rPr>
                <w:b/>
              </w:rPr>
            </w:pPr>
            <w:r w:rsidRPr="00023AAC">
              <w:rPr>
                <w:i/>
              </w:rPr>
              <w:t xml:space="preserve">Further information on each scenario is included on page </w:t>
            </w:r>
            <w:r w:rsidR="00C80CBF" w:rsidRPr="00023AAC">
              <w:rPr>
                <w:i/>
              </w:rPr>
              <w:t>17</w:t>
            </w:r>
            <w:r w:rsidR="007A252F">
              <w:rPr>
                <w:i/>
              </w:rPr>
              <w:t>2</w:t>
            </w:r>
            <w:r w:rsidRPr="008C0144">
              <w:t>.</w:t>
            </w:r>
          </w:p>
        </w:tc>
      </w:tr>
    </w:tbl>
    <w:p w14:paraId="4B934E0E" w14:textId="2DB916EA" w:rsidR="00CE4757" w:rsidRPr="00E13D31" w:rsidRDefault="00CE4757" w:rsidP="00CE4757">
      <w:pPr>
        <w:rPr>
          <w:b/>
        </w:rPr>
      </w:pPr>
      <w:r w:rsidRPr="00E13D31">
        <w:rPr>
          <w:b/>
        </w:rPr>
        <w:t xml:space="preserve">Scenario </w:t>
      </w:r>
      <w:r w:rsidR="00C73EB8">
        <w:rPr>
          <w:b/>
        </w:rPr>
        <w:t>1</w:t>
      </w:r>
    </w:p>
    <w:p w14:paraId="41348170" w14:textId="525C00A9" w:rsidR="00E13D31" w:rsidRDefault="00E13D31" w:rsidP="008C0144">
      <w:r>
        <w:t>You are a person who is blind. You need to get a train home from Central Station. You vaguely remember hearing something about there being track work taking place on your line, so you decide that you should check with a member of staff. You have had orientation and mobility training to learn how to navigate the station independently, so you make your way to the customer service desk. You voice your enquiry to the man behind the desk. He responds by telling you that there is track work and explaining the alternate travel arrangements, but he speaks to you very loudly, in a slow and deliberate voice.</w:t>
      </w:r>
    </w:p>
    <w:tbl>
      <w:tblPr>
        <w:tblStyle w:val="TableGrid"/>
        <w:tblpPr w:leftFromText="180" w:rightFromText="180" w:vertAnchor="text" w:horzAnchor="margin" w:tblpY="20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364"/>
      </w:tblGrid>
      <w:tr w:rsidR="008C0144" w:rsidRPr="008C0144" w14:paraId="7277E79F" w14:textId="77777777" w:rsidTr="008C0144">
        <w:trPr>
          <w:trHeight w:val="1577"/>
        </w:trPr>
        <w:tc>
          <w:tcPr>
            <w:tcW w:w="1696" w:type="dxa"/>
            <w:vAlign w:val="center"/>
          </w:tcPr>
          <w:p w14:paraId="56974EA5" w14:textId="77777777" w:rsidR="008C0144" w:rsidRPr="008C0144" w:rsidRDefault="008C0144" w:rsidP="008C0144">
            <w:pPr>
              <w:spacing w:after="0"/>
              <w:rPr>
                <w:b/>
              </w:rPr>
            </w:pPr>
            <w:r w:rsidRPr="008C0144">
              <w:rPr>
                <w:noProof/>
              </w:rPr>
              <w:drawing>
                <wp:inline distT="0" distB="0" distL="0" distR="0" wp14:anchorId="7CFDBF56" wp14:editId="2DA23AC2">
                  <wp:extent cx="806400" cy="806400"/>
                  <wp:effectExtent l="0" t="0" r="0" b="0"/>
                  <wp:docPr id="22575" name="Picture 2257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364" w:type="dxa"/>
            <w:vAlign w:val="center"/>
          </w:tcPr>
          <w:p w14:paraId="05B100CA" w14:textId="77777777" w:rsidR="008C0144" w:rsidRPr="008C0144" w:rsidRDefault="008C0144" w:rsidP="008C0144">
            <w:pPr>
              <w:spacing w:after="0"/>
            </w:pPr>
            <w:r w:rsidRPr="008C0144">
              <w:rPr>
                <w:b/>
              </w:rPr>
              <w:t xml:space="preserve">Background information: </w:t>
            </w:r>
            <w:r w:rsidRPr="008C0144">
              <w:t>People who are blind or vision impaired commonly receive ‘Orientation and Mobility’ training from a suitably qualified instructor to help them navigate new and unfamiliar environments confidently and independently.</w:t>
            </w:r>
          </w:p>
        </w:tc>
      </w:tr>
    </w:tbl>
    <w:p w14:paraId="1D322BA6" w14:textId="274ACF99" w:rsidR="00A63B85" w:rsidRDefault="00E13D31" w:rsidP="00C07A32">
      <w:pPr>
        <w:spacing w:line="480" w:lineRule="auto"/>
        <w:rPr>
          <w:b/>
        </w:rPr>
      </w:pPr>
      <w:r w:rsidRPr="00AB4859">
        <w:t>___________________________________________________________________</w:t>
      </w:r>
      <w:r w:rsidR="008C0144">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2F15AD" w14:textId="30B0D4D8" w:rsidR="00E13D31" w:rsidRPr="00E342D3" w:rsidRDefault="00E13D31" w:rsidP="008C0144">
      <w:pPr>
        <w:rPr>
          <w:b/>
        </w:rPr>
      </w:pPr>
      <w:r w:rsidRPr="00E342D3">
        <w:rPr>
          <w:b/>
        </w:rPr>
        <w:t xml:space="preserve">Scenario </w:t>
      </w:r>
      <w:r w:rsidR="00C73EB8">
        <w:rPr>
          <w:b/>
        </w:rPr>
        <w:t>2</w:t>
      </w:r>
    </w:p>
    <w:p w14:paraId="2D8756F4" w14:textId="51FA9E4F" w:rsidR="00E13D31" w:rsidRDefault="00E13D31" w:rsidP="008C0144">
      <w:pPr>
        <w:spacing w:before="0" w:after="0"/>
      </w:pPr>
      <w:r w:rsidRPr="00E342D3">
        <w:t xml:space="preserve">You are a wheelchair user who uses a wheelchair accessible taxi (WAT) to get to and from work. As you are sitting in the taxi one morning, the driver turns to you and asks </w:t>
      </w:r>
      <w:r>
        <w:t>‘</w:t>
      </w:r>
      <w:r w:rsidRPr="00E342D3">
        <w:t>Were you born like that?</w:t>
      </w:r>
      <w:r>
        <w:t>’</w:t>
      </w:r>
    </w:p>
    <w:p w14:paraId="126460AA" w14:textId="77777777" w:rsidR="008C0144" w:rsidRDefault="008C0144" w:rsidP="008C0144">
      <w:pPr>
        <w:spacing w:line="480" w:lineRule="auto"/>
      </w:pPr>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AB4859">
        <w:t>____________________________________________________</w:t>
      </w:r>
      <w:r>
        <w:t>_______________</w:t>
      </w:r>
    </w:p>
    <w:p w14:paraId="44056885" w14:textId="0AE2210A" w:rsidR="00E13D31" w:rsidRPr="00C07A32" w:rsidRDefault="00E13D31" w:rsidP="008C0144">
      <w:pPr>
        <w:rPr>
          <w:b/>
        </w:rPr>
      </w:pPr>
      <w:r w:rsidRPr="00C07A32">
        <w:rPr>
          <w:b/>
        </w:rPr>
        <w:t xml:space="preserve">Scenario </w:t>
      </w:r>
      <w:r w:rsidR="00C73EB8">
        <w:rPr>
          <w:b/>
        </w:rPr>
        <w:t>3</w:t>
      </w:r>
    </w:p>
    <w:p w14:paraId="5786FE85" w14:textId="4E1DFC55" w:rsidR="00E13D31" w:rsidRPr="008C0144" w:rsidRDefault="00E13D31" w:rsidP="008C0144">
      <w:pPr>
        <w:spacing w:before="0" w:after="0"/>
      </w:pPr>
      <w:r w:rsidRPr="00E342D3">
        <w:t>You had a stroke several years ago and have limited dexterity in your hands. You have an assistance dog that is trained to assist you with various tasks throughout the day. You are sitting at a bus stop with your friend, waiting to get the bus home. You are midway through telling him a joke you heard on the radio yesterday. But just as you are nearing the punch line, you are interrupted by a complete stranger who asks if they can pat your dog.</w:t>
      </w:r>
    </w:p>
    <w:p w14:paraId="285E7BD1" w14:textId="7C0AEC8E" w:rsidR="00E13D31" w:rsidRPr="00E342D3" w:rsidRDefault="00E13D31" w:rsidP="008C0144">
      <w:pPr>
        <w:spacing w:line="480" w:lineRule="auto"/>
        <w:rPr>
          <w:b/>
        </w:rPr>
      </w:pPr>
      <w:r w:rsidRPr="00AB4859">
        <w:t>___________________________________________________________________</w:t>
      </w:r>
      <w:r w:rsidR="008C0144">
        <w:t>_________________________________________________________________________________________________________________________________________________________________________________________________________</w:t>
      </w:r>
    </w:p>
    <w:p w14:paraId="70DF1BB7" w14:textId="201A2373" w:rsidR="00E13D31" w:rsidRPr="00E342D3" w:rsidRDefault="00E13D31" w:rsidP="00C07A32">
      <w:pPr>
        <w:rPr>
          <w:b/>
        </w:rPr>
      </w:pPr>
      <w:r w:rsidRPr="00E342D3">
        <w:rPr>
          <w:b/>
        </w:rPr>
        <w:t xml:space="preserve">Scenario </w:t>
      </w:r>
      <w:r w:rsidR="00C73EB8">
        <w:rPr>
          <w:b/>
        </w:rPr>
        <w:t>4</w:t>
      </w:r>
    </w:p>
    <w:p w14:paraId="4078A42B" w14:textId="3BAB5938" w:rsidR="00E13D31" w:rsidRDefault="00E13D31" w:rsidP="00C07A32">
      <w:pPr>
        <w:spacing w:before="0" w:after="0"/>
      </w:pPr>
      <w:r w:rsidRPr="00E342D3">
        <w:t xml:space="preserve">You are a woman with Down </w:t>
      </w:r>
      <w:r>
        <w:t>syndrome</w:t>
      </w:r>
      <w:r w:rsidRPr="00E342D3">
        <w:t xml:space="preserve"> who has very low support needs and works in open employment. You and a colleague decide to visit a nearby café for lunch. You are both at the counter ready to order. It is clear that it is your turn to be</w:t>
      </w:r>
      <w:r w:rsidRPr="00E13D31">
        <w:t xml:space="preserve"> </w:t>
      </w:r>
      <w:r w:rsidRPr="00E342D3">
        <w:t xml:space="preserve">served, but the woman behind the counter looks at your friend and says, </w:t>
      </w:r>
      <w:r>
        <w:t>‘</w:t>
      </w:r>
      <w:r w:rsidRPr="00E342D3">
        <w:t>What would she like?</w:t>
      </w:r>
      <w:r>
        <w:t>’</w:t>
      </w:r>
    </w:p>
    <w:p w14:paraId="6F3EE1DB" w14:textId="378A8C4A" w:rsidR="00E13D31" w:rsidRDefault="00E13D31" w:rsidP="00C07A32">
      <w:pPr>
        <w:spacing w:line="480" w:lineRule="auto"/>
      </w:pPr>
      <w:r w:rsidRPr="00AB4859">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w:t>
      </w:r>
    </w:p>
    <w:p w14:paraId="16364080" w14:textId="77777777" w:rsidR="00D47786" w:rsidRPr="00D47786" w:rsidRDefault="00D47786" w:rsidP="00C32F7E">
      <w:pPr>
        <w:pStyle w:val="Heading3"/>
      </w:pPr>
      <w:r w:rsidRPr="00D47786">
        <w:lastRenderedPageBreak/>
        <w:t>What are invisible disabilities?</w:t>
      </w:r>
    </w:p>
    <w:p w14:paraId="5934CFA5" w14:textId="77777777" w:rsidR="00C07A32" w:rsidRDefault="00C07A32" w:rsidP="00CE4757">
      <w:pPr>
        <w:spacing w:before="0" w:after="0"/>
      </w:pPr>
    </w:p>
    <w:p w14:paraId="5567D971" w14:textId="473754DF" w:rsidR="00C07A32" w:rsidRDefault="00CE4757" w:rsidP="00CE4757">
      <w:pPr>
        <w:spacing w:before="0" w:after="0"/>
      </w:pPr>
      <w:r>
        <w:t>A common underlying misconception about disability is that disability is always obvious. But this is not the case. There are many forms of disability that are invisible or not immediately recognisable</w:t>
      </w:r>
      <w:r w:rsidR="007871B4" w:rsidRPr="007A252F">
        <w:t>.</w:t>
      </w:r>
    </w:p>
    <w:p w14:paraId="15653836" w14:textId="2CAFB45C" w:rsidR="00CE4757" w:rsidRPr="00E342D3" w:rsidRDefault="00E9170C" w:rsidP="00C32F7E">
      <w:pPr>
        <w:pStyle w:val="Heading3"/>
      </w:pPr>
      <w:r>
        <w:t>Discussion s</w:t>
      </w:r>
      <w:r w:rsidR="00CE4757">
        <w:t>cenario</w:t>
      </w:r>
    </w:p>
    <w:p w14:paraId="7BEC2D70" w14:textId="77777777" w:rsidR="00CE4757" w:rsidRDefault="00CE4757" w:rsidP="00CE4757">
      <w:pPr>
        <w:spacing w:before="0" w:after="0"/>
      </w:pPr>
    </w:p>
    <w:p w14:paraId="7EFFF85F" w14:textId="22879842" w:rsidR="00E9170C" w:rsidRDefault="00A63B85" w:rsidP="00C07A32">
      <w:pPr>
        <w:spacing w:before="0" w:after="0"/>
      </w:pPr>
      <w:r>
        <w:t>Imagine y</w:t>
      </w:r>
      <w:r w:rsidR="00CE4757" w:rsidRPr="00E342D3">
        <w:t xml:space="preserve">ou’re in the carpark at your local shopping centre. You see a woman exit a vehicle that is parked in an accessible parking space that has been reserved for customers with disability. The woman does not appear to have any sort of impairment and walks into the shopping centre without any fuss. </w:t>
      </w:r>
    </w:p>
    <w:tbl>
      <w:tblPr>
        <w:tblStyle w:val="TableGrid"/>
        <w:tblpPr w:leftFromText="180" w:rightFromText="180" w:vertAnchor="text" w:horzAnchor="margin" w:tblpY="173"/>
        <w:tblW w:w="0" w:type="auto"/>
        <w:tblLook w:val="04A0" w:firstRow="1" w:lastRow="0" w:firstColumn="1" w:lastColumn="0" w:noHBand="0" w:noVBand="1"/>
      </w:tblPr>
      <w:tblGrid>
        <w:gridCol w:w="1543"/>
        <w:gridCol w:w="6797"/>
      </w:tblGrid>
      <w:tr w:rsidR="008A7281" w14:paraId="06663E10" w14:textId="77777777" w:rsidTr="00C07A32">
        <w:trPr>
          <w:trHeight w:val="1137"/>
        </w:trPr>
        <w:tc>
          <w:tcPr>
            <w:tcW w:w="1543" w:type="dxa"/>
            <w:tcBorders>
              <w:top w:val="nil"/>
              <w:left w:val="nil"/>
              <w:bottom w:val="nil"/>
              <w:right w:val="nil"/>
            </w:tcBorders>
            <w:vAlign w:val="center"/>
          </w:tcPr>
          <w:p w14:paraId="711F70DF" w14:textId="77777777" w:rsidR="008A7281" w:rsidRDefault="008A7281" w:rsidP="00C07A32">
            <w:pPr>
              <w:spacing w:before="0" w:after="0"/>
            </w:pPr>
            <w:r>
              <w:rPr>
                <w:noProof/>
              </w:rPr>
              <w:drawing>
                <wp:inline distT="0" distB="0" distL="0" distR="0" wp14:anchorId="1B67A3A3" wp14:editId="71FD640D">
                  <wp:extent cx="806400" cy="806400"/>
                  <wp:effectExtent l="0" t="0" r="0" b="0"/>
                  <wp:docPr id="5131" name="Picture 513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797" w:type="dxa"/>
            <w:tcBorders>
              <w:top w:val="nil"/>
              <w:left w:val="nil"/>
              <w:bottom w:val="nil"/>
              <w:right w:val="nil"/>
            </w:tcBorders>
            <w:vAlign w:val="center"/>
          </w:tcPr>
          <w:p w14:paraId="5142013A" w14:textId="30BFCB8D" w:rsidR="00051F38" w:rsidRPr="002F0007" w:rsidRDefault="008A7281" w:rsidP="00C07A32">
            <w:pPr>
              <w:spacing w:before="0" w:after="0"/>
            </w:pPr>
            <w:r w:rsidRPr="00A63B85">
              <w:rPr>
                <w:b/>
              </w:rPr>
              <w:t>What would you think or feel in this situation?</w:t>
            </w:r>
          </w:p>
          <w:p w14:paraId="15A56D7E" w14:textId="7788AC34" w:rsidR="008A7281" w:rsidRPr="00756F99" w:rsidRDefault="00C07A32" w:rsidP="007A252F">
            <w:pPr>
              <w:spacing w:before="0" w:after="0"/>
              <w:rPr>
                <w:i/>
              </w:rPr>
            </w:pPr>
            <w:r w:rsidRPr="00756F99">
              <w:rPr>
                <w:i/>
              </w:rPr>
              <w:t>(N</w:t>
            </w:r>
            <w:r w:rsidR="008A7281" w:rsidRPr="00756F99">
              <w:rPr>
                <w:i/>
              </w:rPr>
              <w:t xml:space="preserve">otes </w:t>
            </w:r>
            <w:r w:rsidRPr="00756F99">
              <w:rPr>
                <w:i/>
              </w:rPr>
              <w:t xml:space="preserve">on this scenario are located </w:t>
            </w:r>
            <w:r w:rsidR="008A7281" w:rsidRPr="00756F99">
              <w:rPr>
                <w:i/>
              </w:rPr>
              <w:t xml:space="preserve">on </w:t>
            </w:r>
            <w:r w:rsidR="008A7281" w:rsidRPr="00023AAC">
              <w:rPr>
                <w:i/>
              </w:rPr>
              <w:t xml:space="preserve">page </w:t>
            </w:r>
            <w:r w:rsidR="00C73EB8">
              <w:rPr>
                <w:i/>
              </w:rPr>
              <w:t>17</w:t>
            </w:r>
            <w:r w:rsidR="007A252F">
              <w:rPr>
                <w:i/>
              </w:rPr>
              <w:t>5</w:t>
            </w:r>
            <w:r w:rsidR="006F0EF0" w:rsidRPr="00756F99">
              <w:rPr>
                <w:i/>
              </w:rPr>
              <w:t>)</w:t>
            </w:r>
            <w:r w:rsidR="00CB6710" w:rsidRPr="00756F99">
              <w:rPr>
                <w:i/>
              </w:rPr>
              <w:t>.</w:t>
            </w:r>
          </w:p>
        </w:tc>
      </w:tr>
    </w:tbl>
    <w:p w14:paraId="3CE85996" w14:textId="77777777" w:rsidR="00E9170C" w:rsidRDefault="00E9170C" w:rsidP="00CE4757">
      <w:pPr>
        <w:spacing w:before="0" w:after="0"/>
        <w:ind w:left="720"/>
      </w:pPr>
    </w:p>
    <w:p w14:paraId="4475E124" w14:textId="77777777" w:rsidR="000162A8" w:rsidRDefault="000162A8" w:rsidP="002F0007">
      <w:pPr>
        <w:spacing w:before="0" w:after="0"/>
      </w:pPr>
    </w:p>
    <w:p w14:paraId="1EF170AC" w14:textId="4D732539" w:rsidR="00C07A32" w:rsidRDefault="00C07A32" w:rsidP="00C07A32">
      <w:pPr>
        <w:spacing w:line="480" w:lineRule="auto"/>
      </w:pPr>
      <w:r w:rsidRPr="00AB4859">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w:t>
      </w:r>
    </w:p>
    <w:p w14:paraId="774DBC22" w14:textId="6BD04CB3" w:rsidR="005F6AF6" w:rsidRDefault="005F6AF6" w:rsidP="005F6AF6">
      <w:pPr>
        <w:spacing w:before="0" w:after="0"/>
      </w:pPr>
      <w:r w:rsidRPr="00E342D3">
        <w:t>People with invisible forms of disability such as mental illness, intellectual impairment, brain injury, autism spectrum disorder and chronic illness</w:t>
      </w:r>
      <w:r>
        <w:t>es</w:t>
      </w:r>
      <w:r w:rsidRPr="00E342D3">
        <w:t>, such as diabetes and HIV</w:t>
      </w:r>
      <w:r>
        <w:t>,</w:t>
      </w:r>
      <w:r w:rsidRPr="00E342D3">
        <w:t xml:space="preserve"> can experience particular forms of exclusion and discrimination</w:t>
      </w:r>
      <w:r>
        <w:t>.</w:t>
      </w:r>
      <w:r w:rsidRPr="00E342D3">
        <w:t xml:space="preserve"> </w:t>
      </w:r>
      <w:r>
        <w:t>M</w:t>
      </w:r>
      <w:r w:rsidRPr="00E342D3">
        <w:t xml:space="preserve">any people with invisible forms of disability </w:t>
      </w:r>
      <w:r>
        <w:t xml:space="preserve">report </w:t>
      </w:r>
      <w:r w:rsidRPr="00E342D3">
        <w:t>that the stigma that surrounds their disability can be just as distressing as the condition itself.</w:t>
      </w:r>
    </w:p>
    <w:p w14:paraId="5D7AE522" w14:textId="77777777" w:rsidR="004D0091" w:rsidRDefault="004D0091" w:rsidP="005F6AF6">
      <w:pPr>
        <w:spacing w:before="0"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4D0091" w14:paraId="4E3D13E1" w14:textId="77777777" w:rsidTr="00835790">
        <w:trPr>
          <w:trHeight w:val="1559"/>
        </w:trPr>
        <w:tc>
          <w:tcPr>
            <w:tcW w:w="1485" w:type="dxa"/>
          </w:tcPr>
          <w:p w14:paraId="0CCBCEA8" w14:textId="77777777" w:rsidR="004D0091" w:rsidRDefault="004D0091" w:rsidP="00835790">
            <w:pPr>
              <w:spacing w:after="0"/>
              <w:rPr>
                <w:b/>
              </w:rPr>
            </w:pPr>
            <w:r>
              <w:rPr>
                <w:noProof/>
              </w:rPr>
              <w:drawing>
                <wp:inline distT="0" distB="0" distL="0" distR="0" wp14:anchorId="1830737D" wp14:editId="15CB373D">
                  <wp:extent cx="806400" cy="806400"/>
                  <wp:effectExtent l="0" t="0" r="0" b="0"/>
                  <wp:docPr id="1054" name="Picture 1054"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Pr>
          <w:p w14:paraId="01C3C3D9" w14:textId="48F0A036" w:rsidR="004D0091" w:rsidRDefault="004D0091" w:rsidP="00835790">
            <w:pPr>
              <w:spacing w:after="0"/>
              <w:rPr>
                <w:b/>
              </w:rPr>
            </w:pPr>
            <w:r>
              <w:rPr>
                <w:b/>
              </w:rPr>
              <w:t>Further reading</w:t>
            </w:r>
            <w:r w:rsidRPr="00E342D3">
              <w:rPr>
                <w:b/>
              </w:rPr>
              <w:t xml:space="preserve">: </w:t>
            </w:r>
            <w:r>
              <w:t>The online opinion piece ‘</w:t>
            </w:r>
            <w:r w:rsidRPr="00E342D3">
              <w:t>We need a radical rethink on disability</w:t>
            </w:r>
            <w:r>
              <w:t>’</w:t>
            </w:r>
            <w:r w:rsidR="00973DB9">
              <w:t>,</w:t>
            </w:r>
            <w:r w:rsidRPr="00E342D3">
              <w:rPr>
                <w:rStyle w:val="EndnoteReference"/>
              </w:rPr>
              <w:endnoteReference w:id="17"/>
            </w:r>
            <w:r w:rsidRPr="00E342D3">
              <w:t xml:space="preserve"> published on ABC’s Open Drum on 23 April 2015</w:t>
            </w:r>
            <w:r>
              <w:t>, serves to highlight some of the disadvantages that people with invisible disabilities experience</w:t>
            </w:r>
            <w:r w:rsidRPr="00E342D3">
              <w:t>.</w:t>
            </w:r>
          </w:p>
        </w:tc>
      </w:tr>
    </w:tbl>
    <w:p w14:paraId="23FC01FF" w14:textId="15E55221" w:rsidR="00DC49FA" w:rsidRDefault="002C2DF6" w:rsidP="005F6AF6">
      <w:pPr>
        <w:spacing w:before="0" w:after="0"/>
      </w:pPr>
      <w:r>
        <w:br w:type="page"/>
      </w:r>
    </w:p>
    <w:tbl>
      <w:tblPr>
        <w:tblStyle w:val="TableGrid"/>
        <w:tblpPr w:leftFromText="180" w:rightFromText="180" w:vertAnchor="text" w:horzAnchor="margin" w:tblpY="173"/>
        <w:tblW w:w="0" w:type="auto"/>
        <w:tblLook w:val="04A0" w:firstRow="1" w:lastRow="0" w:firstColumn="1" w:lastColumn="0" w:noHBand="0" w:noVBand="1"/>
      </w:tblPr>
      <w:tblGrid>
        <w:gridCol w:w="1543"/>
        <w:gridCol w:w="7388"/>
      </w:tblGrid>
      <w:tr w:rsidR="00DC49FA" w14:paraId="33404163" w14:textId="77777777" w:rsidTr="00C07A32">
        <w:trPr>
          <w:trHeight w:val="1137"/>
        </w:trPr>
        <w:tc>
          <w:tcPr>
            <w:tcW w:w="1543" w:type="dxa"/>
            <w:tcBorders>
              <w:top w:val="nil"/>
              <w:left w:val="nil"/>
              <w:bottom w:val="nil"/>
              <w:right w:val="nil"/>
            </w:tcBorders>
            <w:vAlign w:val="center"/>
          </w:tcPr>
          <w:p w14:paraId="1546F4D1" w14:textId="77777777" w:rsidR="00DC49FA" w:rsidRDefault="00DC49FA" w:rsidP="00C07A32">
            <w:pPr>
              <w:spacing w:before="0" w:after="0"/>
            </w:pPr>
            <w:r>
              <w:rPr>
                <w:noProof/>
              </w:rPr>
              <w:lastRenderedPageBreak/>
              <w:drawing>
                <wp:inline distT="0" distB="0" distL="0" distR="0" wp14:anchorId="431944C9" wp14:editId="3B70BA59">
                  <wp:extent cx="806400" cy="806400"/>
                  <wp:effectExtent l="0" t="0" r="0" b="0"/>
                  <wp:docPr id="1026" name="Picture 1026"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388" w:type="dxa"/>
            <w:tcBorders>
              <w:top w:val="nil"/>
              <w:left w:val="nil"/>
              <w:bottom w:val="nil"/>
              <w:right w:val="nil"/>
            </w:tcBorders>
            <w:vAlign w:val="center"/>
          </w:tcPr>
          <w:p w14:paraId="07CBAEE0" w14:textId="6DB382DF" w:rsidR="00DC49FA" w:rsidRPr="00E342D3" w:rsidRDefault="00DC49FA" w:rsidP="00C07A32">
            <w:pPr>
              <w:spacing w:before="0" w:after="0"/>
            </w:pPr>
            <w:r w:rsidRPr="00A63B85">
              <w:rPr>
                <w:b/>
              </w:rPr>
              <w:t>What do you think the wor</w:t>
            </w:r>
            <w:r w:rsidR="00C07A32">
              <w:rPr>
                <w:b/>
              </w:rPr>
              <w:t>d</w:t>
            </w:r>
            <w:r w:rsidRPr="00A63B85">
              <w:rPr>
                <w:b/>
              </w:rPr>
              <w:t xml:space="preserve"> stigma means?</w:t>
            </w:r>
          </w:p>
          <w:p w14:paraId="35F5D6DA" w14:textId="1B02ECF3" w:rsidR="00DC49FA" w:rsidRPr="00756F99" w:rsidRDefault="00DC49FA" w:rsidP="007A252F">
            <w:pPr>
              <w:keepNext/>
              <w:keepLines/>
              <w:numPr>
                <w:ilvl w:val="3"/>
                <w:numId w:val="0"/>
              </w:numPr>
              <w:spacing w:before="0" w:after="0"/>
              <w:outlineLvl w:val="3"/>
              <w:rPr>
                <w:i/>
              </w:rPr>
            </w:pPr>
            <w:r w:rsidRPr="00756F99">
              <w:rPr>
                <w:i/>
              </w:rPr>
              <w:t>(</w:t>
            </w:r>
            <w:r w:rsidR="003959FC" w:rsidRPr="00756F99">
              <w:rPr>
                <w:i/>
              </w:rPr>
              <w:t>A d</w:t>
            </w:r>
            <w:r w:rsidR="00C07A32" w:rsidRPr="00756F99">
              <w:rPr>
                <w:i/>
              </w:rPr>
              <w:t>efinition</w:t>
            </w:r>
            <w:r w:rsidRPr="00756F99">
              <w:rPr>
                <w:i/>
              </w:rPr>
              <w:t xml:space="preserve"> is </w:t>
            </w:r>
            <w:r w:rsidR="00C07A32" w:rsidRPr="00756F99">
              <w:rPr>
                <w:i/>
              </w:rPr>
              <w:t xml:space="preserve">located </w:t>
            </w:r>
            <w:r w:rsidRPr="00756F99">
              <w:rPr>
                <w:i/>
              </w:rPr>
              <w:t xml:space="preserve">on </w:t>
            </w:r>
            <w:r w:rsidRPr="00023AAC">
              <w:rPr>
                <w:i/>
              </w:rPr>
              <w:t xml:space="preserve">page </w:t>
            </w:r>
            <w:r w:rsidR="00C73EB8" w:rsidRPr="00023AAC">
              <w:rPr>
                <w:i/>
              </w:rPr>
              <w:t>17</w:t>
            </w:r>
            <w:r w:rsidR="007A252F">
              <w:rPr>
                <w:i/>
              </w:rPr>
              <w:t>5</w:t>
            </w:r>
            <w:r w:rsidRPr="00023AAC">
              <w:rPr>
                <w:i/>
              </w:rPr>
              <w:t>)</w:t>
            </w:r>
            <w:r w:rsidR="00C07A32" w:rsidRPr="00023AAC">
              <w:rPr>
                <w:i/>
              </w:rPr>
              <w:t>.</w:t>
            </w:r>
            <w:r w:rsidR="00C07A32" w:rsidRPr="00756F99">
              <w:rPr>
                <w:i/>
              </w:rPr>
              <w:t xml:space="preserve"> </w:t>
            </w:r>
          </w:p>
        </w:tc>
      </w:tr>
    </w:tbl>
    <w:p w14:paraId="239AD25C" w14:textId="71BE9264" w:rsidR="005F6AF6" w:rsidRDefault="003959FC" w:rsidP="003959FC">
      <w:pPr>
        <w:spacing w:line="480" w:lineRule="auto"/>
      </w:pPr>
      <w:r w:rsidRPr="00AB4859">
        <w:t>__________________________________________________________________________________________________________________________________________________________________________________________</w:t>
      </w:r>
      <w:r>
        <w:t>_______________</w:t>
      </w:r>
    </w:p>
    <w:tbl>
      <w:tblPr>
        <w:tblStyle w:val="TableGrid"/>
        <w:tblpPr w:leftFromText="180" w:rightFromText="180" w:vertAnchor="text" w:horzAnchor="margin" w:tblpY="173"/>
        <w:tblW w:w="9072" w:type="dxa"/>
        <w:tblLook w:val="04A0" w:firstRow="1" w:lastRow="0" w:firstColumn="1" w:lastColumn="0" w:noHBand="0" w:noVBand="1"/>
      </w:tblPr>
      <w:tblGrid>
        <w:gridCol w:w="1543"/>
        <w:gridCol w:w="7529"/>
      </w:tblGrid>
      <w:tr w:rsidR="00DC49FA" w14:paraId="0E95C8AC" w14:textId="77777777" w:rsidTr="003959FC">
        <w:trPr>
          <w:trHeight w:val="1137"/>
        </w:trPr>
        <w:tc>
          <w:tcPr>
            <w:tcW w:w="1543" w:type="dxa"/>
            <w:tcBorders>
              <w:top w:val="nil"/>
              <w:left w:val="nil"/>
              <w:bottom w:val="nil"/>
              <w:right w:val="nil"/>
            </w:tcBorders>
            <w:vAlign w:val="center"/>
          </w:tcPr>
          <w:p w14:paraId="2168E079" w14:textId="77777777" w:rsidR="00DC49FA" w:rsidRDefault="00DC49FA" w:rsidP="003959FC">
            <w:pPr>
              <w:spacing w:before="0" w:after="0"/>
            </w:pPr>
            <w:r>
              <w:rPr>
                <w:noProof/>
              </w:rPr>
              <w:drawing>
                <wp:inline distT="0" distB="0" distL="0" distR="0" wp14:anchorId="234024CF" wp14:editId="6ED0E71F">
                  <wp:extent cx="806400" cy="806400"/>
                  <wp:effectExtent l="0" t="0" r="0" b="0"/>
                  <wp:docPr id="1035" name="Picture 103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29" w:type="dxa"/>
            <w:tcBorders>
              <w:top w:val="nil"/>
              <w:left w:val="nil"/>
              <w:bottom w:val="nil"/>
              <w:right w:val="nil"/>
            </w:tcBorders>
            <w:vAlign w:val="center"/>
          </w:tcPr>
          <w:p w14:paraId="7A78FD2E" w14:textId="6428C3FF" w:rsidR="00DC49FA" w:rsidRDefault="00DC49FA" w:rsidP="003959FC">
            <w:pPr>
              <w:spacing w:before="0" w:after="0"/>
            </w:pPr>
            <w:r w:rsidRPr="00A63B85">
              <w:rPr>
                <w:b/>
              </w:rPr>
              <w:t>What do you think are some of the ways stigma might impact on people with invisible disabilities?</w:t>
            </w:r>
          </w:p>
        </w:tc>
      </w:tr>
    </w:tbl>
    <w:p w14:paraId="3F90B1DC" w14:textId="77777777" w:rsidR="003959FC" w:rsidRDefault="005F6AF6" w:rsidP="003959FC">
      <w:pPr>
        <w:spacing w:line="480" w:lineRule="auto"/>
      </w:pPr>
      <w:r>
        <w:t>___________________________________________________________________</w:t>
      </w:r>
      <w:r w:rsidR="003959FC" w:rsidRPr="00AB4859">
        <w:t>__________________________________________________________________________________________________________________________________________________________________________________________</w:t>
      </w:r>
      <w:r w:rsidR="003959FC">
        <w:t>_______________</w:t>
      </w:r>
    </w:p>
    <w:p w14:paraId="0597E5DC" w14:textId="667D68E6" w:rsidR="005F6AF6" w:rsidRDefault="00DD213E" w:rsidP="003959FC">
      <w:pPr>
        <w:jc w:val="center"/>
      </w:pPr>
      <w:r>
        <w:rPr>
          <w:noProof/>
        </w:rPr>
        <w:drawing>
          <wp:inline distT="0" distB="0" distL="0" distR="0" wp14:anchorId="2140E299" wp14:editId="19AF311B">
            <wp:extent cx="2778625" cy="2162175"/>
            <wp:effectExtent l="0" t="0" r="3175" b="0"/>
            <wp:docPr id="5" name="Picture 5" descr="A person looking distressed with their hands on their head in a crowd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Commission Photos\for alex\iStock_000022865154_Large.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791312" cy="2172048"/>
                    </a:xfrm>
                    <a:prstGeom prst="rect">
                      <a:avLst/>
                    </a:prstGeom>
                    <a:noFill/>
                    <a:ln>
                      <a:noFill/>
                    </a:ln>
                  </pic:spPr>
                </pic:pic>
              </a:graphicData>
            </a:graphic>
          </wp:inline>
        </w:drawing>
      </w:r>
    </w:p>
    <w:p w14:paraId="198C8233" w14:textId="3E6B9992" w:rsidR="002C2DF6" w:rsidRDefault="002C2DF6">
      <w:pPr>
        <w:spacing w:before="0" w:after="0"/>
      </w:pPr>
      <w:r>
        <w:br w:type="page"/>
      </w:r>
    </w:p>
    <w:p w14:paraId="0B6D0994" w14:textId="1AB086F2" w:rsidR="00DC49FA" w:rsidRDefault="00B06E3A" w:rsidP="00C32F7E">
      <w:pPr>
        <w:pStyle w:val="Heading3"/>
      </w:pPr>
      <w:r w:rsidRPr="005F6AF6">
        <w:lastRenderedPageBreak/>
        <w:t>Examples of stigma experienced by peop</w:t>
      </w:r>
      <w:r w:rsidR="005F6AF6">
        <w:t>le with invisible disabilit</w:t>
      </w:r>
      <w:r w:rsidR="002C2DF6">
        <w:t>y</w:t>
      </w:r>
    </w:p>
    <w:p w14:paraId="73266BFE" w14:textId="77777777" w:rsidR="00DC49FA" w:rsidRDefault="00DC49FA" w:rsidP="00B06E3A">
      <w:pPr>
        <w:spacing w:before="0" w:after="0"/>
        <w:rPr>
          <w:b/>
        </w:rPr>
      </w:pPr>
    </w:p>
    <w:p w14:paraId="53C3680F" w14:textId="1083B7A6" w:rsidR="00B06E3A" w:rsidRPr="001175CE" w:rsidRDefault="00B06E3A" w:rsidP="00B06E3A">
      <w:pPr>
        <w:spacing w:before="0" w:after="0"/>
        <w:rPr>
          <w:b/>
        </w:rPr>
      </w:pPr>
      <w:r w:rsidRPr="00A4737D">
        <w:rPr>
          <w:b/>
        </w:rPr>
        <w:t>D</w:t>
      </w:r>
      <w:r w:rsidR="001175CE">
        <w:rPr>
          <w:b/>
        </w:rPr>
        <w:t>iabetes</w:t>
      </w:r>
    </w:p>
    <w:p w14:paraId="33E049FC" w14:textId="46030757" w:rsidR="001175CE" w:rsidRPr="001175CE" w:rsidRDefault="001175CE" w:rsidP="001175CE">
      <w:pPr>
        <w:rPr>
          <w:b/>
        </w:rPr>
      </w:pPr>
      <w:r w:rsidRPr="00E342D3">
        <w:t>According to a study undertaken by the Juvenile Diabetes Foundation in 2015, 46% of Australians with Type 1 diabetes have felt excluded from activities or have experienced</w:t>
      </w:r>
      <w:r>
        <w:t xml:space="preserve"> bullying</w:t>
      </w:r>
      <w:r w:rsidRPr="00E342D3">
        <w:t>.</w:t>
      </w:r>
      <w:r w:rsidRPr="00E342D3">
        <w:rPr>
          <w:rStyle w:val="EndnoteReference"/>
        </w:rPr>
        <w:endnoteReference w:id="18"/>
      </w:r>
      <w:r w:rsidRPr="00E342D3">
        <w:t xml:space="preserve"> </w:t>
      </w:r>
    </w:p>
    <w:p w14:paraId="3E831799" w14:textId="77777777" w:rsidR="001175CE" w:rsidRPr="00E342D3" w:rsidRDefault="001175CE" w:rsidP="001175CE">
      <w:r w:rsidRPr="00E342D3">
        <w:t>Research suggests that people with diabetes are often:</w:t>
      </w:r>
    </w:p>
    <w:p w14:paraId="462D1442" w14:textId="77777777" w:rsidR="001175CE" w:rsidRPr="00E342D3" w:rsidRDefault="001175CE" w:rsidP="00CD18E3">
      <w:pPr>
        <w:pStyle w:val="ListBullet"/>
        <w:numPr>
          <w:ilvl w:val="0"/>
          <w:numId w:val="62"/>
        </w:numPr>
        <w:spacing w:before="120" w:after="120"/>
      </w:pPr>
      <w:r w:rsidRPr="00E342D3">
        <w:t>Treated unfairly in the workplace. Some employees or colleagues may treat a team member who has disclosed they have diabetes differently due to misconceptions about what they are and are not capable of, or how the condition is managed.</w:t>
      </w:r>
    </w:p>
    <w:p w14:paraId="4A6F1359" w14:textId="046CA41B" w:rsidR="001175CE" w:rsidRPr="00E342D3" w:rsidRDefault="001175CE" w:rsidP="00CD18E3">
      <w:pPr>
        <w:pStyle w:val="ListBullet"/>
        <w:numPr>
          <w:ilvl w:val="0"/>
          <w:numId w:val="62"/>
        </w:numPr>
        <w:spacing w:before="120" w:after="120"/>
      </w:pPr>
      <w:r w:rsidRPr="00E342D3">
        <w:t>Blamed by others. Many individuals believe that people who have diabetes have brought the condition upon themselves through leading an unhealthy lifestyle.</w:t>
      </w:r>
    </w:p>
    <w:p w14:paraId="22462256" w14:textId="77777777" w:rsidR="001175CE" w:rsidRDefault="001175CE" w:rsidP="00CD18E3">
      <w:pPr>
        <w:pStyle w:val="ListBullet"/>
        <w:numPr>
          <w:ilvl w:val="0"/>
          <w:numId w:val="62"/>
        </w:numPr>
        <w:spacing w:before="120" w:after="120"/>
      </w:pPr>
      <w:r w:rsidRPr="00E342D3">
        <w:t>Judged or treated negatively in social situations due to food choices or self-care needs; these might include self-monitoring of blood glucose levels and taking insulin.</w:t>
      </w:r>
      <w:r w:rsidRPr="00E342D3">
        <w:rPr>
          <w:rStyle w:val="EndnoteReference"/>
        </w:rPr>
        <w:endnoteReference w:id="19"/>
      </w:r>
    </w:p>
    <w:p w14:paraId="49F87147" w14:textId="77777777" w:rsidR="00B06E3A" w:rsidRDefault="00B06E3A" w:rsidP="00B06E3A">
      <w:pPr>
        <w:pStyle w:val="ListBullet"/>
        <w:numPr>
          <w:ilvl w:val="0"/>
          <w:numId w:val="0"/>
        </w:numPr>
        <w:spacing w:before="120" w:after="120"/>
      </w:pPr>
    </w:p>
    <w:p w14:paraId="0F5EBE9D" w14:textId="77777777" w:rsidR="00B06E3A" w:rsidRPr="00A4737D" w:rsidRDefault="00B06E3A" w:rsidP="00B06E3A">
      <w:pPr>
        <w:pStyle w:val="ListBullet"/>
        <w:numPr>
          <w:ilvl w:val="0"/>
          <w:numId w:val="0"/>
        </w:numPr>
        <w:spacing w:before="120" w:after="120"/>
        <w:rPr>
          <w:b/>
        </w:rPr>
      </w:pPr>
      <w:r w:rsidRPr="00A4737D">
        <w:rPr>
          <w:b/>
        </w:rPr>
        <w:t>H</w:t>
      </w:r>
      <w:r>
        <w:rPr>
          <w:b/>
        </w:rPr>
        <w:t>IV/</w:t>
      </w:r>
      <w:r w:rsidRPr="00A4737D">
        <w:rPr>
          <w:b/>
        </w:rPr>
        <w:t>AIDS</w:t>
      </w:r>
    </w:p>
    <w:p w14:paraId="5DBF46D4" w14:textId="325B63EF" w:rsidR="00B14655" w:rsidRDefault="00B14655" w:rsidP="00B14655">
      <w:r>
        <w:t xml:space="preserve">Individuals with </w:t>
      </w:r>
      <w:r w:rsidRPr="00C0233B">
        <w:t xml:space="preserve">Human Immunodeficiency Virus </w:t>
      </w:r>
      <w:r>
        <w:t xml:space="preserve">(HIV) </w:t>
      </w:r>
      <w:r w:rsidRPr="00E342D3">
        <w:t xml:space="preserve">are often stigmatised and excluded as a result of people </w:t>
      </w:r>
      <w:r w:rsidR="007F6A2B">
        <w:t xml:space="preserve">negatively </w:t>
      </w:r>
      <w:r w:rsidRPr="00E342D3">
        <w:t xml:space="preserve">associating their condition with homosexuality, drug use, sex work or infidelity. </w:t>
      </w:r>
    </w:p>
    <w:p w14:paraId="3F30E371" w14:textId="77777777" w:rsidR="007F6A2B" w:rsidRDefault="00B14655" w:rsidP="007F6A2B">
      <w:r w:rsidRPr="00E342D3">
        <w:t>Many people also lack an understanding of how HIV is contracted, which can lead to irrational behaviour and fear.</w:t>
      </w:r>
      <w:r w:rsidRPr="00E342D3">
        <w:rPr>
          <w:rStyle w:val="EndnoteReference"/>
        </w:rPr>
        <w:endnoteReference w:id="20"/>
      </w:r>
      <w:r w:rsidR="007F6A2B">
        <w:t xml:space="preserve"> </w:t>
      </w:r>
      <w:r w:rsidR="007F6A2B" w:rsidRPr="000138C9">
        <w:t xml:space="preserve">Anyone can be susceptible to HIV/AIDS, regardless of their sexual orientation. </w:t>
      </w:r>
      <w:r w:rsidR="007F6A2B">
        <w:t xml:space="preserve">Contracting </w:t>
      </w:r>
      <w:r w:rsidR="007F6A2B" w:rsidRPr="000138C9">
        <w:t xml:space="preserve">HIV </w:t>
      </w:r>
      <w:r w:rsidR="007F6A2B">
        <w:t xml:space="preserve">is possible </w:t>
      </w:r>
      <w:r w:rsidR="007F6A2B" w:rsidRPr="000138C9">
        <w:t xml:space="preserve">from blood-to-blood contact, sharing needles or unsafe sex. </w:t>
      </w:r>
    </w:p>
    <w:p w14:paraId="3833C1F0" w14:textId="77777777" w:rsidR="00B06E3A" w:rsidRPr="00E342D3" w:rsidRDefault="00B06E3A" w:rsidP="00B06E3A">
      <w:pPr>
        <w:spacing w:before="0" w:after="0"/>
      </w:pPr>
    </w:p>
    <w:p w14:paraId="1042B078" w14:textId="011359A0" w:rsidR="00B06E3A" w:rsidRPr="00B654D2" w:rsidRDefault="00B06E3A" w:rsidP="00B06E3A">
      <w:pPr>
        <w:spacing w:before="0" w:after="0"/>
        <w:rPr>
          <w:b/>
        </w:rPr>
      </w:pPr>
      <w:r w:rsidRPr="00C0233B">
        <w:rPr>
          <w:b/>
        </w:rPr>
        <w:t>P</w:t>
      </w:r>
      <w:r>
        <w:rPr>
          <w:b/>
        </w:rPr>
        <w:t>sycho-social disabilities</w:t>
      </w:r>
    </w:p>
    <w:p w14:paraId="03CC79EB" w14:textId="77F159EA" w:rsidR="00B654D2" w:rsidRPr="00B654D2" w:rsidRDefault="00B654D2" w:rsidP="00B654D2">
      <w:r w:rsidRPr="00E342D3">
        <w:t xml:space="preserve">Stigma also continues to cause widespread discrimination amongst people with psycho-social disability or mental </w:t>
      </w:r>
      <w:r>
        <w:t>illness. Sane Australia states:</w:t>
      </w:r>
    </w:p>
    <w:p w14:paraId="566DDC8D" w14:textId="77777777" w:rsidR="00B654D2" w:rsidRDefault="00B654D2" w:rsidP="00756F99">
      <w:pPr>
        <w:ind w:left="720"/>
      </w:pPr>
      <w:r w:rsidRPr="00E342D3">
        <w:t>Most often stigma against people with a mental illness involves inaccurate and hurtful representations of them as vi</w:t>
      </w:r>
      <w:r>
        <w:t xml:space="preserve">olent, comical or incompetent, which serves to dehumanise sufferers of mental illness and make them </w:t>
      </w:r>
      <w:r w:rsidRPr="00E342D3">
        <w:t>object</w:t>
      </w:r>
      <w:r>
        <w:t>s</w:t>
      </w:r>
      <w:r w:rsidRPr="00E342D3">
        <w:t xml:space="preserve"> of fear or ridicule.</w:t>
      </w:r>
      <w:r w:rsidRPr="00C0233B">
        <w:rPr>
          <w:rStyle w:val="EndnoteReference"/>
        </w:rPr>
        <w:endnoteReference w:id="21"/>
      </w:r>
    </w:p>
    <w:p w14:paraId="48468219" w14:textId="53F9E0C8" w:rsidR="002C2DF6" w:rsidRDefault="002C2DF6">
      <w:pPr>
        <w:spacing w:before="0" w:after="0"/>
      </w:pPr>
      <w:r>
        <w:br w:type="page"/>
      </w:r>
    </w:p>
    <w:p w14:paraId="237957D0" w14:textId="56E045A6" w:rsidR="005E750B" w:rsidRPr="00B654D2" w:rsidRDefault="005E750B" w:rsidP="00C32F7E">
      <w:pPr>
        <w:pStyle w:val="Heading3"/>
      </w:pPr>
      <w:r w:rsidRPr="00B654D2">
        <w:lastRenderedPageBreak/>
        <w:t xml:space="preserve">Viewing </w:t>
      </w:r>
      <w:r w:rsidR="007F6A2B">
        <w:t>a</w:t>
      </w:r>
      <w:r w:rsidR="007F6A2B" w:rsidRPr="00B654D2">
        <w:t>ctivity</w:t>
      </w:r>
    </w:p>
    <w:tbl>
      <w:tblPr>
        <w:tblStyle w:val="TableGrid"/>
        <w:tblW w:w="0" w:type="auto"/>
        <w:tblLook w:val="04A0" w:firstRow="1" w:lastRow="0" w:firstColumn="1" w:lastColumn="0" w:noHBand="0" w:noVBand="1"/>
      </w:tblPr>
      <w:tblGrid>
        <w:gridCol w:w="1525"/>
        <w:gridCol w:w="7545"/>
      </w:tblGrid>
      <w:tr w:rsidR="00027ADC" w14:paraId="5ACA1385" w14:textId="77777777" w:rsidTr="00027ADC">
        <w:trPr>
          <w:trHeight w:val="1124"/>
        </w:trPr>
        <w:tc>
          <w:tcPr>
            <w:tcW w:w="1526" w:type="dxa"/>
            <w:tcBorders>
              <w:top w:val="nil"/>
              <w:left w:val="nil"/>
              <w:bottom w:val="nil"/>
              <w:right w:val="nil"/>
            </w:tcBorders>
          </w:tcPr>
          <w:p w14:paraId="742A659E" w14:textId="77777777" w:rsidR="00027ADC" w:rsidRDefault="00027ADC" w:rsidP="00B14C54">
            <w:pPr>
              <w:spacing w:before="0" w:after="0"/>
            </w:pPr>
          </w:p>
          <w:p w14:paraId="198955FD" w14:textId="77777777" w:rsidR="00027ADC" w:rsidRDefault="00027ADC" w:rsidP="00B14C54">
            <w:pPr>
              <w:spacing w:before="0" w:after="0"/>
            </w:pPr>
            <w:r>
              <w:rPr>
                <w:noProof/>
              </w:rPr>
              <w:drawing>
                <wp:inline distT="0" distB="0" distL="0" distR="0" wp14:anchorId="155BC7E2" wp14:editId="455E1A33">
                  <wp:extent cx="804545" cy="804545"/>
                  <wp:effectExtent l="0" t="0" r="0" b="0"/>
                  <wp:docPr id="1037" name="Picture 1037"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44B47A7D" w14:textId="77777777" w:rsidR="00027ADC" w:rsidRDefault="00027ADC" w:rsidP="00B14C54">
            <w:pPr>
              <w:spacing w:before="0" w:after="0"/>
              <w:rPr>
                <w:b/>
              </w:rPr>
            </w:pPr>
          </w:p>
          <w:p w14:paraId="5ACBF45C" w14:textId="2A17D406" w:rsidR="00027ADC" w:rsidRPr="00E342D3" w:rsidRDefault="00027ADC" w:rsidP="00B14C54">
            <w:pPr>
              <w:spacing w:before="0" w:after="0"/>
            </w:pPr>
            <w:r w:rsidRPr="00E342D3">
              <w:rPr>
                <w:b/>
              </w:rPr>
              <w:t>Video:</w:t>
            </w:r>
            <w:r w:rsidRPr="00E342D3">
              <w:t xml:space="preserve"> </w:t>
            </w:r>
            <w:r>
              <w:t>‘</w:t>
            </w:r>
            <w:hyperlink r:id="rId50" w:history="1">
              <w:r w:rsidRPr="00DE048D">
                <w:rPr>
                  <w:rStyle w:val="Hyperlink"/>
                </w:rPr>
                <w:t>A Life without Stigma</w:t>
              </w:r>
            </w:hyperlink>
            <w:r>
              <w:t>’</w:t>
            </w:r>
            <w:r w:rsidRPr="00E342D3">
              <w:t xml:space="preserve"> </w:t>
            </w:r>
          </w:p>
          <w:p w14:paraId="5D6A5D4A" w14:textId="77777777" w:rsidR="00027ADC" w:rsidRDefault="00027ADC" w:rsidP="00B14C54">
            <w:pPr>
              <w:spacing w:before="0" w:after="0"/>
              <w:rPr>
                <w:b/>
              </w:rPr>
            </w:pPr>
          </w:p>
          <w:p w14:paraId="43BD9356" w14:textId="1ADEDCC2" w:rsidR="00027ADC" w:rsidRDefault="00027ADC" w:rsidP="00B14C54">
            <w:pPr>
              <w:spacing w:before="0" w:after="0"/>
            </w:pPr>
            <w:r w:rsidRPr="00E342D3">
              <w:rPr>
                <w:b/>
              </w:rPr>
              <w:t>Source</w:t>
            </w:r>
            <w:r w:rsidRPr="00E342D3">
              <w:t>: SANE Australia</w:t>
            </w:r>
          </w:p>
        </w:tc>
      </w:tr>
    </w:tbl>
    <w:p w14:paraId="66E39AE7" w14:textId="77777777" w:rsidR="00027ADC" w:rsidRDefault="00027ADC" w:rsidP="00CE4757">
      <w:pPr>
        <w:spacing w:before="0" w:after="0"/>
        <w:rPr>
          <w:b/>
        </w:rPr>
      </w:pPr>
    </w:p>
    <w:p w14:paraId="10D12F7F" w14:textId="77777777" w:rsidR="005E750B" w:rsidRDefault="005E750B" w:rsidP="00CE4757">
      <w:pPr>
        <w:spacing w:before="0" w:after="0"/>
        <w:rPr>
          <w:b/>
        </w:rPr>
      </w:pPr>
      <w:r w:rsidRPr="00E342D3">
        <w:rPr>
          <w:noProof/>
        </w:rPr>
        <w:drawing>
          <wp:inline distT="0" distB="0" distL="0" distR="0" wp14:anchorId="25C13729" wp14:editId="51CBCD87">
            <wp:extent cx="4495800" cy="2486025"/>
            <wp:effectExtent l="19050" t="19050" r="19050" b="28575"/>
            <wp:docPr id="219" name="Picture 6" title="Screenshot of 'A life without stigma' video">
              <a:hlinkClick xmlns:a="http://schemas.openxmlformats.org/drawingml/2006/main" r:id="rId50"/>
            </wp:docPr>
            <wp:cNvGraphicFramePr/>
            <a:graphic xmlns:a="http://schemas.openxmlformats.org/drawingml/2006/main">
              <a:graphicData uri="http://schemas.openxmlformats.org/drawingml/2006/picture">
                <pic:pic xmlns:pic="http://schemas.openxmlformats.org/drawingml/2006/picture">
                  <pic:nvPicPr>
                    <pic:cNvPr id="7" name="Picture 6">
                      <a:hlinkClick r:id="rId50"/>
                    </pic:cNvPr>
                    <pic:cNvPicPr/>
                  </pic:nvPicPr>
                  <pic:blipFill>
                    <a:blip r:embed="rId51" cstate="screen">
                      <a:extLst>
                        <a:ext uri="{28A0092B-C50C-407E-A947-70E740481C1C}">
                          <a14:useLocalDpi xmlns:a14="http://schemas.microsoft.com/office/drawing/2010/main"/>
                        </a:ext>
                      </a:extLst>
                    </a:blip>
                    <a:stretch>
                      <a:fillRect/>
                    </a:stretch>
                  </pic:blipFill>
                  <pic:spPr>
                    <a:xfrm>
                      <a:off x="0" y="0"/>
                      <a:ext cx="4495800" cy="2486025"/>
                    </a:xfrm>
                    <a:prstGeom prst="rect">
                      <a:avLst/>
                    </a:prstGeom>
                    <a:ln>
                      <a:solidFill>
                        <a:schemeClr val="accent1">
                          <a:lumMod val="50000"/>
                        </a:schemeClr>
                      </a:solidFill>
                    </a:ln>
                  </pic:spPr>
                </pic:pic>
              </a:graphicData>
            </a:graphic>
          </wp:inline>
        </w:drawing>
      </w:r>
    </w:p>
    <w:p w14:paraId="7180AFB8" w14:textId="77777777" w:rsidR="002C2DF6" w:rsidRDefault="002C2DF6" w:rsidP="005E750B">
      <w:pPr>
        <w:spacing w:before="0" w:after="0"/>
        <w:rPr>
          <w:b/>
        </w:rPr>
      </w:pPr>
    </w:p>
    <w:p w14:paraId="2F192D3D" w14:textId="77777777" w:rsidR="005E750B" w:rsidRPr="00E342D3" w:rsidRDefault="005E750B" w:rsidP="005E750B">
      <w:pPr>
        <w:spacing w:before="0" w:after="0"/>
      </w:pPr>
      <w:r w:rsidRPr="00E342D3">
        <w:rPr>
          <w:b/>
        </w:rPr>
        <w:t xml:space="preserve">Summary: </w:t>
      </w:r>
      <w:r w:rsidRPr="00E342D3">
        <w:t>Four everyday Australians talk about how they have been affected by prejudice against mental illness, and how we can all live a life without stigma</w:t>
      </w:r>
    </w:p>
    <w:p w14:paraId="18DB85CC" w14:textId="77777777" w:rsidR="00B654D2" w:rsidRDefault="00B654D2" w:rsidP="008E6CE0">
      <w:pPr>
        <w:pStyle w:val="NormalWeb"/>
        <w:shd w:val="clear" w:color="auto" w:fill="FFFFFF"/>
        <w:spacing w:before="0" w:after="0"/>
        <w:rPr>
          <w:rFonts w:ascii="Arial" w:hAnsi="Arial"/>
        </w:rPr>
      </w:pPr>
    </w:p>
    <w:p w14:paraId="4BEBA653" w14:textId="0759F8FA" w:rsidR="00027ADC" w:rsidRDefault="00027ADC" w:rsidP="008E6CE0">
      <w:pPr>
        <w:pStyle w:val="NormalWeb"/>
        <w:shd w:val="clear" w:color="auto" w:fill="FFFFFF"/>
        <w:spacing w:before="0" w:after="0"/>
        <w:rPr>
          <w:rFonts w:ascii="Arial" w:hAnsi="Arial"/>
        </w:rPr>
      </w:pPr>
      <w:r>
        <w:rPr>
          <w:rFonts w:ascii="Arial" w:eastAsia="Times New Roman" w:hAnsi="Arial"/>
        </w:rPr>
        <w:t>N</w:t>
      </w:r>
      <w:r w:rsidRPr="00027ADC">
        <w:rPr>
          <w:rFonts w:ascii="Arial" w:eastAsia="Times New Roman" w:hAnsi="Arial"/>
        </w:rPr>
        <w:t>egative community attitudes often create barriers to the full and equal participation of people with invisible forms of disability. There is still a great deal of stigma surrounding psycho-social disability/mental illness in particular and it is important that this stigma is challenged</w:t>
      </w:r>
    </w:p>
    <w:p w14:paraId="7C5B6C33" w14:textId="77777777" w:rsidR="00590DF3" w:rsidRPr="003470DF" w:rsidRDefault="00590DF3" w:rsidP="00590DF3">
      <w:pPr>
        <w:rPr>
          <w:b/>
        </w:rPr>
      </w:pPr>
      <w:r w:rsidRPr="003470DF">
        <w:rPr>
          <w:b/>
        </w:rPr>
        <w:t>Notes:</w:t>
      </w:r>
    </w:p>
    <w:p w14:paraId="5A52CC33" w14:textId="03498BF5" w:rsidR="00590DF3" w:rsidRDefault="003959FC" w:rsidP="003959FC">
      <w:pPr>
        <w:spacing w:before="120" w:after="0" w:line="480" w:lineRule="auto"/>
      </w:pPr>
      <w:r w:rsidRPr="00AB4859">
        <w:t>_________________________________________________________________________________________________________________________________________________________________________________________________________</w:t>
      </w:r>
    </w:p>
    <w:p w14:paraId="70E218A2" w14:textId="2CD7E32F" w:rsidR="002C2DF6" w:rsidRDefault="002C2DF6">
      <w:pPr>
        <w:spacing w:before="0" w:after="0"/>
      </w:pPr>
      <w:r>
        <w:br w:type="page"/>
      </w:r>
    </w:p>
    <w:p w14:paraId="48E9B01A" w14:textId="70351ECB" w:rsidR="00B654D2" w:rsidRDefault="008E6CE0" w:rsidP="00212033">
      <w:pPr>
        <w:pStyle w:val="NormalWeb"/>
        <w:shd w:val="clear" w:color="auto" w:fill="FFFFFF"/>
        <w:spacing w:before="0" w:after="0"/>
        <w:rPr>
          <w:rFonts w:ascii="Arial" w:hAnsi="Arial"/>
        </w:rPr>
      </w:pPr>
      <w:r w:rsidRPr="00E342D3">
        <w:rPr>
          <w:rFonts w:ascii="Arial" w:hAnsi="Arial"/>
        </w:rPr>
        <w:lastRenderedPageBreak/>
        <w:t xml:space="preserve">Inaccurate representations of people with mental illness can be challenged by gaining a greater insight into the facts and figures surrounding mental illness in Australia. </w:t>
      </w:r>
    </w:p>
    <w:p w14:paraId="40EB57DE" w14:textId="77777777" w:rsidR="00212033" w:rsidRDefault="00212033" w:rsidP="00212033">
      <w:pPr>
        <w:pStyle w:val="NormalWeb"/>
        <w:shd w:val="clear" w:color="auto" w:fill="FFFFFF"/>
        <w:spacing w:before="0" w:after="0"/>
        <w:rPr>
          <w:rFonts w:ascii="Arial" w:hAnsi="Arial"/>
        </w:rPr>
      </w:pPr>
    </w:p>
    <w:p w14:paraId="4815C397" w14:textId="77777777" w:rsidR="00B654D2" w:rsidRPr="00E342D3" w:rsidRDefault="00B654D2" w:rsidP="00B654D2">
      <w:pPr>
        <w:pStyle w:val="NormalWeb"/>
        <w:shd w:val="clear" w:color="auto" w:fill="FFFFFF"/>
        <w:rPr>
          <w:rFonts w:ascii="Arial" w:hAnsi="Arial"/>
        </w:rPr>
      </w:pPr>
      <w:r w:rsidRPr="00E342D3">
        <w:rPr>
          <w:rFonts w:ascii="Arial" w:hAnsi="Arial"/>
        </w:rPr>
        <w:t>According to Sane Australia:</w:t>
      </w:r>
    </w:p>
    <w:p w14:paraId="05FD5226"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Nearly half (45%) of the population will experience a mental disorder at some stage in their lives.</w:t>
      </w:r>
    </w:p>
    <w:p w14:paraId="62452A8F"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Almost one in five Australians (20%) will experience a mental illness in a 12-month period.</w:t>
      </w:r>
    </w:p>
    <w:p w14:paraId="127E96FB"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During a one-year period, anxiety disorders will affect 14% of the population and depression will affect 6%.</w:t>
      </w:r>
    </w:p>
    <w:p w14:paraId="1D72C54C"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Depression is one of the most common conditions in young people and increases during adolescence.</w:t>
      </w:r>
    </w:p>
    <w:p w14:paraId="5707AB3B"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At least one third of young people have had an episode of mental illness by the time they are 25 years old.</w:t>
      </w:r>
    </w:p>
    <w:p w14:paraId="5C40E03B"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Research indicates that people receiving treatment for a mental illness are no more violent or dangerous than the general population.</w:t>
      </w:r>
    </w:p>
    <w:p w14:paraId="3FE7238E"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People living with a mental illness are more likely to be victims of violence, especially self-harm.</w:t>
      </w:r>
    </w:p>
    <w:p w14:paraId="214BDC8C"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Mental illnesses are not purely ‘psychological’ and can have many physical features.</w:t>
      </w:r>
    </w:p>
    <w:p w14:paraId="7658B827"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Anyone can develop a mental illness and no one is immune to mental health problems.</w:t>
      </w:r>
    </w:p>
    <w:p w14:paraId="449DB371" w14:textId="77777777" w:rsidR="00B654D2" w:rsidRPr="00E342D3" w:rsidRDefault="00B654D2" w:rsidP="00CD18E3">
      <w:pPr>
        <w:pStyle w:val="ListParagraph"/>
        <w:numPr>
          <w:ilvl w:val="0"/>
          <w:numId w:val="63"/>
        </w:numPr>
        <w:shd w:val="clear" w:color="auto" w:fill="FFFFFF" w:themeFill="background1"/>
        <w:tabs>
          <w:tab w:val="num" w:pos="-720"/>
        </w:tabs>
        <w:spacing w:before="120" w:after="120"/>
      </w:pPr>
      <w:r w:rsidRPr="00E342D3">
        <w:t>Most people with mental illness recover well and are able to lead fulfilling lives in the community when they receive appropriate ongoing treatment and support.</w:t>
      </w:r>
      <w:r w:rsidRPr="00E342D3">
        <w:rPr>
          <w:rStyle w:val="EndnoteReference"/>
        </w:rPr>
        <w:endnoteReference w:id="22"/>
      </w:r>
    </w:p>
    <w:p w14:paraId="6063A07C" w14:textId="77777777" w:rsidR="00AD49A4" w:rsidRDefault="00AD49A4" w:rsidP="00AD49A4">
      <w:pPr>
        <w:spacing w:before="0" w:after="0"/>
        <w:jc w:val="center"/>
        <w:rPr>
          <w:b/>
        </w:rPr>
      </w:pPr>
      <w:r>
        <w:rPr>
          <w:noProof/>
        </w:rPr>
        <w:drawing>
          <wp:inline distT="0" distB="0" distL="0" distR="0" wp14:anchorId="3B601630" wp14:editId="46200366">
            <wp:extent cx="2663687" cy="1721430"/>
            <wp:effectExtent l="0" t="0" r="3810" b="0"/>
            <wp:docPr id="7172" name="Picture 7172" title="Almost one in five Australians will experience a mental illness in a 12-month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1 in 5.jpg"/>
                    <pic:cNvPicPr/>
                  </pic:nvPicPr>
                  <pic:blipFill>
                    <a:blip r:embed="rId52">
                      <a:extLst>
                        <a:ext uri="{28A0092B-C50C-407E-A947-70E740481C1C}">
                          <a14:useLocalDpi xmlns:a14="http://schemas.microsoft.com/office/drawing/2010/main"/>
                        </a:ext>
                      </a:extLst>
                    </a:blip>
                    <a:stretch>
                      <a:fillRect/>
                    </a:stretch>
                  </pic:blipFill>
                  <pic:spPr>
                    <a:xfrm>
                      <a:off x="0" y="0"/>
                      <a:ext cx="2700637" cy="1745309"/>
                    </a:xfrm>
                    <a:prstGeom prst="rect">
                      <a:avLst/>
                    </a:prstGeom>
                  </pic:spPr>
                </pic:pic>
              </a:graphicData>
            </a:graphic>
          </wp:inline>
        </w:drawing>
      </w:r>
    </w:p>
    <w:p w14:paraId="7F45D93D" w14:textId="77777777" w:rsidR="00AD49A4" w:rsidRPr="00934F9E" w:rsidRDefault="00AD49A4" w:rsidP="00AD49A4">
      <w:pPr>
        <w:pStyle w:val="ListBullet"/>
        <w:numPr>
          <w:ilvl w:val="0"/>
          <w:numId w:val="0"/>
        </w:numPr>
        <w:spacing w:before="0" w:after="0"/>
        <w:jc w:val="center"/>
        <w:rPr>
          <w:sz w:val="20"/>
          <w:lang w:eastAsia="en-US"/>
        </w:rPr>
      </w:pPr>
      <w:r w:rsidRPr="00934F9E">
        <w:rPr>
          <w:sz w:val="20"/>
          <w:lang w:eastAsia="en-US"/>
        </w:rPr>
        <w:t>Almost one in five Australians will experience a mental illness in a 12-month period.</w:t>
      </w:r>
    </w:p>
    <w:p w14:paraId="45D0699D" w14:textId="0E90D0D5" w:rsidR="00212033" w:rsidRPr="00212033" w:rsidRDefault="00212033" w:rsidP="00212033">
      <w:pPr>
        <w:pStyle w:val="ListBullet"/>
        <w:numPr>
          <w:ilvl w:val="0"/>
          <w:numId w:val="0"/>
        </w:numPr>
      </w:pPr>
      <w:r w:rsidRPr="00E342D3">
        <w:rPr>
          <w:lang w:eastAsia="en-US"/>
        </w:rPr>
        <w:t xml:space="preserve">In regards to employment, the Australian Public Service Commission’s guide for employers, </w:t>
      </w:r>
      <w:r w:rsidRPr="00E342D3">
        <w:rPr>
          <w:i/>
          <w:lang w:eastAsia="en-US"/>
        </w:rPr>
        <w:t>Working Together: Promoting mental health and wellbeing at work</w:t>
      </w:r>
      <w:r w:rsidRPr="00E342D3">
        <w:rPr>
          <w:lang w:eastAsia="en-US"/>
        </w:rPr>
        <w:t xml:space="preserve"> states:</w:t>
      </w:r>
    </w:p>
    <w:p w14:paraId="1123F09A" w14:textId="21B1528F" w:rsidR="00AD49A4" w:rsidRPr="00027ADC" w:rsidRDefault="00212033" w:rsidP="00756F99">
      <w:pPr>
        <w:ind w:left="720"/>
        <w:rPr>
          <w:u w:val="double"/>
        </w:rPr>
      </w:pPr>
      <w:r w:rsidRPr="00E342D3">
        <w:t>Many people with mental health conditions, across a wide range of workplaces, are highly successful employees. Organisations employing people with mental health conditions report good attendance and punctuality, as well as motivation, quality of work, and job tenure on par with or greater than other employees.</w:t>
      </w:r>
      <w:r w:rsidRPr="00E342D3">
        <w:rPr>
          <w:rStyle w:val="EndnoteReference"/>
        </w:rPr>
        <w:endnoteReference w:id="23"/>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212033" w14:paraId="25D31927" w14:textId="77777777" w:rsidTr="00756F99">
        <w:trPr>
          <w:trHeight w:val="1201"/>
        </w:trPr>
        <w:tc>
          <w:tcPr>
            <w:tcW w:w="1485" w:type="dxa"/>
            <w:vAlign w:val="center"/>
          </w:tcPr>
          <w:p w14:paraId="1EEC0BF8" w14:textId="77777777" w:rsidR="00212033" w:rsidRDefault="00212033" w:rsidP="00835790">
            <w:pPr>
              <w:spacing w:after="0"/>
            </w:pPr>
            <w:r>
              <w:rPr>
                <w:noProof/>
              </w:rPr>
              <w:lastRenderedPageBreak/>
              <w:drawing>
                <wp:inline distT="0" distB="0" distL="0" distR="0" wp14:anchorId="2E78A225" wp14:editId="64F12906">
                  <wp:extent cx="806400" cy="806400"/>
                  <wp:effectExtent l="0" t="0" r="0" b="0"/>
                  <wp:docPr id="3093" name="Picture 3093"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27785110" w14:textId="12BFC53E" w:rsidR="00212033" w:rsidRDefault="00212033" w:rsidP="00835790">
            <w:pPr>
              <w:spacing w:after="0"/>
              <w:rPr>
                <w:b/>
              </w:rPr>
            </w:pPr>
            <w:r w:rsidRPr="00E342D3">
              <w:rPr>
                <w:b/>
              </w:rPr>
              <w:t>Further reading:</w:t>
            </w:r>
          </w:p>
          <w:p w14:paraId="6DF33207" w14:textId="7EE9314F" w:rsidR="008E757B" w:rsidRPr="008E757B" w:rsidRDefault="00212033" w:rsidP="006C582B">
            <w:pPr>
              <w:spacing w:after="0"/>
            </w:pPr>
            <w:r w:rsidRPr="00E475F2">
              <w:t xml:space="preserve">Sane Australia, </w:t>
            </w:r>
            <w:hyperlink r:id="rId53" w:history="1">
              <w:r w:rsidRPr="006C582B">
                <w:rPr>
                  <w:rStyle w:val="Hyperlink"/>
                  <w:i/>
                </w:rPr>
                <w:t>The SANE Guide to Reducing Stigma</w:t>
              </w:r>
            </w:hyperlink>
            <w:r w:rsidRPr="00E475F2">
              <w:t xml:space="preserve"> </w:t>
            </w:r>
            <w:r>
              <w:t>(2014)</w:t>
            </w:r>
            <w:r w:rsidR="006C582B">
              <w:t>.</w:t>
            </w:r>
          </w:p>
        </w:tc>
      </w:tr>
    </w:tbl>
    <w:p w14:paraId="6773881B" w14:textId="77777777" w:rsidR="00B50579" w:rsidRDefault="00B50579" w:rsidP="00B50579">
      <w:bookmarkStart w:id="32" w:name="_Toc435014075"/>
    </w:p>
    <w:p w14:paraId="56396699" w14:textId="77777777" w:rsidR="00B50579" w:rsidRPr="003959FC" w:rsidRDefault="00B50579" w:rsidP="00B50579">
      <w:pPr>
        <w:spacing w:before="0" w:after="0"/>
        <w:rPr>
          <w:b/>
          <w:bCs/>
        </w:rPr>
      </w:pPr>
      <w:r w:rsidRPr="003959FC">
        <w:rPr>
          <w:b/>
          <w:bCs/>
        </w:rPr>
        <w:t>Notes:</w:t>
      </w:r>
    </w:p>
    <w:p w14:paraId="4F75C0FE" w14:textId="77777777" w:rsidR="003959FC" w:rsidRDefault="003959FC" w:rsidP="003959FC">
      <w:pPr>
        <w:spacing w:line="480" w:lineRule="auto"/>
      </w:pPr>
      <w:r w:rsidRPr="00AB4859">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w:t>
      </w:r>
    </w:p>
    <w:p w14:paraId="1352AA5F" w14:textId="5AEFF329" w:rsidR="00C87A4A" w:rsidRDefault="00C87A4A">
      <w:pPr>
        <w:spacing w:before="0" w:after="0"/>
        <w:rPr>
          <w:b/>
          <w:bCs/>
          <w:sz w:val="28"/>
          <w:szCs w:val="28"/>
        </w:rPr>
      </w:pPr>
      <w:r>
        <w:br w:type="page"/>
      </w:r>
    </w:p>
    <w:p w14:paraId="56F2EF3D" w14:textId="77777777" w:rsidR="00DA2C10" w:rsidRPr="00E342D3" w:rsidRDefault="00DA2C10" w:rsidP="00C32F7E">
      <w:pPr>
        <w:pStyle w:val="Heading2"/>
        <w:rPr>
          <w:i/>
        </w:rPr>
      </w:pPr>
      <w:bookmarkStart w:id="33" w:name="_Toc440633488"/>
      <w:r w:rsidRPr="00E342D3">
        <w:lastRenderedPageBreak/>
        <w:t>1.4. Disability etiquette</w:t>
      </w:r>
      <w:bookmarkEnd w:id="32"/>
      <w:bookmarkEnd w:id="33"/>
    </w:p>
    <w:p w14:paraId="5B9340DC" w14:textId="77777777" w:rsidR="00166FDA" w:rsidRDefault="00166FDA" w:rsidP="00A5473B">
      <w:pPr>
        <w:spacing w:before="0" w:after="0"/>
      </w:pPr>
    </w:p>
    <w:p w14:paraId="053E2F2B" w14:textId="77777777" w:rsidR="00A5473B" w:rsidRDefault="00A5473B" w:rsidP="00A5473B">
      <w:pPr>
        <w:spacing w:before="0" w:after="0"/>
      </w:pPr>
      <w:r w:rsidRPr="00E342D3">
        <w:t xml:space="preserve">While people generally have the best of intentions, they can often interact with people with disability in a way that is unhelpful, patronising or offensive. </w:t>
      </w:r>
    </w:p>
    <w:p w14:paraId="3DA426F0" w14:textId="77777777" w:rsidR="00A5473B" w:rsidRDefault="00A5473B" w:rsidP="00A5473B">
      <w:pPr>
        <w:spacing w:before="0" w:after="0"/>
      </w:pPr>
    </w:p>
    <w:p w14:paraId="050A4A29" w14:textId="3B2C234B" w:rsidR="00A5473B" w:rsidRPr="00166FDA" w:rsidRDefault="00A5473B" w:rsidP="00166FDA">
      <w:pPr>
        <w:spacing w:before="0" w:after="0"/>
      </w:pPr>
      <w:r>
        <w:t xml:space="preserve">This section provides important information </w:t>
      </w:r>
      <w:r w:rsidRPr="00E342D3">
        <w:t xml:space="preserve">to help you interact with people with disability in a </w:t>
      </w:r>
      <w:r>
        <w:t xml:space="preserve">manner that is both helpful and </w:t>
      </w:r>
      <w:r w:rsidRPr="00E342D3">
        <w:t>respectful</w:t>
      </w:r>
      <w:r>
        <w:t xml:space="preserve">. </w:t>
      </w:r>
    </w:p>
    <w:p w14:paraId="033AA359" w14:textId="7B994227" w:rsidR="00A5473B" w:rsidRPr="002207AE" w:rsidRDefault="00A5473B" w:rsidP="00C32F7E">
      <w:pPr>
        <w:pStyle w:val="Heading3"/>
      </w:pPr>
      <w:r w:rsidRPr="002207AE">
        <w:t xml:space="preserve">Offering assistance </w:t>
      </w:r>
    </w:p>
    <w:p w14:paraId="76CBCB14" w14:textId="77777777" w:rsidR="00A5473B" w:rsidRDefault="00A5473B" w:rsidP="00A5473B">
      <w:pPr>
        <w:pStyle w:val="ListBullet"/>
        <w:numPr>
          <w:ilvl w:val="0"/>
          <w:numId w:val="0"/>
        </w:numPr>
        <w:spacing w:before="0" w:after="0"/>
      </w:pPr>
    </w:p>
    <w:p w14:paraId="4F0570FC" w14:textId="77777777" w:rsidR="00A5473B" w:rsidRPr="00E342D3" w:rsidRDefault="00A5473B" w:rsidP="00A5473B">
      <w:pPr>
        <w:pStyle w:val="ListBullet"/>
        <w:numPr>
          <w:ilvl w:val="0"/>
          <w:numId w:val="0"/>
        </w:numPr>
        <w:spacing w:before="0" w:after="0"/>
      </w:pPr>
      <w:r w:rsidRPr="00E342D3">
        <w:t>Try not to assume a person will require assistance simply because they have a disability. While some people with disability may need or appreciate assistance from time-to-time, this is not always the case. Ask yourself if it appears as though the person actually requires assistance or whether they already appear to have everything under control.</w:t>
      </w:r>
    </w:p>
    <w:p w14:paraId="1ECC5029" w14:textId="77777777" w:rsidR="00A5473B" w:rsidRPr="00E342D3" w:rsidRDefault="00A5473B" w:rsidP="00A5473B">
      <w:pPr>
        <w:pStyle w:val="ListBullet"/>
        <w:numPr>
          <w:ilvl w:val="0"/>
          <w:numId w:val="0"/>
        </w:numPr>
        <w:spacing w:before="0" w:after="0"/>
      </w:pPr>
    </w:p>
    <w:p w14:paraId="1F2BFBDB" w14:textId="77777777" w:rsidR="00A5473B" w:rsidRPr="00E342D3" w:rsidRDefault="00A5473B" w:rsidP="00A5473B">
      <w:pPr>
        <w:pStyle w:val="ListBullet"/>
        <w:numPr>
          <w:ilvl w:val="0"/>
          <w:numId w:val="0"/>
        </w:numPr>
        <w:spacing w:before="0" w:after="0"/>
      </w:pPr>
      <w:r w:rsidRPr="00E342D3">
        <w:t>If you are unsure of whether or not someone requires assistance, there is nothing wrong with politely asking. Approach the person in the same way you would approach anyone else and ask if there is anything you are able to do to assist them. This will ensure that the person with disability is still in control of the situation, that their space is respected and that you do not act in a way that is contrary to their needs or wishes.</w:t>
      </w:r>
    </w:p>
    <w:p w14:paraId="7569B48E" w14:textId="77777777" w:rsidR="00A5473B" w:rsidRPr="00E342D3" w:rsidRDefault="00A5473B" w:rsidP="00A5473B">
      <w:pPr>
        <w:pStyle w:val="ListBullet"/>
        <w:numPr>
          <w:ilvl w:val="0"/>
          <w:numId w:val="0"/>
        </w:numPr>
        <w:tabs>
          <w:tab w:val="left" w:pos="720"/>
        </w:tabs>
        <w:spacing w:before="0" w:after="0"/>
      </w:pPr>
    </w:p>
    <w:p w14:paraId="7340AE09" w14:textId="77777777" w:rsidR="00A5473B" w:rsidRDefault="00A5473B" w:rsidP="00A5473B">
      <w:pPr>
        <w:pStyle w:val="ListBullet"/>
        <w:numPr>
          <w:ilvl w:val="0"/>
          <w:numId w:val="0"/>
        </w:numPr>
        <w:tabs>
          <w:tab w:val="left" w:pos="720"/>
        </w:tabs>
        <w:spacing w:before="0" w:after="0"/>
      </w:pPr>
      <w:r w:rsidRPr="00E342D3">
        <w:t>You might also like to familiarise yourself with sighted guide technique</w:t>
      </w:r>
      <w:r>
        <w:t xml:space="preserve"> (a technique which </w:t>
      </w:r>
      <w:r w:rsidRPr="006A07F8">
        <w:t>enables a person who is blind to use</w:t>
      </w:r>
      <w:r>
        <w:t xml:space="preserve"> a person with sight as a guide)</w:t>
      </w:r>
      <w:r w:rsidRPr="00E342D3">
        <w:t xml:space="preserve"> in case you come across someone who is blind or vision impaired who requires this assistance in the future.</w:t>
      </w:r>
      <w:r>
        <w:t xml:space="preserve"> </w:t>
      </w:r>
    </w:p>
    <w:p w14:paraId="13617241" w14:textId="77777777" w:rsidR="00A5473B" w:rsidRDefault="00A5473B" w:rsidP="00A5473B">
      <w:pPr>
        <w:pStyle w:val="ListBullet"/>
        <w:numPr>
          <w:ilvl w:val="0"/>
          <w:numId w:val="0"/>
        </w:numPr>
        <w:tabs>
          <w:tab w:val="left" w:pos="720"/>
        </w:tabs>
        <w:spacing w:before="0" w:after="0"/>
      </w:pPr>
    </w:p>
    <w:p w14:paraId="1C68D925" w14:textId="53159BBC" w:rsidR="00A5473B" w:rsidRPr="00E342D3" w:rsidRDefault="00A5473B" w:rsidP="00A5473B">
      <w:pPr>
        <w:pStyle w:val="ListBullet"/>
        <w:numPr>
          <w:ilvl w:val="0"/>
          <w:numId w:val="0"/>
        </w:numPr>
        <w:tabs>
          <w:tab w:val="left" w:pos="720"/>
        </w:tabs>
        <w:spacing w:before="0" w:after="0"/>
      </w:pPr>
      <w:r>
        <w:t xml:space="preserve">Some key points for using the </w:t>
      </w:r>
      <w:r w:rsidRPr="006A07F8">
        <w:t>sighted guide technique</w:t>
      </w:r>
      <w:r>
        <w:t xml:space="preserve"> </w:t>
      </w:r>
      <w:r w:rsidR="007F6A2B">
        <w:t xml:space="preserve">are </w:t>
      </w:r>
      <w:r>
        <w:t xml:space="preserve">outlined in the following viewing activity. </w:t>
      </w:r>
    </w:p>
    <w:p w14:paraId="2752D940" w14:textId="7F0454D5" w:rsidR="00166FDA" w:rsidRPr="00166FDA" w:rsidRDefault="00A5473B" w:rsidP="00C32F7E">
      <w:pPr>
        <w:pStyle w:val="Heading3"/>
      </w:pPr>
      <w:r w:rsidRPr="00C45141">
        <w:t xml:space="preserve">Viewing </w:t>
      </w:r>
      <w:r w:rsidR="00912D0B">
        <w:t>a</w:t>
      </w:r>
      <w:r w:rsidR="00912D0B" w:rsidRPr="00C45141">
        <w:t>ctivity</w:t>
      </w:r>
      <w:r w:rsidR="00166FDA">
        <w:br/>
      </w:r>
    </w:p>
    <w:tbl>
      <w:tblPr>
        <w:tblStyle w:val="TableGrid"/>
        <w:tblW w:w="0" w:type="auto"/>
        <w:tblLook w:val="04A0" w:firstRow="1" w:lastRow="0" w:firstColumn="1" w:lastColumn="0" w:noHBand="0" w:noVBand="1"/>
      </w:tblPr>
      <w:tblGrid>
        <w:gridCol w:w="1524"/>
        <w:gridCol w:w="7546"/>
      </w:tblGrid>
      <w:tr w:rsidR="008E757B" w14:paraId="464FFC42" w14:textId="77777777" w:rsidTr="00166FDA">
        <w:trPr>
          <w:trHeight w:val="1124"/>
        </w:trPr>
        <w:tc>
          <w:tcPr>
            <w:tcW w:w="1526" w:type="dxa"/>
            <w:tcBorders>
              <w:top w:val="nil"/>
              <w:left w:val="nil"/>
              <w:bottom w:val="nil"/>
              <w:right w:val="nil"/>
            </w:tcBorders>
            <w:vAlign w:val="center"/>
          </w:tcPr>
          <w:p w14:paraId="146AA80F" w14:textId="7F6E6506" w:rsidR="008E757B" w:rsidRDefault="008E757B" w:rsidP="00166FDA">
            <w:pPr>
              <w:spacing w:before="0" w:after="0"/>
            </w:pPr>
            <w:r>
              <w:rPr>
                <w:noProof/>
              </w:rPr>
              <w:drawing>
                <wp:inline distT="0" distB="0" distL="0" distR="0" wp14:anchorId="058D5A3B" wp14:editId="552F36F8">
                  <wp:extent cx="804545" cy="804545"/>
                  <wp:effectExtent l="0" t="0" r="0" b="0"/>
                  <wp:docPr id="1043" name="Picture 1043"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vAlign w:val="center"/>
          </w:tcPr>
          <w:p w14:paraId="34BD275A" w14:textId="26359C39" w:rsidR="008E757B" w:rsidRPr="00E342D3" w:rsidRDefault="008E757B" w:rsidP="00166FDA">
            <w:pPr>
              <w:pStyle w:val="ListBullet"/>
              <w:numPr>
                <w:ilvl w:val="0"/>
                <w:numId w:val="0"/>
              </w:numPr>
              <w:tabs>
                <w:tab w:val="left" w:pos="720"/>
              </w:tabs>
              <w:spacing w:before="0" w:after="0"/>
            </w:pPr>
            <w:r w:rsidRPr="00E342D3">
              <w:rPr>
                <w:b/>
              </w:rPr>
              <w:t>Video</w:t>
            </w:r>
            <w:r w:rsidRPr="00E342D3">
              <w:t xml:space="preserve">: </w:t>
            </w:r>
            <w:r>
              <w:t>‘</w:t>
            </w:r>
            <w:hyperlink r:id="rId54" w:history="1">
              <w:r w:rsidRPr="005A25E6">
                <w:rPr>
                  <w:rStyle w:val="Hyperlink"/>
                </w:rPr>
                <w:t>Guiding and communicating with a person who is blind or has low vision</w:t>
              </w:r>
            </w:hyperlink>
            <w:r>
              <w:t>’</w:t>
            </w:r>
          </w:p>
          <w:p w14:paraId="03C25693" w14:textId="77777777" w:rsidR="008E757B" w:rsidRDefault="008E757B" w:rsidP="00166FDA">
            <w:pPr>
              <w:spacing w:before="0" w:after="0"/>
            </w:pPr>
          </w:p>
          <w:p w14:paraId="5ABE0198" w14:textId="3E1994F1" w:rsidR="008E757B" w:rsidRDefault="008E757B" w:rsidP="006C582B">
            <w:pPr>
              <w:pStyle w:val="ListBullet"/>
              <w:numPr>
                <w:ilvl w:val="0"/>
                <w:numId w:val="0"/>
              </w:numPr>
              <w:tabs>
                <w:tab w:val="left" w:pos="720"/>
              </w:tabs>
              <w:spacing w:before="0" w:after="0"/>
            </w:pPr>
            <w:r w:rsidRPr="00E342D3">
              <w:rPr>
                <w:b/>
              </w:rPr>
              <w:t>Source</w:t>
            </w:r>
            <w:r w:rsidRPr="00E342D3">
              <w:t xml:space="preserve">: </w:t>
            </w:r>
            <w:r w:rsidR="005A25E6" w:rsidRPr="00756F99">
              <w:t>Vision Australia</w:t>
            </w:r>
          </w:p>
        </w:tc>
      </w:tr>
    </w:tbl>
    <w:p w14:paraId="1802E6C9" w14:textId="188F1D4C" w:rsidR="007F12D5" w:rsidRDefault="00A5473B" w:rsidP="00E13D31">
      <w:r w:rsidRPr="00E342D3">
        <w:rPr>
          <w:noProof/>
        </w:rPr>
        <w:lastRenderedPageBreak/>
        <w:drawing>
          <wp:inline distT="0" distB="0" distL="0" distR="0" wp14:anchorId="4563B045" wp14:editId="0F5CBCE9">
            <wp:extent cx="3736786" cy="2076450"/>
            <wp:effectExtent l="19050" t="19050" r="16510" b="19050"/>
            <wp:docPr id="220" name="Picture 220" title="Screenshot of ‘Guiding and communicating with a person who is blind or has low vision'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3740011" cy="2078242"/>
                    </a:xfrm>
                    <a:prstGeom prst="rect">
                      <a:avLst/>
                    </a:prstGeom>
                    <a:ln>
                      <a:solidFill>
                        <a:schemeClr val="tx1"/>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144DFAD" w14:textId="535FA661" w:rsidR="00590DF3" w:rsidRDefault="00A5473B" w:rsidP="00A5473B">
      <w:pPr>
        <w:spacing w:before="0" w:after="0"/>
      </w:pPr>
      <w:r w:rsidRPr="00E342D3">
        <w:rPr>
          <w:b/>
        </w:rPr>
        <w:t xml:space="preserve">Summary: </w:t>
      </w:r>
      <w:r w:rsidRPr="00E342D3">
        <w:t>This video demonstrates the proper etiquette for communicating with, and assisting someone who is blind or vision impaired.</w:t>
      </w:r>
    </w:p>
    <w:p w14:paraId="52E9D003" w14:textId="77777777" w:rsidR="00590DF3" w:rsidRPr="003470DF" w:rsidRDefault="00590DF3" w:rsidP="00590DF3">
      <w:pPr>
        <w:rPr>
          <w:b/>
        </w:rPr>
      </w:pPr>
      <w:r w:rsidRPr="003470DF">
        <w:rPr>
          <w:b/>
        </w:rPr>
        <w:t>Notes:</w:t>
      </w:r>
    </w:p>
    <w:p w14:paraId="04B8B024" w14:textId="77777777" w:rsidR="00166FDA" w:rsidRDefault="00166FDA" w:rsidP="00166FDA">
      <w:pPr>
        <w:spacing w:before="120" w:after="0" w:line="480" w:lineRule="auto"/>
      </w:pPr>
      <w:r w:rsidRPr="00AB4859">
        <w:t>_________________________________________________________________________________________________________________________________________________________________________________________________________</w:t>
      </w:r>
    </w:p>
    <w:p w14:paraId="36555796" w14:textId="77777777" w:rsidR="00A5473B" w:rsidRPr="00107196" w:rsidRDefault="00A5473B" w:rsidP="00C32F7E">
      <w:pPr>
        <w:pStyle w:val="Heading3"/>
      </w:pPr>
      <w:r w:rsidRPr="00107196">
        <w:t>Mobility aids</w:t>
      </w:r>
    </w:p>
    <w:p w14:paraId="3C4A0841" w14:textId="77777777" w:rsidR="00166FDA" w:rsidRDefault="00166FDA" w:rsidP="00A5473B">
      <w:pPr>
        <w:pStyle w:val="ListBullet"/>
        <w:numPr>
          <w:ilvl w:val="0"/>
          <w:numId w:val="0"/>
        </w:numPr>
        <w:spacing w:before="0" w:after="0"/>
      </w:pPr>
    </w:p>
    <w:p w14:paraId="030DE658" w14:textId="77777777" w:rsidR="00A5473B" w:rsidRPr="00E342D3" w:rsidRDefault="00A5473B" w:rsidP="00A5473B">
      <w:pPr>
        <w:pStyle w:val="ListBullet"/>
        <w:numPr>
          <w:ilvl w:val="0"/>
          <w:numId w:val="0"/>
        </w:numPr>
        <w:spacing w:before="0" w:after="0"/>
      </w:pPr>
      <w:r w:rsidRPr="00E342D3">
        <w:t>Just as it is inappropriate to physically touch a person without their expressed permission, it is also inappropriate to touch, move, or interfere with someone’s mobility aid without their expressed permission, whether it is a wheelchair, a mobility scooter, a cane or a guide dog.</w:t>
      </w:r>
    </w:p>
    <w:p w14:paraId="474A7112" w14:textId="77777777" w:rsidR="00A5473B" w:rsidRPr="00E342D3" w:rsidRDefault="00A5473B" w:rsidP="00A5473B">
      <w:pPr>
        <w:pStyle w:val="ListBullet"/>
        <w:numPr>
          <w:ilvl w:val="0"/>
          <w:numId w:val="0"/>
        </w:numPr>
        <w:spacing w:before="0" w:after="0"/>
      </w:pPr>
    </w:p>
    <w:p w14:paraId="0DE094BD" w14:textId="77777777" w:rsidR="00A5473B" w:rsidRPr="00E342D3" w:rsidRDefault="00A5473B" w:rsidP="00A5473B">
      <w:pPr>
        <w:pStyle w:val="ListBullet"/>
        <w:numPr>
          <w:ilvl w:val="0"/>
          <w:numId w:val="0"/>
        </w:numPr>
        <w:spacing w:before="0" w:after="0"/>
      </w:pPr>
      <w:r w:rsidRPr="00E342D3">
        <w:t>Assistance animals must remain focused on their work at all times to ensure the safety of their handler. For this reason, you should never pat, talk to, feed or otherwise distract an assistance animal while the animal is working. It is also important to remember that under federal law, the only public premises where assistance animals are not allowed are commercial kitchens, hospital burns units and operating theatres and some national parks.</w:t>
      </w:r>
    </w:p>
    <w:p w14:paraId="5317848C" w14:textId="77777777" w:rsidR="00FF071C" w:rsidRPr="00107196" w:rsidRDefault="00FF071C" w:rsidP="00C32F7E">
      <w:pPr>
        <w:pStyle w:val="Heading3"/>
      </w:pPr>
      <w:r w:rsidRPr="00107196">
        <w:t>Questions</w:t>
      </w:r>
    </w:p>
    <w:p w14:paraId="7F2B81C6" w14:textId="77777777" w:rsidR="00166FDA" w:rsidRDefault="00166FDA" w:rsidP="00FF071C">
      <w:pPr>
        <w:pStyle w:val="ListBullet"/>
        <w:numPr>
          <w:ilvl w:val="0"/>
          <w:numId w:val="0"/>
        </w:numPr>
        <w:spacing w:before="0" w:after="0"/>
        <w:contextualSpacing/>
      </w:pPr>
    </w:p>
    <w:p w14:paraId="4844D0A4" w14:textId="77777777" w:rsidR="00FF071C" w:rsidRPr="00E342D3" w:rsidRDefault="00FF071C" w:rsidP="00FF071C">
      <w:pPr>
        <w:pStyle w:val="ListBullet"/>
        <w:numPr>
          <w:ilvl w:val="0"/>
          <w:numId w:val="0"/>
        </w:numPr>
        <w:spacing w:before="0" w:after="0"/>
        <w:contextualSpacing/>
      </w:pPr>
      <w:r w:rsidRPr="00E342D3">
        <w:t>It is common for people with disability to be subject to intrusive questions about their condition or impairment. Some people might find this questioning confronting or offensive, while others may have acquired their disability through traumatic circumstances and might find it difficult to discuss.</w:t>
      </w:r>
    </w:p>
    <w:p w14:paraId="1304FEFE" w14:textId="77777777" w:rsidR="00FF071C" w:rsidRPr="00E342D3" w:rsidRDefault="00FF071C" w:rsidP="00FF071C">
      <w:pPr>
        <w:pStyle w:val="ListBullet"/>
        <w:numPr>
          <w:ilvl w:val="0"/>
          <w:numId w:val="0"/>
        </w:numPr>
        <w:spacing w:before="0" w:after="0"/>
        <w:contextualSpacing/>
      </w:pPr>
    </w:p>
    <w:p w14:paraId="41B720D4" w14:textId="77777777" w:rsidR="00FF071C" w:rsidRPr="00E342D3" w:rsidRDefault="00FF071C" w:rsidP="00FF071C">
      <w:pPr>
        <w:pStyle w:val="ListBullet"/>
        <w:numPr>
          <w:ilvl w:val="0"/>
          <w:numId w:val="0"/>
        </w:numPr>
        <w:spacing w:before="0" w:after="0"/>
        <w:contextualSpacing/>
      </w:pPr>
      <w:r w:rsidRPr="00E342D3">
        <w:t>Before asking questions about a person’s condition or impairment, you should consider whether it is necessary for you to acquire this information, and ask yourself if you would ask the same question of a person without disability.</w:t>
      </w:r>
    </w:p>
    <w:p w14:paraId="29733497" w14:textId="77777777" w:rsidR="00FF071C" w:rsidRPr="00107196" w:rsidRDefault="00FF071C" w:rsidP="00C32F7E">
      <w:pPr>
        <w:pStyle w:val="Heading3"/>
      </w:pPr>
      <w:r w:rsidRPr="00107196">
        <w:lastRenderedPageBreak/>
        <w:t>Language</w:t>
      </w:r>
    </w:p>
    <w:p w14:paraId="431E72CE" w14:textId="77777777" w:rsidR="00166FDA" w:rsidRDefault="00166FDA" w:rsidP="00FF071C">
      <w:pPr>
        <w:pStyle w:val="ListBullet"/>
        <w:numPr>
          <w:ilvl w:val="0"/>
          <w:numId w:val="0"/>
        </w:numPr>
        <w:tabs>
          <w:tab w:val="left" w:pos="720"/>
        </w:tabs>
        <w:spacing w:before="0" w:after="0"/>
      </w:pPr>
    </w:p>
    <w:p w14:paraId="43B55AF3" w14:textId="77777777" w:rsidR="00FF071C" w:rsidRPr="00E342D3" w:rsidRDefault="00FF071C" w:rsidP="00FF071C">
      <w:pPr>
        <w:pStyle w:val="ListBullet"/>
        <w:numPr>
          <w:ilvl w:val="0"/>
          <w:numId w:val="0"/>
        </w:numPr>
        <w:tabs>
          <w:tab w:val="left" w:pos="720"/>
        </w:tabs>
        <w:spacing w:before="0" w:after="0"/>
      </w:pPr>
      <w:r w:rsidRPr="00E342D3">
        <w:t>Just as definitions of disability have evolved over time, certain terms that were once considered acceptable when referring to people with disability have come to be understood as unacceptable, offensive or politically incorrect. The disability rights movement has played an instrumental role in this shift in thinking, as people with disability have started to express their own views about the labels that have been used to define them.</w:t>
      </w:r>
    </w:p>
    <w:p w14:paraId="1F6EEACE" w14:textId="77777777" w:rsidR="00FF071C" w:rsidRPr="00E342D3" w:rsidRDefault="00FF071C" w:rsidP="00FF071C">
      <w:pPr>
        <w:pStyle w:val="ListBullet"/>
        <w:numPr>
          <w:ilvl w:val="0"/>
          <w:numId w:val="0"/>
        </w:numPr>
        <w:tabs>
          <w:tab w:val="left" w:pos="720"/>
        </w:tabs>
        <w:spacing w:before="0" w:after="0"/>
      </w:pPr>
    </w:p>
    <w:p w14:paraId="7D32A218" w14:textId="77777777" w:rsidR="00FF071C" w:rsidRPr="00E342D3" w:rsidRDefault="00FF071C" w:rsidP="00FF071C">
      <w:pPr>
        <w:pStyle w:val="ListBullet"/>
        <w:numPr>
          <w:ilvl w:val="0"/>
          <w:numId w:val="0"/>
        </w:numPr>
        <w:tabs>
          <w:tab w:val="left" w:pos="720"/>
        </w:tabs>
        <w:spacing w:before="0" w:after="0"/>
      </w:pPr>
      <w:r w:rsidRPr="00E342D3">
        <w:t xml:space="preserve">Language is a topic that there is never likely to be complete agreement on, however best practice in Australia involves the use of person-centred language. This involves putting the person before the impairment. If you were to refer to someone as a </w:t>
      </w:r>
      <w:r>
        <w:t>‘</w:t>
      </w:r>
      <w:r w:rsidRPr="00E342D3">
        <w:t>paraplegic man</w:t>
      </w:r>
      <w:r>
        <w:t>’</w:t>
      </w:r>
      <w:r w:rsidRPr="00E342D3">
        <w:t xml:space="preserve">, you are recognising them by their impairment first. If using person-centred language, you would change this sentence to </w:t>
      </w:r>
      <w:r>
        <w:t>‘</w:t>
      </w:r>
      <w:r w:rsidRPr="00E342D3">
        <w:t>a man with paraplegia</w:t>
      </w:r>
      <w:r>
        <w:t>’</w:t>
      </w:r>
      <w:r w:rsidRPr="00E342D3">
        <w:t>. Person-centred language demonstrates that you respect people with disability as individuals, rather than labelling them, or recognising them primarily by their impairment.</w:t>
      </w:r>
    </w:p>
    <w:p w14:paraId="1A817AF1" w14:textId="77777777" w:rsidR="00FF071C" w:rsidRPr="00E342D3" w:rsidRDefault="00FF071C" w:rsidP="00FF071C">
      <w:pPr>
        <w:pStyle w:val="ListBullet"/>
        <w:numPr>
          <w:ilvl w:val="0"/>
          <w:numId w:val="0"/>
        </w:numPr>
        <w:tabs>
          <w:tab w:val="left" w:pos="720"/>
        </w:tabs>
        <w:spacing w:before="0" w:after="0"/>
      </w:pPr>
    </w:p>
    <w:p w14:paraId="28D80637" w14:textId="11679261" w:rsidR="00FF071C" w:rsidRPr="00E342D3" w:rsidRDefault="00FF071C" w:rsidP="00FF071C">
      <w:pPr>
        <w:pStyle w:val="ListBullet"/>
        <w:numPr>
          <w:ilvl w:val="0"/>
          <w:numId w:val="0"/>
        </w:numPr>
        <w:tabs>
          <w:tab w:val="left" w:pos="720"/>
        </w:tabs>
        <w:spacing w:before="0" w:after="0"/>
      </w:pPr>
      <w:r w:rsidRPr="00E342D3">
        <w:t>If you are working directly with a person with disability, you should be guided by the language that they prefer. Otherwise, you should be consistent in your use of person-centred language, as this is the standard that has been agreed upon by all Australian Governments and the majority of non-government organisations.</w:t>
      </w:r>
    </w:p>
    <w:p w14:paraId="4013B6E8" w14:textId="5474E3BD" w:rsidR="00B50579" w:rsidRDefault="00107196" w:rsidP="00B50579">
      <w:pPr>
        <w:pStyle w:val="ListBullet"/>
        <w:numPr>
          <w:ilvl w:val="0"/>
          <w:numId w:val="0"/>
        </w:numPr>
        <w:tabs>
          <w:tab w:val="left" w:pos="720"/>
        </w:tabs>
      </w:pPr>
      <w:r w:rsidRPr="00E342D3">
        <w:t xml:space="preserve">You should avoid using terms like </w:t>
      </w:r>
      <w:r>
        <w:t>‘</w:t>
      </w:r>
      <w:r w:rsidRPr="00E342D3">
        <w:t>suffers from</w:t>
      </w:r>
      <w:r>
        <w:t>’</w:t>
      </w:r>
      <w:r w:rsidRPr="00E342D3">
        <w:t xml:space="preserve">, or </w:t>
      </w:r>
      <w:r>
        <w:t>‘</w:t>
      </w:r>
      <w:r w:rsidRPr="00E342D3">
        <w:t>is a victim of</w:t>
      </w:r>
      <w:r>
        <w:t>’</w:t>
      </w:r>
      <w:r w:rsidRPr="00E342D3">
        <w:t xml:space="preserve"> when referring to someone’s condition or impairment. Try to take the emotive terms out of the sentence e.g. </w:t>
      </w:r>
      <w:r>
        <w:t>‘</w:t>
      </w:r>
      <w:r w:rsidRPr="00E342D3">
        <w:t>Juan is blind</w:t>
      </w:r>
      <w:r>
        <w:t>’</w:t>
      </w:r>
      <w:r w:rsidRPr="00E342D3">
        <w:t xml:space="preserve"> or </w:t>
      </w:r>
      <w:r>
        <w:t>‘</w:t>
      </w:r>
      <w:r w:rsidR="007F6A2B">
        <w:t>Sarah</w:t>
      </w:r>
      <w:r w:rsidR="007F6A2B" w:rsidRPr="00E342D3">
        <w:t xml:space="preserve"> </w:t>
      </w:r>
      <w:r w:rsidRPr="00E342D3">
        <w:t>experiences depression.</w:t>
      </w:r>
      <w:r>
        <w:t>’</w:t>
      </w:r>
      <w:r w:rsidRPr="00AE2676">
        <w:rPr>
          <w:rStyle w:val="EndnoteReference"/>
        </w:rPr>
        <w:endnoteReference w:id="24"/>
      </w:r>
      <w:bookmarkStart w:id="34" w:name="_Toc435531711"/>
    </w:p>
    <w:p w14:paraId="20939DE1" w14:textId="735093B5" w:rsidR="00166FDA" w:rsidRDefault="00166FDA">
      <w:pPr>
        <w:spacing w:before="0" w:after="0"/>
      </w:pPr>
      <w:r>
        <w:br w:type="page"/>
      </w:r>
    </w:p>
    <w:p w14:paraId="1F1073FE" w14:textId="553E9E01" w:rsidR="00166FDA" w:rsidRPr="00166FDA" w:rsidRDefault="00166FDA" w:rsidP="00C32F7E">
      <w:pPr>
        <w:pStyle w:val="Heading3"/>
      </w:pPr>
      <w:r w:rsidRPr="00166FDA">
        <w:rPr>
          <w:rStyle w:val="Heading3Char"/>
          <w:b/>
        </w:rPr>
        <w:lastRenderedPageBreak/>
        <w:t>Activity: What’s hot and what’s not</w:t>
      </w:r>
    </w:p>
    <w:tbl>
      <w:tblPr>
        <w:tblStyle w:val="TableGrid"/>
        <w:tblW w:w="8834" w:type="dxa"/>
        <w:tblLook w:val="04A0" w:firstRow="1" w:lastRow="0" w:firstColumn="1" w:lastColumn="0" w:noHBand="0" w:noVBand="1"/>
      </w:tblPr>
      <w:tblGrid>
        <w:gridCol w:w="1620"/>
        <w:gridCol w:w="7214"/>
      </w:tblGrid>
      <w:tr w:rsidR="00166FDA" w14:paraId="401AA735" w14:textId="77777777" w:rsidTr="00593730">
        <w:trPr>
          <w:trHeight w:val="1686"/>
        </w:trPr>
        <w:tc>
          <w:tcPr>
            <w:tcW w:w="1620" w:type="dxa"/>
            <w:tcBorders>
              <w:top w:val="nil"/>
              <w:left w:val="nil"/>
              <w:bottom w:val="nil"/>
              <w:right w:val="nil"/>
            </w:tcBorders>
            <w:vAlign w:val="center"/>
          </w:tcPr>
          <w:p w14:paraId="397C9854" w14:textId="77777777" w:rsidR="00166FDA" w:rsidRDefault="00166FDA" w:rsidP="00593730">
            <w:pPr>
              <w:spacing w:after="0"/>
              <w:rPr>
                <w:rFonts w:cs="Arial"/>
                <w:b/>
              </w:rPr>
            </w:pPr>
            <w:r>
              <w:rPr>
                <w:noProof/>
              </w:rPr>
              <w:drawing>
                <wp:inline distT="0" distB="0" distL="0" distR="0" wp14:anchorId="598D6A41" wp14:editId="21321CD4">
                  <wp:extent cx="806400" cy="806400"/>
                  <wp:effectExtent l="0" t="0" r="0" b="0"/>
                  <wp:docPr id="5132" name="Picture 5132"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6B1F608B" w14:textId="65C710C1" w:rsidR="007F6A2B" w:rsidRDefault="00166FDA" w:rsidP="00593730">
            <w:r w:rsidRPr="00D47786">
              <w:rPr>
                <w:b/>
              </w:rPr>
              <w:t>Instructions</w:t>
            </w:r>
            <w:r>
              <w:rPr>
                <w:b/>
              </w:rPr>
              <w:t xml:space="preserve">: </w:t>
            </w:r>
            <w:r w:rsidR="00414661">
              <w:t>Consider the outdated terms in the left-hand column of the table below</w:t>
            </w:r>
            <w:r w:rsidRPr="00E342D3">
              <w:t xml:space="preserve"> and thin</w:t>
            </w:r>
            <w:r>
              <w:t xml:space="preserve">k of a more </w:t>
            </w:r>
            <w:r w:rsidR="00414661">
              <w:t>preferable</w:t>
            </w:r>
            <w:r>
              <w:t xml:space="preserve"> term. </w:t>
            </w:r>
          </w:p>
          <w:p w14:paraId="7BECA248" w14:textId="20DAAE15" w:rsidR="00166FDA" w:rsidRDefault="00414661" w:rsidP="008C27B6">
            <w:pPr>
              <w:rPr>
                <w:rFonts w:cs="Arial"/>
                <w:b/>
              </w:rPr>
            </w:pPr>
            <w:r>
              <w:t>Remember, a</w:t>
            </w:r>
            <w:r w:rsidR="00166FDA" w:rsidRPr="00E342D3">
              <w:t>ll of these terms were considered acceptable at some point in time, so it is okay not to know the correct answer.</w:t>
            </w:r>
          </w:p>
        </w:tc>
      </w:tr>
      <w:bookmarkEnd w:id="34"/>
    </w:tbl>
    <w:p w14:paraId="6564BE9D" w14:textId="77777777" w:rsidR="00C92F2D" w:rsidRDefault="00C92F2D" w:rsidP="00734185">
      <w:pPr>
        <w:pStyle w:val="ListParagraph"/>
        <w:tabs>
          <w:tab w:val="left" w:pos="720"/>
        </w:tabs>
        <w:spacing w:before="0" w:after="0"/>
        <w:ind w:left="0"/>
      </w:pPr>
    </w:p>
    <w:tbl>
      <w:tblPr>
        <w:tblStyle w:val="TableGrid"/>
        <w:tblW w:w="9209" w:type="dxa"/>
        <w:tblLook w:val="04A0" w:firstRow="1" w:lastRow="0" w:firstColumn="1" w:lastColumn="0" w:noHBand="0" w:noVBand="1"/>
      </w:tblPr>
      <w:tblGrid>
        <w:gridCol w:w="2689"/>
        <w:gridCol w:w="6520"/>
      </w:tblGrid>
      <w:tr w:rsidR="00C92F2D" w:rsidRPr="00E342D3" w14:paraId="2DF548D2" w14:textId="77777777" w:rsidTr="00734185">
        <w:tc>
          <w:tcPr>
            <w:tcW w:w="2689" w:type="dxa"/>
            <w:vAlign w:val="center"/>
          </w:tcPr>
          <w:p w14:paraId="6AB38887" w14:textId="77777777" w:rsidR="00C92F2D" w:rsidRPr="00E342D3" w:rsidRDefault="00C92F2D" w:rsidP="00734185">
            <w:pPr>
              <w:pStyle w:val="ListParagraph"/>
              <w:spacing w:before="120" w:after="120"/>
              <w:ind w:left="171"/>
              <w:contextualSpacing w:val="0"/>
              <w:rPr>
                <w:b/>
              </w:rPr>
            </w:pPr>
            <w:r w:rsidRPr="00E342D3">
              <w:rPr>
                <w:b/>
              </w:rPr>
              <w:t>Outdated term</w:t>
            </w:r>
          </w:p>
        </w:tc>
        <w:tc>
          <w:tcPr>
            <w:tcW w:w="6520" w:type="dxa"/>
            <w:vAlign w:val="center"/>
          </w:tcPr>
          <w:p w14:paraId="04899A68" w14:textId="77777777" w:rsidR="00C92F2D" w:rsidRPr="00E342D3" w:rsidRDefault="00C92F2D" w:rsidP="00734185">
            <w:pPr>
              <w:pStyle w:val="ListParagraph"/>
              <w:spacing w:before="120" w:after="120"/>
              <w:ind w:left="176"/>
              <w:contextualSpacing w:val="0"/>
              <w:rPr>
                <w:b/>
              </w:rPr>
            </w:pPr>
            <w:r w:rsidRPr="00E342D3">
              <w:rPr>
                <w:b/>
              </w:rPr>
              <w:t>Preferred term</w:t>
            </w:r>
          </w:p>
        </w:tc>
      </w:tr>
      <w:tr w:rsidR="00C92F2D" w:rsidRPr="00E342D3" w14:paraId="169DA898" w14:textId="77777777" w:rsidTr="00734185">
        <w:tc>
          <w:tcPr>
            <w:tcW w:w="2689" w:type="dxa"/>
          </w:tcPr>
          <w:p w14:paraId="35F76D3E" w14:textId="77777777" w:rsidR="00C92F2D" w:rsidRPr="00E342D3" w:rsidRDefault="00C92F2D" w:rsidP="00734185">
            <w:pPr>
              <w:pStyle w:val="ListParagraph"/>
              <w:spacing w:before="120" w:after="120"/>
              <w:ind w:left="171"/>
              <w:contextualSpacing w:val="0"/>
            </w:pPr>
            <w:r w:rsidRPr="00E342D3">
              <w:t>Handicapped</w:t>
            </w:r>
          </w:p>
        </w:tc>
        <w:tc>
          <w:tcPr>
            <w:tcW w:w="6520" w:type="dxa"/>
          </w:tcPr>
          <w:p w14:paraId="7026ABE7" w14:textId="2168DC67" w:rsidR="00C92F2D" w:rsidRPr="00E342D3" w:rsidRDefault="00C92F2D" w:rsidP="00734185">
            <w:pPr>
              <w:pStyle w:val="ListParagraph"/>
              <w:spacing w:before="120" w:after="120"/>
              <w:ind w:left="176"/>
              <w:contextualSpacing w:val="0"/>
            </w:pPr>
          </w:p>
        </w:tc>
      </w:tr>
      <w:tr w:rsidR="00C92F2D" w:rsidRPr="00E342D3" w14:paraId="3E27B78A" w14:textId="77777777" w:rsidTr="00734185">
        <w:tc>
          <w:tcPr>
            <w:tcW w:w="2689" w:type="dxa"/>
          </w:tcPr>
          <w:p w14:paraId="39598372" w14:textId="77777777" w:rsidR="00C92F2D" w:rsidRPr="00E342D3" w:rsidRDefault="00C92F2D" w:rsidP="00734185">
            <w:pPr>
              <w:pStyle w:val="ListParagraph"/>
              <w:spacing w:before="120" w:after="120"/>
              <w:ind w:left="171"/>
              <w:contextualSpacing w:val="0"/>
            </w:pPr>
            <w:r w:rsidRPr="00E342D3">
              <w:t>Spastic</w:t>
            </w:r>
          </w:p>
        </w:tc>
        <w:tc>
          <w:tcPr>
            <w:tcW w:w="6520" w:type="dxa"/>
          </w:tcPr>
          <w:p w14:paraId="3A14770B" w14:textId="4EDC10C4" w:rsidR="00C92F2D" w:rsidRPr="00E342D3" w:rsidRDefault="00C92F2D" w:rsidP="00734185">
            <w:pPr>
              <w:pStyle w:val="ListParagraph"/>
              <w:spacing w:before="120" w:after="120"/>
              <w:ind w:left="176"/>
              <w:contextualSpacing w:val="0"/>
            </w:pPr>
          </w:p>
        </w:tc>
      </w:tr>
      <w:tr w:rsidR="00C92F2D" w:rsidRPr="00E342D3" w14:paraId="0C2F48DD" w14:textId="77777777" w:rsidTr="00734185">
        <w:tc>
          <w:tcPr>
            <w:tcW w:w="2689" w:type="dxa"/>
          </w:tcPr>
          <w:p w14:paraId="14B8FB1B" w14:textId="77777777" w:rsidR="00C92F2D" w:rsidRPr="00E342D3" w:rsidRDefault="00C92F2D" w:rsidP="00734185">
            <w:pPr>
              <w:pStyle w:val="ListParagraph"/>
              <w:spacing w:before="120" w:after="120"/>
              <w:ind w:left="171"/>
              <w:contextualSpacing w:val="0"/>
            </w:pPr>
            <w:r w:rsidRPr="00E342D3">
              <w:t>Insane, crazy person</w:t>
            </w:r>
          </w:p>
        </w:tc>
        <w:tc>
          <w:tcPr>
            <w:tcW w:w="6520" w:type="dxa"/>
          </w:tcPr>
          <w:p w14:paraId="178609B6" w14:textId="6B7C15A1" w:rsidR="00C92F2D" w:rsidRPr="00E342D3" w:rsidRDefault="00C92F2D" w:rsidP="00734185">
            <w:pPr>
              <w:pStyle w:val="ListParagraph"/>
              <w:spacing w:before="120" w:after="120"/>
              <w:ind w:left="176"/>
              <w:contextualSpacing w:val="0"/>
            </w:pPr>
          </w:p>
        </w:tc>
      </w:tr>
      <w:tr w:rsidR="00C92F2D" w:rsidRPr="00E342D3" w14:paraId="771F2058" w14:textId="77777777" w:rsidTr="00734185">
        <w:tc>
          <w:tcPr>
            <w:tcW w:w="2689" w:type="dxa"/>
          </w:tcPr>
          <w:p w14:paraId="0D0AED2D" w14:textId="77777777" w:rsidR="00C92F2D" w:rsidRPr="00E342D3" w:rsidRDefault="00C92F2D" w:rsidP="00734185">
            <w:pPr>
              <w:pStyle w:val="ListParagraph"/>
              <w:spacing w:before="120" w:after="120"/>
              <w:ind w:left="171"/>
              <w:contextualSpacing w:val="0"/>
            </w:pPr>
            <w:r w:rsidRPr="00E342D3">
              <w:t>Dwarf, midget</w:t>
            </w:r>
          </w:p>
        </w:tc>
        <w:tc>
          <w:tcPr>
            <w:tcW w:w="6520" w:type="dxa"/>
          </w:tcPr>
          <w:p w14:paraId="7739953C" w14:textId="1256A6F2" w:rsidR="00C92F2D" w:rsidRPr="00E342D3" w:rsidRDefault="00C92F2D" w:rsidP="00734185">
            <w:pPr>
              <w:pStyle w:val="ListParagraph"/>
              <w:spacing w:before="120" w:after="120"/>
              <w:ind w:left="176"/>
              <w:contextualSpacing w:val="0"/>
            </w:pPr>
          </w:p>
        </w:tc>
      </w:tr>
      <w:tr w:rsidR="00C92F2D" w:rsidRPr="00E342D3" w14:paraId="30A7C404" w14:textId="77777777" w:rsidTr="00734185">
        <w:tc>
          <w:tcPr>
            <w:tcW w:w="2689" w:type="dxa"/>
          </w:tcPr>
          <w:p w14:paraId="0028D26C" w14:textId="77777777" w:rsidR="00C92F2D" w:rsidRPr="00E342D3" w:rsidRDefault="00C92F2D" w:rsidP="00734185">
            <w:pPr>
              <w:pStyle w:val="ListParagraph"/>
              <w:spacing w:before="120" w:after="120"/>
              <w:ind w:left="171"/>
              <w:contextualSpacing w:val="0"/>
            </w:pPr>
            <w:r w:rsidRPr="00E342D3">
              <w:t>Mongoloid</w:t>
            </w:r>
          </w:p>
        </w:tc>
        <w:tc>
          <w:tcPr>
            <w:tcW w:w="6520" w:type="dxa"/>
          </w:tcPr>
          <w:p w14:paraId="391D35DA" w14:textId="214F434B" w:rsidR="00C92F2D" w:rsidRPr="00E342D3" w:rsidRDefault="00C92F2D" w:rsidP="00734185">
            <w:pPr>
              <w:pStyle w:val="ListParagraph"/>
              <w:spacing w:before="120" w:after="120"/>
              <w:ind w:left="176"/>
              <w:contextualSpacing w:val="0"/>
            </w:pPr>
          </w:p>
        </w:tc>
      </w:tr>
      <w:tr w:rsidR="00C92F2D" w:rsidRPr="00E342D3" w14:paraId="5D59174F" w14:textId="77777777" w:rsidTr="00734185">
        <w:tc>
          <w:tcPr>
            <w:tcW w:w="2689" w:type="dxa"/>
          </w:tcPr>
          <w:p w14:paraId="2F178AD2" w14:textId="77777777" w:rsidR="00C92F2D" w:rsidRPr="00E342D3" w:rsidRDefault="00C92F2D" w:rsidP="00734185">
            <w:pPr>
              <w:pStyle w:val="ListParagraph"/>
              <w:spacing w:before="120" w:after="120"/>
              <w:ind w:left="171"/>
              <w:contextualSpacing w:val="0"/>
            </w:pPr>
            <w:r w:rsidRPr="00E342D3">
              <w:t>Slow</w:t>
            </w:r>
          </w:p>
        </w:tc>
        <w:tc>
          <w:tcPr>
            <w:tcW w:w="6520" w:type="dxa"/>
          </w:tcPr>
          <w:p w14:paraId="35356B10" w14:textId="78D5629E" w:rsidR="00C92F2D" w:rsidRPr="00E342D3" w:rsidRDefault="00C92F2D" w:rsidP="00734185">
            <w:pPr>
              <w:pStyle w:val="ListParagraph"/>
              <w:spacing w:before="120" w:after="120"/>
              <w:ind w:left="176"/>
              <w:contextualSpacing w:val="0"/>
            </w:pPr>
          </w:p>
        </w:tc>
      </w:tr>
      <w:tr w:rsidR="00C92F2D" w:rsidRPr="00E342D3" w14:paraId="1D4B98FE" w14:textId="77777777" w:rsidTr="00734185">
        <w:tc>
          <w:tcPr>
            <w:tcW w:w="2689" w:type="dxa"/>
          </w:tcPr>
          <w:p w14:paraId="3DE00B04" w14:textId="77777777" w:rsidR="00C92F2D" w:rsidRPr="00E342D3" w:rsidRDefault="00C92F2D" w:rsidP="00734185">
            <w:pPr>
              <w:pStyle w:val="ListParagraph"/>
              <w:spacing w:before="120" w:after="120"/>
              <w:ind w:left="171"/>
              <w:contextualSpacing w:val="0"/>
            </w:pPr>
            <w:r w:rsidRPr="00E342D3">
              <w:t>Wheelchair-bound</w:t>
            </w:r>
          </w:p>
        </w:tc>
        <w:tc>
          <w:tcPr>
            <w:tcW w:w="6520" w:type="dxa"/>
          </w:tcPr>
          <w:p w14:paraId="57135FB5" w14:textId="2D354774" w:rsidR="00C92F2D" w:rsidRPr="00E342D3" w:rsidRDefault="00C92F2D" w:rsidP="00734185">
            <w:pPr>
              <w:pStyle w:val="ListParagraph"/>
              <w:spacing w:before="120" w:after="120"/>
              <w:ind w:left="176"/>
              <w:contextualSpacing w:val="0"/>
            </w:pPr>
          </w:p>
        </w:tc>
      </w:tr>
      <w:tr w:rsidR="00C92F2D" w:rsidRPr="00E342D3" w14:paraId="1540276C" w14:textId="77777777" w:rsidTr="00734185">
        <w:tc>
          <w:tcPr>
            <w:tcW w:w="2689" w:type="dxa"/>
          </w:tcPr>
          <w:p w14:paraId="783913DF" w14:textId="77777777" w:rsidR="00C92F2D" w:rsidRPr="00E342D3" w:rsidRDefault="00C92F2D" w:rsidP="00734185">
            <w:pPr>
              <w:pStyle w:val="ListParagraph"/>
              <w:spacing w:before="120" w:after="120"/>
              <w:ind w:left="171"/>
              <w:contextualSpacing w:val="0"/>
            </w:pPr>
            <w:r w:rsidRPr="00E342D3">
              <w:t>Cripple</w:t>
            </w:r>
          </w:p>
        </w:tc>
        <w:tc>
          <w:tcPr>
            <w:tcW w:w="6520" w:type="dxa"/>
          </w:tcPr>
          <w:p w14:paraId="40BC5CC7" w14:textId="7002F0F3" w:rsidR="00C92F2D" w:rsidRPr="00E342D3" w:rsidRDefault="00C92F2D" w:rsidP="00734185">
            <w:pPr>
              <w:pStyle w:val="ListParagraph"/>
              <w:spacing w:before="120" w:after="120"/>
              <w:ind w:left="176"/>
              <w:contextualSpacing w:val="0"/>
            </w:pPr>
          </w:p>
        </w:tc>
      </w:tr>
      <w:tr w:rsidR="00C92F2D" w:rsidRPr="00E342D3" w14:paraId="701E2DA0" w14:textId="77777777" w:rsidTr="00734185">
        <w:tc>
          <w:tcPr>
            <w:tcW w:w="2689" w:type="dxa"/>
          </w:tcPr>
          <w:p w14:paraId="593507A4" w14:textId="77777777" w:rsidR="00C92F2D" w:rsidRPr="00E342D3" w:rsidRDefault="00C92F2D" w:rsidP="00734185">
            <w:pPr>
              <w:pStyle w:val="ListParagraph"/>
              <w:spacing w:before="120" w:after="120"/>
              <w:ind w:left="171"/>
              <w:contextualSpacing w:val="0"/>
            </w:pPr>
            <w:r w:rsidRPr="00E342D3">
              <w:t>Fit, attack</w:t>
            </w:r>
          </w:p>
        </w:tc>
        <w:tc>
          <w:tcPr>
            <w:tcW w:w="6520" w:type="dxa"/>
          </w:tcPr>
          <w:p w14:paraId="6272FB43" w14:textId="3BE282E1" w:rsidR="00C92F2D" w:rsidRPr="00E342D3" w:rsidRDefault="00C92F2D" w:rsidP="00734185">
            <w:pPr>
              <w:pStyle w:val="ListParagraph"/>
              <w:spacing w:before="120" w:after="120"/>
              <w:ind w:left="176"/>
              <w:contextualSpacing w:val="0"/>
            </w:pPr>
          </w:p>
        </w:tc>
      </w:tr>
      <w:tr w:rsidR="00C92F2D" w:rsidRPr="00E342D3" w14:paraId="08E702F3" w14:textId="77777777" w:rsidTr="00734185">
        <w:tc>
          <w:tcPr>
            <w:tcW w:w="2689" w:type="dxa"/>
          </w:tcPr>
          <w:p w14:paraId="50C94FBB" w14:textId="77777777" w:rsidR="00C92F2D" w:rsidRPr="00E342D3" w:rsidRDefault="00C92F2D" w:rsidP="00734185">
            <w:pPr>
              <w:pStyle w:val="ListParagraph"/>
              <w:spacing w:before="120" w:after="120"/>
              <w:ind w:left="171"/>
              <w:contextualSpacing w:val="0"/>
            </w:pPr>
            <w:r w:rsidRPr="00E342D3">
              <w:t>Disabled toilet</w:t>
            </w:r>
          </w:p>
        </w:tc>
        <w:tc>
          <w:tcPr>
            <w:tcW w:w="6520" w:type="dxa"/>
          </w:tcPr>
          <w:p w14:paraId="56049578" w14:textId="7BC3BB17" w:rsidR="00C92F2D" w:rsidRPr="00E342D3" w:rsidRDefault="00C92F2D" w:rsidP="00734185">
            <w:pPr>
              <w:pStyle w:val="ListParagraph"/>
              <w:spacing w:before="120" w:after="120"/>
              <w:ind w:left="176"/>
              <w:contextualSpacing w:val="0"/>
            </w:pPr>
          </w:p>
        </w:tc>
      </w:tr>
    </w:tbl>
    <w:p w14:paraId="2469909E" w14:textId="77777777" w:rsidR="00C92F2D" w:rsidRDefault="00C92F2D" w:rsidP="00C92F2D">
      <w:pPr>
        <w:spacing w:before="0" w:after="0"/>
      </w:pPr>
    </w:p>
    <w:p w14:paraId="6AA2888A" w14:textId="4F4F2114" w:rsidR="00107196" w:rsidRDefault="00107196" w:rsidP="00107196">
      <w:pPr>
        <w:spacing w:before="0" w:after="0"/>
        <w:rPr>
          <w:rFonts w:eastAsia="Times New Roman"/>
          <w:i/>
        </w:rPr>
      </w:pPr>
      <w:r w:rsidRPr="00107196">
        <w:rPr>
          <w:rFonts w:eastAsia="Times New Roman"/>
        </w:rPr>
        <w:t xml:space="preserve">The word list for this activity has been adapted from the NSW Department of Family and Community Services’ </w:t>
      </w:r>
      <w:hyperlink r:id="rId56" w:history="1">
        <w:r w:rsidRPr="00414661">
          <w:rPr>
            <w:rStyle w:val="Hyperlink"/>
            <w:rFonts w:eastAsia="Times New Roman"/>
            <w:i/>
          </w:rPr>
          <w:t>What’s Hot and What’s Not guide</w:t>
        </w:r>
      </w:hyperlink>
      <w:r w:rsidRPr="00107196">
        <w:rPr>
          <w:rFonts w:eastAsia="Times New Roman"/>
          <w:i/>
        </w:rPr>
        <w:t>.</w:t>
      </w:r>
      <w:r w:rsidRPr="00107196">
        <w:rPr>
          <w:rFonts w:eastAsia="Times New Roman"/>
          <w:i/>
          <w:sz w:val="20"/>
          <w:vertAlign w:val="superscript"/>
        </w:rPr>
        <w:endnoteReference w:id="25"/>
      </w:r>
    </w:p>
    <w:p w14:paraId="34E6F0EC" w14:textId="77777777" w:rsidR="00034E0E" w:rsidRDefault="00034E0E" w:rsidP="00107196">
      <w:pPr>
        <w:spacing w:before="0" w:after="0"/>
        <w:rPr>
          <w:rFonts w:eastAsia="Times New Roman"/>
          <w:i/>
        </w:rPr>
      </w:pPr>
    </w:p>
    <w:p w14:paraId="0EAC8921" w14:textId="0C156F30" w:rsidR="00166FDA" w:rsidRDefault="00166FDA" w:rsidP="00107196">
      <w:pPr>
        <w:spacing w:before="0" w:after="0"/>
        <w:rPr>
          <w:rFonts w:eastAsia="Times New Roman"/>
          <w:i/>
        </w:rPr>
      </w:pPr>
      <w:r>
        <w:rPr>
          <w:rFonts w:eastAsia="Times New Roman"/>
          <w:i/>
        </w:rPr>
        <w:br w:type="page"/>
      </w:r>
    </w:p>
    <w:tbl>
      <w:tblPr>
        <w:tblStyle w:val="TableGrid"/>
        <w:tblpPr w:leftFromText="180" w:rightFromText="180" w:vertAnchor="text" w:horzAnchor="margin" w:tblpY="173"/>
        <w:tblW w:w="9214" w:type="dxa"/>
        <w:tblLook w:val="04A0" w:firstRow="1" w:lastRow="0" w:firstColumn="1" w:lastColumn="0" w:noHBand="0" w:noVBand="1"/>
      </w:tblPr>
      <w:tblGrid>
        <w:gridCol w:w="1543"/>
        <w:gridCol w:w="7671"/>
      </w:tblGrid>
      <w:tr w:rsidR="00DE1D3C" w14:paraId="0CF96148" w14:textId="77777777" w:rsidTr="00166FDA">
        <w:trPr>
          <w:trHeight w:val="1137"/>
        </w:trPr>
        <w:tc>
          <w:tcPr>
            <w:tcW w:w="1543" w:type="dxa"/>
            <w:tcBorders>
              <w:top w:val="nil"/>
              <w:left w:val="nil"/>
              <w:bottom w:val="nil"/>
              <w:right w:val="nil"/>
            </w:tcBorders>
            <w:vAlign w:val="center"/>
          </w:tcPr>
          <w:p w14:paraId="5E2190DB" w14:textId="77777777" w:rsidR="00DE1D3C" w:rsidRDefault="00DE1D3C" w:rsidP="00166FDA">
            <w:pPr>
              <w:spacing w:before="0" w:after="0"/>
            </w:pPr>
            <w:r>
              <w:rPr>
                <w:noProof/>
              </w:rPr>
              <w:lastRenderedPageBreak/>
              <w:drawing>
                <wp:inline distT="0" distB="0" distL="0" distR="0" wp14:anchorId="5615C5CC" wp14:editId="1C520E40">
                  <wp:extent cx="806400" cy="806400"/>
                  <wp:effectExtent l="0" t="0" r="0" b="0"/>
                  <wp:docPr id="1046" name="Picture 1046"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671" w:type="dxa"/>
            <w:tcBorders>
              <w:top w:val="nil"/>
              <w:left w:val="nil"/>
              <w:bottom w:val="nil"/>
              <w:right w:val="nil"/>
            </w:tcBorders>
            <w:vAlign w:val="center"/>
          </w:tcPr>
          <w:p w14:paraId="417A7908" w14:textId="3C687E26" w:rsidR="00166FDA" w:rsidRDefault="00DE1D3C" w:rsidP="00166FDA">
            <w:pPr>
              <w:spacing w:before="0" w:after="0"/>
            </w:pPr>
            <w:r w:rsidRPr="00166FDA">
              <w:t xml:space="preserve">Turn back to the definition of disability that you have written down on </w:t>
            </w:r>
            <w:r w:rsidRPr="00023AAC">
              <w:t xml:space="preserve">page </w:t>
            </w:r>
            <w:r w:rsidR="009A74F9" w:rsidRPr="00996319">
              <w:t>1</w:t>
            </w:r>
            <w:r w:rsidR="007A252F">
              <w:t>0</w:t>
            </w:r>
            <w:r w:rsidRPr="00166FDA">
              <w:t xml:space="preserve"> at the beginning of Topic 1. </w:t>
            </w:r>
          </w:p>
          <w:p w14:paraId="5B7857B4" w14:textId="77777777" w:rsidR="00166FDA" w:rsidRDefault="00166FDA" w:rsidP="00166FDA">
            <w:pPr>
              <w:spacing w:before="0" w:after="0"/>
            </w:pPr>
          </w:p>
          <w:p w14:paraId="577EBC3C" w14:textId="12820E43" w:rsidR="00DE1D3C" w:rsidRPr="00166FDA" w:rsidRDefault="00DE1D3C" w:rsidP="00166FDA">
            <w:pPr>
              <w:spacing w:before="0" w:after="0"/>
            </w:pPr>
            <w:r w:rsidRPr="00166FDA">
              <w:t>Would you change your definition, based on what you have learned throughout this topic?</w:t>
            </w:r>
          </w:p>
          <w:p w14:paraId="01FE1F0A" w14:textId="77777777" w:rsidR="00DE1D3C" w:rsidRPr="00166FDA" w:rsidRDefault="00DE1D3C" w:rsidP="00166FDA">
            <w:pPr>
              <w:spacing w:before="0" w:after="0"/>
            </w:pPr>
          </w:p>
        </w:tc>
      </w:tr>
    </w:tbl>
    <w:p w14:paraId="4F6B83FE" w14:textId="005519AC" w:rsidR="00C92F2D" w:rsidRPr="00E342D3" w:rsidRDefault="00166FDA" w:rsidP="00756F99">
      <w:pPr>
        <w:spacing w:before="0" w:after="0" w:line="480" w:lineRule="auto"/>
      </w:pPr>
      <w:r w:rsidRPr="00AB4859">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9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9"/>
        <w:gridCol w:w="7575"/>
      </w:tblGrid>
      <w:tr w:rsidR="006461D0" w14:paraId="3B249E66" w14:textId="77777777" w:rsidTr="00756F99">
        <w:trPr>
          <w:trHeight w:val="1201"/>
        </w:trPr>
        <w:tc>
          <w:tcPr>
            <w:tcW w:w="1619" w:type="dxa"/>
            <w:vAlign w:val="center"/>
          </w:tcPr>
          <w:p w14:paraId="26391B53" w14:textId="77777777" w:rsidR="006461D0" w:rsidRDefault="006461D0" w:rsidP="009201EF">
            <w:pPr>
              <w:spacing w:after="0"/>
            </w:pPr>
            <w:r>
              <w:rPr>
                <w:noProof/>
              </w:rPr>
              <w:drawing>
                <wp:inline distT="0" distB="0" distL="0" distR="0" wp14:anchorId="06DD824E" wp14:editId="7ADC963E">
                  <wp:extent cx="806400" cy="806400"/>
                  <wp:effectExtent l="0" t="0" r="0" b="0"/>
                  <wp:docPr id="3095" name="Picture 309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77DA0069" w14:textId="77777777" w:rsidR="006461D0" w:rsidRDefault="006461D0" w:rsidP="009201EF">
            <w:pPr>
              <w:pStyle w:val="ListParagraph"/>
              <w:spacing w:after="0"/>
              <w:ind w:left="0"/>
              <w:rPr>
                <w:b/>
              </w:rPr>
            </w:pPr>
            <w:r w:rsidRPr="00E342D3">
              <w:rPr>
                <w:b/>
              </w:rPr>
              <w:t>Further reading:</w:t>
            </w:r>
          </w:p>
          <w:p w14:paraId="014EC45E" w14:textId="77777777" w:rsidR="006461D0" w:rsidRPr="007C77EA" w:rsidRDefault="006461D0" w:rsidP="009201EF">
            <w:pPr>
              <w:pStyle w:val="ListParagraph"/>
              <w:spacing w:after="0"/>
              <w:ind w:left="0"/>
              <w:rPr>
                <w:b/>
              </w:rPr>
            </w:pPr>
          </w:p>
          <w:p w14:paraId="588F25CC" w14:textId="53ECDA1A" w:rsidR="006461D0" w:rsidRDefault="006461D0" w:rsidP="009201EF">
            <w:pPr>
              <w:pStyle w:val="ListParagraph"/>
              <w:spacing w:after="0"/>
              <w:ind w:left="0"/>
            </w:pPr>
            <w:r w:rsidRPr="00E475F2">
              <w:t xml:space="preserve">Australian Network on Disability, </w:t>
            </w:r>
            <w:hyperlink r:id="rId57" w:history="1">
              <w:r w:rsidRPr="009201EF">
                <w:rPr>
                  <w:rStyle w:val="Hyperlink"/>
                  <w:i/>
                </w:rPr>
                <w:t>Inclusive Language</w:t>
              </w:r>
            </w:hyperlink>
            <w:r>
              <w:rPr>
                <w:i/>
              </w:rPr>
              <w:t xml:space="preserve"> </w:t>
            </w:r>
            <w:r>
              <w:t>(2015)</w:t>
            </w:r>
            <w:r w:rsidR="009201EF">
              <w:t>.</w:t>
            </w:r>
          </w:p>
          <w:p w14:paraId="3C8E5376" w14:textId="54A3D4D4" w:rsidR="006461D0" w:rsidRDefault="006461D0" w:rsidP="009201EF">
            <w:pPr>
              <w:spacing w:after="0"/>
            </w:pPr>
            <w:r>
              <w:t xml:space="preserve">People with Disability Australia, </w:t>
            </w:r>
            <w:hyperlink r:id="rId58" w:history="1">
              <w:r w:rsidRPr="009201EF">
                <w:rPr>
                  <w:rStyle w:val="Hyperlink"/>
                  <w:i/>
                </w:rPr>
                <w:t>Guide to Reporting Disability</w:t>
              </w:r>
            </w:hyperlink>
            <w:r>
              <w:t xml:space="preserve"> (2015).</w:t>
            </w:r>
          </w:p>
        </w:tc>
      </w:tr>
    </w:tbl>
    <w:p w14:paraId="4C2AF5D5" w14:textId="77777777" w:rsidR="009201EF" w:rsidRDefault="009201EF" w:rsidP="00B50579"/>
    <w:p w14:paraId="3A3FF410" w14:textId="77777777" w:rsidR="00B50579" w:rsidRPr="00166FDA" w:rsidRDefault="00B50579" w:rsidP="00B50579">
      <w:pPr>
        <w:spacing w:before="0" w:after="0"/>
        <w:rPr>
          <w:b/>
          <w:bCs/>
        </w:rPr>
      </w:pPr>
      <w:r w:rsidRPr="00166FDA">
        <w:rPr>
          <w:b/>
          <w:bCs/>
        </w:rPr>
        <w:t>Notes:</w:t>
      </w:r>
    </w:p>
    <w:p w14:paraId="4282CC46" w14:textId="77777777" w:rsidR="00B50579" w:rsidRDefault="00B50579" w:rsidP="00166FDA">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FD9B3C" w14:textId="77777777" w:rsidR="006461D0" w:rsidRDefault="006461D0">
      <w:pPr>
        <w:spacing w:before="0" w:after="0"/>
        <w:rPr>
          <w:b/>
          <w:bCs/>
          <w:sz w:val="28"/>
          <w:szCs w:val="28"/>
        </w:rPr>
      </w:pPr>
      <w:r>
        <w:br w:type="page"/>
      </w:r>
    </w:p>
    <w:p w14:paraId="6DA6B187" w14:textId="1440BF75" w:rsidR="007F12D5" w:rsidRDefault="00C92F2D" w:rsidP="00C32F7E">
      <w:pPr>
        <w:pStyle w:val="Heading1"/>
      </w:pPr>
      <w:bookmarkStart w:id="35" w:name="_Toc440633489"/>
      <w:r>
        <w:lastRenderedPageBreak/>
        <w:t>Topic 2 Discrimination and anti-discrimination</w:t>
      </w:r>
      <w:bookmarkEnd w:id="35"/>
      <w:r>
        <w:t xml:space="preserve"> </w:t>
      </w:r>
    </w:p>
    <w:p w14:paraId="5413DD49" w14:textId="66E03003" w:rsidR="00BB320D" w:rsidRDefault="00BB320D" w:rsidP="00BB320D">
      <w:pPr>
        <w:spacing w:before="0" w:after="0"/>
        <w:rPr>
          <w:b/>
        </w:rPr>
      </w:pPr>
      <w:r w:rsidRPr="00E342D3">
        <w:rPr>
          <w:b/>
        </w:rPr>
        <w:t>Topic sequence:</w:t>
      </w:r>
    </w:p>
    <w:p w14:paraId="419ECB77" w14:textId="77777777" w:rsidR="00BB320D" w:rsidRPr="00E342D3" w:rsidRDefault="00BB320D" w:rsidP="00BB320D">
      <w:pPr>
        <w:spacing w:before="0" w:after="0"/>
        <w:rPr>
          <w:b/>
        </w:rPr>
      </w:pPr>
    </w:p>
    <w:p w14:paraId="191D0EB7" w14:textId="21F59EF7" w:rsidR="00BB320D" w:rsidRPr="00AE2676" w:rsidRDefault="00BB320D" w:rsidP="00BB320D">
      <w:pPr>
        <w:pStyle w:val="ListBullet"/>
        <w:numPr>
          <w:ilvl w:val="0"/>
          <w:numId w:val="0"/>
        </w:numPr>
        <w:spacing w:before="120" w:after="120"/>
      </w:pPr>
      <w:r w:rsidRPr="00AE2676">
        <w:t xml:space="preserve">2.1. Australian anti-discrimination legislation </w:t>
      </w:r>
    </w:p>
    <w:p w14:paraId="0ACA4A1E" w14:textId="4F2A39BB" w:rsidR="00BB320D" w:rsidRPr="00AE2676" w:rsidRDefault="00BB320D" w:rsidP="00BB320D">
      <w:pPr>
        <w:pStyle w:val="ListBullet"/>
        <w:numPr>
          <w:ilvl w:val="0"/>
          <w:numId w:val="0"/>
        </w:numPr>
        <w:spacing w:before="120" w:after="120"/>
      </w:pPr>
      <w:r w:rsidRPr="00AE2676">
        <w:t xml:space="preserve">2.2. Accessibility standards </w:t>
      </w:r>
    </w:p>
    <w:p w14:paraId="0D8A06E4" w14:textId="73423CFA" w:rsidR="00BB320D" w:rsidRPr="00AE2676" w:rsidRDefault="00BB320D" w:rsidP="00BB320D">
      <w:pPr>
        <w:pStyle w:val="ListBullet"/>
        <w:numPr>
          <w:ilvl w:val="0"/>
          <w:numId w:val="0"/>
        </w:numPr>
        <w:spacing w:before="120" w:after="120"/>
      </w:pPr>
      <w:r w:rsidRPr="00AE2676">
        <w:t>2.3.</w:t>
      </w:r>
      <w:r w:rsidRPr="00E342D3">
        <w:t xml:space="preserve"> </w:t>
      </w:r>
      <w:r w:rsidRPr="00AE2676">
        <w:t xml:space="preserve">Direct and Indirect Discrimination </w:t>
      </w:r>
    </w:p>
    <w:p w14:paraId="2EF58C98" w14:textId="2C28A34E" w:rsidR="007F12D5" w:rsidRDefault="00BB320D" w:rsidP="00756F99">
      <w:pPr>
        <w:pStyle w:val="ListBullet"/>
        <w:numPr>
          <w:ilvl w:val="0"/>
          <w:numId w:val="0"/>
        </w:numPr>
        <w:spacing w:before="120" w:after="120"/>
      </w:pPr>
      <w:r w:rsidRPr="00AE2676">
        <w:t xml:space="preserve">2.4. Reasonable adjustment and inherent requirements </w:t>
      </w:r>
    </w:p>
    <w:p w14:paraId="60F24CFE" w14:textId="4A808CDB" w:rsidR="00F05A7D" w:rsidRDefault="00F05A7D">
      <w:pPr>
        <w:spacing w:before="0" w:after="0"/>
      </w:pPr>
      <w:r>
        <w:br w:type="page"/>
      </w:r>
    </w:p>
    <w:p w14:paraId="6B0CFB26" w14:textId="7971B8D2" w:rsidR="00422B29" w:rsidRDefault="00422B29" w:rsidP="00C32F7E">
      <w:pPr>
        <w:pStyle w:val="Heading2"/>
      </w:pPr>
      <w:bookmarkStart w:id="36" w:name="_Toc440633490"/>
      <w:r>
        <w:lastRenderedPageBreak/>
        <w:t>2.1</w:t>
      </w:r>
      <w:r w:rsidR="00A16F9A">
        <w:t>.</w:t>
      </w:r>
      <w:r>
        <w:t xml:space="preserve"> Australian anti-discrimination legislation</w:t>
      </w:r>
      <w:bookmarkEnd w:id="36"/>
      <w:r>
        <w:t xml:space="preserve"> </w:t>
      </w:r>
    </w:p>
    <w:p w14:paraId="2C6B606E" w14:textId="77777777" w:rsidR="00A16F9A" w:rsidRDefault="00A16F9A" w:rsidP="00D24547">
      <w:pPr>
        <w:spacing w:before="0" w:after="0"/>
        <w:rPr>
          <w:rFonts w:eastAsia="Times New Roman"/>
        </w:rPr>
      </w:pPr>
    </w:p>
    <w:p w14:paraId="1F815C74" w14:textId="77777777" w:rsidR="00D24547" w:rsidRPr="00D24547" w:rsidRDefault="00D24547" w:rsidP="00D24547">
      <w:pPr>
        <w:spacing w:before="0" w:after="0"/>
      </w:pPr>
      <w:r w:rsidRPr="00D24547">
        <w:rPr>
          <w:rFonts w:eastAsia="Times New Roman"/>
        </w:rPr>
        <w:t>Over the past 30 years, the Australian Government and the state and territory governments have introduced a number of laws to help protect people from discrimination and harassment.</w:t>
      </w:r>
    </w:p>
    <w:p w14:paraId="40C49E50" w14:textId="77777777" w:rsidR="00D24547" w:rsidRPr="00D24547" w:rsidRDefault="00D24547" w:rsidP="00D24547">
      <w:pPr>
        <w:spacing w:before="0" w:after="0"/>
        <w:rPr>
          <w:rFonts w:eastAsia="Times New Roman" w:cs="Arial"/>
        </w:rPr>
      </w:pPr>
    </w:p>
    <w:p w14:paraId="51FA4A8A" w14:textId="6013BC80" w:rsidR="00D24547" w:rsidRPr="00D24547" w:rsidRDefault="00D24547" w:rsidP="00D24547">
      <w:pPr>
        <w:spacing w:before="0" w:after="0"/>
        <w:rPr>
          <w:rFonts w:eastAsia="Times New Roman" w:cs="Arial"/>
          <w:i/>
        </w:rPr>
      </w:pPr>
      <w:r w:rsidRPr="00D24547">
        <w:rPr>
          <w:rFonts w:eastAsia="Times New Roman" w:cs="Arial"/>
        </w:rPr>
        <w:t xml:space="preserve">The Australian Human Rights Commission (formerly known as the Human Rights and Equal Opportunity Commission) </w:t>
      </w:r>
      <w:r w:rsidR="007F7F48" w:rsidRPr="009A0C6F">
        <w:rPr>
          <w:rFonts w:cs="Arial"/>
        </w:rPr>
        <w:t xml:space="preserve">is a national independent statutory body, which </w:t>
      </w:r>
      <w:r w:rsidRPr="00D24547">
        <w:rPr>
          <w:rFonts w:eastAsia="Times New Roman" w:cs="Arial"/>
        </w:rPr>
        <w:t xml:space="preserve">was established by the </w:t>
      </w:r>
      <w:r w:rsidRPr="00D24547">
        <w:rPr>
          <w:rFonts w:eastAsia="Times New Roman" w:cs="Arial"/>
          <w:i/>
        </w:rPr>
        <w:t xml:space="preserve">Australian Human Rights Commission Act </w:t>
      </w:r>
      <w:r w:rsidRPr="00D24547">
        <w:rPr>
          <w:rFonts w:eastAsia="Times New Roman" w:cs="Arial"/>
        </w:rPr>
        <w:t>in 1986</w:t>
      </w:r>
      <w:r w:rsidRPr="00D24547">
        <w:rPr>
          <w:rFonts w:eastAsia="Times New Roman" w:cs="Arial"/>
          <w:i/>
        </w:rPr>
        <w:t xml:space="preserve">. </w:t>
      </w:r>
    </w:p>
    <w:p w14:paraId="0A0A640E" w14:textId="77777777" w:rsidR="00D24547" w:rsidRPr="00D24547" w:rsidRDefault="00D24547" w:rsidP="00D24547">
      <w:pPr>
        <w:spacing w:before="0" w:after="0"/>
        <w:rPr>
          <w:rFonts w:eastAsia="Times New Roman" w:cs="Arial"/>
          <w:i/>
        </w:rPr>
      </w:pPr>
    </w:p>
    <w:p w14:paraId="4BAD3158" w14:textId="047E6319" w:rsidR="00D24547" w:rsidRPr="00D24547" w:rsidRDefault="007F7F48" w:rsidP="00D24547">
      <w:pPr>
        <w:spacing w:before="0" w:after="0"/>
        <w:rPr>
          <w:rFonts w:eastAsia="Times New Roman" w:cs="Arial"/>
        </w:rPr>
      </w:pPr>
      <w:r w:rsidRPr="009A0C6F">
        <w:rPr>
          <w:rFonts w:cs="Arial"/>
        </w:rPr>
        <w:t xml:space="preserve">The role of the Australian Human Rights </w:t>
      </w:r>
      <w:r w:rsidR="00D24547" w:rsidRPr="00D24547">
        <w:rPr>
          <w:rFonts w:eastAsia="Times New Roman" w:cs="Arial"/>
        </w:rPr>
        <w:t xml:space="preserve">Commission </w:t>
      </w:r>
      <w:r>
        <w:rPr>
          <w:rFonts w:eastAsia="Times New Roman" w:cs="Arial"/>
        </w:rPr>
        <w:t xml:space="preserve">is </w:t>
      </w:r>
      <w:r w:rsidR="00D24547" w:rsidRPr="00D24547">
        <w:rPr>
          <w:rFonts w:eastAsia="Times New Roman" w:cs="Arial"/>
        </w:rPr>
        <w:t>to foster greater understanding and protection of human rights in Australia.</w:t>
      </w:r>
    </w:p>
    <w:p w14:paraId="4E4AE904" w14:textId="77777777" w:rsidR="00D24547" w:rsidRPr="00D24547" w:rsidRDefault="00D24547" w:rsidP="00D24547">
      <w:pPr>
        <w:spacing w:before="0" w:after="0"/>
        <w:rPr>
          <w:rFonts w:eastAsia="Times New Roman" w:cs="Arial"/>
        </w:rPr>
      </w:pPr>
    </w:p>
    <w:p w14:paraId="2ADA1572" w14:textId="7FAC6CB4" w:rsidR="00D24547" w:rsidRPr="00D24547" w:rsidRDefault="00D24547" w:rsidP="00D24547">
      <w:pPr>
        <w:spacing w:before="0" w:after="0"/>
        <w:rPr>
          <w:rFonts w:eastAsia="Times New Roman" w:cs="Arial"/>
        </w:rPr>
      </w:pPr>
      <w:r w:rsidRPr="00D24547">
        <w:rPr>
          <w:rFonts w:eastAsia="Times New Roman" w:cs="Arial"/>
        </w:rPr>
        <w:t xml:space="preserve">Throughout the 1980s, the Australian Human Rights Commission and disability </w:t>
      </w:r>
      <w:r w:rsidR="007F7F48">
        <w:rPr>
          <w:rFonts w:eastAsia="Times New Roman" w:cs="Arial"/>
        </w:rPr>
        <w:t xml:space="preserve">advocacy </w:t>
      </w:r>
      <w:r w:rsidR="007F7F48" w:rsidRPr="00D24547">
        <w:rPr>
          <w:rFonts w:eastAsia="Times New Roman" w:cs="Arial"/>
        </w:rPr>
        <w:t>organi</w:t>
      </w:r>
      <w:r w:rsidR="007F7F48">
        <w:rPr>
          <w:rFonts w:eastAsia="Times New Roman" w:cs="Arial"/>
        </w:rPr>
        <w:t>s</w:t>
      </w:r>
      <w:r w:rsidR="007F7F48" w:rsidRPr="00D24547">
        <w:rPr>
          <w:rFonts w:eastAsia="Times New Roman" w:cs="Arial"/>
        </w:rPr>
        <w:t xml:space="preserve">ations </w:t>
      </w:r>
      <w:r w:rsidRPr="00D24547">
        <w:rPr>
          <w:rFonts w:eastAsia="Times New Roman" w:cs="Arial"/>
        </w:rPr>
        <w:t>called for stronger protection of human rights for people with disability.</w:t>
      </w:r>
    </w:p>
    <w:p w14:paraId="0B758BD6" w14:textId="77777777" w:rsidR="00D24547" w:rsidRPr="00D24547" w:rsidRDefault="00D24547" w:rsidP="00D24547">
      <w:pPr>
        <w:spacing w:before="0" w:after="0"/>
        <w:rPr>
          <w:rFonts w:eastAsia="Times New Roman" w:cs="Arial"/>
        </w:rPr>
      </w:pPr>
    </w:p>
    <w:p w14:paraId="378246EB" w14:textId="77777777" w:rsidR="00D24547" w:rsidRPr="00D24547" w:rsidRDefault="00D24547" w:rsidP="00D24547">
      <w:pPr>
        <w:spacing w:before="0" w:after="0"/>
        <w:rPr>
          <w:rFonts w:eastAsia="Times New Roman" w:cs="Arial"/>
        </w:rPr>
      </w:pPr>
      <w:r w:rsidRPr="00D24547">
        <w:rPr>
          <w:rFonts w:eastAsia="Times New Roman" w:cs="Arial"/>
        </w:rPr>
        <w:t xml:space="preserve">In 1991, the </w:t>
      </w:r>
      <w:r w:rsidRPr="00D24547">
        <w:rPr>
          <w:rFonts w:eastAsia="Times New Roman"/>
        </w:rPr>
        <w:t xml:space="preserve">Australian </w:t>
      </w:r>
      <w:r w:rsidRPr="00D24547">
        <w:rPr>
          <w:rFonts w:eastAsia="Times New Roman" w:cs="Arial"/>
        </w:rPr>
        <w:t xml:space="preserve">Government agreed to consider the enactment of a federal disability anti-discrimination act for people with disability. </w:t>
      </w:r>
    </w:p>
    <w:p w14:paraId="1BE7655D" w14:textId="77777777" w:rsidR="00D24547" w:rsidRPr="00D24547" w:rsidRDefault="00D24547" w:rsidP="00D24547">
      <w:pPr>
        <w:spacing w:before="0" w:after="0"/>
        <w:rPr>
          <w:rFonts w:eastAsia="Times New Roman" w:cs="Arial"/>
        </w:rPr>
      </w:pPr>
    </w:p>
    <w:p w14:paraId="172858E9" w14:textId="77777777" w:rsidR="00D24547" w:rsidRPr="00D24547" w:rsidRDefault="00D24547" w:rsidP="00D24547">
      <w:pPr>
        <w:spacing w:before="0" w:after="0"/>
        <w:rPr>
          <w:rFonts w:eastAsia="Times New Roman" w:cs="Arial"/>
        </w:rPr>
      </w:pPr>
      <w:r w:rsidRPr="00D24547">
        <w:rPr>
          <w:rFonts w:eastAsia="Times New Roman" w:cs="Arial"/>
        </w:rPr>
        <w:t xml:space="preserve">After extensive consultation, the </w:t>
      </w:r>
      <w:r w:rsidRPr="00D24547">
        <w:rPr>
          <w:rFonts w:eastAsia="Times New Roman" w:cs="Arial"/>
          <w:i/>
        </w:rPr>
        <w:t xml:space="preserve">Disability Discrimination Act 1992 </w:t>
      </w:r>
      <w:r w:rsidRPr="00D24547">
        <w:rPr>
          <w:rFonts w:eastAsia="Times New Roman" w:cs="Arial"/>
        </w:rPr>
        <w:t>(Cth</w:t>
      </w:r>
      <w:r w:rsidRPr="00D24547">
        <w:rPr>
          <w:rFonts w:eastAsia="Times New Roman" w:cs="Arial"/>
          <w:i/>
        </w:rPr>
        <w:t>)</w:t>
      </w:r>
      <w:r w:rsidRPr="00D24547">
        <w:rPr>
          <w:rFonts w:eastAsia="Times New Roman" w:cs="Arial"/>
        </w:rPr>
        <w:t xml:space="preserve"> was adopted and subsequently came into force on 1 March 1993.</w:t>
      </w:r>
      <w:r w:rsidRPr="00D24547">
        <w:rPr>
          <w:rFonts w:eastAsia="Times New Roman" w:cs="Arial"/>
          <w:sz w:val="20"/>
          <w:vertAlign w:val="superscript"/>
        </w:rPr>
        <w:endnoteReference w:id="26"/>
      </w:r>
    </w:p>
    <w:p w14:paraId="01E797FF" w14:textId="77777777" w:rsidR="00D24547" w:rsidRPr="00D24547" w:rsidRDefault="00D24547" w:rsidP="00D24547">
      <w:pPr>
        <w:spacing w:before="0" w:after="0"/>
        <w:rPr>
          <w:rFonts w:eastAsia="Times New Roman" w:cs="Arial"/>
        </w:rPr>
      </w:pPr>
    </w:p>
    <w:p w14:paraId="2CBED1B4" w14:textId="77777777" w:rsidR="00D24547" w:rsidRDefault="00D24547" w:rsidP="00D24547">
      <w:pPr>
        <w:spacing w:before="0" w:after="0"/>
        <w:rPr>
          <w:rFonts w:eastAsia="Times New Roman" w:cs="Arial"/>
        </w:rPr>
      </w:pPr>
      <w:r w:rsidRPr="00D24547">
        <w:rPr>
          <w:rFonts w:eastAsia="Times New Roman" w:cs="Arial"/>
        </w:rPr>
        <w:t xml:space="preserve">The three key objectives of the </w:t>
      </w:r>
      <w:r w:rsidRPr="00023AAC">
        <w:rPr>
          <w:rFonts w:eastAsia="Times New Roman" w:cs="Arial"/>
          <w:i/>
        </w:rPr>
        <w:t>Disability Discrimination Act</w:t>
      </w:r>
      <w:r w:rsidRPr="00D24547">
        <w:rPr>
          <w:rFonts w:eastAsia="Times New Roman" w:cs="Arial"/>
        </w:rPr>
        <w:t xml:space="preserve"> are to: </w:t>
      </w:r>
    </w:p>
    <w:p w14:paraId="03E523A8" w14:textId="77777777" w:rsidR="00D24547" w:rsidRPr="00D24547" w:rsidRDefault="00D24547" w:rsidP="00D24547">
      <w:pPr>
        <w:spacing w:before="0" w:after="0"/>
        <w:rPr>
          <w:rFonts w:eastAsia="Times New Roman" w:cs="Arial"/>
        </w:rPr>
      </w:pPr>
    </w:p>
    <w:p w14:paraId="2F7FA57C" w14:textId="77777777" w:rsidR="00D24547" w:rsidRPr="00D24547" w:rsidRDefault="00D24547" w:rsidP="00CD18E3">
      <w:pPr>
        <w:numPr>
          <w:ilvl w:val="0"/>
          <w:numId w:val="64"/>
        </w:numPr>
        <w:spacing w:before="120" w:after="120"/>
        <w:contextualSpacing/>
        <w:rPr>
          <w:rFonts w:cs="Arial"/>
        </w:rPr>
      </w:pPr>
      <w:r w:rsidRPr="00D24547">
        <w:rPr>
          <w:rFonts w:cs="Arial"/>
        </w:rPr>
        <w:t>eliminate ‘as far as possible’ discrimination on the ground of disability</w:t>
      </w:r>
    </w:p>
    <w:p w14:paraId="4EFC4E47" w14:textId="77777777" w:rsidR="00D24547" w:rsidRPr="00D24547" w:rsidRDefault="00D24547" w:rsidP="00CD18E3">
      <w:pPr>
        <w:numPr>
          <w:ilvl w:val="0"/>
          <w:numId w:val="64"/>
        </w:numPr>
        <w:spacing w:before="120" w:after="120"/>
        <w:contextualSpacing/>
        <w:rPr>
          <w:rFonts w:cs="Arial"/>
        </w:rPr>
      </w:pPr>
      <w:r w:rsidRPr="00D24547">
        <w:rPr>
          <w:rFonts w:cs="Arial"/>
        </w:rPr>
        <w:t>ensure ‘as far as practicable’ equality before the law for people with disability</w:t>
      </w:r>
    </w:p>
    <w:p w14:paraId="4053D787" w14:textId="77777777" w:rsidR="00D24547" w:rsidRPr="00D24547" w:rsidRDefault="00D24547" w:rsidP="00CD18E3">
      <w:pPr>
        <w:numPr>
          <w:ilvl w:val="0"/>
          <w:numId w:val="64"/>
        </w:numPr>
        <w:spacing w:before="120" w:after="120"/>
        <w:contextualSpacing/>
        <w:rPr>
          <w:rFonts w:cs="Arial"/>
        </w:rPr>
      </w:pPr>
      <w:r w:rsidRPr="00D24547">
        <w:rPr>
          <w:rFonts w:cs="Arial"/>
        </w:rPr>
        <w:t>Promote community acceptance of the rights of people with disability.</w:t>
      </w:r>
      <w:r w:rsidRPr="00D24547">
        <w:rPr>
          <w:rFonts w:cs="Arial"/>
          <w:sz w:val="20"/>
          <w:vertAlign w:val="superscript"/>
        </w:rPr>
        <w:endnoteReference w:id="27"/>
      </w:r>
    </w:p>
    <w:p w14:paraId="6B8038CC" w14:textId="77777777" w:rsidR="00D24547" w:rsidRPr="00D24547" w:rsidRDefault="00D24547" w:rsidP="00D24547">
      <w:pPr>
        <w:spacing w:before="0" w:after="0"/>
        <w:rPr>
          <w:rFonts w:eastAsia="Times New Roman" w:cs="Arial"/>
        </w:rPr>
      </w:pPr>
    </w:p>
    <w:p w14:paraId="310FD363" w14:textId="77777777" w:rsidR="00D24547" w:rsidRPr="00D24547" w:rsidRDefault="00D24547" w:rsidP="00D24547">
      <w:pPr>
        <w:spacing w:before="0" w:after="0"/>
        <w:rPr>
          <w:rFonts w:eastAsia="Times New Roman" w:cs="Arial"/>
        </w:rPr>
      </w:pPr>
      <w:r w:rsidRPr="00D24547">
        <w:rPr>
          <w:rFonts w:eastAsia="Times New Roman" w:cs="Arial"/>
        </w:rPr>
        <w:t xml:space="preserve">Disability is broadly defined within the </w:t>
      </w:r>
      <w:r w:rsidRPr="00023AAC">
        <w:rPr>
          <w:rFonts w:eastAsia="Times New Roman" w:cs="Arial"/>
          <w:i/>
        </w:rPr>
        <w:t>Disability Discrimination Act</w:t>
      </w:r>
      <w:r w:rsidRPr="00D24547">
        <w:rPr>
          <w:rFonts w:eastAsia="Times New Roman" w:cs="Arial"/>
        </w:rPr>
        <w:t xml:space="preserve"> to include physical, intellectual, sensory, neurological and psychiatric disabilities as well as including people who may have a disease and people with an imputed disability (i.e. being treated as if you have a disability). </w:t>
      </w:r>
    </w:p>
    <w:p w14:paraId="472D3862" w14:textId="77777777" w:rsidR="00D24547" w:rsidRPr="00D24547" w:rsidRDefault="00D24547" w:rsidP="00D24547">
      <w:pPr>
        <w:spacing w:before="0" w:after="0"/>
        <w:rPr>
          <w:rFonts w:eastAsia="Times New Roman" w:cs="Arial"/>
        </w:rPr>
      </w:pPr>
    </w:p>
    <w:p w14:paraId="3F6E840C" w14:textId="14D31F31" w:rsidR="00EA31A2" w:rsidRDefault="00D24547">
      <w:pPr>
        <w:spacing w:before="0" w:after="0"/>
        <w:rPr>
          <w:rFonts w:cs="Arial"/>
        </w:rPr>
      </w:pPr>
      <w:r w:rsidRPr="00D24547">
        <w:rPr>
          <w:rFonts w:eastAsia="Times New Roman" w:cs="Arial"/>
        </w:rPr>
        <w:t xml:space="preserve">People like relatives, friends, and carers are also protected if they are discriminated against because of </w:t>
      </w:r>
      <w:r w:rsidR="007F7F48">
        <w:rPr>
          <w:rFonts w:eastAsia="Times New Roman" w:cs="Arial"/>
        </w:rPr>
        <w:t xml:space="preserve">their </w:t>
      </w:r>
      <w:r w:rsidRPr="00D24547">
        <w:rPr>
          <w:rFonts w:eastAsia="Times New Roman" w:cs="Arial"/>
        </w:rPr>
        <w:t>association with someone with a disability.</w:t>
      </w:r>
      <w:r w:rsidRPr="00D24547">
        <w:rPr>
          <w:rFonts w:eastAsia="Times New Roman" w:cs="Arial"/>
          <w:sz w:val="20"/>
          <w:vertAlign w:val="superscript"/>
        </w:rPr>
        <w:endnoteReference w:id="28"/>
      </w:r>
      <w:r w:rsidR="00EA31A2">
        <w:rPr>
          <w:rFonts w:cs="Arial"/>
        </w:rPr>
        <w:br w:type="page"/>
      </w:r>
    </w:p>
    <w:p w14:paraId="1AB9F915" w14:textId="1377E3FA" w:rsidR="004855A2" w:rsidRPr="00D24547" w:rsidRDefault="007B30D4" w:rsidP="00C32F7E">
      <w:pPr>
        <w:pStyle w:val="Heading3"/>
        <w:rPr>
          <w:lang w:val="en"/>
        </w:rPr>
      </w:pPr>
      <w:r w:rsidRPr="00D24547">
        <w:rPr>
          <w:lang w:val="en"/>
        </w:rPr>
        <w:lastRenderedPageBreak/>
        <w:t>Over</w:t>
      </w:r>
      <w:r w:rsidR="004855A2" w:rsidRPr="00D24547">
        <w:rPr>
          <w:lang w:val="en"/>
        </w:rPr>
        <w:t>view of the Disability Discrimination Act 1992 (</w:t>
      </w:r>
      <w:r w:rsidR="00A16F9A">
        <w:rPr>
          <w:lang w:val="en"/>
        </w:rPr>
        <w:t>C</w:t>
      </w:r>
      <w:r w:rsidR="004855A2" w:rsidRPr="00D24547">
        <w:rPr>
          <w:lang w:val="en"/>
        </w:rPr>
        <w:t>th)</w:t>
      </w:r>
    </w:p>
    <w:p w14:paraId="5ADC2623" w14:textId="77777777" w:rsidR="007B30D4" w:rsidRDefault="007B30D4" w:rsidP="007B30D4">
      <w:pPr>
        <w:rPr>
          <w:lang w:val="en"/>
        </w:rPr>
      </w:pPr>
      <w:r>
        <w:rPr>
          <w:lang w:val="en"/>
        </w:rPr>
        <w:t xml:space="preserve">The </w:t>
      </w:r>
      <w:r w:rsidRPr="00023AAC">
        <w:rPr>
          <w:i/>
          <w:lang w:val="en"/>
        </w:rPr>
        <w:t>Disability Discrimination Act</w:t>
      </w:r>
      <w:r w:rsidRPr="00D01A30">
        <w:rPr>
          <w:lang w:val="en"/>
        </w:rPr>
        <w:t xml:space="preserve"> </w:t>
      </w:r>
      <w:r>
        <w:rPr>
          <w:lang w:val="en"/>
        </w:rPr>
        <w:t xml:space="preserve">makes it unlawful to discriminate against someone if they have a disability in the following areas of life: </w:t>
      </w:r>
    </w:p>
    <w:p w14:paraId="4AB004E6" w14:textId="77777777" w:rsidR="007B30D4" w:rsidRDefault="007B30D4" w:rsidP="00756F99">
      <w:pPr>
        <w:ind w:left="720"/>
        <w:rPr>
          <w:b/>
          <w:bCs/>
          <w:i/>
          <w:iCs/>
          <w:lang w:val="en"/>
        </w:rPr>
      </w:pPr>
      <w:r>
        <w:rPr>
          <w:b/>
          <w:bCs/>
          <w:i/>
          <w:iCs/>
          <w:lang w:val="en"/>
        </w:rPr>
        <w:t>Employment (Section 15)</w:t>
      </w:r>
    </w:p>
    <w:p w14:paraId="5DB8D2E1" w14:textId="77777777" w:rsidR="007B30D4" w:rsidRDefault="007B30D4" w:rsidP="00756F99">
      <w:pPr>
        <w:ind w:left="720"/>
        <w:rPr>
          <w:lang w:val="en"/>
        </w:rPr>
      </w:pPr>
      <w:r>
        <w:rPr>
          <w:lang w:val="en"/>
        </w:rPr>
        <w:t xml:space="preserve">For example, when someone is trying to obtain a position, equal pay or a promotion. </w:t>
      </w:r>
    </w:p>
    <w:p w14:paraId="167EEE16" w14:textId="77777777" w:rsidR="007B30D4" w:rsidRDefault="007B30D4" w:rsidP="00756F99">
      <w:pPr>
        <w:ind w:left="720"/>
        <w:rPr>
          <w:b/>
          <w:bCs/>
          <w:i/>
          <w:iCs/>
          <w:lang w:val="en"/>
        </w:rPr>
      </w:pPr>
      <w:r>
        <w:rPr>
          <w:b/>
          <w:bCs/>
          <w:i/>
          <w:iCs/>
          <w:lang w:val="en"/>
        </w:rPr>
        <w:t>Education (Section 22)</w:t>
      </w:r>
    </w:p>
    <w:p w14:paraId="1E808E7F" w14:textId="77777777" w:rsidR="007B30D4" w:rsidRDefault="007B30D4" w:rsidP="00756F99">
      <w:pPr>
        <w:ind w:left="720"/>
        <w:rPr>
          <w:lang w:val="en"/>
        </w:rPr>
      </w:pPr>
      <w:r>
        <w:rPr>
          <w:lang w:val="en"/>
        </w:rPr>
        <w:t xml:space="preserve">For example, when enrolling in a school, TAFE, university or other colleges. </w:t>
      </w:r>
    </w:p>
    <w:p w14:paraId="44E76312" w14:textId="77777777" w:rsidR="007B30D4" w:rsidRDefault="007B30D4" w:rsidP="00756F99">
      <w:pPr>
        <w:ind w:left="720"/>
        <w:rPr>
          <w:b/>
          <w:bCs/>
          <w:i/>
          <w:iCs/>
          <w:lang w:val="en"/>
        </w:rPr>
      </w:pPr>
      <w:r>
        <w:rPr>
          <w:b/>
          <w:bCs/>
          <w:i/>
          <w:iCs/>
          <w:lang w:val="en"/>
        </w:rPr>
        <w:t>Access to premises used by the public (Section 23)</w:t>
      </w:r>
    </w:p>
    <w:p w14:paraId="7BD08792" w14:textId="77777777" w:rsidR="007B30D4" w:rsidRDefault="007B30D4" w:rsidP="00756F99">
      <w:pPr>
        <w:ind w:left="720"/>
        <w:rPr>
          <w:lang w:val="en"/>
        </w:rPr>
      </w:pPr>
      <w:r>
        <w:rPr>
          <w:lang w:val="en"/>
        </w:rPr>
        <w:t xml:space="preserve">For example, using libraries, places of worship, government offices, hospitals, restaurants, shops, or other premises used by the public. </w:t>
      </w:r>
    </w:p>
    <w:p w14:paraId="09EDEAAC" w14:textId="77777777" w:rsidR="007B30D4" w:rsidRDefault="007B30D4" w:rsidP="00756F99">
      <w:pPr>
        <w:ind w:left="720"/>
        <w:rPr>
          <w:b/>
          <w:bCs/>
          <w:i/>
          <w:iCs/>
          <w:lang w:val="en"/>
        </w:rPr>
      </w:pPr>
      <w:r>
        <w:rPr>
          <w:b/>
          <w:bCs/>
          <w:i/>
          <w:iCs/>
          <w:lang w:val="en"/>
        </w:rPr>
        <w:t>Provision of goods, services and facilities (Section 24)</w:t>
      </w:r>
    </w:p>
    <w:p w14:paraId="07507B11" w14:textId="3F82F233" w:rsidR="007B30D4" w:rsidRDefault="007B30D4" w:rsidP="00756F99">
      <w:pPr>
        <w:ind w:left="720"/>
        <w:rPr>
          <w:lang w:val="en"/>
        </w:rPr>
      </w:pPr>
      <w:r>
        <w:rPr>
          <w:lang w:val="en"/>
        </w:rPr>
        <w:t>For example, when a person requires goods or services from shops, pubs and places of entertainment, cafes, video shops, banks, lawyers, government departments, doctors</w:t>
      </w:r>
      <w:r w:rsidR="00B31B15">
        <w:rPr>
          <w:lang w:val="en"/>
        </w:rPr>
        <w:t xml:space="preserve"> or </w:t>
      </w:r>
      <w:r>
        <w:rPr>
          <w:lang w:val="en"/>
        </w:rPr>
        <w:t>hospitals.</w:t>
      </w:r>
    </w:p>
    <w:p w14:paraId="358DDF98" w14:textId="77777777" w:rsidR="007B30D4" w:rsidRDefault="007B30D4" w:rsidP="00756F99">
      <w:pPr>
        <w:ind w:left="720"/>
        <w:rPr>
          <w:b/>
          <w:bCs/>
          <w:i/>
          <w:iCs/>
          <w:lang w:val="en"/>
        </w:rPr>
      </w:pPr>
      <w:r>
        <w:rPr>
          <w:b/>
          <w:bCs/>
          <w:i/>
          <w:iCs/>
          <w:lang w:val="en"/>
        </w:rPr>
        <w:t>Accommodation (Section 25)</w:t>
      </w:r>
    </w:p>
    <w:p w14:paraId="1EC78856" w14:textId="77777777" w:rsidR="007B30D4" w:rsidRDefault="007B30D4" w:rsidP="00756F99">
      <w:pPr>
        <w:ind w:left="720"/>
        <w:rPr>
          <w:lang w:val="en"/>
        </w:rPr>
      </w:pPr>
      <w:r>
        <w:rPr>
          <w:lang w:val="en"/>
        </w:rPr>
        <w:t xml:space="preserve">For example, when renting or trying to rent a room in a boarding house, a flat, unit or house. </w:t>
      </w:r>
    </w:p>
    <w:p w14:paraId="67C614F8" w14:textId="77777777" w:rsidR="007B30D4" w:rsidRDefault="007B30D4" w:rsidP="00756F99">
      <w:pPr>
        <w:ind w:left="720"/>
        <w:rPr>
          <w:b/>
          <w:bCs/>
          <w:i/>
          <w:iCs/>
          <w:lang w:val="en"/>
        </w:rPr>
      </w:pPr>
      <w:r>
        <w:rPr>
          <w:b/>
          <w:bCs/>
          <w:i/>
          <w:iCs/>
          <w:lang w:val="en"/>
        </w:rPr>
        <w:t>Buying land (Section 26)</w:t>
      </w:r>
    </w:p>
    <w:p w14:paraId="351F641B" w14:textId="77777777" w:rsidR="007B30D4" w:rsidRDefault="007B30D4" w:rsidP="00756F99">
      <w:pPr>
        <w:ind w:left="720"/>
        <w:rPr>
          <w:lang w:val="en"/>
        </w:rPr>
      </w:pPr>
      <w:r>
        <w:rPr>
          <w:lang w:val="en"/>
        </w:rPr>
        <w:t xml:space="preserve">For example, buying a house, a place for a group of people, or drop-in centre. </w:t>
      </w:r>
    </w:p>
    <w:p w14:paraId="10503CDF" w14:textId="77777777" w:rsidR="007B30D4" w:rsidRDefault="007B30D4" w:rsidP="00756F99">
      <w:pPr>
        <w:ind w:left="720"/>
        <w:rPr>
          <w:b/>
          <w:bCs/>
          <w:i/>
          <w:iCs/>
          <w:lang w:val="en"/>
        </w:rPr>
      </w:pPr>
      <w:r>
        <w:rPr>
          <w:b/>
          <w:bCs/>
          <w:i/>
          <w:iCs/>
          <w:lang w:val="en"/>
        </w:rPr>
        <w:t>Activities of clubs and associations (Section 27)</w:t>
      </w:r>
    </w:p>
    <w:p w14:paraId="713C016A" w14:textId="77777777" w:rsidR="007B30D4" w:rsidRDefault="007B30D4" w:rsidP="00756F99">
      <w:pPr>
        <w:ind w:left="720"/>
        <w:rPr>
          <w:lang w:val="en"/>
        </w:rPr>
      </w:pPr>
      <w:r>
        <w:rPr>
          <w:lang w:val="en"/>
        </w:rPr>
        <w:t xml:space="preserve">For example, wanting to enter or join a registered club, (such as a sports club, RSL or fitness centre), or when a person is already a member. </w:t>
      </w:r>
    </w:p>
    <w:p w14:paraId="260F2783" w14:textId="77777777" w:rsidR="007B30D4" w:rsidRDefault="007B30D4" w:rsidP="00756F99">
      <w:pPr>
        <w:ind w:left="720"/>
        <w:rPr>
          <w:b/>
          <w:bCs/>
          <w:i/>
          <w:iCs/>
          <w:lang w:val="en"/>
        </w:rPr>
      </w:pPr>
      <w:r>
        <w:rPr>
          <w:b/>
          <w:bCs/>
          <w:i/>
          <w:iCs/>
          <w:lang w:val="en"/>
        </w:rPr>
        <w:t>Sport (Section 28)</w:t>
      </w:r>
    </w:p>
    <w:p w14:paraId="2E6B8490" w14:textId="77777777" w:rsidR="007B30D4" w:rsidRDefault="007B30D4" w:rsidP="00756F99">
      <w:pPr>
        <w:ind w:left="720"/>
        <w:rPr>
          <w:lang w:val="en"/>
        </w:rPr>
      </w:pPr>
      <w:r>
        <w:rPr>
          <w:lang w:val="en"/>
        </w:rPr>
        <w:t xml:space="preserve">For example, when wanting to play, or playing a sport. </w:t>
      </w:r>
    </w:p>
    <w:p w14:paraId="10642EF6" w14:textId="77777777" w:rsidR="004855A2" w:rsidRDefault="004855A2" w:rsidP="00756F99">
      <w:pPr>
        <w:ind w:left="720"/>
        <w:rPr>
          <w:b/>
          <w:bCs/>
          <w:i/>
          <w:iCs/>
          <w:lang w:val="en"/>
        </w:rPr>
      </w:pPr>
      <w:r>
        <w:rPr>
          <w:b/>
          <w:bCs/>
          <w:i/>
          <w:iCs/>
          <w:lang w:val="en"/>
        </w:rPr>
        <w:t>Administration of Commonwealth Government laws and programs (Section 29)</w:t>
      </w:r>
    </w:p>
    <w:p w14:paraId="6E6A41E5" w14:textId="77777777" w:rsidR="004855A2" w:rsidRDefault="004855A2" w:rsidP="00756F99">
      <w:pPr>
        <w:ind w:left="720"/>
        <w:rPr>
          <w:lang w:val="en"/>
        </w:rPr>
      </w:pPr>
      <w:r>
        <w:rPr>
          <w:lang w:val="en"/>
        </w:rPr>
        <w:t>For example, when seeking information.</w:t>
      </w:r>
    </w:p>
    <w:p w14:paraId="1304EFAF" w14:textId="3F6BBC14" w:rsidR="00F13041" w:rsidRDefault="00F13041">
      <w:pPr>
        <w:spacing w:before="0" w:after="0"/>
        <w:rPr>
          <w:lang w:val="en"/>
        </w:rPr>
      </w:pPr>
      <w:r>
        <w:rPr>
          <w:lang w:val="en"/>
        </w:rPr>
        <w:br w:type="page"/>
      </w:r>
    </w:p>
    <w:p w14:paraId="2535A85A" w14:textId="1D927601" w:rsidR="0018343E" w:rsidRPr="00E342D3" w:rsidRDefault="00F13041" w:rsidP="0018343E">
      <w:pPr>
        <w:spacing w:before="0" w:after="0"/>
      </w:pPr>
      <w:r w:rsidRPr="009A0C6F">
        <w:lastRenderedPageBreak/>
        <w:t xml:space="preserve">Under the </w:t>
      </w:r>
      <w:r w:rsidRPr="00023AAC">
        <w:rPr>
          <w:i/>
        </w:rPr>
        <w:t>Disability Discrimination Act</w:t>
      </w:r>
      <w:r>
        <w:t>, t</w:t>
      </w:r>
      <w:r w:rsidRPr="009A0C6F">
        <w:t xml:space="preserve">he </w:t>
      </w:r>
      <w:r w:rsidR="0018343E" w:rsidRPr="00E342D3">
        <w:t xml:space="preserve">Australian Human Rights Commission </w:t>
      </w:r>
      <w:r w:rsidR="00B31B15">
        <w:t xml:space="preserve">can </w:t>
      </w:r>
      <w:r w:rsidR="0018343E" w:rsidRPr="00E342D3">
        <w:t xml:space="preserve">investigate </w:t>
      </w:r>
      <w:r w:rsidR="00B31B15">
        <w:t xml:space="preserve">and resolve </w:t>
      </w:r>
      <w:r w:rsidR="0018343E" w:rsidRPr="00E342D3">
        <w:t xml:space="preserve">complaints from individuals who feel that their rights have been breached under the </w:t>
      </w:r>
      <w:r w:rsidR="0018343E" w:rsidRPr="00023AAC">
        <w:rPr>
          <w:i/>
        </w:rPr>
        <w:t>Disability Discrimination Act</w:t>
      </w:r>
      <w:r w:rsidR="0018343E" w:rsidRPr="00E342D3">
        <w:t>.</w:t>
      </w:r>
    </w:p>
    <w:p w14:paraId="1688394C" w14:textId="77777777" w:rsidR="0018343E" w:rsidRPr="00E342D3" w:rsidRDefault="0018343E" w:rsidP="0018343E">
      <w:pPr>
        <w:spacing w:before="0" w:after="0"/>
      </w:pPr>
    </w:p>
    <w:p w14:paraId="030ADFB8" w14:textId="77777777" w:rsidR="0018343E" w:rsidRPr="00E342D3" w:rsidRDefault="0018343E" w:rsidP="0018343E">
      <w:pPr>
        <w:spacing w:before="0" w:after="0"/>
      </w:pPr>
      <w:r w:rsidRPr="00E342D3">
        <w:t xml:space="preserve">In the 2013/14 reporting year alone, the Australian Human Rights Commission received </w:t>
      </w:r>
      <w:r w:rsidRPr="00E342D3">
        <w:rPr>
          <w:b/>
        </w:rPr>
        <w:t>830 complaints</w:t>
      </w:r>
      <w:r w:rsidRPr="00E342D3">
        <w:t xml:space="preserve"> alleging discrimination on the grounds of disability. This represents</w:t>
      </w:r>
      <w:r w:rsidRPr="00E342D3">
        <w:rPr>
          <w:b/>
        </w:rPr>
        <w:t xml:space="preserve"> 38% of all complaints </w:t>
      </w:r>
      <w:r w:rsidRPr="00E342D3">
        <w:t>lodged with the Commission that year.</w:t>
      </w:r>
      <w:r w:rsidRPr="00756F99">
        <w:rPr>
          <w:rStyle w:val="EndnoteReference"/>
        </w:rPr>
        <w:endnoteReference w:id="29"/>
      </w:r>
    </w:p>
    <w:p w14:paraId="533557C8" w14:textId="77777777" w:rsidR="0018343E" w:rsidRPr="00756F99" w:rsidRDefault="0018343E" w:rsidP="0018343E">
      <w:pPr>
        <w:pStyle w:val="NormalWeb"/>
        <w:spacing w:before="0" w:after="0"/>
        <w:rPr>
          <w:rFonts w:ascii="Arial" w:hAnsi="Arial"/>
        </w:rPr>
      </w:pPr>
    </w:p>
    <w:p w14:paraId="40756781" w14:textId="77777777" w:rsidR="0018343E" w:rsidRPr="00E342D3" w:rsidRDefault="0018343E" w:rsidP="0018343E">
      <w:pPr>
        <w:pStyle w:val="NormalWeb"/>
        <w:spacing w:before="0" w:after="0"/>
        <w:rPr>
          <w:rFonts w:ascii="Arial" w:hAnsi="Arial"/>
        </w:rPr>
      </w:pPr>
      <w:r>
        <w:rPr>
          <w:rFonts w:ascii="Arial" w:hAnsi="Arial"/>
        </w:rPr>
        <w:t>A</w:t>
      </w:r>
      <w:r w:rsidRPr="00E342D3">
        <w:rPr>
          <w:rFonts w:ascii="Arial" w:hAnsi="Arial"/>
        </w:rPr>
        <w:t>nti-discrimination legislation</w:t>
      </w:r>
      <w:r>
        <w:rPr>
          <w:rFonts w:ascii="Arial" w:hAnsi="Arial"/>
        </w:rPr>
        <w:t>,</w:t>
      </w:r>
      <w:r w:rsidRPr="00E342D3">
        <w:rPr>
          <w:rFonts w:ascii="Arial" w:hAnsi="Arial"/>
        </w:rPr>
        <w:t xml:space="preserve"> which include</w:t>
      </w:r>
      <w:r>
        <w:rPr>
          <w:rFonts w:ascii="Arial" w:hAnsi="Arial"/>
        </w:rPr>
        <w:t>s</w:t>
      </w:r>
      <w:r w:rsidRPr="00E342D3">
        <w:rPr>
          <w:rFonts w:ascii="Arial" w:hAnsi="Arial"/>
        </w:rPr>
        <w:t xml:space="preserve"> disability as a ground of discrimination</w:t>
      </w:r>
      <w:r>
        <w:rPr>
          <w:rFonts w:ascii="Arial" w:hAnsi="Arial"/>
        </w:rPr>
        <w:t>,</w:t>
      </w:r>
      <w:r w:rsidRPr="00D01A30">
        <w:rPr>
          <w:rFonts w:ascii="Arial" w:hAnsi="Arial"/>
        </w:rPr>
        <w:t xml:space="preserve"> </w:t>
      </w:r>
      <w:r w:rsidRPr="00E342D3">
        <w:rPr>
          <w:rFonts w:ascii="Arial" w:hAnsi="Arial"/>
        </w:rPr>
        <w:t xml:space="preserve">also exists in each state and territory. </w:t>
      </w:r>
      <w:r>
        <w:rPr>
          <w:rFonts w:ascii="Arial" w:hAnsi="Arial"/>
        </w:rPr>
        <w:t>The state and territory legislation is as follows:</w:t>
      </w:r>
    </w:p>
    <w:p w14:paraId="73109428" w14:textId="77777777" w:rsidR="0018343E" w:rsidRPr="00E342D3" w:rsidRDefault="0018343E" w:rsidP="0018343E">
      <w:pPr>
        <w:pStyle w:val="NormalWeb"/>
        <w:spacing w:before="0" w:after="0"/>
        <w:rPr>
          <w:rFonts w:ascii="Arial" w:hAnsi="Arial"/>
        </w:rPr>
      </w:pPr>
    </w:p>
    <w:p w14:paraId="05456E29" w14:textId="72F34A9F" w:rsidR="00B31B15" w:rsidRPr="009A0C6F" w:rsidRDefault="00B31B15" w:rsidP="00B31B15">
      <w:pPr>
        <w:pStyle w:val="ListParagraph"/>
        <w:numPr>
          <w:ilvl w:val="0"/>
          <w:numId w:val="65"/>
        </w:numPr>
        <w:spacing w:before="0" w:after="0"/>
        <w:rPr>
          <w:i/>
        </w:rPr>
      </w:pPr>
      <w:r w:rsidRPr="009A0C6F">
        <w:rPr>
          <w:i/>
          <w:iCs/>
        </w:rPr>
        <w:t>Discrimination Act 1991</w:t>
      </w:r>
      <w:r>
        <w:rPr>
          <w:i/>
          <w:iCs/>
        </w:rPr>
        <w:t xml:space="preserve"> (ACT)</w:t>
      </w:r>
    </w:p>
    <w:p w14:paraId="539FD63D" w14:textId="77777777" w:rsidR="00B31B15" w:rsidRPr="009A0C6F" w:rsidRDefault="00B31B15" w:rsidP="00B31B15">
      <w:pPr>
        <w:pStyle w:val="ListParagraph"/>
        <w:numPr>
          <w:ilvl w:val="0"/>
          <w:numId w:val="65"/>
        </w:numPr>
        <w:spacing w:before="0" w:after="0"/>
        <w:rPr>
          <w:i/>
        </w:rPr>
      </w:pPr>
      <w:r w:rsidRPr="009A0C6F">
        <w:rPr>
          <w:i/>
          <w:iCs/>
        </w:rPr>
        <w:t>Anti-Discrimination Act 1977</w:t>
      </w:r>
      <w:r>
        <w:rPr>
          <w:i/>
          <w:iCs/>
        </w:rPr>
        <w:t xml:space="preserve"> (NSW)</w:t>
      </w:r>
    </w:p>
    <w:p w14:paraId="35EAB69B" w14:textId="77777777" w:rsidR="00B31B15" w:rsidRPr="009A0C6F" w:rsidRDefault="00B31B15" w:rsidP="00B31B15">
      <w:pPr>
        <w:pStyle w:val="ListParagraph"/>
        <w:numPr>
          <w:ilvl w:val="0"/>
          <w:numId w:val="65"/>
        </w:numPr>
        <w:spacing w:before="0" w:after="0"/>
        <w:rPr>
          <w:i/>
        </w:rPr>
      </w:pPr>
      <w:r w:rsidRPr="009A0C6F">
        <w:rPr>
          <w:i/>
          <w:iCs/>
        </w:rPr>
        <w:t>Anti-Discrimination Act 1996</w:t>
      </w:r>
      <w:r>
        <w:rPr>
          <w:i/>
          <w:iCs/>
        </w:rPr>
        <w:t xml:space="preserve"> (NT)</w:t>
      </w:r>
    </w:p>
    <w:p w14:paraId="086C26FD" w14:textId="77777777" w:rsidR="00B31B15" w:rsidRPr="009A0C6F" w:rsidRDefault="00B31B15" w:rsidP="00B31B15">
      <w:pPr>
        <w:pStyle w:val="ListParagraph"/>
        <w:numPr>
          <w:ilvl w:val="0"/>
          <w:numId w:val="65"/>
        </w:numPr>
        <w:spacing w:before="0" w:after="0"/>
        <w:rPr>
          <w:i/>
        </w:rPr>
      </w:pPr>
      <w:r w:rsidRPr="009A0C6F">
        <w:rPr>
          <w:i/>
          <w:iCs/>
        </w:rPr>
        <w:t>Anti-Discrimination Act 1991</w:t>
      </w:r>
      <w:r>
        <w:rPr>
          <w:i/>
          <w:iCs/>
        </w:rPr>
        <w:t xml:space="preserve"> (QLD)</w:t>
      </w:r>
    </w:p>
    <w:p w14:paraId="382060BF" w14:textId="77777777" w:rsidR="00B31B15" w:rsidRPr="009A0C6F" w:rsidRDefault="00B31B15" w:rsidP="00B31B15">
      <w:pPr>
        <w:pStyle w:val="ListParagraph"/>
        <w:numPr>
          <w:ilvl w:val="0"/>
          <w:numId w:val="65"/>
        </w:numPr>
        <w:spacing w:before="0" w:after="0"/>
        <w:rPr>
          <w:i/>
        </w:rPr>
      </w:pPr>
      <w:r w:rsidRPr="009A0C6F">
        <w:rPr>
          <w:i/>
          <w:iCs/>
        </w:rPr>
        <w:t>Equal Opportunity Act 1984</w:t>
      </w:r>
      <w:r>
        <w:rPr>
          <w:i/>
          <w:iCs/>
        </w:rPr>
        <w:t xml:space="preserve"> (SA)</w:t>
      </w:r>
    </w:p>
    <w:p w14:paraId="4D2C5900" w14:textId="77777777" w:rsidR="00B31B15" w:rsidRPr="009A0C6F" w:rsidRDefault="00B31B15" w:rsidP="00B31B15">
      <w:pPr>
        <w:pStyle w:val="ListParagraph"/>
        <w:numPr>
          <w:ilvl w:val="0"/>
          <w:numId w:val="65"/>
        </w:numPr>
        <w:spacing w:before="0" w:after="0"/>
        <w:rPr>
          <w:i/>
        </w:rPr>
      </w:pPr>
      <w:r w:rsidRPr="009A0C6F">
        <w:rPr>
          <w:i/>
          <w:iCs/>
        </w:rPr>
        <w:t>Anti-Discrimination Act 1998</w:t>
      </w:r>
      <w:r>
        <w:rPr>
          <w:i/>
          <w:iCs/>
        </w:rPr>
        <w:t xml:space="preserve"> (TAS)</w:t>
      </w:r>
    </w:p>
    <w:p w14:paraId="395F3822" w14:textId="77777777" w:rsidR="00B31B15" w:rsidRPr="009A0C6F" w:rsidRDefault="00B31B15" w:rsidP="00B31B15">
      <w:pPr>
        <w:pStyle w:val="ListParagraph"/>
        <w:numPr>
          <w:ilvl w:val="0"/>
          <w:numId w:val="65"/>
        </w:numPr>
        <w:spacing w:before="0" w:after="0"/>
        <w:rPr>
          <w:i/>
        </w:rPr>
      </w:pPr>
      <w:r w:rsidRPr="009A0C6F">
        <w:rPr>
          <w:i/>
          <w:iCs/>
        </w:rPr>
        <w:t>Equal Opportunity Act 2010</w:t>
      </w:r>
      <w:r>
        <w:rPr>
          <w:i/>
          <w:iCs/>
        </w:rPr>
        <w:t xml:space="preserve"> (VIC)</w:t>
      </w:r>
    </w:p>
    <w:p w14:paraId="244B495F" w14:textId="695924B5" w:rsidR="00B31B15" w:rsidRPr="00B31B15" w:rsidRDefault="00B31B15" w:rsidP="00023AAC">
      <w:pPr>
        <w:pStyle w:val="ListParagraph"/>
        <w:numPr>
          <w:ilvl w:val="0"/>
          <w:numId w:val="65"/>
        </w:numPr>
        <w:spacing w:before="0" w:after="0"/>
        <w:rPr>
          <w:i/>
        </w:rPr>
      </w:pPr>
      <w:r w:rsidRPr="00B31B15">
        <w:rPr>
          <w:i/>
          <w:iCs/>
        </w:rPr>
        <w:t>Equal Opportunity Act 1984 (WA)</w:t>
      </w:r>
      <w:r w:rsidRPr="00B31B15">
        <w:rPr>
          <w:i/>
        </w:rPr>
        <w:t>.</w:t>
      </w:r>
      <w:r w:rsidRPr="009A0C6F">
        <w:rPr>
          <w:rStyle w:val="EndnoteReference"/>
          <w:i/>
        </w:rPr>
        <w:endnoteReference w:id="30"/>
      </w:r>
    </w:p>
    <w:p w14:paraId="50AF2663" w14:textId="77777777" w:rsidR="0018343E" w:rsidRPr="00E342D3" w:rsidRDefault="0018343E" w:rsidP="0018343E">
      <w:pPr>
        <w:pStyle w:val="NormalWeb"/>
        <w:spacing w:before="0" w:after="0"/>
        <w:rPr>
          <w:rFonts w:ascii="Arial" w:hAnsi="Arial"/>
          <w:i/>
        </w:rPr>
      </w:pPr>
    </w:p>
    <w:p w14:paraId="6A607735" w14:textId="77777777" w:rsidR="0018343E" w:rsidRPr="00E342D3" w:rsidRDefault="0018343E" w:rsidP="0018343E">
      <w:pPr>
        <w:pStyle w:val="NormalWeb"/>
        <w:spacing w:before="0" w:after="0"/>
        <w:rPr>
          <w:rFonts w:ascii="Arial" w:hAnsi="Arial" w:cs="Arial"/>
        </w:rPr>
      </w:pPr>
      <w:r w:rsidRPr="00E342D3">
        <w:rPr>
          <w:rFonts w:ascii="Arial" w:hAnsi="Arial" w:cs="Arial"/>
        </w:rPr>
        <w:t xml:space="preserve">The </w:t>
      </w:r>
      <w:r>
        <w:rPr>
          <w:rFonts w:ascii="Arial" w:hAnsi="Arial" w:cs="Arial"/>
        </w:rPr>
        <w:t xml:space="preserve">federal </w:t>
      </w:r>
      <w:r w:rsidRPr="00023AAC">
        <w:rPr>
          <w:rFonts w:ascii="Arial" w:hAnsi="Arial" w:cs="Arial"/>
          <w:i/>
        </w:rPr>
        <w:t>Disability Discrimination Act</w:t>
      </w:r>
      <w:r w:rsidRPr="00531542">
        <w:rPr>
          <w:rFonts w:ascii="Arial" w:hAnsi="Arial" w:cs="Arial"/>
        </w:rPr>
        <w:t xml:space="preserve"> </w:t>
      </w:r>
      <w:r w:rsidRPr="00E342D3">
        <w:rPr>
          <w:rFonts w:ascii="Arial" w:hAnsi="Arial" w:cs="Arial"/>
        </w:rPr>
        <w:t xml:space="preserve">and state/territory laws generally overlap and prohibit many of the same types of discrimination, however there may also be some differences in the way that the laws apply. This is not covered in this section. </w:t>
      </w:r>
    </w:p>
    <w:p w14:paraId="7E30F002" w14:textId="77777777" w:rsidR="0018343E" w:rsidRDefault="0018343E" w:rsidP="0018343E">
      <w:pPr>
        <w:spacing w:before="0" w:after="0"/>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D24547" w:rsidRPr="00D24547" w14:paraId="7C05EF0B" w14:textId="77777777" w:rsidTr="00756F99">
        <w:trPr>
          <w:trHeight w:val="1736"/>
        </w:trPr>
        <w:tc>
          <w:tcPr>
            <w:tcW w:w="1485" w:type="dxa"/>
            <w:vAlign w:val="center"/>
          </w:tcPr>
          <w:p w14:paraId="7CEBE661" w14:textId="77777777" w:rsidR="00D24547" w:rsidRPr="00D24547" w:rsidRDefault="00D24547" w:rsidP="00D914E5">
            <w:pPr>
              <w:spacing w:before="0" w:after="0"/>
              <w:rPr>
                <w:b/>
              </w:rPr>
            </w:pPr>
            <w:r w:rsidRPr="00D24547">
              <w:rPr>
                <w:rFonts w:eastAsia="Times New Roman"/>
                <w:noProof/>
              </w:rPr>
              <w:drawing>
                <wp:inline distT="0" distB="0" distL="0" distR="0" wp14:anchorId="0AB07934" wp14:editId="2F266B47">
                  <wp:extent cx="806400" cy="806400"/>
                  <wp:effectExtent l="0" t="0" r="0" b="0"/>
                  <wp:docPr id="4" name="Picture 4"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5EDC8570" w14:textId="77777777" w:rsidR="00D24547" w:rsidRPr="00D24547" w:rsidRDefault="00D24547" w:rsidP="00D914E5">
            <w:pPr>
              <w:spacing w:before="0" w:after="0"/>
              <w:rPr>
                <w:b/>
              </w:rPr>
            </w:pPr>
            <w:r w:rsidRPr="00D24547">
              <w:rPr>
                <w:b/>
              </w:rPr>
              <w:t>Further reading:</w:t>
            </w:r>
          </w:p>
          <w:p w14:paraId="4CF810AD" w14:textId="77777777" w:rsidR="00D24547" w:rsidRPr="00D24547" w:rsidRDefault="00D24547" w:rsidP="00D914E5">
            <w:pPr>
              <w:spacing w:before="0" w:after="0"/>
              <w:rPr>
                <w:b/>
              </w:rPr>
            </w:pPr>
          </w:p>
          <w:p w14:paraId="63A48CDF" w14:textId="1C77C378" w:rsidR="00D24547" w:rsidRPr="00D24547" w:rsidRDefault="00D24547" w:rsidP="00D914E5">
            <w:pPr>
              <w:spacing w:before="0" w:after="0"/>
              <w:rPr>
                <w:rFonts w:eastAsia="Times New Roman"/>
              </w:rPr>
            </w:pPr>
            <w:r w:rsidRPr="00D24547">
              <w:rPr>
                <w:rFonts w:eastAsia="Times New Roman"/>
              </w:rPr>
              <w:t xml:space="preserve">Australian Human Rights Commission, </w:t>
            </w:r>
            <w:hyperlink r:id="rId59" w:history="1">
              <w:r w:rsidRPr="00D914E5">
                <w:rPr>
                  <w:rStyle w:val="Hyperlink"/>
                  <w:rFonts w:eastAsia="Times New Roman"/>
                  <w:i/>
                </w:rPr>
                <w:t>A Brief Guide to the Disability Discrimination Act</w:t>
              </w:r>
            </w:hyperlink>
            <w:r w:rsidRPr="00D24547">
              <w:rPr>
                <w:rFonts w:eastAsia="Times New Roman"/>
              </w:rPr>
              <w:t xml:space="preserve"> (2015).</w:t>
            </w:r>
          </w:p>
          <w:p w14:paraId="3ABD208D" w14:textId="77777777" w:rsidR="00D24547" w:rsidRPr="00D24547" w:rsidRDefault="00D24547" w:rsidP="00D914E5">
            <w:pPr>
              <w:spacing w:before="0" w:after="0"/>
              <w:rPr>
                <w:rFonts w:eastAsia="Times New Roman"/>
              </w:rPr>
            </w:pPr>
          </w:p>
          <w:p w14:paraId="04969D63" w14:textId="2A02B11E" w:rsidR="00D24547" w:rsidRPr="00D24547" w:rsidRDefault="00D24547" w:rsidP="00D914E5">
            <w:pPr>
              <w:spacing w:before="0" w:after="0"/>
              <w:rPr>
                <w:rFonts w:eastAsia="Times New Roman"/>
              </w:rPr>
            </w:pPr>
            <w:r w:rsidRPr="00D24547">
              <w:rPr>
                <w:rFonts w:eastAsia="Times New Roman"/>
              </w:rPr>
              <w:t xml:space="preserve">Australian Human Rights Commission, </w:t>
            </w:r>
            <w:hyperlink r:id="rId60" w:history="1">
              <w:r w:rsidRPr="00D914E5">
                <w:rPr>
                  <w:rStyle w:val="Hyperlink"/>
                  <w:rFonts w:eastAsia="Times New Roman"/>
                  <w:i/>
                </w:rPr>
                <w:t xml:space="preserve">Timeline: </w:t>
              </w:r>
              <w:r w:rsidR="00D914E5" w:rsidRPr="00D914E5">
                <w:rPr>
                  <w:rStyle w:val="Hyperlink"/>
                  <w:rFonts w:eastAsia="Times New Roman"/>
                  <w:i/>
                </w:rPr>
                <w:t>20 years of the Disability Discrimination Act</w:t>
              </w:r>
            </w:hyperlink>
            <w:r w:rsidRPr="00D24547">
              <w:rPr>
                <w:rFonts w:eastAsia="Times New Roman"/>
              </w:rPr>
              <w:t xml:space="preserve"> (2013).</w:t>
            </w:r>
          </w:p>
          <w:p w14:paraId="2120A27A" w14:textId="77777777" w:rsidR="00D24547" w:rsidRPr="00D24547" w:rsidRDefault="00D24547" w:rsidP="00D914E5">
            <w:pPr>
              <w:spacing w:before="0" w:after="0"/>
              <w:rPr>
                <w:b/>
              </w:rPr>
            </w:pPr>
          </w:p>
        </w:tc>
      </w:tr>
    </w:tbl>
    <w:p w14:paraId="5604D17E" w14:textId="77777777" w:rsidR="00DD6395" w:rsidRPr="00A16F9A" w:rsidRDefault="00DD6395" w:rsidP="00DD6395">
      <w:pPr>
        <w:spacing w:before="0" w:after="0"/>
        <w:rPr>
          <w:b/>
          <w:bCs/>
        </w:rPr>
      </w:pPr>
      <w:r w:rsidRPr="00A16F9A">
        <w:rPr>
          <w:b/>
          <w:bCs/>
        </w:rPr>
        <w:t>Notes:</w:t>
      </w:r>
    </w:p>
    <w:p w14:paraId="11E5C22B" w14:textId="77777777" w:rsidR="00DD6395" w:rsidRDefault="00DD6395" w:rsidP="00A16F9A">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1B0694" w14:textId="317D407E" w:rsidR="00B50579" w:rsidRPr="00EA31A2" w:rsidRDefault="00EA31A2" w:rsidP="00EA31A2">
      <w:pPr>
        <w:spacing w:before="0" w:after="0"/>
        <w:rPr>
          <w:b/>
          <w:bCs/>
          <w:i/>
        </w:rPr>
      </w:pPr>
      <w:r>
        <w:rPr>
          <w:b/>
          <w:bCs/>
          <w:i/>
        </w:rPr>
        <w:br w:type="page"/>
      </w:r>
    </w:p>
    <w:p w14:paraId="03657580" w14:textId="57FA119C" w:rsidR="006D270C" w:rsidRDefault="003C7ED2" w:rsidP="00C32F7E">
      <w:pPr>
        <w:pStyle w:val="Heading2"/>
      </w:pPr>
      <w:bookmarkStart w:id="37" w:name="_Toc440633491"/>
      <w:r>
        <w:lastRenderedPageBreak/>
        <w:t>2.2</w:t>
      </w:r>
      <w:r w:rsidR="00A16F9A">
        <w:t>.</w:t>
      </w:r>
      <w:r>
        <w:t xml:space="preserve"> Accessibility standards</w:t>
      </w:r>
      <w:bookmarkEnd w:id="37"/>
      <w:r>
        <w:t xml:space="preserve"> </w:t>
      </w:r>
    </w:p>
    <w:p w14:paraId="4442F692" w14:textId="77777777" w:rsidR="00A16F9A" w:rsidRDefault="00A16F9A" w:rsidP="003C7ED2">
      <w:pPr>
        <w:shd w:val="clear" w:color="auto" w:fill="FFFFFF"/>
        <w:spacing w:before="0" w:after="0"/>
        <w:textAlignment w:val="top"/>
      </w:pPr>
    </w:p>
    <w:p w14:paraId="0A4C2982" w14:textId="77777777" w:rsidR="003C7ED2" w:rsidRPr="00E342D3" w:rsidRDefault="003C7ED2" w:rsidP="003C7ED2">
      <w:pPr>
        <w:shd w:val="clear" w:color="auto" w:fill="FFFFFF"/>
        <w:spacing w:before="0" w:after="0"/>
        <w:textAlignment w:val="top"/>
      </w:pPr>
      <w:r w:rsidRPr="00E342D3">
        <w:t xml:space="preserve">In addition to the </w:t>
      </w:r>
      <w:r w:rsidRPr="00023AAC">
        <w:rPr>
          <w:i/>
        </w:rPr>
        <w:t>Disability Discrimination Act</w:t>
      </w:r>
      <w:r w:rsidRPr="00E342D3">
        <w:t>, there are three sets of standards that exist at the federal level to protect the rights of people with disability:</w:t>
      </w:r>
      <w:r w:rsidRPr="00E342D3">
        <w:br/>
      </w:r>
    </w:p>
    <w:p w14:paraId="26E12251" w14:textId="77777777" w:rsidR="003C7ED2" w:rsidRPr="00E342D3" w:rsidRDefault="003C7ED2" w:rsidP="00CD18E3">
      <w:pPr>
        <w:pStyle w:val="ListParagraph"/>
        <w:numPr>
          <w:ilvl w:val="0"/>
          <w:numId w:val="17"/>
        </w:numPr>
        <w:shd w:val="clear" w:color="auto" w:fill="FFFFFF"/>
        <w:spacing w:before="0" w:after="0"/>
        <w:textAlignment w:val="top"/>
      </w:pPr>
      <w:r w:rsidRPr="00E342D3">
        <w:t xml:space="preserve">The Disability Standards for Accessible Public Transport </w:t>
      </w:r>
    </w:p>
    <w:p w14:paraId="25EE38D9" w14:textId="77777777" w:rsidR="003C7ED2" w:rsidRPr="00E342D3" w:rsidRDefault="003C7ED2" w:rsidP="00CD18E3">
      <w:pPr>
        <w:pStyle w:val="ListParagraph"/>
        <w:numPr>
          <w:ilvl w:val="0"/>
          <w:numId w:val="17"/>
        </w:numPr>
        <w:shd w:val="clear" w:color="auto" w:fill="FFFFFF"/>
        <w:spacing w:before="0" w:after="0"/>
        <w:textAlignment w:val="top"/>
      </w:pPr>
      <w:r w:rsidRPr="00E342D3">
        <w:t xml:space="preserve">The Disability Standards for Education </w:t>
      </w:r>
    </w:p>
    <w:p w14:paraId="3F0791E2" w14:textId="596C9C2F" w:rsidR="003C7ED2" w:rsidRPr="00E342D3" w:rsidRDefault="003C7ED2" w:rsidP="00CD18E3">
      <w:pPr>
        <w:pStyle w:val="ListParagraph"/>
        <w:numPr>
          <w:ilvl w:val="0"/>
          <w:numId w:val="17"/>
        </w:numPr>
        <w:shd w:val="clear" w:color="auto" w:fill="FFFFFF"/>
        <w:spacing w:before="0" w:after="0"/>
        <w:textAlignment w:val="top"/>
      </w:pPr>
      <w:r w:rsidRPr="00E342D3">
        <w:t xml:space="preserve">The Access to Premises Standards </w:t>
      </w:r>
    </w:p>
    <w:p w14:paraId="207455A8" w14:textId="628FD91E" w:rsidR="003C7ED2" w:rsidRPr="003C7ED2" w:rsidRDefault="003C7ED2" w:rsidP="00C32F7E">
      <w:pPr>
        <w:pStyle w:val="Heading3"/>
      </w:pPr>
      <w:r w:rsidRPr="003C7ED2">
        <w:t>The Disability Standards for Accessible Public Transport 2002</w:t>
      </w:r>
    </w:p>
    <w:p w14:paraId="2F826DF5" w14:textId="77777777" w:rsidR="00A16F9A" w:rsidRDefault="00A16F9A" w:rsidP="00EA31A2">
      <w:pPr>
        <w:spacing w:before="0" w:after="0"/>
        <w:ind w:right="-2"/>
        <w:rPr>
          <w:rFonts w:eastAsia="Times New Roman"/>
        </w:rPr>
      </w:pPr>
    </w:p>
    <w:p w14:paraId="50660875" w14:textId="77777777" w:rsidR="00EA31A2" w:rsidRPr="00EA31A2" w:rsidRDefault="00EA31A2" w:rsidP="00EA31A2">
      <w:pPr>
        <w:spacing w:before="0" w:after="0"/>
        <w:ind w:right="-2"/>
        <w:rPr>
          <w:rFonts w:eastAsia="Times New Roman"/>
        </w:rPr>
      </w:pPr>
      <w:r w:rsidRPr="00EA31A2">
        <w:rPr>
          <w:rFonts w:eastAsia="Times New Roman"/>
        </w:rPr>
        <w:t xml:space="preserve">In 1994, the South Australian Government announced that it was going to order 50 new buses (at a cost of $23 million). </w:t>
      </w:r>
    </w:p>
    <w:p w14:paraId="755F5282" w14:textId="77777777" w:rsidR="00EA31A2" w:rsidRPr="00EA31A2" w:rsidRDefault="00EA31A2" w:rsidP="00EA31A2">
      <w:pPr>
        <w:spacing w:before="0" w:after="0"/>
        <w:ind w:right="-2"/>
        <w:rPr>
          <w:rFonts w:eastAsia="Times New Roman"/>
        </w:rPr>
      </w:pPr>
    </w:p>
    <w:p w14:paraId="64ED358B" w14:textId="77777777" w:rsidR="00EA31A2" w:rsidRPr="00EA31A2" w:rsidRDefault="00EA31A2" w:rsidP="00EA31A2">
      <w:pPr>
        <w:spacing w:before="0" w:after="0"/>
        <w:ind w:right="-2"/>
        <w:rPr>
          <w:rFonts w:eastAsia="Times New Roman"/>
        </w:rPr>
      </w:pPr>
      <w:r w:rsidRPr="00EA31A2">
        <w:rPr>
          <w:rFonts w:eastAsia="Times New Roman"/>
        </w:rPr>
        <w:t xml:space="preserve">A wheelchair user by the name of Maurice Corcoran lodged a complaint against the South Australian Government, for its failure to purchase low-floor accessible buses under this contract. </w:t>
      </w:r>
    </w:p>
    <w:p w14:paraId="7B2BFA1F" w14:textId="77777777" w:rsidR="00EA31A2" w:rsidRPr="00EA31A2" w:rsidRDefault="00EA31A2" w:rsidP="00EA31A2">
      <w:pPr>
        <w:spacing w:before="0" w:after="0"/>
        <w:ind w:right="-2"/>
        <w:rPr>
          <w:rFonts w:eastAsia="Times New Roman"/>
        </w:rPr>
      </w:pPr>
    </w:p>
    <w:p w14:paraId="6127754A" w14:textId="77777777" w:rsidR="00EA31A2" w:rsidRPr="00EA31A2" w:rsidRDefault="00EA31A2" w:rsidP="00EA31A2">
      <w:pPr>
        <w:spacing w:before="0" w:after="0"/>
        <w:ind w:right="-2"/>
        <w:rPr>
          <w:rFonts w:eastAsia="Times New Roman"/>
        </w:rPr>
      </w:pPr>
      <w:r w:rsidRPr="00EA31A2">
        <w:rPr>
          <w:rFonts w:eastAsia="Times New Roman"/>
        </w:rPr>
        <w:t>The Australian Human Rights Commission negotiated a settlement, under which the South Australian Government agreed to make all new buses accessible by having ramps fitted in them.</w:t>
      </w:r>
    </w:p>
    <w:p w14:paraId="41CB85CE" w14:textId="77777777" w:rsidR="00EA31A2" w:rsidRPr="00EA31A2" w:rsidRDefault="00EA31A2" w:rsidP="00EA31A2">
      <w:pPr>
        <w:spacing w:before="0" w:after="0"/>
        <w:ind w:right="3825"/>
        <w:rPr>
          <w:rFonts w:eastAsia="Times New Roman"/>
        </w:rPr>
      </w:pPr>
    </w:p>
    <w:p w14:paraId="37D8F538" w14:textId="77777777" w:rsidR="00EA31A2" w:rsidRPr="00EA31A2" w:rsidRDefault="00EA31A2" w:rsidP="00EA31A2">
      <w:pPr>
        <w:spacing w:before="0" w:after="0"/>
        <w:rPr>
          <w:rFonts w:eastAsia="Times New Roman"/>
        </w:rPr>
      </w:pPr>
      <w:r w:rsidRPr="00EA31A2">
        <w:rPr>
          <w:rFonts w:eastAsia="Times New Roman"/>
        </w:rPr>
        <w:t xml:space="preserve">This was the first of a number of successful complaints in the area of access to public transport, which led to negotiations with federal and state and territory governments, ultimately resulting in the </w:t>
      </w:r>
      <w:r w:rsidRPr="00EA31A2">
        <w:rPr>
          <w:rFonts w:eastAsia="Times New Roman"/>
          <w:i/>
        </w:rPr>
        <w:t>Disability Standards for Accessible Public Transport 2002</w:t>
      </w:r>
      <w:r w:rsidRPr="00EA31A2">
        <w:rPr>
          <w:rFonts w:eastAsia="Times New Roman"/>
        </w:rPr>
        <w:t xml:space="preserve"> (the Transport Standards).</w:t>
      </w:r>
      <w:r w:rsidRPr="00EA31A2">
        <w:rPr>
          <w:rFonts w:eastAsia="Times New Roman"/>
          <w:sz w:val="20"/>
          <w:vertAlign w:val="superscript"/>
        </w:rPr>
        <w:endnoteReference w:id="31"/>
      </w:r>
    </w:p>
    <w:p w14:paraId="2546C8D9" w14:textId="2F495AB0" w:rsidR="007B30D4" w:rsidRDefault="00EA31A2" w:rsidP="00CC6CAE">
      <w:pPr>
        <w:jc w:val="center"/>
      </w:pPr>
      <w:r>
        <w:rPr>
          <w:noProof/>
        </w:rPr>
        <w:drawing>
          <wp:inline distT="0" distB="0" distL="0" distR="0" wp14:anchorId="37B49E82" wp14:editId="50CCE657">
            <wp:extent cx="4581525" cy="2733675"/>
            <wp:effectExtent l="0" t="0" r="9525" b="9525"/>
            <wp:docPr id="7" name="Picture 7" descr="A bus that is accessible to people in wheel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Res"/>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581525" cy="2733675"/>
                    </a:xfrm>
                    <a:prstGeom prst="rect">
                      <a:avLst/>
                    </a:prstGeom>
                    <a:noFill/>
                    <a:ln>
                      <a:noFill/>
                    </a:ln>
                  </pic:spPr>
                </pic:pic>
              </a:graphicData>
            </a:graphic>
          </wp:inline>
        </w:drawing>
      </w:r>
    </w:p>
    <w:p w14:paraId="0B37576D" w14:textId="77777777" w:rsidR="00CC6CAE" w:rsidRPr="00E342D3" w:rsidRDefault="00CC6CAE" w:rsidP="00CC6CAE">
      <w:pPr>
        <w:spacing w:before="0" w:after="0"/>
      </w:pPr>
      <w:r w:rsidRPr="00E342D3">
        <w:t>The Transport Standards stipulate that all new transport services must comply with minimum accessibility requirements, facilities that were already in operation prior to 2002 were given between five and thirty years to comply with the standards.</w:t>
      </w:r>
    </w:p>
    <w:p w14:paraId="2793E960" w14:textId="3C534F5C" w:rsidR="007B30D4" w:rsidRDefault="007B30D4" w:rsidP="00A94C49"/>
    <w:p w14:paraId="39C11324" w14:textId="35338A99" w:rsidR="00A16F9A" w:rsidRPr="00A16F9A" w:rsidRDefault="00CC6CAE" w:rsidP="00C32F7E">
      <w:pPr>
        <w:pStyle w:val="Heading3"/>
      </w:pPr>
      <w:r w:rsidRPr="00EA31A2">
        <w:lastRenderedPageBreak/>
        <w:t>Viewing activity</w:t>
      </w:r>
      <w:r w:rsidR="00A16F9A">
        <w:br/>
      </w:r>
    </w:p>
    <w:tbl>
      <w:tblPr>
        <w:tblStyle w:val="TableGrid"/>
        <w:tblW w:w="0" w:type="auto"/>
        <w:tblLook w:val="04A0" w:firstRow="1" w:lastRow="0" w:firstColumn="1" w:lastColumn="0" w:noHBand="0" w:noVBand="1"/>
      </w:tblPr>
      <w:tblGrid>
        <w:gridCol w:w="1525"/>
        <w:gridCol w:w="7545"/>
      </w:tblGrid>
      <w:tr w:rsidR="00866FE3" w14:paraId="16FEE66B" w14:textId="77777777" w:rsidTr="00A16F9A">
        <w:trPr>
          <w:trHeight w:val="1124"/>
        </w:trPr>
        <w:tc>
          <w:tcPr>
            <w:tcW w:w="1526" w:type="dxa"/>
            <w:tcBorders>
              <w:top w:val="nil"/>
              <w:left w:val="nil"/>
              <w:bottom w:val="nil"/>
              <w:right w:val="nil"/>
            </w:tcBorders>
            <w:vAlign w:val="center"/>
          </w:tcPr>
          <w:p w14:paraId="19ADE231" w14:textId="77777777" w:rsidR="00866FE3" w:rsidRDefault="00866FE3" w:rsidP="00A16F9A">
            <w:pPr>
              <w:spacing w:before="0" w:after="0"/>
            </w:pPr>
            <w:r>
              <w:rPr>
                <w:noProof/>
              </w:rPr>
              <w:drawing>
                <wp:inline distT="0" distB="0" distL="0" distR="0" wp14:anchorId="4BDA5C41" wp14:editId="73C7F0F0">
                  <wp:extent cx="804545" cy="804545"/>
                  <wp:effectExtent l="0" t="0" r="0" b="0"/>
                  <wp:docPr id="1048" name="Picture 1048" title="Screenshot of 'Access for all'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p w14:paraId="3ECB4233" w14:textId="77777777" w:rsidR="00866FE3" w:rsidRDefault="00866FE3" w:rsidP="00A16F9A">
            <w:pPr>
              <w:spacing w:before="0" w:after="0"/>
            </w:pPr>
          </w:p>
        </w:tc>
        <w:tc>
          <w:tcPr>
            <w:tcW w:w="7760" w:type="dxa"/>
            <w:tcBorders>
              <w:top w:val="nil"/>
              <w:left w:val="nil"/>
              <w:bottom w:val="nil"/>
              <w:right w:val="nil"/>
            </w:tcBorders>
            <w:vAlign w:val="center"/>
          </w:tcPr>
          <w:p w14:paraId="2B1D7190" w14:textId="532D53E1" w:rsidR="00866FE3" w:rsidRPr="00E342D3" w:rsidRDefault="00866FE3" w:rsidP="00A16F9A">
            <w:pPr>
              <w:pStyle w:val="NoSpacing"/>
            </w:pPr>
            <w:r w:rsidRPr="00E342D3">
              <w:rPr>
                <w:b/>
              </w:rPr>
              <w:t>Video:</w:t>
            </w:r>
            <w:r w:rsidRPr="00E342D3">
              <w:t xml:space="preserve"> </w:t>
            </w:r>
            <w:r>
              <w:t>‘</w:t>
            </w:r>
            <w:hyperlink r:id="rId62" w:history="1">
              <w:r w:rsidRPr="005B4638">
                <w:rPr>
                  <w:rStyle w:val="Hyperlink"/>
                </w:rPr>
                <w:t>Access for all</w:t>
              </w:r>
            </w:hyperlink>
            <w:r>
              <w:t>’</w:t>
            </w:r>
          </w:p>
          <w:p w14:paraId="16B7748C" w14:textId="09842A07" w:rsidR="00866FE3" w:rsidRDefault="00866FE3" w:rsidP="00D914E5">
            <w:pPr>
              <w:pStyle w:val="NoSpacing"/>
            </w:pPr>
            <w:r w:rsidRPr="00E342D3">
              <w:rPr>
                <w:b/>
              </w:rPr>
              <w:t>Source:</w:t>
            </w:r>
            <w:r w:rsidRPr="00E342D3">
              <w:t xml:space="preserve"> </w:t>
            </w:r>
            <w:r w:rsidR="005B4638" w:rsidRPr="00756F99">
              <w:t>Australian Human Rights Commission</w:t>
            </w:r>
          </w:p>
        </w:tc>
      </w:tr>
    </w:tbl>
    <w:p w14:paraId="1AC30AAD" w14:textId="35E7A72E" w:rsidR="007B30D4" w:rsidRDefault="00CC6CAE" w:rsidP="00A94C49">
      <w:r w:rsidRPr="00E342D3">
        <w:rPr>
          <w:noProof/>
        </w:rPr>
        <w:drawing>
          <wp:inline distT="0" distB="0" distL="0" distR="0" wp14:anchorId="13055C24" wp14:editId="5FAD6887">
            <wp:extent cx="3581658" cy="1895475"/>
            <wp:effectExtent l="0" t="0" r="0" b="0"/>
            <wp:docPr id="221" name="Picture 221" title="Screenshot of 'Access for all'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3585226" cy="1897363"/>
                    </a:xfrm>
                    <a:prstGeom prst="rect">
                      <a:avLst/>
                    </a:prstGeom>
                  </pic:spPr>
                </pic:pic>
              </a:graphicData>
            </a:graphic>
          </wp:inline>
        </w:drawing>
      </w:r>
    </w:p>
    <w:p w14:paraId="1F2B56D2" w14:textId="00FD47F1" w:rsidR="00422B29" w:rsidRDefault="00CC6CAE" w:rsidP="00A94C49">
      <w:r w:rsidRPr="00E342D3">
        <w:rPr>
          <w:b/>
        </w:rPr>
        <w:t xml:space="preserve">Summary: </w:t>
      </w:r>
      <w:r w:rsidRPr="00E342D3">
        <w:t>Riding the bus is something most of us take for granted. For Maurice Corcoran, it’s only been possible since 1994 and only because of his complaint. Prior to 1994, Maurice, who has quadriplegia had no choice but to get accessible taxis to work but wanted to be able to access public transport with other people in</w:t>
      </w:r>
      <w:r w:rsidRPr="00CC6CAE">
        <w:t xml:space="preserve"> </w:t>
      </w:r>
      <w:r w:rsidRPr="00E342D3">
        <w:t xml:space="preserve">the community. His case started in South Australia but the case went national and achieved significant change in infrastructure, resulting in the introduction of the </w:t>
      </w:r>
      <w:r w:rsidRPr="00E342D3">
        <w:rPr>
          <w:i/>
        </w:rPr>
        <w:t>Disability Standards for Accessible Public Transport 2002</w:t>
      </w:r>
      <w:r w:rsidRPr="00E342D3">
        <w:t>.</w:t>
      </w:r>
    </w:p>
    <w:p w14:paraId="7863B409" w14:textId="77777777" w:rsidR="00DD6395" w:rsidRPr="003470DF" w:rsidRDefault="00DD6395" w:rsidP="00DD6395">
      <w:pPr>
        <w:rPr>
          <w:b/>
        </w:rPr>
      </w:pPr>
      <w:r w:rsidRPr="003470DF">
        <w:rPr>
          <w:b/>
        </w:rPr>
        <w:t>Notes:</w:t>
      </w:r>
    </w:p>
    <w:p w14:paraId="5AC95235" w14:textId="5F24986C" w:rsidR="00DD6395" w:rsidRDefault="00DD6395" w:rsidP="00A16F9A">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59FF37" w14:textId="5BA09AF9" w:rsidR="00A07427" w:rsidRPr="00EA31A2" w:rsidRDefault="00CC6CAE" w:rsidP="00C32F7E">
      <w:pPr>
        <w:pStyle w:val="Heading3"/>
      </w:pPr>
      <w:r w:rsidRPr="00EA31A2">
        <w:t>The Disability Standards for Education 2005</w:t>
      </w:r>
    </w:p>
    <w:p w14:paraId="30558D76" w14:textId="77777777" w:rsidR="00A16F9A" w:rsidRDefault="00A16F9A" w:rsidP="00EA31A2">
      <w:pPr>
        <w:spacing w:before="0" w:after="0"/>
        <w:rPr>
          <w:rFonts w:eastAsia="Times New Roman"/>
        </w:rPr>
      </w:pPr>
    </w:p>
    <w:p w14:paraId="3DB18947" w14:textId="017E9A92" w:rsidR="00EA31A2" w:rsidRPr="00EA31A2" w:rsidRDefault="00EA31A2" w:rsidP="00EA31A2">
      <w:pPr>
        <w:spacing w:before="0" w:after="0"/>
        <w:rPr>
          <w:rFonts w:eastAsia="Times New Roman"/>
        </w:rPr>
      </w:pPr>
      <w:r w:rsidRPr="00EA31A2">
        <w:rPr>
          <w:rFonts w:eastAsia="Times New Roman"/>
        </w:rPr>
        <w:t>In 1999, the parents of Scarlett Finney, a child with spina bifida</w:t>
      </w:r>
      <w:r w:rsidR="006D7F02">
        <w:rPr>
          <w:rFonts w:eastAsia="Times New Roman"/>
        </w:rPr>
        <w:t>,</w:t>
      </w:r>
      <w:r w:rsidRPr="00EA31A2">
        <w:rPr>
          <w:rFonts w:eastAsia="Times New Roman"/>
        </w:rPr>
        <w:t xml:space="preserve"> applied to enrol her in kindergarten at Hills Grammar School. On the application, they provided the details of her disability which requires her to use a wheelchair, and outlined her particular needs. However, Scarlett was refused enrolment on the basis of her disability. </w:t>
      </w:r>
    </w:p>
    <w:p w14:paraId="5EEC421B" w14:textId="77777777" w:rsidR="00EA31A2" w:rsidRPr="00EA31A2" w:rsidRDefault="00EA31A2" w:rsidP="00EA31A2">
      <w:pPr>
        <w:spacing w:before="0" w:after="0"/>
        <w:rPr>
          <w:rFonts w:eastAsia="Times New Roman"/>
        </w:rPr>
      </w:pPr>
    </w:p>
    <w:p w14:paraId="28B0F36E" w14:textId="77777777" w:rsidR="00EA31A2" w:rsidRPr="00EA31A2" w:rsidRDefault="00EA31A2" w:rsidP="00EA31A2">
      <w:pPr>
        <w:spacing w:before="0" w:after="0"/>
        <w:rPr>
          <w:rFonts w:eastAsia="Times New Roman"/>
        </w:rPr>
      </w:pPr>
      <w:r w:rsidRPr="00EA31A2">
        <w:rPr>
          <w:rFonts w:eastAsia="Times New Roman"/>
        </w:rPr>
        <w:t xml:space="preserve">The Australian Human Rights Commission found that Scarlett had been discriminated against and the Hills Grammar School was ordered to pay $42,628 in damages. </w:t>
      </w:r>
    </w:p>
    <w:p w14:paraId="277792D6" w14:textId="77777777" w:rsidR="00EA31A2" w:rsidRPr="00EA31A2" w:rsidRDefault="00EA31A2" w:rsidP="00EA31A2">
      <w:pPr>
        <w:spacing w:before="0" w:after="0"/>
        <w:rPr>
          <w:rFonts w:eastAsia="Times New Roman"/>
        </w:rPr>
      </w:pPr>
    </w:p>
    <w:p w14:paraId="3148E759" w14:textId="77777777" w:rsidR="00EA31A2" w:rsidRPr="00EA31A2" w:rsidRDefault="00EA31A2" w:rsidP="00EA31A2">
      <w:pPr>
        <w:spacing w:before="0" w:after="0"/>
        <w:rPr>
          <w:rFonts w:eastAsia="Times New Roman"/>
        </w:rPr>
      </w:pPr>
      <w:r w:rsidRPr="00EA31A2">
        <w:rPr>
          <w:rFonts w:eastAsia="Times New Roman"/>
        </w:rPr>
        <w:lastRenderedPageBreak/>
        <w:t xml:space="preserve">This case was instrumental in paving the way for the development of the </w:t>
      </w:r>
      <w:r w:rsidRPr="00EA31A2">
        <w:rPr>
          <w:rFonts w:eastAsia="Times New Roman"/>
          <w:i/>
        </w:rPr>
        <w:t>Disability Standards for Education 2005</w:t>
      </w:r>
      <w:r w:rsidRPr="00EA31A2">
        <w:rPr>
          <w:rFonts w:eastAsia="Times New Roman"/>
        </w:rPr>
        <w:t xml:space="preserve"> (the Education Standards).</w:t>
      </w:r>
    </w:p>
    <w:p w14:paraId="54DFFF5F" w14:textId="77777777" w:rsidR="00EA31A2" w:rsidRPr="00EA31A2" w:rsidRDefault="00EA31A2" w:rsidP="00EA31A2">
      <w:pPr>
        <w:spacing w:before="0" w:after="0"/>
        <w:rPr>
          <w:rFonts w:eastAsia="Times New Roman"/>
        </w:rPr>
      </w:pPr>
    </w:p>
    <w:p w14:paraId="3054C8A3" w14:textId="77777777" w:rsidR="00EA31A2" w:rsidRPr="00EA31A2" w:rsidRDefault="00EA31A2" w:rsidP="00EA31A2">
      <w:pPr>
        <w:spacing w:before="0" w:after="0"/>
        <w:rPr>
          <w:rFonts w:eastAsia="Times New Roman"/>
        </w:rPr>
      </w:pPr>
      <w:r w:rsidRPr="00EA31A2">
        <w:rPr>
          <w:rFonts w:eastAsia="Times New Roman"/>
        </w:rPr>
        <w:t>The Education Standards are about more than just ensuring school grounds are wheelchair accessible. They state that all students with disability, regardless of their condition or impairment, should be provided with the same educational opportunities as children without disability as long as they meet the entry requirements of a particular educational institution.</w:t>
      </w:r>
      <w:r w:rsidRPr="00EA31A2">
        <w:rPr>
          <w:rFonts w:eastAsia="Times New Roman"/>
          <w:sz w:val="20"/>
          <w:vertAlign w:val="superscript"/>
        </w:rPr>
        <w:endnoteReference w:id="32"/>
      </w:r>
      <w:r w:rsidRPr="00EA31A2">
        <w:rPr>
          <w:rFonts w:eastAsia="Times New Roman"/>
        </w:rPr>
        <w:t xml:space="preserve"> </w:t>
      </w:r>
    </w:p>
    <w:p w14:paraId="5F530659" w14:textId="5D20B8A3" w:rsidR="00CC6CAE" w:rsidRDefault="00CC6CAE" w:rsidP="00C32F7E">
      <w:pPr>
        <w:pStyle w:val="Heading3"/>
      </w:pPr>
      <w:r w:rsidRPr="00EA31A2">
        <w:t>Viewing activity</w:t>
      </w:r>
      <w:r w:rsidR="00A16F9A">
        <w:br/>
      </w:r>
    </w:p>
    <w:tbl>
      <w:tblPr>
        <w:tblStyle w:val="TableGrid"/>
        <w:tblW w:w="0" w:type="auto"/>
        <w:tblLook w:val="04A0" w:firstRow="1" w:lastRow="0" w:firstColumn="1" w:lastColumn="0" w:noHBand="0" w:noVBand="1"/>
      </w:tblPr>
      <w:tblGrid>
        <w:gridCol w:w="1525"/>
        <w:gridCol w:w="7545"/>
      </w:tblGrid>
      <w:tr w:rsidR="00866FE3" w14:paraId="126997B3" w14:textId="77777777" w:rsidTr="00866FE3">
        <w:trPr>
          <w:trHeight w:val="1575"/>
        </w:trPr>
        <w:tc>
          <w:tcPr>
            <w:tcW w:w="1526" w:type="dxa"/>
            <w:tcBorders>
              <w:top w:val="nil"/>
              <w:left w:val="nil"/>
              <w:bottom w:val="nil"/>
              <w:right w:val="nil"/>
            </w:tcBorders>
          </w:tcPr>
          <w:p w14:paraId="0085F533" w14:textId="1C5E0738" w:rsidR="00866FE3" w:rsidRDefault="00866FE3" w:rsidP="00B14C54">
            <w:pPr>
              <w:spacing w:before="0" w:after="0"/>
            </w:pPr>
            <w:r>
              <w:rPr>
                <w:noProof/>
              </w:rPr>
              <w:drawing>
                <wp:inline distT="0" distB="0" distL="0" distR="0" wp14:anchorId="77ED771E" wp14:editId="01846A01">
                  <wp:extent cx="804545" cy="804545"/>
                  <wp:effectExtent l="0" t="0" r="0" b="0"/>
                  <wp:docPr id="1050" name="Picture 1050"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07E4E649" w14:textId="28D4BDB5" w:rsidR="00866FE3" w:rsidRDefault="00866FE3" w:rsidP="00866FE3">
            <w:pPr>
              <w:spacing w:before="0" w:after="0"/>
              <w:rPr>
                <w:rFonts w:eastAsia="Times New Roman"/>
              </w:rPr>
            </w:pPr>
            <w:r w:rsidRPr="00CC6CAE">
              <w:rPr>
                <w:rFonts w:eastAsia="Times New Roman"/>
                <w:b/>
              </w:rPr>
              <w:t>Video:</w:t>
            </w:r>
            <w:r>
              <w:rPr>
                <w:rFonts w:eastAsia="Times New Roman"/>
              </w:rPr>
              <w:t xml:space="preserve"> ‘</w:t>
            </w:r>
            <w:hyperlink r:id="rId64" w:history="1">
              <w:r w:rsidRPr="005B4638">
                <w:rPr>
                  <w:rStyle w:val="Hyperlink"/>
                  <w:rFonts w:eastAsia="Times New Roman"/>
                </w:rPr>
                <w:t>A school in the bush</w:t>
              </w:r>
            </w:hyperlink>
            <w:r>
              <w:rPr>
                <w:rFonts w:eastAsia="Times New Roman"/>
              </w:rPr>
              <w:t>’</w:t>
            </w:r>
          </w:p>
          <w:p w14:paraId="4D8700CE" w14:textId="77777777" w:rsidR="00866FE3" w:rsidRPr="00866FE3" w:rsidRDefault="00866FE3" w:rsidP="00866FE3">
            <w:pPr>
              <w:spacing w:before="0" w:after="0"/>
              <w:rPr>
                <w:rFonts w:eastAsia="Times New Roman"/>
              </w:rPr>
            </w:pPr>
          </w:p>
          <w:p w14:paraId="2E1C655E" w14:textId="5C55FFD9" w:rsidR="00866FE3" w:rsidRDefault="00866FE3" w:rsidP="008C27B6">
            <w:pPr>
              <w:pStyle w:val="NoSpacing"/>
            </w:pPr>
            <w:r w:rsidRPr="00E342D3">
              <w:rPr>
                <w:b/>
              </w:rPr>
              <w:t>Source</w:t>
            </w:r>
            <w:r w:rsidRPr="00E342D3">
              <w:t>: Australian Human Rights Commission</w:t>
            </w:r>
            <w:r w:rsidR="005B4638" w:rsidRPr="00E342D3" w:rsidDel="005B4638">
              <w:t xml:space="preserve"> </w:t>
            </w:r>
          </w:p>
        </w:tc>
      </w:tr>
    </w:tbl>
    <w:p w14:paraId="4165FB37" w14:textId="77777777" w:rsidR="001349CA" w:rsidRPr="00E342D3" w:rsidRDefault="001349CA" w:rsidP="001349CA">
      <w:pPr>
        <w:pStyle w:val="NoSpacing"/>
      </w:pPr>
      <w:r w:rsidRPr="00E342D3">
        <w:rPr>
          <w:noProof/>
        </w:rPr>
        <w:drawing>
          <wp:inline distT="0" distB="0" distL="0" distR="0" wp14:anchorId="286C5127" wp14:editId="1D169065">
            <wp:extent cx="3800475" cy="2028825"/>
            <wp:effectExtent l="0" t="0" r="9525" b="9525"/>
            <wp:docPr id="22556" name="Picture 22556" title="Screenshot of 'A school in the bush'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3800475" cy="20288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0634E17" w14:textId="77777777" w:rsidR="001349CA" w:rsidRPr="00E342D3" w:rsidRDefault="001349CA" w:rsidP="001349CA">
      <w:pPr>
        <w:pStyle w:val="NoSpacing"/>
        <w:rPr>
          <w:b/>
        </w:rPr>
      </w:pPr>
    </w:p>
    <w:p w14:paraId="2DACBFBF" w14:textId="726EBC2D" w:rsidR="004748AD" w:rsidRPr="004748AD" w:rsidRDefault="004748AD" w:rsidP="004748AD">
      <w:pPr>
        <w:spacing w:before="0" w:after="0"/>
        <w:rPr>
          <w:b/>
        </w:rPr>
      </w:pPr>
      <w:r w:rsidRPr="00E342D3">
        <w:rPr>
          <w:b/>
        </w:rPr>
        <w:t xml:space="preserve">Summary: </w:t>
      </w:r>
      <w:r w:rsidRPr="00E342D3">
        <w:t>This video tells the story of Scarlett Finney. Now an adult, Scarlett Finney was refused enrolment to Hills Grammar School at age 7 on the grounds of her disability. The Finney’s took the case all the way to the Federal Court and won, setting a precedent for other students with disability.</w:t>
      </w:r>
    </w:p>
    <w:p w14:paraId="7EFF821B" w14:textId="77777777" w:rsidR="000668D8" w:rsidRPr="003470DF" w:rsidRDefault="000668D8" w:rsidP="000668D8">
      <w:pPr>
        <w:rPr>
          <w:b/>
        </w:rPr>
      </w:pPr>
      <w:r w:rsidRPr="003470DF">
        <w:rPr>
          <w:b/>
        </w:rPr>
        <w:t>Notes:</w:t>
      </w:r>
    </w:p>
    <w:p w14:paraId="2B2F457D" w14:textId="607C0549" w:rsidR="000668D8" w:rsidRDefault="000668D8" w:rsidP="00A16F9A">
      <w:pPr>
        <w:spacing w:before="0" w:after="0" w:line="480" w:lineRule="auto"/>
      </w:pPr>
      <w:r>
        <w:t>______________________________________________________________________________________________________________________________________</w:t>
      </w:r>
      <w:r w:rsidR="006D7F02">
        <w:t>______________________________________________________________________________________________________________________________________</w:t>
      </w:r>
    </w:p>
    <w:p w14:paraId="16949FF2" w14:textId="5EC8BD3C" w:rsidR="005F7A8E" w:rsidRPr="005F7A8E" w:rsidRDefault="00CF1C94" w:rsidP="00C32F7E">
      <w:pPr>
        <w:pStyle w:val="Heading3"/>
      </w:pPr>
      <w:r w:rsidRPr="00EA31A2">
        <w:t xml:space="preserve">The Access to Premises Standards </w:t>
      </w:r>
      <w:r w:rsidR="00EA31A2" w:rsidRPr="00EA31A2">
        <w:t>2010</w:t>
      </w:r>
    </w:p>
    <w:p w14:paraId="56109B16" w14:textId="77777777" w:rsidR="005F7A8E" w:rsidRDefault="005F7A8E" w:rsidP="00EA31A2">
      <w:pPr>
        <w:spacing w:before="0" w:after="0"/>
        <w:rPr>
          <w:rFonts w:eastAsia="Times New Roman"/>
        </w:rPr>
      </w:pPr>
    </w:p>
    <w:p w14:paraId="7BF68C65" w14:textId="77777777" w:rsidR="00EA31A2" w:rsidRPr="00EA31A2" w:rsidRDefault="00EA31A2" w:rsidP="00EA31A2">
      <w:pPr>
        <w:spacing w:before="0" w:after="0"/>
        <w:rPr>
          <w:rFonts w:eastAsia="Times New Roman"/>
        </w:rPr>
      </w:pPr>
      <w:r w:rsidRPr="00EA31A2">
        <w:rPr>
          <w:rFonts w:eastAsia="Times New Roman"/>
        </w:rPr>
        <w:t xml:space="preserve">Prior to 2010, the requirements of the Building Code of Australia were not consistent with accessibility provisions under the </w:t>
      </w:r>
      <w:r w:rsidRPr="00023AAC">
        <w:rPr>
          <w:rFonts w:eastAsia="Times New Roman"/>
          <w:i/>
        </w:rPr>
        <w:t>Disability Discrimination Act</w:t>
      </w:r>
      <w:r w:rsidRPr="00EA31A2">
        <w:rPr>
          <w:rFonts w:eastAsia="Times New Roman"/>
        </w:rPr>
        <w:t xml:space="preserve">. This meant that a </w:t>
      </w:r>
      <w:r w:rsidRPr="00EA31A2">
        <w:rPr>
          <w:rFonts w:eastAsia="Times New Roman"/>
        </w:rPr>
        <w:lastRenderedPageBreak/>
        <w:t>building could be constructed in accordance with the building code, but could still be subject to a complaint alleging disability discrimination as the building may not have included certain access features.</w:t>
      </w:r>
    </w:p>
    <w:p w14:paraId="767E308E" w14:textId="77777777" w:rsidR="00A16F9A" w:rsidRDefault="00A16F9A" w:rsidP="00EA31A2">
      <w:pPr>
        <w:spacing w:before="0" w:after="0"/>
        <w:rPr>
          <w:rFonts w:eastAsia="Times New Roman"/>
        </w:rPr>
      </w:pPr>
    </w:p>
    <w:p w14:paraId="6F8D1706" w14:textId="7A82B942" w:rsidR="00EA31A2" w:rsidRDefault="00EA31A2" w:rsidP="00EA31A2">
      <w:pPr>
        <w:spacing w:before="0" w:after="0"/>
        <w:rPr>
          <w:rFonts w:eastAsia="Times New Roman"/>
        </w:rPr>
      </w:pPr>
      <w:r w:rsidRPr="00EA31A2">
        <w:rPr>
          <w:rFonts w:eastAsia="Times New Roman"/>
        </w:rPr>
        <w:t xml:space="preserve">In response to complaints that had been lodged by a number of people with disability, a new set of standards were developed to ensure that the </w:t>
      </w:r>
      <w:r w:rsidRPr="00EA31A2">
        <w:rPr>
          <w:rFonts w:eastAsia="Times New Roman"/>
          <w:i/>
        </w:rPr>
        <w:t>Building Code of Australia</w:t>
      </w:r>
      <w:r w:rsidRPr="00EA31A2">
        <w:rPr>
          <w:rFonts w:eastAsia="Times New Roman"/>
        </w:rPr>
        <w:t xml:space="preserve"> was consistent with the </w:t>
      </w:r>
      <w:r w:rsidRPr="00EA31A2">
        <w:rPr>
          <w:rFonts w:eastAsia="Times New Roman"/>
          <w:i/>
        </w:rPr>
        <w:t>Disability Discrimination Act</w:t>
      </w:r>
      <w:r w:rsidRPr="00EA31A2">
        <w:rPr>
          <w:rFonts w:eastAsia="Times New Roman"/>
        </w:rPr>
        <w:t xml:space="preserve">. The </w:t>
      </w:r>
      <w:r w:rsidRPr="00EA31A2">
        <w:rPr>
          <w:rFonts w:eastAsia="Times New Roman"/>
          <w:i/>
        </w:rPr>
        <w:t>Disability Standards for Access to Premises (</w:t>
      </w:r>
      <w:r w:rsidRPr="00023AAC">
        <w:rPr>
          <w:rFonts w:eastAsia="Times New Roman"/>
        </w:rPr>
        <w:t>the Access to Premises Standards)</w:t>
      </w:r>
      <w:r w:rsidRPr="00EA31A2">
        <w:rPr>
          <w:rFonts w:eastAsia="Times New Roman"/>
        </w:rPr>
        <w:t xml:space="preserve"> came into effect in 2011, laying out requirements that are to be followed when undertaking the construction or refurbishment of a building or space that is open to the public.</w:t>
      </w:r>
      <w:r w:rsidRPr="00EA31A2">
        <w:rPr>
          <w:rFonts w:eastAsia="Times New Roman"/>
          <w:sz w:val="20"/>
          <w:vertAlign w:val="superscript"/>
        </w:rPr>
        <w:endnoteReference w:id="33"/>
      </w:r>
    </w:p>
    <w:p w14:paraId="475D7F76" w14:textId="6219B1B8" w:rsidR="00CF1C94" w:rsidRDefault="00CF1C94" w:rsidP="00C32F7E">
      <w:pPr>
        <w:pStyle w:val="Heading3"/>
      </w:pPr>
      <w:r w:rsidRPr="00EA31A2">
        <w:t>Viewing activity</w:t>
      </w:r>
      <w:r w:rsidR="00A16F9A">
        <w:br/>
      </w:r>
    </w:p>
    <w:tbl>
      <w:tblPr>
        <w:tblStyle w:val="TableGrid"/>
        <w:tblW w:w="0" w:type="auto"/>
        <w:tblLook w:val="04A0" w:firstRow="1" w:lastRow="0" w:firstColumn="1" w:lastColumn="0" w:noHBand="0" w:noVBand="1"/>
      </w:tblPr>
      <w:tblGrid>
        <w:gridCol w:w="1525"/>
        <w:gridCol w:w="7545"/>
      </w:tblGrid>
      <w:tr w:rsidR="00866FE3" w14:paraId="5F3D178C" w14:textId="77777777" w:rsidTr="00866FE3">
        <w:trPr>
          <w:trHeight w:val="1699"/>
        </w:trPr>
        <w:tc>
          <w:tcPr>
            <w:tcW w:w="1526" w:type="dxa"/>
            <w:tcBorders>
              <w:top w:val="nil"/>
              <w:left w:val="nil"/>
              <w:bottom w:val="nil"/>
              <w:right w:val="nil"/>
            </w:tcBorders>
          </w:tcPr>
          <w:p w14:paraId="4F267D1C" w14:textId="77777777" w:rsidR="00866FE3" w:rsidRDefault="00866FE3" w:rsidP="00B14C54">
            <w:pPr>
              <w:spacing w:before="0" w:after="0"/>
            </w:pPr>
            <w:r>
              <w:rPr>
                <w:noProof/>
              </w:rPr>
              <w:drawing>
                <wp:inline distT="0" distB="0" distL="0" distR="0" wp14:anchorId="45BD4128" wp14:editId="080EADDD">
                  <wp:extent cx="804545" cy="804545"/>
                  <wp:effectExtent l="0" t="0" r="0" b="0"/>
                  <wp:docPr id="1055" name="Picture 1055"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p w14:paraId="129A8280" w14:textId="77777777" w:rsidR="00866FE3" w:rsidRDefault="00866FE3" w:rsidP="00B14C54">
            <w:pPr>
              <w:spacing w:before="0" w:after="0"/>
            </w:pPr>
          </w:p>
        </w:tc>
        <w:tc>
          <w:tcPr>
            <w:tcW w:w="7760" w:type="dxa"/>
            <w:tcBorders>
              <w:top w:val="nil"/>
              <w:left w:val="nil"/>
              <w:bottom w:val="nil"/>
              <w:right w:val="nil"/>
            </w:tcBorders>
          </w:tcPr>
          <w:p w14:paraId="6BEEB0D9" w14:textId="53DD658F" w:rsidR="00866FE3" w:rsidRPr="00E342D3" w:rsidRDefault="00866FE3" w:rsidP="00866FE3">
            <w:pPr>
              <w:pStyle w:val="NoSpacing"/>
            </w:pPr>
            <w:r w:rsidRPr="00E342D3">
              <w:rPr>
                <w:b/>
              </w:rPr>
              <w:t>Video:</w:t>
            </w:r>
            <w:r w:rsidRPr="00E342D3">
              <w:t xml:space="preserve"> </w:t>
            </w:r>
            <w:r>
              <w:t>‘</w:t>
            </w:r>
            <w:hyperlink r:id="rId66" w:history="1">
              <w:r w:rsidRPr="005B4638">
                <w:rPr>
                  <w:rStyle w:val="Hyperlink"/>
                </w:rPr>
                <w:t>Ramped up’</w:t>
              </w:r>
            </w:hyperlink>
          </w:p>
          <w:p w14:paraId="4C8D2E7C" w14:textId="0B2CF7A9" w:rsidR="00866FE3" w:rsidRDefault="00866FE3" w:rsidP="008C27B6">
            <w:pPr>
              <w:pStyle w:val="NoSpacing"/>
            </w:pPr>
            <w:r w:rsidRPr="00E342D3">
              <w:rPr>
                <w:b/>
              </w:rPr>
              <w:t>Source:</w:t>
            </w:r>
            <w:r w:rsidRPr="00E342D3">
              <w:t xml:space="preserve"> Australian Human Rights Commission</w:t>
            </w:r>
            <w:r w:rsidR="005B4638" w:rsidRPr="00E342D3" w:rsidDel="005B4638">
              <w:t xml:space="preserve"> </w:t>
            </w:r>
          </w:p>
        </w:tc>
      </w:tr>
    </w:tbl>
    <w:p w14:paraId="17F691A4" w14:textId="77777777" w:rsidR="00CF1C94" w:rsidRPr="00E342D3" w:rsidRDefault="00CF1C94" w:rsidP="00CF1C94">
      <w:pPr>
        <w:pStyle w:val="NoSpacing"/>
        <w:rPr>
          <w:b/>
        </w:rPr>
      </w:pPr>
      <w:r w:rsidRPr="00E342D3">
        <w:rPr>
          <w:noProof/>
        </w:rPr>
        <w:drawing>
          <wp:inline distT="0" distB="0" distL="0" distR="0" wp14:anchorId="4CF92B2D" wp14:editId="05AE3AB4">
            <wp:extent cx="3829050" cy="2143125"/>
            <wp:effectExtent l="0" t="0" r="0" b="9525"/>
            <wp:docPr id="22553" name="Picture 22553" title="Screenshot of 'ramped up'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3829050" cy="21431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93E02F6" w14:textId="77777777" w:rsidR="00CF1C94" w:rsidRPr="00E342D3" w:rsidRDefault="00CF1C94" w:rsidP="00CF1C94">
      <w:pPr>
        <w:pStyle w:val="NoSpacing"/>
        <w:rPr>
          <w:b/>
        </w:rPr>
      </w:pPr>
    </w:p>
    <w:p w14:paraId="01F3305A" w14:textId="77777777" w:rsidR="00CF1C94" w:rsidRPr="00E342D3" w:rsidRDefault="00CF1C94" w:rsidP="00CF1C94">
      <w:pPr>
        <w:spacing w:before="0" w:after="0"/>
      </w:pPr>
      <w:r w:rsidRPr="00E342D3">
        <w:rPr>
          <w:b/>
        </w:rPr>
        <w:t xml:space="preserve">Summary: </w:t>
      </w:r>
      <w:r w:rsidRPr="00E342D3">
        <w:t>It started off with Mark Hopper attempting to cross the street to buy a cup of coffee. Mark simply couldn’t get his wheelchair onto the road safely, so he complained to the Australian Human Rights Commission and won. Mark went on to</w:t>
      </w:r>
      <w:r w:rsidRPr="00E342D3">
        <w:rPr>
          <w:b/>
        </w:rPr>
        <w:t xml:space="preserve"> </w:t>
      </w:r>
      <w:r w:rsidRPr="00E342D3">
        <w:t xml:space="preserve">scrutinise every building, every footpath, and every access point in his home town in Victoria to test them against the standards which had been in place since the inception of the </w:t>
      </w:r>
      <w:r w:rsidRPr="00E342D3">
        <w:rPr>
          <w:i/>
        </w:rPr>
        <w:t>Disability Discrimination Act</w:t>
      </w:r>
      <w:r w:rsidRPr="00E342D3">
        <w:t>.</w:t>
      </w:r>
    </w:p>
    <w:p w14:paraId="37C261B5" w14:textId="77777777" w:rsidR="00CF1C94" w:rsidRPr="003470DF" w:rsidRDefault="00CF1C94" w:rsidP="00CF1C94">
      <w:pPr>
        <w:rPr>
          <w:b/>
        </w:rPr>
      </w:pPr>
      <w:r w:rsidRPr="003470DF">
        <w:rPr>
          <w:b/>
        </w:rPr>
        <w:t>Notes:</w:t>
      </w:r>
    </w:p>
    <w:p w14:paraId="3AB72180" w14:textId="5725C577" w:rsidR="006D7F02" w:rsidRDefault="00CF1C94" w:rsidP="00756F9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D7F02">
        <w:br w:type="page"/>
      </w:r>
    </w:p>
    <w:p w14:paraId="43A2EC5C" w14:textId="3C22178D" w:rsidR="00EA31A2" w:rsidRPr="00756F99" w:rsidRDefault="004566CA" w:rsidP="00A16F9A">
      <w:pPr>
        <w:rPr>
          <w:rFonts w:ascii="Calibri" w:hAnsi="Calibri"/>
          <w:b/>
          <w:bCs/>
          <w:sz w:val="22"/>
          <w:szCs w:val="22"/>
        </w:rPr>
      </w:pPr>
      <w:r w:rsidRPr="00756F99">
        <w:rPr>
          <w:b/>
          <w:bCs/>
        </w:rPr>
        <w:lastRenderedPageBreak/>
        <w:t xml:space="preserve">Below are examples of good and bad accessibility practices that have been implemented on public transport and in premises. </w:t>
      </w:r>
    </w:p>
    <w:tbl>
      <w:tblPr>
        <w:tblStyle w:val="TableGrid"/>
        <w:tblW w:w="9640" w:type="dxa"/>
        <w:tblInd w:w="-289" w:type="dxa"/>
        <w:tblLayout w:type="fixed"/>
        <w:tblLook w:val="04A0" w:firstRow="1" w:lastRow="0" w:firstColumn="1" w:lastColumn="0" w:noHBand="0" w:noVBand="1"/>
      </w:tblPr>
      <w:tblGrid>
        <w:gridCol w:w="3119"/>
        <w:gridCol w:w="3261"/>
        <w:gridCol w:w="3260"/>
      </w:tblGrid>
      <w:tr w:rsidR="004566CA" w:rsidRPr="006D7F02" w14:paraId="0A667E13" w14:textId="77777777" w:rsidTr="002C01B6">
        <w:trPr>
          <w:trHeight w:val="443"/>
        </w:trPr>
        <w:tc>
          <w:tcPr>
            <w:tcW w:w="3119" w:type="dxa"/>
            <w:tcBorders>
              <w:top w:val="nil"/>
              <w:left w:val="nil"/>
              <w:bottom w:val="nil"/>
              <w:right w:val="nil"/>
            </w:tcBorders>
          </w:tcPr>
          <w:p w14:paraId="0E4DC598" w14:textId="77777777" w:rsidR="004566CA" w:rsidRPr="00756F99" w:rsidRDefault="004566CA" w:rsidP="002C01B6">
            <w:pPr>
              <w:jc w:val="center"/>
              <w:rPr>
                <w:b/>
              </w:rPr>
            </w:pPr>
            <w:r w:rsidRPr="00756F99">
              <w:rPr>
                <w:b/>
              </w:rPr>
              <w:t>The Good</w:t>
            </w:r>
          </w:p>
        </w:tc>
        <w:tc>
          <w:tcPr>
            <w:tcW w:w="3261" w:type="dxa"/>
            <w:tcBorders>
              <w:top w:val="nil"/>
              <w:left w:val="nil"/>
              <w:bottom w:val="nil"/>
              <w:right w:val="nil"/>
            </w:tcBorders>
          </w:tcPr>
          <w:p w14:paraId="58A20B65" w14:textId="77777777" w:rsidR="004566CA" w:rsidRPr="00756F99" w:rsidRDefault="004566CA" w:rsidP="002C01B6">
            <w:pPr>
              <w:jc w:val="center"/>
              <w:rPr>
                <w:b/>
              </w:rPr>
            </w:pPr>
            <w:r w:rsidRPr="00756F99">
              <w:rPr>
                <w:b/>
              </w:rPr>
              <w:t>The Bad</w:t>
            </w:r>
          </w:p>
        </w:tc>
        <w:tc>
          <w:tcPr>
            <w:tcW w:w="3260" w:type="dxa"/>
            <w:tcBorders>
              <w:top w:val="nil"/>
              <w:left w:val="nil"/>
              <w:bottom w:val="nil"/>
              <w:right w:val="nil"/>
            </w:tcBorders>
          </w:tcPr>
          <w:p w14:paraId="5B9BFDDA" w14:textId="77777777" w:rsidR="004566CA" w:rsidRPr="00756F99" w:rsidRDefault="004566CA" w:rsidP="002C01B6">
            <w:pPr>
              <w:jc w:val="center"/>
              <w:rPr>
                <w:b/>
              </w:rPr>
            </w:pPr>
            <w:r w:rsidRPr="00756F99">
              <w:rPr>
                <w:b/>
              </w:rPr>
              <w:t>The Ugly</w:t>
            </w:r>
          </w:p>
        </w:tc>
      </w:tr>
      <w:tr w:rsidR="004566CA" w:rsidRPr="006D7F02" w14:paraId="7C4DCC02" w14:textId="77777777" w:rsidTr="002C01B6">
        <w:trPr>
          <w:trHeight w:val="2300"/>
        </w:trPr>
        <w:tc>
          <w:tcPr>
            <w:tcW w:w="3119" w:type="dxa"/>
            <w:tcBorders>
              <w:top w:val="nil"/>
              <w:left w:val="nil"/>
              <w:bottom w:val="nil"/>
              <w:right w:val="nil"/>
            </w:tcBorders>
          </w:tcPr>
          <w:p w14:paraId="18FF4545" w14:textId="77777777" w:rsidR="004566CA" w:rsidRPr="00756F99" w:rsidRDefault="004566CA" w:rsidP="002C01B6">
            <w:pPr>
              <w:jc w:val="center"/>
              <w:rPr>
                <w:b/>
              </w:rPr>
            </w:pPr>
            <w:r w:rsidRPr="00756F99">
              <w:rPr>
                <w:b/>
                <w:noProof/>
              </w:rPr>
              <w:drawing>
                <wp:inline distT="0" distB="0" distL="0" distR="0" wp14:anchorId="59447C74" wp14:editId="336758FD">
                  <wp:extent cx="1742896" cy="1434194"/>
                  <wp:effectExtent l="19050" t="19050" r="10160" b="13970"/>
                  <wp:docPr id="8" name="Picture 6" descr="Paralympian and PWD NSW member Mr Alan Sargent boards an accessibl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Paralympian and PWD NSW member Mr Alan Sargent boards an accessible bus"/>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1768239" cy="1455048"/>
                          </a:xfrm>
                          <a:prstGeom prst="rect">
                            <a:avLst/>
                          </a:prstGeom>
                          <a:noFill/>
                          <a:ln>
                            <a:solidFill>
                              <a:schemeClr val="tx1"/>
                            </a:solidFill>
                          </a:ln>
                          <a:extLst/>
                        </pic:spPr>
                      </pic:pic>
                    </a:graphicData>
                  </a:graphic>
                </wp:inline>
              </w:drawing>
            </w:r>
          </w:p>
        </w:tc>
        <w:tc>
          <w:tcPr>
            <w:tcW w:w="3261" w:type="dxa"/>
            <w:tcBorders>
              <w:top w:val="nil"/>
              <w:left w:val="nil"/>
              <w:bottom w:val="nil"/>
              <w:right w:val="nil"/>
            </w:tcBorders>
          </w:tcPr>
          <w:p w14:paraId="14111B8C" w14:textId="77777777" w:rsidR="004566CA" w:rsidRPr="00756F99" w:rsidRDefault="004566CA" w:rsidP="002C01B6">
            <w:pPr>
              <w:jc w:val="center"/>
              <w:rPr>
                <w:b/>
              </w:rPr>
            </w:pPr>
            <w:r w:rsidRPr="00756F99">
              <w:rPr>
                <w:b/>
                <w:noProof/>
              </w:rPr>
              <w:drawing>
                <wp:inline distT="0" distB="0" distL="0" distR="0" wp14:anchorId="1ECDBC80" wp14:editId="17C6A967">
                  <wp:extent cx="1945710" cy="1429074"/>
                  <wp:effectExtent l="19050" t="19050" r="16510" b="19050"/>
                  <wp:docPr id="9" name="Picture 2" descr="Examples of good and bad accessibility practices that have been implemented on public transport and in premises. A man who uses a wheelchair looking up a flight of stairs with no r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7" cstate="screen">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a:ext>
                            </a:extLst>
                          </a:blip>
                          <a:srcRect l="21334" r="3652"/>
                          <a:stretch/>
                        </pic:blipFill>
                        <pic:spPr bwMode="auto">
                          <a:xfrm>
                            <a:off x="0" y="0"/>
                            <a:ext cx="1960068" cy="1439619"/>
                          </a:xfrm>
                          <a:prstGeom prst="rect">
                            <a:avLst/>
                          </a:prstGeom>
                          <a:noFill/>
                          <a:ln w="9525">
                            <a:solidFill>
                              <a:schemeClr val="tx1"/>
                            </a:solidFill>
                            <a:miter lim="800000"/>
                            <a:headEnd/>
                            <a:tailEnd/>
                          </a:ln>
                          <a:effectLst/>
                          <a:extLst/>
                        </pic:spPr>
                      </pic:pic>
                    </a:graphicData>
                  </a:graphic>
                </wp:inline>
              </w:drawing>
            </w:r>
          </w:p>
        </w:tc>
        <w:tc>
          <w:tcPr>
            <w:tcW w:w="3260" w:type="dxa"/>
            <w:tcBorders>
              <w:top w:val="nil"/>
              <w:left w:val="nil"/>
              <w:bottom w:val="nil"/>
              <w:right w:val="nil"/>
            </w:tcBorders>
          </w:tcPr>
          <w:p w14:paraId="6F5A752A" w14:textId="77777777" w:rsidR="004566CA" w:rsidRPr="00756F99" w:rsidRDefault="004566CA" w:rsidP="002C01B6">
            <w:pPr>
              <w:jc w:val="center"/>
              <w:rPr>
                <w:b/>
              </w:rPr>
            </w:pPr>
            <w:r w:rsidRPr="00756F99">
              <w:rPr>
                <w:b/>
                <w:noProof/>
              </w:rPr>
              <w:drawing>
                <wp:inline distT="0" distB="0" distL="0" distR="0" wp14:anchorId="0BF9D989" wp14:editId="0B1B0862">
                  <wp:extent cx="1741080" cy="1439292"/>
                  <wp:effectExtent l="19050" t="19050" r="12065" b="27940"/>
                  <wp:docPr id="14" name="Picture 2" descr="Toilet used as closet and rail installed upside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Toilet used as closet and rail installed upside down"/>
                          <pic:cNvPicPr>
                            <a:picLocks noChangeAspect="1" noChangeArrowheads="1"/>
                          </pic:cNvPicPr>
                        </pic:nvPicPr>
                        <pic:blipFill>
                          <a:blip r:embed="rId69" cstate="screen">
                            <a:extLst>
                              <a:ext uri="{BEBA8EAE-BF5A-486C-A8C5-ECC9F3942E4B}">
                                <a14:imgProps xmlns:a14="http://schemas.microsoft.com/office/drawing/2010/main">
                                  <a14:imgLayer r:embed="rId70">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1756787" cy="1452276"/>
                          </a:xfrm>
                          <a:prstGeom prst="rect">
                            <a:avLst/>
                          </a:prstGeom>
                          <a:noFill/>
                          <a:ln>
                            <a:solidFill>
                              <a:schemeClr val="tx1"/>
                            </a:solidFill>
                          </a:ln>
                          <a:extLst/>
                        </pic:spPr>
                      </pic:pic>
                    </a:graphicData>
                  </a:graphic>
                </wp:inline>
              </w:drawing>
            </w:r>
          </w:p>
        </w:tc>
      </w:tr>
      <w:tr w:rsidR="004566CA" w14:paraId="0CA962EB" w14:textId="77777777" w:rsidTr="002C01B6">
        <w:trPr>
          <w:trHeight w:val="2985"/>
        </w:trPr>
        <w:tc>
          <w:tcPr>
            <w:tcW w:w="3119" w:type="dxa"/>
            <w:tcBorders>
              <w:top w:val="nil"/>
              <w:left w:val="nil"/>
              <w:bottom w:val="nil"/>
              <w:right w:val="nil"/>
            </w:tcBorders>
          </w:tcPr>
          <w:p w14:paraId="4F985D64" w14:textId="77777777" w:rsidR="004566CA" w:rsidRPr="00756F99" w:rsidRDefault="004566CA" w:rsidP="002C01B6">
            <w:pPr>
              <w:rPr>
                <w:b/>
              </w:rPr>
            </w:pPr>
            <w:r w:rsidRPr="00756F99">
              <w:rPr>
                <w:b/>
                <w:noProof/>
              </w:rPr>
              <w:drawing>
                <wp:inline distT="0" distB="0" distL="0" distR="0" wp14:anchorId="271D4024" wp14:editId="239CE921">
                  <wp:extent cx="1847850" cy="1759516"/>
                  <wp:effectExtent l="19050" t="19050" r="19050" b="12700"/>
                  <wp:docPr id="19" name="Picture 19" descr="A low desk accessible for people who use wheelchairs and people of short st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ood%20knee%20&amp;%20toe-plate%20space"/>
                          <pic:cNvPicPr>
                            <a:picLocks noChangeAspect="1" noChangeArrowheads="1"/>
                          </pic:cNvPicPr>
                        </pic:nvPicPr>
                        <pic:blipFill>
                          <a:blip r:embed="rId71" cstate="screen">
                            <a:lum bright="6000"/>
                            <a:extLst>
                              <a:ext uri="{28A0092B-C50C-407E-A947-70E740481C1C}">
                                <a14:useLocalDpi xmlns:a14="http://schemas.microsoft.com/office/drawing/2010/main"/>
                              </a:ext>
                            </a:extLst>
                          </a:blip>
                          <a:srcRect/>
                          <a:stretch>
                            <a:fillRect/>
                          </a:stretch>
                        </pic:blipFill>
                        <pic:spPr bwMode="auto">
                          <a:xfrm>
                            <a:off x="0" y="0"/>
                            <a:ext cx="1859026" cy="1770157"/>
                          </a:xfrm>
                          <a:prstGeom prst="rect">
                            <a:avLst/>
                          </a:prstGeom>
                          <a:noFill/>
                          <a:ln>
                            <a:solidFill>
                              <a:schemeClr val="tx1"/>
                            </a:solidFill>
                          </a:ln>
                          <a:extLst/>
                        </pic:spPr>
                      </pic:pic>
                    </a:graphicData>
                  </a:graphic>
                </wp:inline>
              </w:drawing>
            </w:r>
          </w:p>
        </w:tc>
        <w:tc>
          <w:tcPr>
            <w:tcW w:w="3261" w:type="dxa"/>
            <w:tcBorders>
              <w:top w:val="nil"/>
              <w:left w:val="nil"/>
              <w:bottom w:val="nil"/>
              <w:right w:val="nil"/>
            </w:tcBorders>
          </w:tcPr>
          <w:p w14:paraId="23439820" w14:textId="77777777" w:rsidR="004566CA" w:rsidRPr="00756F99" w:rsidRDefault="004566CA" w:rsidP="002C01B6">
            <w:pPr>
              <w:jc w:val="center"/>
              <w:rPr>
                <w:b/>
              </w:rPr>
            </w:pPr>
            <w:r w:rsidRPr="00756F99">
              <w:rPr>
                <w:b/>
                <w:noProof/>
              </w:rPr>
              <w:drawing>
                <wp:inline distT="0" distB="0" distL="0" distR="0" wp14:anchorId="3005DF8B" wp14:editId="3A0F644F">
                  <wp:extent cx="1457325" cy="1851808"/>
                  <wp:effectExtent l="19050" t="19050" r="9525" b="15240"/>
                  <wp:docPr id="20" name="Picture 20" descr="A counter that is too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unter3"/>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1461847" cy="1857553"/>
                          </a:xfrm>
                          <a:prstGeom prst="rect">
                            <a:avLst/>
                          </a:prstGeom>
                          <a:noFill/>
                          <a:ln>
                            <a:solidFill>
                              <a:schemeClr val="tx1"/>
                            </a:solidFill>
                          </a:ln>
                          <a:extLst/>
                        </pic:spPr>
                      </pic:pic>
                    </a:graphicData>
                  </a:graphic>
                </wp:inline>
              </w:drawing>
            </w:r>
          </w:p>
        </w:tc>
        <w:tc>
          <w:tcPr>
            <w:tcW w:w="3260" w:type="dxa"/>
            <w:tcBorders>
              <w:top w:val="nil"/>
              <w:left w:val="nil"/>
              <w:bottom w:val="nil"/>
              <w:right w:val="nil"/>
            </w:tcBorders>
          </w:tcPr>
          <w:p w14:paraId="732FD272" w14:textId="77777777" w:rsidR="004566CA" w:rsidRPr="00257346" w:rsidRDefault="004566CA" w:rsidP="002C01B6">
            <w:pPr>
              <w:rPr>
                <w:b/>
              </w:rPr>
            </w:pPr>
            <w:r w:rsidRPr="00756F99">
              <w:rPr>
                <w:b/>
                <w:noProof/>
              </w:rPr>
              <w:drawing>
                <wp:inline distT="0" distB="0" distL="0" distR="0" wp14:anchorId="5D38D227" wp14:editId="21C5AF02">
                  <wp:extent cx="1952625" cy="1675588"/>
                  <wp:effectExtent l="19050" t="19050" r="9525" b="20320"/>
                  <wp:docPr id="28" name="Picture 4" descr="A ramp that is not accessible for people who use wheelch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universaldesignfail.files.wordpress.com/2011/03/fail-owned-ramp-and-staircase-fail.jpg"/>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1960788" cy="1682593"/>
                          </a:xfrm>
                          <a:prstGeom prst="rect">
                            <a:avLst/>
                          </a:prstGeom>
                          <a:noFill/>
                          <a:ln>
                            <a:solidFill>
                              <a:schemeClr val="tx1"/>
                            </a:solidFill>
                          </a:ln>
                          <a:extLst/>
                        </pic:spPr>
                      </pic:pic>
                    </a:graphicData>
                  </a:graphic>
                </wp:inline>
              </w:drawing>
            </w:r>
          </w:p>
        </w:tc>
      </w:tr>
    </w:tbl>
    <w:p w14:paraId="4D258B18" w14:textId="7CD4ECF9" w:rsidR="00A16F9A" w:rsidRDefault="00A16F9A" w:rsidP="00EA31A2">
      <w:pPr>
        <w:spacing w:before="0" w:after="0"/>
      </w:pPr>
    </w:p>
    <w:p w14:paraId="0468A68F" w14:textId="77777777" w:rsidR="006D7F02" w:rsidRDefault="006D7F02" w:rsidP="00EA31A2">
      <w:pPr>
        <w:spacing w:before="0" w:after="0"/>
      </w:pPr>
    </w:p>
    <w:tbl>
      <w:tblPr>
        <w:tblStyle w:val="TableGrid"/>
        <w:tblW w:w="9640" w:type="dxa"/>
        <w:tblInd w:w="-289" w:type="dxa"/>
        <w:tblLayout w:type="fixed"/>
        <w:tblLook w:val="04A0" w:firstRow="1" w:lastRow="0" w:firstColumn="1" w:lastColumn="0" w:noHBand="0" w:noVBand="1"/>
      </w:tblPr>
      <w:tblGrid>
        <w:gridCol w:w="1580"/>
        <w:gridCol w:w="8060"/>
      </w:tblGrid>
      <w:tr w:rsidR="006D7F02" w:rsidRPr="009A0C6F" w14:paraId="33AD0CF8" w14:textId="77777777" w:rsidTr="00E674F9">
        <w:trPr>
          <w:trHeight w:val="1274"/>
        </w:trPr>
        <w:tc>
          <w:tcPr>
            <w:tcW w:w="1485" w:type="dxa"/>
            <w:tcBorders>
              <w:top w:val="nil"/>
              <w:left w:val="nil"/>
              <w:bottom w:val="nil"/>
              <w:right w:val="nil"/>
            </w:tcBorders>
          </w:tcPr>
          <w:p w14:paraId="0F36637D" w14:textId="77777777" w:rsidR="006D7F02" w:rsidRPr="009A0C6F" w:rsidRDefault="006D7F02" w:rsidP="00E674F9">
            <w:pPr>
              <w:spacing w:after="0"/>
            </w:pPr>
            <w:r w:rsidRPr="009A0C6F">
              <w:rPr>
                <w:noProof/>
              </w:rPr>
              <w:drawing>
                <wp:inline distT="0" distB="0" distL="0" distR="0" wp14:anchorId="10D7578B" wp14:editId="304633FB">
                  <wp:extent cx="806400" cy="806400"/>
                  <wp:effectExtent l="0" t="0" r="0" b="0"/>
                  <wp:docPr id="22681" name="Picture 2268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tcPr>
          <w:p w14:paraId="34936E34" w14:textId="77777777" w:rsidR="006D7F02" w:rsidRDefault="006D7F02" w:rsidP="00E674F9">
            <w:pPr>
              <w:spacing w:after="0"/>
            </w:pPr>
            <w:r w:rsidRPr="009A0C6F">
              <w:rPr>
                <w:b/>
              </w:rPr>
              <w:t>Discussion question:</w:t>
            </w:r>
            <w:r w:rsidRPr="009A0C6F">
              <w:t xml:space="preserve"> </w:t>
            </w:r>
          </w:p>
          <w:p w14:paraId="16F798C9" w14:textId="77777777" w:rsidR="006D7F02" w:rsidRPr="009A0C6F" w:rsidRDefault="006D7F02" w:rsidP="00E674F9">
            <w:pPr>
              <w:spacing w:after="0"/>
            </w:pPr>
            <w:r>
              <w:t>Looking at each of these images, can you spot what makes them good, bad or ‘ugly’ (i.e. very bad) examples of accessibility practices?</w:t>
            </w:r>
          </w:p>
        </w:tc>
      </w:tr>
    </w:tbl>
    <w:p w14:paraId="38A43948" w14:textId="77777777" w:rsidR="006D7F02" w:rsidRDefault="006D7F02" w:rsidP="00EA31A2">
      <w:pPr>
        <w:spacing w:before="0" w:after="0"/>
      </w:pPr>
    </w:p>
    <w:p w14:paraId="0F94016C" w14:textId="77777777" w:rsidR="00A16F9A" w:rsidRDefault="00A16F9A">
      <w:pPr>
        <w:spacing w:before="0" w:after="0"/>
      </w:pPr>
      <w:r>
        <w:br w:type="page"/>
      </w:r>
    </w:p>
    <w:p w14:paraId="68F7D0C7" w14:textId="3561CB9F" w:rsidR="00CF1C94" w:rsidRPr="00EA31A2" w:rsidRDefault="00CF1C94" w:rsidP="00C32F7E">
      <w:pPr>
        <w:pStyle w:val="Heading3"/>
      </w:pPr>
      <w:r w:rsidRPr="00EA31A2">
        <w:lastRenderedPageBreak/>
        <w:t>Activity: Check your knowledge</w:t>
      </w:r>
      <w:r w:rsidR="005F7A8E">
        <w:br/>
      </w:r>
    </w:p>
    <w:tbl>
      <w:tblPr>
        <w:tblStyle w:val="TableGrid"/>
        <w:tblW w:w="8834" w:type="dxa"/>
        <w:tblLook w:val="04A0" w:firstRow="1" w:lastRow="0" w:firstColumn="1" w:lastColumn="0" w:noHBand="0" w:noVBand="1"/>
      </w:tblPr>
      <w:tblGrid>
        <w:gridCol w:w="1620"/>
        <w:gridCol w:w="7214"/>
      </w:tblGrid>
      <w:tr w:rsidR="005F7A8E" w14:paraId="5937E207" w14:textId="77777777" w:rsidTr="005F7A8E">
        <w:trPr>
          <w:trHeight w:val="1686"/>
        </w:trPr>
        <w:tc>
          <w:tcPr>
            <w:tcW w:w="1620" w:type="dxa"/>
            <w:tcBorders>
              <w:top w:val="nil"/>
              <w:left w:val="nil"/>
              <w:bottom w:val="nil"/>
              <w:right w:val="nil"/>
            </w:tcBorders>
            <w:vAlign w:val="center"/>
          </w:tcPr>
          <w:p w14:paraId="4F76E742" w14:textId="77777777" w:rsidR="005F7A8E" w:rsidRDefault="005F7A8E" w:rsidP="005F7A8E">
            <w:pPr>
              <w:spacing w:after="0"/>
              <w:rPr>
                <w:rFonts w:cs="Arial"/>
                <w:b/>
              </w:rPr>
            </w:pPr>
            <w:r>
              <w:rPr>
                <w:noProof/>
              </w:rPr>
              <w:drawing>
                <wp:inline distT="0" distB="0" distL="0" distR="0" wp14:anchorId="4FE701E1" wp14:editId="6C3FFEAF">
                  <wp:extent cx="806400" cy="806400"/>
                  <wp:effectExtent l="0" t="0" r="0" b="0"/>
                  <wp:docPr id="5135" name="Picture 5135"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4CFFC04A" w14:textId="77777777" w:rsidR="005F7A8E" w:rsidRDefault="005F7A8E" w:rsidP="005F7A8E">
            <w:pPr>
              <w:spacing w:before="0" w:after="0"/>
            </w:pPr>
            <w:r>
              <w:rPr>
                <w:b/>
              </w:rPr>
              <w:t xml:space="preserve">Instructions: </w:t>
            </w:r>
            <w:r w:rsidRPr="005F7A8E">
              <w:t>Read the following case study on Khaira, a university student.</w:t>
            </w:r>
          </w:p>
          <w:p w14:paraId="0619BA1B" w14:textId="77777777" w:rsidR="005F7A8E" w:rsidRDefault="005F7A8E" w:rsidP="005F7A8E">
            <w:pPr>
              <w:spacing w:before="0" w:after="0"/>
              <w:rPr>
                <w:b/>
              </w:rPr>
            </w:pPr>
          </w:p>
          <w:p w14:paraId="24055E79" w14:textId="5906773E" w:rsidR="005F7A8E" w:rsidRDefault="005F7A8E" w:rsidP="005F7A8E">
            <w:pPr>
              <w:spacing w:before="0" w:after="0"/>
            </w:pPr>
            <w:r>
              <w:t>Using</w:t>
            </w:r>
            <w:r w:rsidRPr="00E342D3">
              <w:t xml:space="preserve"> the overview of the Disability Discrimination Act on </w:t>
            </w:r>
            <w:r w:rsidRPr="00023AAC">
              <w:t xml:space="preserve">page </w:t>
            </w:r>
            <w:r w:rsidR="005F2C77">
              <w:t>42</w:t>
            </w:r>
            <w:r>
              <w:t xml:space="preserve"> </w:t>
            </w:r>
            <w:r w:rsidRPr="00E342D3">
              <w:t>outline the sections that you think might apply to Khaira’s case.</w:t>
            </w:r>
          </w:p>
          <w:p w14:paraId="616AFDC9" w14:textId="77777777" w:rsidR="005F7A8E" w:rsidRDefault="005F7A8E" w:rsidP="005F7A8E">
            <w:pPr>
              <w:spacing w:before="0" w:after="0"/>
            </w:pPr>
          </w:p>
          <w:p w14:paraId="1F92AE5D" w14:textId="79271DA6" w:rsidR="005F7A8E" w:rsidRDefault="005F7A8E" w:rsidP="005F7A8E">
            <w:pPr>
              <w:spacing w:before="0" w:after="0"/>
              <w:rPr>
                <w:rFonts w:cs="Arial"/>
                <w:b/>
              </w:rPr>
            </w:pPr>
            <w:r>
              <w:t>Also consider how t</w:t>
            </w:r>
            <w:r w:rsidRPr="00E342D3">
              <w:t>he Access to Premises Standards and the Disability Standards for Education</w:t>
            </w:r>
            <w:r>
              <w:t xml:space="preserve"> might apply to this situation.</w:t>
            </w:r>
          </w:p>
        </w:tc>
      </w:tr>
    </w:tbl>
    <w:p w14:paraId="0962C673" w14:textId="0F94F2C3" w:rsidR="00CF1C94" w:rsidRPr="00CF1C94" w:rsidRDefault="00CF1C94" w:rsidP="005F7A8E">
      <w:pPr>
        <w:rPr>
          <w:b/>
        </w:rPr>
      </w:pPr>
      <w:r w:rsidRPr="00CF1C94">
        <w:rPr>
          <w:b/>
        </w:rPr>
        <w:t>Case study</w:t>
      </w:r>
      <w:r w:rsidR="005F7A8E">
        <w:rPr>
          <w:b/>
        </w:rPr>
        <w:t>: Khaira</w:t>
      </w:r>
      <w:r w:rsidRPr="00CF1C94">
        <w:rPr>
          <w:b/>
        </w:rPr>
        <w:t xml:space="preserve"> </w:t>
      </w:r>
    </w:p>
    <w:p w14:paraId="5EE08EA6" w14:textId="77777777" w:rsidR="00CF1C94" w:rsidRDefault="00CF1C94" w:rsidP="005F7A8E">
      <w:pPr>
        <w:pStyle w:val="ListParagraph"/>
        <w:spacing w:before="0" w:after="0"/>
        <w:ind w:left="0"/>
      </w:pPr>
      <w:r w:rsidRPr="00E342D3">
        <w:t xml:space="preserve">Khaira is experiencing difficulty accessing her university as she is a wheelchair user and a number of her lectures have been scheduled on the second floor of an older building that does not have lift access. </w:t>
      </w:r>
    </w:p>
    <w:p w14:paraId="02D664A1" w14:textId="77777777" w:rsidR="00687EAE" w:rsidRDefault="00687EAE" w:rsidP="00756F99">
      <w:pPr>
        <w:spacing w:before="0" w:after="0"/>
      </w:pPr>
    </w:p>
    <w:p w14:paraId="3AE68A21" w14:textId="77777777" w:rsidR="00CF1C94" w:rsidRDefault="00CF1C94" w:rsidP="005F7A8E">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4DD46D" w14:textId="77777777" w:rsidR="00CF1C94" w:rsidRDefault="00CF1C94" w:rsidP="005F7A8E">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7E5796A" w14:textId="1E63028D" w:rsidR="00CF1C94" w:rsidRDefault="009A6807" w:rsidP="009A6807">
      <w:pPr>
        <w:spacing w:before="0" w:after="0"/>
      </w:pPr>
      <w:r>
        <w:br w:type="page"/>
      </w:r>
    </w:p>
    <w:p w14:paraId="5765ADCB" w14:textId="65E3F0AE" w:rsidR="009A6807" w:rsidRDefault="00CF1C94" w:rsidP="00C32F7E">
      <w:pPr>
        <w:pStyle w:val="Heading2"/>
      </w:pPr>
      <w:bookmarkStart w:id="38" w:name="_Toc440633492"/>
      <w:r w:rsidRPr="00CF1C94">
        <w:lastRenderedPageBreak/>
        <w:t>2.3</w:t>
      </w:r>
      <w:r w:rsidR="005F7A8E">
        <w:t>.</w:t>
      </w:r>
      <w:r w:rsidRPr="00CF1C94">
        <w:t xml:space="preserve"> Direct and indirect discrimination</w:t>
      </w:r>
      <w:bookmarkEnd w:id="38"/>
    </w:p>
    <w:p w14:paraId="749526B6" w14:textId="77777777" w:rsidR="005F7A8E" w:rsidRDefault="005F7A8E" w:rsidP="009A6807">
      <w:pPr>
        <w:spacing w:before="0" w:after="0"/>
        <w:rPr>
          <w:rFonts w:eastAsia="Times New Roman"/>
        </w:rPr>
      </w:pPr>
    </w:p>
    <w:p w14:paraId="7489510C" w14:textId="77777777" w:rsidR="005F7A8E" w:rsidRDefault="009A6807" w:rsidP="009A6807">
      <w:pPr>
        <w:spacing w:before="0" w:after="0"/>
        <w:rPr>
          <w:rFonts w:eastAsia="Times New Roman"/>
        </w:rPr>
      </w:pPr>
      <w:r w:rsidRPr="009A6807">
        <w:rPr>
          <w:rFonts w:eastAsia="Times New Roman"/>
        </w:rPr>
        <w:t xml:space="preserve">Back in Topic 1, we talked about the fact that discrimination generally involves a person, or a group of people being treated less favourably on the grounds of a specific attribute, such as disability. </w:t>
      </w:r>
    </w:p>
    <w:p w14:paraId="723431F3" w14:textId="77777777" w:rsidR="005F7A8E" w:rsidRDefault="005F7A8E" w:rsidP="009A6807">
      <w:pPr>
        <w:spacing w:before="0" w:after="0"/>
        <w:rPr>
          <w:rFonts w:eastAsia="Times New Roman"/>
        </w:rPr>
      </w:pPr>
    </w:p>
    <w:p w14:paraId="5C46340C" w14:textId="717D0F58" w:rsidR="009A6807" w:rsidRPr="009A6807" w:rsidRDefault="005F7A8E" w:rsidP="009A6807">
      <w:pPr>
        <w:spacing w:before="0" w:after="0"/>
        <w:rPr>
          <w:rFonts w:eastAsia="Times New Roman"/>
        </w:rPr>
      </w:pPr>
      <w:r>
        <w:rPr>
          <w:rFonts w:eastAsia="Times New Roman"/>
        </w:rPr>
        <w:t>T</w:t>
      </w:r>
      <w:r w:rsidR="009A6807" w:rsidRPr="009A6807">
        <w:rPr>
          <w:rFonts w:eastAsia="Times New Roman"/>
        </w:rPr>
        <w:t xml:space="preserve">he </w:t>
      </w:r>
      <w:r w:rsidR="009A6807" w:rsidRPr="009A6807">
        <w:rPr>
          <w:rFonts w:eastAsia="Times New Roman"/>
          <w:i/>
        </w:rPr>
        <w:t>Disability Discrimination Act</w:t>
      </w:r>
      <w:r w:rsidR="009A6807" w:rsidRPr="009A6807">
        <w:rPr>
          <w:rFonts w:eastAsia="Times New Roman"/>
        </w:rPr>
        <w:t xml:space="preserve"> recognises two forms of discrimination</w:t>
      </w:r>
      <w:r w:rsidR="0020305A">
        <w:rPr>
          <w:rFonts w:eastAsia="Times New Roman"/>
        </w:rPr>
        <w:t>,</w:t>
      </w:r>
      <w:r w:rsidR="009A6807" w:rsidRPr="009A6807">
        <w:rPr>
          <w:rFonts w:eastAsia="Times New Roman"/>
        </w:rPr>
        <w:t xml:space="preserve"> both of which are considered unlawful under the definition of the Act</w:t>
      </w:r>
      <w:r w:rsidR="0020305A">
        <w:rPr>
          <w:rFonts w:eastAsia="Times New Roman"/>
        </w:rPr>
        <w:t>; t</w:t>
      </w:r>
      <w:r w:rsidR="009A6807" w:rsidRPr="009A6807">
        <w:rPr>
          <w:rFonts w:eastAsia="Times New Roman"/>
        </w:rPr>
        <w:t>hese are:</w:t>
      </w:r>
    </w:p>
    <w:p w14:paraId="0C47A3BE" w14:textId="77777777" w:rsidR="009A6807" w:rsidRPr="009A6807" w:rsidRDefault="009A6807" w:rsidP="00CD18E3">
      <w:pPr>
        <w:numPr>
          <w:ilvl w:val="0"/>
          <w:numId w:val="19"/>
        </w:numPr>
        <w:spacing w:before="120" w:after="120"/>
        <w:rPr>
          <w:rFonts w:eastAsia="Times New Roman"/>
        </w:rPr>
      </w:pPr>
      <w:r w:rsidRPr="009A6807">
        <w:rPr>
          <w:rFonts w:eastAsia="Times New Roman"/>
        </w:rPr>
        <w:t>Direct discrimination</w:t>
      </w:r>
    </w:p>
    <w:p w14:paraId="33617017" w14:textId="77777777" w:rsidR="009A6807" w:rsidRPr="009A6807" w:rsidRDefault="009A6807" w:rsidP="00CD18E3">
      <w:pPr>
        <w:numPr>
          <w:ilvl w:val="0"/>
          <w:numId w:val="19"/>
        </w:numPr>
        <w:spacing w:before="120" w:after="120"/>
        <w:rPr>
          <w:rFonts w:eastAsia="Times New Roman"/>
        </w:rPr>
      </w:pPr>
      <w:r w:rsidRPr="009A6807">
        <w:rPr>
          <w:rFonts w:eastAsia="Times New Roman"/>
        </w:rPr>
        <w:t>Indirect discrimination</w:t>
      </w:r>
    </w:p>
    <w:p w14:paraId="4B0A8BFA" w14:textId="1260EDBE" w:rsidR="00387BF2" w:rsidRPr="009A6807" w:rsidRDefault="00387BF2" w:rsidP="00C32F7E">
      <w:pPr>
        <w:pStyle w:val="Heading3"/>
      </w:pPr>
      <w:r w:rsidRPr="009A6807">
        <w:t>Direct discrimination</w:t>
      </w:r>
      <w:r w:rsidR="005F7A8E">
        <w:br/>
      </w:r>
    </w:p>
    <w:p w14:paraId="1F1877BA" w14:textId="77777777" w:rsidR="009A6807" w:rsidRPr="009A6807" w:rsidRDefault="009A6807" w:rsidP="009A6807">
      <w:pPr>
        <w:spacing w:before="0" w:after="0"/>
        <w:rPr>
          <w:rFonts w:eastAsia="Times New Roman"/>
        </w:rPr>
      </w:pPr>
      <w:r w:rsidRPr="009A6807">
        <w:rPr>
          <w:rFonts w:eastAsia="Times New Roman"/>
        </w:rPr>
        <w:t xml:space="preserve">Direct discrimination includes more overt forms of discrimination where a person is treated less favourably, because of his or her disability, than a person without that disability would be treated in the same or similar circumstances. </w:t>
      </w:r>
      <w:r w:rsidRPr="009A6807">
        <w:rPr>
          <w:rFonts w:eastAsia="Times New Roman"/>
          <w:sz w:val="20"/>
          <w:vertAlign w:val="superscript"/>
        </w:rPr>
        <w:endnoteReference w:id="34"/>
      </w:r>
    </w:p>
    <w:p w14:paraId="08B5D013" w14:textId="77777777" w:rsidR="009A6807" w:rsidRPr="009A6807" w:rsidRDefault="009A6807" w:rsidP="009A6807">
      <w:pPr>
        <w:spacing w:before="0" w:after="0"/>
        <w:rPr>
          <w:rFonts w:eastAsia="Times New Roman"/>
        </w:rPr>
      </w:pPr>
      <w:r w:rsidRPr="009A6807">
        <w:rPr>
          <w:rFonts w:eastAsia="Times New Roman"/>
        </w:rPr>
        <w:t>For example, if a man was refused entry to a café because of his assistance animal.</w:t>
      </w:r>
      <w:r w:rsidRPr="009A6807">
        <w:rPr>
          <w:rFonts w:eastAsia="Times New Roman"/>
          <w:sz w:val="20"/>
          <w:vertAlign w:val="superscript"/>
        </w:rPr>
        <w:t xml:space="preserve"> </w:t>
      </w:r>
    </w:p>
    <w:p w14:paraId="41FC108A" w14:textId="77777777" w:rsidR="009A6807" w:rsidRPr="009A6807" w:rsidRDefault="009A6807" w:rsidP="009A6807">
      <w:pPr>
        <w:spacing w:before="0" w:after="0"/>
        <w:rPr>
          <w:rFonts w:eastAsia="Times New Roman"/>
        </w:rPr>
      </w:pPr>
    </w:p>
    <w:p w14:paraId="7E135B57" w14:textId="503042B7" w:rsidR="009A6807" w:rsidRPr="009A6807" w:rsidRDefault="009A6807" w:rsidP="009A6807">
      <w:pPr>
        <w:spacing w:before="0" w:after="0"/>
        <w:rPr>
          <w:rFonts w:eastAsia="Times New Roman"/>
        </w:rPr>
      </w:pPr>
      <w:r w:rsidRPr="009A6807">
        <w:rPr>
          <w:rFonts w:eastAsia="Times New Roman"/>
        </w:rPr>
        <w:t>The following case conciliated by the Australian Human Rights Commission is an example of direct discrimination:</w:t>
      </w:r>
    </w:p>
    <w:p w14:paraId="47A4174F" w14:textId="77777777" w:rsidR="009A6807" w:rsidRPr="009A6807" w:rsidRDefault="009A6807" w:rsidP="009A6807">
      <w:pPr>
        <w:spacing w:before="0" w:after="0"/>
        <w:rPr>
          <w:i/>
        </w:rPr>
      </w:pPr>
    </w:p>
    <w:p w14:paraId="6EFDCC5D" w14:textId="3591F6A6" w:rsidR="00CF1C94" w:rsidRDefault="009A6807" w:rsidP="00971E1F">
      <w:pPr>
        <w:spacing w:before="0" w:after="0"/>
        <w:ind w:left="720"/>
      </w:pPr>
      <w:r w:rsidRPr="009A6807">
        <w:t>A woman had been offered employment at her local supermarket and was asked to attend a pre-employment medical assessment. During the medical assessment, she disclosed that she had depression. The supermarket Manager responded by withdr</w:t>
      </w:r>
      <w:r w:rsidR="00971E1F">
        <w:t>awing the offer of employment.</w:t>
      </w:r>
    </w:p>
    <w:p w14:paraId="5568EE7C" w14:textId="77777777" w:rsidR="00971E1F" w:rsidRDefault="00971E1F" w:rsidP="00971E1F">
      <w:pPr>
        <w:spacing w:before="0" w:after="0"/>
        <w:ind w:left="720"/>
      </w:pPr>
    </w:p>
    <w:p w14:paraId="61743461" w14:textId="55039DD2" w:rsidR="00CF1C94" w:rsidRDefault="00A52A41" w:rsidP="005F7A8E">
      <w:pPr>
        <w:jc w:val="center"/>
      </w:pPr>
      <w:r>
        <w:rPr>
          <w:noProof/>
        </w:rPr>
        <w:drawing>
          <wp:inline distT="0" distB="0" distL="0" distR="0" wp14:anchorId="1CE37D99" wp14:editId="28E7EFC0">
            <wp:extent cx="5003868" cy="3219450"/>
            <wp:effectExtent l="0" t="0" r="6350" b="0"/>
            <wp:docPr id="25" name="Picture 25" descr="A mix of words associated with equal opportunity. Such as, discrimination, employment, fairness, justice, ethnicity, ethnicity, sexual orientation, minoirty group etc" title="Equal Opportu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Commission Photos\for alex\iStock_000052517336_Double(1).jpg"/>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5010778" cy="322389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20A6280" w14:textId="77777777" w:rsidR="00CF1C94" w:rsidRDefault="00CF1C94" w:rsidP="00A94C49"/>
    <w:p w14:paraId="554FAB19" w14:textId="26B6A9FA" w:rsidR="00A52A41" w:rsidRPr="005F7A8E" w:rsidRDefault="00A52A41" w:rsidP="00C32F7E">
      <w:pPr>
        <w:pStyle w:val="Heading3"/>
      </w:pPr>
      <w:r w:rsidRPr="005F7A8E">
        <w:lastRenderedPageBreak/>
        <w:t>Indirect discrimination</w:t>
      </w:r>
      <w:r w:rsidR="005F7A8E">
        <w:br/>
      </w:r>
    </w:p>
    <w:p w14:paraId="6C63CD6C" w14:textId="77777777" w:rsidR="00A52A41" w:rsidRPr="00E342D3" w:rsidRDefault="00A52A41" w:rsidP="00A52A41">
      <w:pPr>
        <w:spacing w:before="0" w:after="0"/>
      </w:pPr>
      <w:r w:rsidRPr="00E342D3">
        <w:t>Indirect discrimination is less obvious. It occurs when:</w:t>
      </w:r>
    </w:p>
    <w:p w14:paraId="0C95E863" w14:textId="77777777" w:rsidR="005D1708" w:rsidRPr="005D1708" w:rsidRDefault="005D1708" w:rsidP="005D1708">
      <w:pPr>
        <w:spacing w:before="0" w:after="0"/>
        <w:rPr>
          <w:rFonts w:eastAsia="Times New Roman"/>
        </w:rPr>
      </w:pPr>
    </w:p>
    <w:p w14:paraId="6E00D496" w14:textId="77777777" w:rsidR="005D1708" w:rsidRPr="005D1708" w:rsidRDefault="005D1708" w:rsidP="00CD18E3">
      <w:pPr>
        <w:numPr>
          <w:ilvl w:val="0"/>
          <w:numId w:val="20"/>
        </w:numPr>
        <w:spacing w:before="0" w:after="0"/>
        <w:contextualSpacing/>
      </w:pPr>
      <w:r w:rsidRPr="005D1708">
        <w:t>A particular condition applies to everyone, but because of their disability the person is not able to comply or, although able to comply, would suffer a serious disadvantage by doing so, and</w:t>
      </w:r>
    </w:p>
    <w:p w14:paraId="5EF5CB01" w14:textId="77777777" w:rsidR="005D1708" w:rsidRPr="005D1708" w:rsidRDefault="005D1708" w:rsidP="00CD18E3">
      <w:pPr>
        <w:numPr>
          <w:ilvl w:val="0"/>
          <w:numId w:val="20"/>
        </w:numPr>
        <w:spacing w:before="0" w:after="0"/>
        <w:contextualSpacing/>
      </w:pPr>
      <w:r w:rsidRPr="005D1708">
        <w:t>The requirement or condition disadvantages a person because of their disability, and</w:t>
      </w:r>
    </w:p>
    <w:p w14:paraId="58471873" w14:textId="77777777" w:rsidR="005D1708" w:rsidRPr="005D1708" w:rsidRDefault="005D1708" w:rsidP="00CD18E3">
      <w:pPr>
        <w:numPr>
          <w:ilvl w:val="0"/>
          <w:numId w:val="20"/>
        </w:numPr>
        <w:spacing w:before="0" w:after="0"/>
        <w:contextualSpacing/>
      </w:pPr>
      <w:r w:rsidRPr="005D1708">
        <w:t>It is unreasonable in all of the circumstances.</w:t>
      </w:r>
      <w:r w:rsidRPr="005D1708">
        <w:rPr>
          <w:sz w:val="20"/>
          <w:vertAlign w:val="superscript"/>
        </w:rPr>
        <w:endnoteReference w:id="35"/>
      </w:r>
    </w:p>
    <w:p w14:paraId="524C0F71" w14:textId="77777777" w:rsidR="005D1708" w:rsidRDefault="005D1708" w:rsidP="005D1708">
      <w:pPr>
        <w:contextualSpacing/>
        <w:rPr>
          <w:rFonts w:cs="Arial"/>
          <w:b/>
        </w:rPr>
      </w:pPr>
    </w:p>
    <w:p w14:paraId="3A81D0B0" w14:textId="77777777" w:rsidR="005D1708" w:rsidRPr="005D1708" w:rsidRDefault="005D1708" w:rsidP="005D1708">
      <w:pPr>
        <w:contextualSpacing/>
        <w:rPr>
          <w:rFonts w:cs="Arial"/>
          <w:b/>
        </w:rPr>
      </w:pPr>
      <w:r w:rsidRPr="005D1708">
        <w:rPr>
          <w:rFonts w:cs="Arial"/>
          <w:b/>
        </w:rPr>
        <w:t>Examples of indirect discrimination:</w:t>
      </w:r>
    </w:p>
    <w:p w14:paraId="212FD2C5" w14:textId="77777777" w:rsidR="005D1708" w:rsidRPr="005D1708" w:rsidRDefault="005D1708" w:rsidP="005D1708">
      <w:pPr>
        <w:contextualSpacing/>
        <w:rPr>
          <w:rFonts w:cs="Arial"/>
        </w:rPr>
      </w:pPr>
    </w:p>
    <w:p w14:paraId="42B59972" w14:textId="77777777" w:rsidR="005D1708" w:rsidRPr="00756F99" w:rsidRDefault="005D1708" w:rsidP="00756F99">
      <w:pPr>
        <w:numPr>
          <w:ilvl w:val="0"/>
          <w:numId w:val="20"/>
        </w:numPr>
        <w:spacing w:before="0" w:after="0"/>
        <w:contextualSpacing/>
      </w:pPr>
      <w:r w:rsidRPr="00756F99">
        <w:t>A woman who has a disability complained that her access to online services from a Commonwealth Government service provision agency had been locked because she had disclosed her password to her husband so he could assist her.</w:t>
      </w:r>
    </w:p>
    <w:p w14:paraId="29DBC43C" w14:textId="0FF5CD5F" w:rsidR="00F00FCB" w:rsidRPr="00756F99" w:rsidRDefault="005D1708" w:rsidP="00756F99">
      <w:pPr>
        <w:numPr>
          <w:ilvl w:val="0"/>
          <w:numId w:val="20"/>
        </w:numPr>
        <w:spacing w:before="0" w:after="0"/>
        <w:contextualSpacing/>
      </w:pPr>
      <w:r w:rsidRPr="00756F99">
        <w:t>A man who has a mental illness complained that he had been discriminated against in being required to confirm each fortnight his continuing eligibility to benefit from a Commonwealth program, which his illness m</w:t>
      </w:r>
      <w:r w:rsidR="00E7253C" w:rsidRPr="00756F99">
        <w:t>ade it difficult for him to do.</w:t>
      </w:r>
    </w:p>
    <w:tbl>
      <w:tblPr>
        <w:tblStyle w:val="TableGrid"/>
        <w:tblW w:w="0" w:type="auto"/>
        <w:tblLook w:val="04A0" w:firstRow="1" w:lastRow="0" w:firstColumn="1" w:lastColumn="0" w:noHBand="0" w:noVBand="1"/>
      </w:tblPr>
      <w:tblGrid>
        <w:gridCol w:w="1485"/>
        <w:gridCol w:w="7575"/>
      </w:tblGrid>
      <w:tr w:rsidR="00E7253C" w14:paraId="49A3766D" w14:textId="77777777" w:rsidTr="00971E1F">
        <w:trPr>
          <w:trHeight w:val="1655"/>
        </w:trPr>
        <w:tc>
          <w:tcPr>
            <w:tcW w:w="1485" w:type="dxa"/>
            <w:tcBorders>
              <w:top w:val="nil"/>
              <w:left w:val="nil"/>
              <w:bottom w:val="nil"/>
              <w:right w:val="nil"/>
            </w:tcBorders>
            <w:vAlign w:val="center"/>
          </w:tcPr>
          <w:p w14:paraId="7DEC7377" w14:textId="7DDECA41" w:rsidR="00E7253C" w:rsidRDefault="00E7253C" w:rsidP="00971E1F">
            <w:pPr>
              <w:spacing w:after="0"/>
            </w:pPr>
            <w:r>
              <w:rPr>
                <w:noProof/>
              </w:rPr>
              <w:drawing>
                <wp:inline distT="0" distB="0" distL="0" distR="0" wp14:anchorId="0B865D1D" wp14:editId="3CAEC833">
                  <wp:extent cx="806400" cy="806400"/>
                  <wp:effectExtent l="0" t="0" r="0" b="0"/>
                  <wp:docPr id="5133" name="Picture 5133"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5FDD58C5" w14:textId="65F2B383" w:rsidR="00E7253C" w:rsidRDefault="00E7253C" w:rsidP="00D35D37">
            <w:pPr>
              <w:spacing w:after="0"/>
            </w:pPr>
            <w:r w:rsidRPr="000B7500">
              <w:rPr>
                <w:b/>
              </w:rPr>
              <w:t>Can you think of an example of a condition or requirement that might indirectly discriminate against people with disability?</w:t>
            </w:r>
            <w:r>
              <w:t xml:space="preserve"> </w:t>
            </w:r>
            <w:r w:rsidRPr="00756F99">
              <w:rPr>
                <w:i/>
              </w:rPr>
              <w:t>(</w:t>
            </w:r>
            <w:r w:rsidR="005F7A8E" w:rsidRPr="00756F99">
              <w:rPr>
                <w:i/>
              </w:rPr>
              <w:t>See n</w:t>
            </w:r>
            <w:r w:rsidRPr="00756F99">
              <w:rPr>
                <w:i/>
              </w:rPr>
              <w:t xml:space="preserve">otes </w:t>
            </w:r>
            <w:r w:rsidR="00EC46E4" w:rsidRPr="00756F99">
              <w:rPr>
                <w:i/>
              </w:rPr>
              <w:t>o</w:t>
            </w:r>
            <w:r w:rsidRPr="00756F99">
              <w:rPr>
                <w:i/>
              </w:rPr>
              <w:t>n</w:t>
            </w:r>
            <w:r w:rsidRPr="00023AAC">
              <w:rPr>
                <w:i/>
              </w:rPr>
              <w:t xml:space="preserve"> page</w:t>
            </w:r>
            <w:r w:rsidR="005F2C77">
              <w:rPr>
                <w:i/>
              </w:rPr>
              <w:t xml:space="preserve"> 176</w:t>
            </w:r>
            <w:r w:rsidRPr="00756F99">
              <w:rPr>
                <w:i/>
              </w:rPr>
              <w:t xml:space="preserve"> </w:t>
            </w:r>
            <w:r w:rsidR="005F7A8E" w:rsidRPr="00756F99">
              <w:rPr>
                <w:i/>
              </w:rPr>
              <w:t>for some suggestions</w:t>
            </w:r>
            <w:r w:rsidRPr="00756F99">
              <w:rPr>
                <w:i/>
              </w:rPr>
              <w:t>)</w:t>
            </w:r>
            <w:r w:rsidR="00B00BF0">
              <w:rPr>
                <w:i/>
              </w:rPr>
              <w:t>.</w:t>
            </w:r>
          </w:p>
        </w:tc>
      </w:tr>
    </w:tbl>
    <w:p w14:paraId="41FF05D2" w14:textId="3BB0027D" w:rsidR="00F00FCB" w:rsidRDefault="00F00FCB" w:rsidP="00971E1F">
      <w:pPr>
        <w:spacing w:before="0" w:after="0" w:line="480" w:lineRule="auto"/>
        <w:rPr>
          <w:b/>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D78036" w14:textId="667C46B0" w:rsidR="00356066" w:rsidRDefault="004D3C22" w:rsidP="00971E1F">
      <w:pPr>
        <w:spacing w:before="0" w:after="0"/>
        <w:jc w:val="center"/>
      </w:pPr>
      <w:r>
        <w:rPr>
          <w:noProof/>
        </w:rPr>
        <w:drawing>
          <wp:inline distT="0" distB="0" distL="0" distR="0" wp14:anchorId="16B490D8" wp14:editId="0BC648F6">
            <wp:extent cx="3370997" cy="1964990"/>
            <wp:effectExtent l="0" t="0" r="1270" b="0"/>
            <wp:docPr id="3" name="Picture 3" descr="Three people in a race. One of the people is in a wheelchair and can't jump over the hurdle in front of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xternal Projects\EIT Education &amp; Training 14.15\Public sector education\NSW FACS CRPD Training 13.14\Facilitation Resources\Slides\iStock slide images\iStock_000021163815_XXXLarge.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3371512" cy="1965290"/>
                    </a:xfrm>
                    <a:prstGeom prst="rect">
                      <a:avLst/>
                    </a:prstGeom>
                    <a:noFill/>
                    <a:ln>
                      <a:noFill/>
                    </a:ln>
                  </pic:spPr>
                </pic:pic>
              </a:graphicData>
            </a:graphic>
          </wp:inline>
        </w:drawing>
      </w:r>
      <w:r w:rsidR="005D1708">
        <w:br w:type="page"/>
      </w:r>
    </w:p>
    <w:p w14:paraId="675E9FE9" w14:textId="74084885" w:rsidR="00356066" w:rsidRDefault="00356066" w:rsidP="00C32F7E">
      <w:pPr>
        <w:pStyle w:val="Heading2"/>
      </w:pPr>
      <w:bookmarkStart w:id="39" w:name="_Toc440633493"/>
      <w:r>
        <w:lastRenderedPageBreak/>
        <w:t>2.4</w:t>
      </w:r>
      <w:r w:rsidR="00971E1F">
        <w:t>.</w:t>
      </w:r>
      <w:r>
        <w:t xml:space="preserve"> Reasonable adjustment and inherent requirements</w:t>
      </w:r>
      <w:bookmarkEnd w:id="39"/>
      <w:r>
        <w:t xml:space="preserve"> </w:t>
      </w:r>
    </w:p>
    <w:p w14:paraId="7611942B" w14:textId="77777777" w:rsidR="005D1708" w:rsidRPr="005D1708" w:rsidRDefault="005D1708" w:rsidP="005D1708">
      <w:pPr>
        <w:tabs>
          <w:tab w:val="left" w:pos="720"/>
        </w:tabs>
        <w:spacing w:before="0" w:after="0"/>
        <w:rPr>
          <w:rFonts w:eastAsia="Times New Roman"/>
          <w:bCs/>
        </w:rPr>
      </w:pPr>
    </w:p>
    <w:p w14:paraId="1B6E1E4C" w14:textId="32E670E9" w:rsidR="005D1708" w:rsidRPr="005D1708" w:rsidRDefault="005D1708" w:rsidP="005D1708">
      <w:pPr>
        <w:tabs>
          <w:tab w:val="left" w:pos="720"/>
        </w:tabs>
        <w:spacing w:before="0" w:after="0"/>
        <w:rPr>
          <w:rFonts w:eastAsia="Times New Roman"/>
          <w:bCs/>
        </w:rPr>
      </w:pPr>
      <w:r w:rsidRPr="005D1708">
        <w:rPr>
          <w:rFonts w:eastAsia="Times New Roman"/>
          <w:bCs/>
        </w:rPr>
        <w:t xml:space="preserve">Reasonable adjustment refers to the administrative, environmental, or procedural alterations required to enable a person with disability to participate </w:t>
      </w:r>
      <w:r w:rsidR="003155CC">
        <w:rPr>
          <w:bCs/>
        </w:rPr>
        <w:t xml:space="preserve">in an activity </w:t>
      </w:r>
      <w:r w:rsidRPr="005D1708">
        <w:rPr>
          <w:rFonts w:eastAsia="Times New Roman"/>
          <w:bCs/>
        </w:rPr>
        <w:t>on an equal basis with others. The adjustment must be considered ‘reasonable’ in all of the circumstances, and must not impose an undue burden on others.</w:t>
      </w:r>
      <w:r w:rsidRPr="005D1708">
        <w:rPr>
          <w:rFonts w:eastAsia="Times New Roman"/>
          <w:bCs/>
          <w:sz w:val="20"/>
          <w:vertAlign w:val="superscript"/>
        </w:rPr>
        <w:endnoteReference w:id="36"/>
      </w:r>
    </w:p>
    <w:p w14:paraId="6A8D1A01" w14:textId="77777777" w:rsidR="005D1708" w:rsidRPr="005D1708" w:rsidRDefault="005D1708" w:rsidP="005D1708">
      <w:pPr>
        <w:tabs>
          <w:tab w:val="left" w:pos="720"/>
        </w:tabs>
        <w:spacing w:before="0" w:after="0"/>
        <w:rPr>
          <w:rFonts w:eastAsia="Times New Roman"/>
          <w:bCs/>
        </w:rPr>
      </w:pPr>
    </w:p>
    <w:p w14:paraId="422B94BF" w14:textId="3D6EBFF7" w:rsidR="005D1708" w:rsidRPr="005D1708" w:rsidRDefault="005D1708" w:rsidP="005D1708">
      <w:pPr>
        <w:tabs>
          <w:tab w:val="left" w:pos="720"/>
        </w:tabs>
        <w:spacing w:before="0" w:after="0"/>
        <w:rPr>
          <w:rFonts w:eastAsia="Times New Roman"/>
          <w:bCs/>
        </w:rPr>
      </w:pPr>
      <w:r w:rsidRPr="005D1708">
        <w:rPr>
          <w:rFonts w:eastAsia="Times New Roman"/>
          <w:bCs/>
        </w:rPr>
        <w:t xml:space="preserve">The </w:t>
      </w:r>
      <w:r w:rsidRPr="00023AAC">
        <w:rPr>
          <w:rFonts w:eastAsia="Times New Roman"/>
          <w:bCs/>
          <w:i/>
        </w:rPr>
        <w:t>Disability Discrimination Act</w:t>
      </w:r>
      <w:r w:rsidRPr="005D1708">
        <w:rPr>
          <w:rFonts w:eastAsia="Times New Roman"/>
          <w:bCs/>
        </w:rPr>
        <w:t xml:space="preserve"> requires that, wherever possible, reasonable adjustments be put in place to meet the needs of people with disability.</w:t>
      </w:r>
    </w:p>
    <w:p w14:paraId="1CF62AF2" w14:textId="77777777" w:rsidR="005D1708" w:rsidRPr="005D1708" w:rsidRDefault="005D1708" w:rsidP="005D1708">
      <w:pPr>
        <w:spacing w:before="0" w:after="0"/>
        <w:rPr>
          <w:rFonts w:eastAsia="Times New Roman"/>
        </w:rPr>
      </w:pPr>
    </w:p>
    <w:p w14:paraId="2ADA4B4D" w14:textId="77777777" w:rsidR="005D1708" w:rsidRPr="005D1708" w:rsidRDefault="005D1708" w:rsidP="005D1708">
      <w:pPr>
        <w:spacing w:before="0" w:after="0"/>
        <w:rPr>
          <w:b/>
        </w:rPr>
      </w:pPr>
      <w:r w:rsidRPr="005D1708">
        <w:rPr>
          <w:b/>
        </w:rPr>
        <w:t xml:space="preserve">An example of reasonable adjustment </w:t>
      </w:r>
    </w:p>
    <w:p w14:paraId="13878418" w14:textId="77777777" w:rsidR="005D1708" w:rsidRPr="005D1708" w:rsidRDefault="005D1708" w:rsidP="005D1708">
      <w:pPr>
        <w:spacing w:before="0" w:after="0"/>
        <w:ind w:left="720"/>
      </w:pPr>
    </w:p>
    <w:p w14:paraId="50E34C42" w14:textId="77777777" w:rsidR="005D1708" w:rsidRPr="005D1708" w:rsidRDefault="005D1708" w:rsidP="005D1708">
      <w:pPr>
        <w:spacing w:before="0" w:after="0"/>
        <w:ind w:left="720"/>
      </w:pPr>
      <w:r w:rsidRPr="005D1708">
        <w:t>The complainant who is a prisoner, has a mobility disability and uses a wheelchair. He claimed he was moved from a prison with wheelchair accessible cell and facilities to one with limited wheelchair access. In particular, he claimed the bench seat in the shower was too low and the lifting bar above his bed was inaccessible.</w:t>
      </w:r>
    </w:p>
    <w:p w14:paraId="3AF15B04" w14:textId="77777777" w:rsidR="005D1708" w:rsidRPr="005D1708" w:rsidRDefault="005D1708" w:rsidP="005D1708">
      <w:pPr>
        <w:spacing w:before="0" w:after="0"/>
        <w:ind w:left="720"/>
      </w:pPr>
    </w:p>
    <w:p w14:paraId="583D7687" w14:textId="77777777" w:rsidR="005D1708" w:rsidRPr="005D1708" w:rsidRDefault="005D1708" w:rsidP="005D1708">
      <w:pPr>
        <w:spacing w:before="0" w:after="0"/>
        <w:ind w:left="720"/>
      </w:pPr>
      <w:r w:rsidRPr="005D1708">
        <w:t>The government department said it relocated the complainant to a lower security unit designed for elderly prisoners and indicated a willingness to make modifications to the complainant's new cell to make it more accessible.</w:t>
      </w:r>
    </w:p>
    <w:p w14:paraId="48F8FD39" w14:textId="77777777" w:rsidR="005D1708" w:rsidRPr="005D1708" w:rsidRDefault="005D1708" w:rsidP="005D1708">
      <w:pPr>
        <w:spacing w:before="0" w:after="0"/>
        <w:ind w:left="720"/>
      </w:pPr>
    </w:p>
    <w:p w14:paraId="131747EE" w14:textId="77777777" w:rsidR="005D1708" w:rsidRPr="005D1708" w:rsidRDefault="005D1708" w:rsidP="005D1708">
      <w:pPr>
        <w:spacing w:before="0" w:after="0"/>
        <w:ind w:left="720"/>
      </w:pPr>
      <w:r w:rsidRPr="005D1708">
        <w:t>The complaint was resolved after the department provided the requested modifications to the complainant's cell.</w:t>
      </w:r>
      <w:r w:rsidRPr="005D1708">
        <w:rPr>
          <w:sz w:val="20"/>
          <w:vertAlign w:val="superscript"/>
        </w:rPr>
        <w:endnoteReference w:id="37"/>
      </w:r>
    </w:p>
    <w:p w14:paraId="7F2F2F3A" w14:textId="77777777" w:rsidR="005D1708" w:rsidRPr="005D1708" w:rsidRDefault="005D1708" w:rsidP="005D1708">
      <w:pPr>
        <w:spacing w:before="0" w:after="0"/>
      </w:pPr>
    </w:p>
    <w:p w14:paraId="5033C5FF" w14:textId="77777777" w:rsidR="005D1708" w:rsidRPr="005D1708" w:rsidRDefault="005D1708" w:rsidP="005D1708">
      <w:pPr>
        <w:spacing w:before="0" w:after="0"/>
      </w:pPr>
      <w:r w:rsidRPr="005D1708">
        <w:t xml:space="preserve">This case study demonstrates how adjustments can be made to increase the accessibility of existing services or facilities. </w:t>
      </w:r>
    </w:p>
    <w:p w14:paraId="6D3FA046" w14:textId="77777777" w:rsidR="005D1708" w:rsidRPr="005D1708" w:rsidRDefault="005D1708" w:rsidP="005D1708">
      <w:pPr>
        <w:spacing w:before="0" w:after="0"/>
      </w:pPr>
    </w:p>
    <w:p w14:paraId="3CF49910" w14:textId="77777777" w:rsidR="005D1708" w:rsidRPr="005D1708" w:rsidRDefault="005D1708" w:rsidP="005D1708">
      <w:pPr>
        <w:spacing w:before="0" w:after="0"/>
      </w:pPr>
      <w:r w:rsidRPr="005D1708">
        <w:t xml:space="preserve">Reasonable adjustment is often also referred to in the context of employment and education. It is a way of modifying the way that a student might meet the requirements of a certain course, or an employee might perform the inherent requirements of a work role. </w:t>
      </w:r>
    </w:p>
    <w:p w14:paraId="0EA0C991" w14:textId="77777777" w:rsidR="005D1708" w:rsidRPr="005D1708" w:rsidRDefault="005D1708" w:rsidP="005D1708">
      <w:pPr>
        <w:spacing w:before="0" w:after="0"/>
      </w:pPr>
    </w:p>
    <w:p w14:paraId="49616F7B" w14:textId="77777777" w:rsidR="005D1708" w:rsidRDefault="005D1708" w:rsidP="005D1708">
      <w:pPr>
        <w:spacing w:before="0" w:after="0"/>
      </w:pPr>
      <w:r w:rsidRPr="005D1708">
        <w:t>It does not mean that the essential requirements of the course or job change in any way, but simply provides flexibility about how these requirements are met.</w:t>
      </w:r>
    </w:p>
    <w:p w14:paraId="0DDDD96D" w14:textId="77777777" w:rsidR="005D1708" w:rsidRPr="005D1708" w:rsidRDefault="005D1708" w:rsidP="005D1708">
      <w:pPr>
        <w:keepNext/>
        <w:keepLines/>
        <w:spacing w:before="360" w:after="0"/>
        <w:outlineLvl w:val="2"/>
        <w:rPr>
          <w:b/>
        </w:rPr>
      </w:pPr>
      <w:r w:rsidRPr="005D1708">
        <w:rPr>
          <w:b/>
        </w:rPr>
        <w:t>Reasonable adjustment in education</w:t>
      </w:r>
    </w:p>
    <w:p w14:paraId="12EAE8F1" w14:textId="77777777" w:rsidR="005D1708" w:rsidRPr="005D1708" w:rsidRDefault="005D1708" w:rsidP="005D1708">
      <w:pPr>
        <w:spacing w:before="0" w:after="0"/>
      </w:pPr>
    </w:p>
    <w:p w14:paraId="7D9C0030" w14:textId="16B8D0FC" w:rsidR="00773370" w:rsidRPr="00971E1F" w:rsidRDefault="005D1708" w:rsidP="00773370">
      <w:pPr>
        <w:spacing w:before="0" w:after="0"/>
      </w:pPr>
      <w:r w:rsidRPr="005D1708">
        <w:t>The following are two examples of cases previously conciliated by the Australian Human Rights Commission where re</w:t>
      </w:r>
      <w:r w:rsidR="00971E1F">
        <w:t>asonable adjustments were made.</w:t>
      </w:r>
    </w:p>
    <w:p w14:paraId="4AA1D070" w14:textId="19678919" w:rsidR="005D1708" w:rsidRPr="00E342D3" w:rsidRDefault="005D1708" w:rsidP="005D1708">
      <w:pPr>
        <w:spacing w:after="0"/>
        <w:rPr>
          <w:b/>
        </w:rPr>
      </w:pPr>
      <w:r>
        <w:rPr>
          <w:b/>
        </w:rPr>
        <w:t>Example 1</w:t>
      </w:r>
    </w:p>
    <w:p w14:paraId="3CC6433C" w14:textId="77777777" w:rsidR="005D1708" w:rsidRPr="00E342D3" w:rsidRDefault="005D1708" w:rsidP="005D1708">
      <w:pPr>
        <w:spacing w:after="0"/>
        <w:ind w:left="709"/>
      </w:pPr>
      <w:r w:rsidRPr="00E342D3">
        <w:t>A woman complained that her son had been discriminated against on the basis of dyslexia and Attention Deficit Disorder when her request for a read</w:t>
      </w:r>
      <w:r>
        <w:t>ing</w:t>
      </w:r>
      <w:r w:rsidRPr="00E342D3">
        <w:t>/writing assistant for an exam was refused. The complaint was settled when the education authority agreed to permit an assistant for the exam</w:t>
      </w:r>
      <w:r>
        <w:t>.</w:t>
      </w:r>
      <w:r>
        <w:rPr>
          <w:rStyle w:val="EndnoteReference"/>
        </w:rPr>
        <w:endnoteReference w:id="38"/>
      </w:r>
    </w:p>
    <w:p w14:paraId="36448D74" w14:textId="68B596D0" w:rsidR="005D1708" w:rsidRPr="00E342D3" w:rsidRDefault="005D1708" w:rsidP="005D1708">
      <w:pPr>
        <w:spacing w:after="0"/>
        <w:rPr>
          <w:b/>
        </w:rPr>
      </w:pPr>
      <w:r>
        <w:rPr>
          <w:b/>
        </w:rPr>
        <w:t>Example 2</w:t>
      </w:r>
    </w:p>
    <w:p w14:paraId="7EF37B32" w14:textId="77777777" w:rsidR="005D1708" w:rsidRDefault="005D1708" w:rsidP="005D1708">
      <w:pPr>
        <w:spacing w:after="0"/>
        <w:ind w:left="709"/>
      </w:pPr>
      <w:r w:rsidRPr="00E342D3">
        <w:lastRenderedPageBreak/>
        <w:t>A school student who has a hand tremor because of a disability complained that he had not been granted adequate adjustments for undertaking his upcoming final exams. The complaint was resolved with the education authority agreeing to provide the student with an extra 10 minutes per 30 minutes exam time to be used to wri</w:t>
      </w:r>
      <w:r>
        <w:t>te, dictate or rest as he chose.</w:t>
      </w:r>
      <w:r>
        <w:rPr>
          <w:rStyle w:val="EndnoteReference"/>
        </w:rPr>
        <w:endnoteReference w:id="39"/>
      </w:r>
    </w:p>
    <w:p w14:paraId="34034E43" w14:textId="77777777" w:rsidR="005D1708" w:rsidRPr="00E342D3" w:rsidRDefault="005D1708" w:rsidP="005D1708">
      <w:pPr>
        <w:spacing w:after="0"/>
        <w:ind w:left="709"/>
      </w:pPr>
    </w:p>
    <w:p w14:paraId="14E847B9" w14:textId="4926C4B9" w:rsidR="007A3177" w:rsidRDefault="005D1708" w:rsidP="005D1708">
      <w:pPr>
        <w:spacing w:before="0" w:after="0"/>
        <w:jc w:val="center"/>
        <w:rPr>
          <w:b/>
        </w:rPr>
      </w:pPr>
      <w:r w:rsidRPr="00FB3E45">
        <w:rPr>
          <w:noProof/>
        </w:rPr>
        <w:drawing>
          <wp:inline distT="0" distB="0" distL="0" distR="0" wp14:anchorId="6F55B8CF" wp14:editId="50E9BE9D">
            <wp:extent cx="2894312" cy="2038350"/>
            <wp:effectExtent l="0" t="0" r="1905" b="0"/>
            <wp:docPr id="13" name="Picture 4" title="A person with a disability in a lecture hall typing on a compu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76">
                      <a:extLst>
                        <a:ext uri="{28A0092B-C50C-407E-A947-70E740481C1C}">
                          <a14:useLocalDpi xmlns:a14="http://schemas.microsoft.com/office/drawing/2010/main"/>
                        </a:ext>
                      </a:extLst>
                    </a:blip>
                    <a:stretch>
                      <a:fillRect/>
                    </a:stretch>
                  </pic:blipFill>
                  <pic:spPr bwMode="auto">
                    <a:xfrm>
                      <a:off x="0" y="0"/>
                      <a:ext cx="2902651" cy="2044223"/>
                    </a:xfrm>
                    <a:prstGeom prst="rect">
                      <a:avLst/>
                    </a:prstGeom>
                    <a:noFill/>
                    <a:extLst/>
                  </pic:spPr>
                </pic:pic>
              </a:graphicData>
            </a:graphic>
          </wp:inline>
        </w:drawing>
      </w:r>
    </w:p>
    <w:p w14:paraId="1B1A695B" w14:textId="77777777" w:rsidR="007A3177" w:rsidRPr="00E342D3" w:rsidRDefault="007A3177" w:rsidP="007A3177">
      <w:pPr>
        <w:spacing w:before="0" w:after="0"/>
      </w:pPr>
    </w:p>
    <w:tbl>
      <w:tblPr>
        <w:tblStyle w:val="TableGrid"/>
        <w:tblW w:w="0" w:type="auto"/>
        <w:tblLook w:val="04A0" w:firstRow="1" w:lastRow="0" w:firstColumn="1" w:lastColumn="0" w:noHBand="0" w:noVBand="1"/>
      </w:tblPr>
      <w:tblGrid>
        <w:gridCol w:w="1485"/>
        <w:gridCol w:w="7575"/>
      </w:tblGrid>
      <w:tr w:rsidR="00EC46E4" w:rsidRPr="00EC46E4" w14:paraId="1FF92746" w14:textId="77777777" w:rsidTr="00971E1F">
        <w:trPr>
          <w:trHeight w:val="1471"/>
        </w:trPr>
        <w:tc>
          <w:tcPr>
            <w:tcW w:w="1485" w:type="dxa"/>
            <w:tcBorders>
              <w:top w:val="nil"/>
              <w:left w:val="nil"/>
              <w:bottom w:val="nil"/>
              <w:right w:val="nil"/>
            </w:tcBorders>
            <w:vAlign w:val="center"/>
          </w:tcPr>
          <w:p w14:paraId="59951D12" w14:textId="0EF31E46" w:rsidR="00EC46E4" w:rsidRDefault="00EC46E4" w:rsidP="00971E1F">
            <w:pPr>
              <w:spacing w:after="0"/>
            </w:pPr>
            <w:r>
              <w:rPr>
                <w:noProof/>
              </w:rPr>
              <w:drawing>
                <wp:inline distT="0" distB="0" distL="0" distR="0" wp14:anchorId="6C58C6C7" wp14:editId="24CEC119">
                  <wp:extent cx="806400" cy="806400"/>
                  <wp:effectExtent l="0" t="0" r="0" b="0"/>
                  <wp:docPr id="5134" name="Picture 513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27F6FFF5" w14:textId="7AF53586" w:rsidR="00971E1F" w:rsidRDefault="00EC46E4" w:rsidP="00971E1F">
            <w:pPr>
              <w:spacing w:after="0"/>
              <w:rPr>
                <w:b/>
              </w:rPr>
            </w:pPr>
            <w:r w:rsidRPr="00EC46E4">
              <w:rPr>
                <w:b/>
              </w:rPr>
              <w:t xml:space="preserve">Consider Khaira’s situation again (see </w:t>
            </w:r>
            <w:r w:rsidRPr="00023AAC">
              <w:rPr>
                <w:b/>
              </w:rPr>
              <w:t xml:space="preserve">page </w:t>
            </w:r>
            <w:r w:rsidR="00531E08">
              <w:rPr>
                <w:b/>
              </w:rPr>
              <w:t>49</w:t>
            </w:r>
            <w:r w:rsidRPr="00EC46E4">
              <w:rPr>
                <w:b/>
              </w:rPr>
              <w:t>). Is there a</w:t>
            </w:r>
            <w:r w:rsidR="003155CC">
              <w:rPr>
                <w:b/>
              </w:rPr>
              <w:t xml:space="preserve"> reasonable</w:t>
            </w:r>
            <w:r w:rsidRPr="00EC46E4">
              <w:rPr>
                <w:b/>
              </w:rPr>
              <w:t xml:space="preserve"> adjustment the university could make to allow her to attend her classes?</w:t>
            </w:r>
            <w:r>
              <w:rPr>
                <w:b/>
              </w:rPr>
              <w:t xml:space="preserve"> </w:t>
            </w:r>
          </w:p>
          <w:p w14:paraId="73A1C46B" w14:textId="7AD007EB" w:rsidR="00EC46E4" w:rsidRPr="00756F99" w:rsidRDefault="00EC46E4" w:rsidP="00531E08">
            <w:pPr>
              <w:spacing w:after="0"/>
              <w:rPr>
                <w:b/>
                <w:i/>
              </w:rPr>
            </w:pPr>
            <w:r w:rsidRPr="00756F99">
              <w:rPr>
                <w:i/>
              </w:rPr>
              <w:t>(</w:t>
            </w:r>
            <w:r w:rsidR="00971E1F" w:rsidRPr="00756F99">
              <w:rPr>
                <w:i/>
              </w:rPr>
              <w:t>See n</w:t>
            </w:r>
            <w:r w:rsidRPr="00756F99">
              <w:rPr>
                <w:i/>
              </w:rPr>
              <w:t xml:space="preserve">otes </w:t>
            </w:r>
            <w:r w:rsidR="00971E1F" w:rsidRPr="00756F99">
              <w:rPr>
                <w:i/>
              </w:rPr>
              <w:t xml:space="preserve">located </w:t>
            </w:r>
            <w:r w:rsidRPr="00756F99">
              <w:rPr>
                <w:i/>
              </w:rPr>
              <w:t xml:space="preserve">on </w:t>
            </w:r>
            <w:r w:rsidRPr="00023AAC">
              <w:rPr>
                <w:i/>
              </w:rPr>
              <w:t xml:space="preserve">page </w:t>
            </w:r>
            <w:r w:rsidR="00BE7EFE">
              <w:rPr>
                <w:i/>
              </w:rPr>
              <w:t>17</w:t>
            </w:r>
            <w:r w:rsidR="00531E08">
              <w:rPr>
                <w:i/>
              </w:rPr>
              <w:t>6</w:t>
            </w:r>
            <w:r w:rsidRPr="00756F99">
              <w:rPr>
                <w:i/>
              </w:rPr>
              <w:t>)</w:t>
            </w:r>
          </w:p>
        </w:tc>
      </w:tr>
    </w:tbl>
    <w:p w14:paraId="581EE16E" w14:textId="77777777" w:rsidR="007A3177" w:rsidRPr="00E342D3" w:rsidRDefault="007A3177" w:rsidP="007A3177">
      <w:pPr>
        <w:spacing w:before="0" w:after="0"/>
      </w:pPr>
    </w:p>
    <w:p w14:paraId="36F4604B" w14:textId="77777777" w:rsidR="007A3177" w:rsidRDefault="007A3177" w:rsidP="00971E1F">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CCB46E" w14:textId="1E13C1C5" w:rsidR="00971E1F" w:rsidRDefault="00971E1F">
      <w:pPr>
        <w:spacing w:before="0" w:after="0"/>
      </w:pPr>
      <w:r>
        <w:br w:type="page"/>
      </w:r>
    </w:p>
    <w:p w14:paraId="168F3CF6" w14:textId="26AA6C7B" w:rsidR="00811D6A" w:rsidRDefault="00811D6A" w:rsidP="00C32F7E">
      <w:pPr>
        <w:pStyle w:val="Heading3"/>
      </w:pPr>
      <w:r w:rsidRPr="00811D6A">
        <w:lastRenderedPageBreak/>
        <w:t>Viewing Activity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5"/>
        <w:gridCol w:w="7545"/>
      </w:tblGrid>
      <w:tr w:rsidR="00711268" w14:paraId="0520DB3C" w14:textId="77777777" w:rsidTr="00756F99">
        <w:trPr>
          <w:trHeight w:val="1124"/>
        </w:trPr>
        <w:tc>
          <w:tcPr>
            <w:tcW w:w="1526" w:type="dxa"/>
            <w:vAlign w:val="center"/>
          </w:tcPr>
          <w:p w14:paraId="58016528" w14:textId="77777777" w:rsidR="00711268" w:rsidRDefault="00711268" w:rsidP="003155CC">
            <w:pPr>
              <w:spacing w:before="0" w:after="0"/>
            </w:pPr>
          </w:p>
          <w:p w14:paraId="3BD1AEF9" w14:textId="604D5202" w:rsidR="00711268" w:rsidRDefault="00711268" w:rsidP="003155CC">
            <w:pPr>
              <w:spacing w:before="0" w:after="0"/>
            </w:pPr>
            <w:r>
              <w:rPr>
                <w:noProof/>
              </w:rPr>
              <w:drawing>
                <wp:inline distT="0" distB="0" distL="0" distR="0" wp14:anchorId="58873D93" wp14:editId="2B0CD4C5">
                  <wp:extent cx="804545" cy="804545"/>
                  <wp:effectExtent l="0" t="0" r="0" b="0"/>
                  <wp:docPr id="192" name="Picture 192"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vAlign w:val="center"/>
          </w:tcPr>
          <w:p w14:paraId="70325CA2" w14:textId="77777777" w:rsidR="00711268" w:rsidRDefault="00711268" w:rsidP="003155CC">
            <w:pPr>
              <w:spacing w:before="0" w:after="0"/>
              <w:ind w:left="360" w:hanging="360"/>
              <w:rPr>
                <w:rFonts w:eastAsia="Times New Roman"/>
                <w:b/>
              </w:rPr>
            </w:pPr>
          </w:p>
          <w:p w14:paraId="3FE285C3" w14:textId="608309A4" w:rsidR="00711268" w:rsidRPr="002C01B6" w:rsidRDefault="00711268" w:rsidP="003155CC">
            <w:pPr>
              <w:spacing w:before="0" w:after="0"/>
              <w:ind w:left="360" w:hanging="360"/>
              <w:rPr>
                <w:rFonts w:eastAsia="Times New Roman"/>
                <w:b/>
              </w:rPr>
            </w:pPr>
            <w:r w:rsidRPr="002C01B6">
              <w:rPr>
                <w:rFonts w:eastAsia="Times New Roman"/>
                <w:b/>
              </w:rPr>
              <w:t>Video: ‘</w:t>
            </w:r>
            <w:hyperlink r:id="rId77" w:history="1">
              <w:r w:rsidRPr="004D3C22">
                <w:rPr>
                  <w:rStyle w:val="Hyperlink"/>
                  <w:rFonts w:eastAsia="Times New Roman"/>
                </w:rPr>
                <w:t>Jacob’s story</w:t>
              </w:r>
            </w:hyperlink>
            <w:r w:rsidRPr="002C01B6">
              <w:rPr>
                <w:rFonts w:eastAsia="Times New Roman"/>
              </w:rPr>
              <w:t xml:space="preserve">’ </w:t>
            </w:r>
          </w:p>
          <w:p w14:paraId="57D29CF2" w14:textId="77777777" w:rsidR="00711268" w:rsidRDefault="00711268" w:rsidP="003155CC">
            <w:pPr>
              <w:spacing w:before="0" w:after="0"/>
              <w:rPr>
                <w:b/>
              </w:rPr>
            </w:pPr>
          </w:p>
          <w:p w14:paraId="76325CD9" w14:textId="512F2C98" w:rsidR="00711268" w:rsidRDefault="00711268" w:rsidP="003155CC">
            <w:pPr>
              <w:spacing w:before="0" w:after="0"/>
            </w:pPr>
            <w:r>
              <w:rPr>
                <w:b/>
              </w:rPr>
              <w:t xml:space="preserve">Source: </w:t>
            </w:r>
            <w:r w:rsidR="004D3C22" w:rsidRPr="00756F99">
              <w:t>Australian Human Rights Commission</w:t>
            </w:r>
          </w:p>
        </w:tc>
      </w:tr>
    </w:tbl>
    <w:p w14:paraId="242E5D33" w14:textId="77777777" w:rsidR="002C01B6" w:rsidRPr="002C01B6" w:rsidRDefault="002C01B6" w:rsidP="002C01B6">
      <w:pPr>
        <w:spacing w:before="0" w:after="0"/>
        <w:ind w:left="360" w:hanging="360"/>
        <w:rPr>
          <w:rFonts w:eastAsia="Times New Roman"/>
        </w:rPr>
      </w:pPr>
    </w:p>
    <w:p w14:paraId="21BA21AE" w14:textId="77777777" w:rsidR="002C01B6" w:rsidRPr="002C01B6" w:rsidRDefault="002C01B6" w:rsidP="002C01B6">
      <w:pPr>
        <w:spacing w:before="0" w:after="0"/>
        <w:ind w:left="360" w:hanging="360"/>
        <w:rPr>
          <w:rFonts w:eastAsia="Times New Roman"/>
        </w:rPr>
      </w:pPr>
      <w:r w:rsidRPr="002C01B6">
        <w:rPr>
          <w:rFonts w:eastAsia="Times New Roman"/>
          <w:noProof/>
        </w:rPr>
        <w:drawing>
          <wp:inline distT="0" distB="0" distL="0" distR="0" wp14:anchorId="68B2FFFF" wp14:editId="32425E2F">
            <wp:extent cx="3800475" cy="2138901"/>
            <wp:effectExtent l="0" t="0" r="0" b="0"/>
            <wp:docPr id="22624" name="Picture 22624" title="Screenshot of 'Jacob's stor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3800475" cy="213890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61A7A98" w14:textId="77777777" w:rsidR="002C01B6" w:rsidRDefault="002C01B6" w:rsidP="002C01B6">
      <w:pPr>
        <w:spacing w:before="0" w:after="0"/>
        <w:rPr>
          <w:b/>
        </w:rPr>
      </w:pPr>
    </w:p>
    <w:p w14:paraId="69CDCBB7" w14:textId="211AB2DB" w:rsidR="002C01B6" w:rsidRPr="00971E1F" w:rsidRDefault="002C01B6" w:rsidP="002C01B6">
      <w:pPr>
        <w:spacing w:before="0" w:after="0"/>
      </w:pPr>
      <w:r w:rsidRPr="002C01B6">
        <w:rPr>
          <w:b/>
        </w:rPr>
        <w:t xml:space="preserve">Summary: </w:t>
      </w:r>
      <w:r w:rsidRPr="002C01B6">
        <w:rPr>
          <w:rFonts w:eastAsia="Times New Roman" w:cs="Arial"/>
          <w:color w:val="000000"/>
          <w:lang w:val="en"/>
        </w:rPr>
        <w:t>Jacob Clarke wanted to go to the same high school as his friends. But he needed something his friends didn’t</w:t>
      </w:r>
      <w:r w:rsidR="00BE7EFE">
        <w:rPr>
          <w:rFonts w:eastAsia="Times New Roman" w:cs="Arial"/>
          <w:color w:val="000000"/>
          <w:lang w:val="en"/>
        </w:rPr>
        <w:t>:</w:t>
      </w:r>
      <w:r w:rsidRPr="002C01B6">
        <w:rPr>
          <w:rFonts w:eastAsia="Times New Roman" w:cs="Arial"/>
          <w:color w:val="000000"/>
          <w:lang w:val="en"/>
        </w:rPr>
        <w:t xml:space="preserve"> an interpreter. Jacob is </w:t>
      </w:r>
      <w:r w:rsidR="003155CC">
        <w:rPr>
          <w:rFonts w:eastAsia="Times New Roman" w:cs="Arial"/>
          <w:color w:val="000000"/>
          <w:lang w:val="en"/>
        </w:rPr>
        <w:t>d</w:t>
      </w:r>
      <w:r w:rsidR="003155CC" w:rsidRPr="002C01B6">
        <w:rPr>
          <w:rFonts w:eastAsia="Times New Roman" w:cs="Arial"/>
          <w:color w:val="000000"/>
          <w:lang w:val="en"/>
        </w:rPr>
        <w:t>eaf</w:t>
      </w:r>
      <w:r w:rsidRPr="002C01B6">
        <w:rPr>
          <w:rFonts w:eastAsia="Times New Roman" w:cs="Arial"/>
          <w:color w:val="000000"/>
          <w:lang w:val="en"/>
        </w:rPr>
        <w:t>, so this was essential, but the school didn’t think so. Buddy systems and note-takers weren’t going to give Jacob the education he was entitled to. It ended up in court as a landmark case for Deaf rights and 5 years later, a result worth waiting for.</w:t>
      </w:r>
    </w:p>
    <w:p w14:paraId="7E6229A7" w14:textId="77777777" w:rsidR="002C01B6" w:rsidRPr="003470DF" w:rsidRDefault="002C01B6" w:rsidP="002C01B6">
      <w:pPr>
        <w:rPr>
          <w:b/>
        </w:rPr>
      </w:pPr>
      <w:r w:rsidRPr="003470DF">
        <w:rPr>
          <w:b/>
        </w:rPr>
        <w:t>Notes:</w:t>
      </w:r>
    </w:p>
    <w:p w14:paraId="2F5D0406" w14:textId="29D37CF1" w:rsidR="002C01B6" w:rsidRDefault="002C01B6" w:rsidP="00971E1F">
      <w:pPr>
        <w:spacing w:before="0" w:after="0" w:line="480" w:lineRule="auto"/>
        <w:rPr>
          <w:rFonts w:eastAsia="Times New Roman"/>
        </w:rPr>
      </w:pPr>
      <w:r>
        <w:t>_________________________________________________________________________________________________________________________________________________________________________________________________________</w:t>
      </w:r>
    </w:p>
    <w:p w14:paraId="01450096" w14:textId="77777777" w:rsidR="002C01B6" w:rsidRPr="002C01B6" w:rsidRDefault="002C01B6" w:rsidP="002C01B6">
      <w:pPr>
        <w:keepNext/>
        <w:keepLines/>
        <w:spacing w:before="360" w:after="0"/>
        <w:outlineLvl w:val="2"/>
        <w:rPr>
          <w:b/>
        </w:rPr>
      </w:pPr>
      <w:r w:rsidRPr="002C01B6">
        <w:rPr>
          <w:rFonts w:eastAsia="Times New Roman"/>
          <w:b/>
        </w:rPr>
        <w:t>R</w:t>
      </w:r>
      <w:r w:rsidRPr="002C01B6">
        <w:rPr>
          <w:b/>
        </w:rPr>
        <w:t>easonable adjustment in employment</w:t>
      </w:r>
    </w:p>
    <w:p w14:paraId="4F343D41" w14:textId="77777777" w:rsidR="002C01B6" w:rsidRPr="002C01B6" w:rsidRDefault="002C01B6" w:rsidP="002C01B6">
      <w:pPr>
        <w:spacing w:before="0" w:after="0"/>
        <w:rPr>
          <w:rFonts w:eastAsia="Times New Roman"/>
        </w:rPr>
      </w:pPr>
    </w:p>
    <w:p w14:paraId="221EBA63" w14:textId="77777777" w:rsidR="002C01B6" w:rsidRPr="002C01B6" w:rsidRDefault="002C01B6" w:rsidP="002C01B6">
      <w:pPr>
        <w:spacing w:before="0" w:after="0"/>
        <w:rPr>
          <w:rFonts w:eastAsia="Times New Roman"/>
        </w:rPr>
      </w:pPr>
      <w:r w:rsidRPr="002C01B6">
        <w:rPr>
          <w:rFonts w:eastAsia="Times New Roman"/>
        </w:rPr>
        <w:t xml:space="preserve">In regards to employment, employers are required to provide reasonable adjustments to enable a person with disability to perform the inherent requirements of a work role. </w:t>
      </w:r>
    </w:p>
    <w:p w14:paraId="0FE129C1" w14:textId="77777777" w:rsidR="002C01B6" w:rsidRPr="002C01B6" w:rsidRDefault="002C01B6" w:rsidP="002C01B6">
      <w:pPr>
        <w:spacing w:before="0" w:after="0"/>
        <w:ind w:left="360" w:hanging="360"/>
        <w:rPr>
          <w:rFonts w:eastAsia="Times New Roman"/>
        </w:rPr>
      </w:pPr>
    </w:p>
    <w:p w14:paraId="4C0B9705" w14:textId="77777777" w:rsidR="002C01B6" w:rsidRDefault="002C01B6" w:rsidP="002C01B6">
      <w:pPr>
        <w:spacing w:before="0" w:after="0"/>
        <w:rPr>
          <w:rFonts w:eastAsia="Times New Roman"/>
        </w:rPr>
      </w:pPr>
      <w:r w:rsidRPr="002C01B6">
        <w:rPr>
          <w:rFonts w:eastAsia="Times New Roman"/>
        </w:rPr>
        <w:t>The inherent requirements of a job will vary depending on what the job is. They may include:</w:t>
      </w:r>
    </w:p>
    <w:p w14:paraId="4E63F4EE" w14:textId="77777777" w:rsidR="005C46FD" w:rsidRPr="002C01B6" w:rsidRDefault="005C46FD" w:rsidP="002C01B6">
      <w:pPr>
        <w:spacing w:before="0" w:after="0"/>
        <w:rPr>
          <w:rFonts w:eastAsia="Times New Roman"/>
        </w:rPr>
      </w:pPr>
    </w:p>
    <w:p w14:paraId="73AD86B6" w14:textId="184C4464" w:rsidR="002C01B6" w:rsidRPr="002C01B6" w:rsidRDefault="002C01B6" w:rsidP="00CD18E3">
      <w:pPr>
        <w:numPr>
          <w:ilvl w:val="0"/>
          <w:numId w:val="22"/>
        </w:numPr>
        <w:spacing w:before="0" w:after="0"/>
        <w:rPr>
          <w:rFonts w:eastAsia="Times New Roman"/>
        </w:rPr>
      </w:pPr>
      <w:r w:rsidRPr="002C01B6">
        <w:rPr>
          <w:rFonts w:eastAsia="Times New Roman"/>
        </w:rPr>
        <w:t>The ability to perform tasks that are essential to perform a job productively and to the required quality</w:t>
      </w:r>
    </w:p>
    <w:p w14:paraId="6315E389" w14:textId="40E87915" w:rsidR="002C01B6" w:rsidRPr="002C01B6" w:rsidRDefault="002C01B6" w:rsidP="00CD18E3">
      <w:pPr>
        <w:numPr>
          <w:ilvl w:val="0"/>
          <w:numId w:val="22"/>
        </w:numPr>
        <w:spacing w:before="0" w:after="0"/>
        <w:rPr>
          <w:rFonts w:eastAsia="Times New Roman"/>
        </w:rPr>
      </w:pPr>
      <w:r w:rsidRPr="002C01B6">
        <w:rPr>
          <w:rFonts w:eastAsia="Times New Roman"/>
        </w:rPr>
        <w:t>The ability to work effectively in a team or other organisation</w:t>
      </w:r>
    </w:p>
    <w:p w14:paraId="59C6DC81" w14:textId="77777777" w:rsidR="002C01B6" w:rsidRPr="002C01B6" w:rsidRDefault="002C01B6" w:rsidP="00CD18E3">
      <w:pPr>
        <w:numPr>
          <w:ilvl w:val="0"/>
          <w:numId w:val="22"/>
        </w:numPr>
        <w:spacing w:before="0" w:after="0"/>
        <w:rPr>
          <w:rFonts w:eastAsia="Times New Roman"/>
        </w:rPr>
      </w:pPr>
      <w:r w:rsidRPr="002C01B6">
        <w:rPr>
          <w:rFonts w:eastAsia="Times New Roman"/>
        </w:rPr>
        <w:t>The ability to work safely.</w:t>
      </w:r>
      <w:r w:rsidRPr="002C01B6">
        <w:rPr>
          <w:rFonts w:eastAsia="Times New Roman"/>
          <w:sz w:val="20"/>
          <w:vertAlign w:val="superscript"/>
        </w:rPr>
        <w:endnoteReference w:id="40"/>
      </w:r>
    </w:p>
    <w:p w14:paraId="5E195619" w14:textId="77777777" w:rsidR="002A4180" w:rsidRDefault="002A4180" w:rsidP="00756F99">
      <w:pPr>
        <w:pStyle w:val="ListBullet"/>
        <w:numPr>
          <w:ilvl w:val="0"/>
          <w:numId w:val="0"/>
        </w:numPr>
        <w:spacing w:before="0" w:after="0"/>
        <w:ind w:left="360" w:hanging="360"/>
      </w:pPr>
    </w:p>
    <w:p w14:paraId="62EC5937" w14:textId="77777777" w:rsidR="003155CC" w:rsidRPr="00E342D3" w:rsidRDefault="003155CC" w:rsidP="00756F99">
      <w:pPr>
        <w:pStyle w:val="ListBullet"/>
        <w:numPr>
          <w:ilvl w:val="0"/>
          <w:numId w:val="0"/>
        </w:numPr>
        <w:spacing w:before="0" w:after="0"/>
        <w:ind w:left="360" w:hanging="360"/>
      </w:pPr>
    </w:p>
    <w:p w14:paraId="2914FADA" w14:textId="1C8A8DCB" w:rsidR="002A4180" w:rsidRPr="002A4180" w:rsidRDefault="00971E1F" w:rsidP="002A4180">
      <w:pPr>
        <w:spacing w:before="0" w:after="0"/>
        <w:rPr>
          <w:b/>
        </w:rPr>
      </w:pPr>
      <w:r>
        <w:rPr>
          <w:b/>
        </w:rPr>
        <w:lastRenderedPageBreak/>
        <w:t>Case Study</w:t>
      </w:r>
    </w:p>
    <w:p w14:paraId="24E84727" w14:textId="77777777" w:rsidR="002A4180" w:rsidRDefault="002A4180" w:rsidP="002A4180">
      <w:pPr>
        <w:spacing w:before="0" w:after="0"/>
      </w:pPr>
    </w:p>
    <w:p w14:paraId="02B20A27" w14:textId="138BD09D" w:rsidR="00B20871" w:rsidRDefault="005C46FD" w:rsidP="002A4180">
      <w:pPr>
        <w:spacing w:before="0" w:after="0"/>
        <w:ind w:left="720"/>
      </w:pPr>
      <w:r w:rsidRPr="005C46FD">
        <w:t>A person with a prosthetic foot was dismissed from their position at a funeral parlour because they could not carry coffins as smoothly as other employees. Carrying coffins was an inherent requirement of the job. However, with a small amount of training, the employee could have carried out this requirement to the appropriate standard. The dismissal was found to be disability discrimination.</w:t>
      </w:r>
      <w:r w:rsidRPr="005C46FD">
        <w:rPr>
          <w:sz w:val="20"/>
          <w:vertAlign w:val="superscript"/>
        </w:rPr>
        <w:endnoteReference w:id="41"/>
      </w:r>
    </w:p>
    <w:p w14:paraId="1C4C91F5" w14:textId="77777777" w:rsidR="005C46FD" w:rsidRPr="00E342D3" w:rsidRDefault="005C46FD" w:rsidP="002A4180">
      <w:pPr>
        <w:spacing w:before="0" w:after="0"/>
        <w:ind w:left="720"/>
      </w:pPr>
    </w:p>
    <w:p w14:paraId="2E8014FD" w14:textId="77777777" w:rsidR="00B20871" w:rsidRDefault="00B20871" w:rsidP="00B20871">
      <w:pPr>
        <w:spacing w:before="0" w:after="0"/>
      </w:pPr>
      <w:r>
        <w:t>An a</w:t>
      </w:r>
      <w:r w:rsidRPr="00E342D3">
        <w:t>ssessment of whether a person with disability is able to meet the inherent requirements of a particular role must not be based on assumptions about what a person is or is not capable of, but actual evidence.</w:t>
      </w:r>
    </w:p>
    <w:p w14:paraId="0EBE977B" w14:textId="77777777" w:rsidR="00B20871" w:rsidRPr="00E342D3" w:rsidRDefault="00B20871" w:rsidP="00B20871">
      <w:pPr>
        <w:spacing w:before="0" w:after="0"/>
        <w:rPr>
          <w:b/>
        </w:rPr>
      </w:pPr>
    </w:p>
    <w:tbl>
      <w:tblPr>
        <w:tblStyle w:val="TableGrid"/>
        <w:tblW w:w="0" w:type="auto"/>
        <w:tblLook w:val="04A0" w:firstRow="1" w:lastRow="0" w:firstColumn="1" w:lastColumn="0" w:noHBand="0" w:noVBand="1"/>
      </w:tblPr>
      <w:tblGrid>
        <w:gridCol w:w="1485"/>
        <w:gridCol w:w="7575"/>
      </w:tblGrid>
      <w:tr w:rsidR="00800D77" w14:paraId="215D66C7" w14:textId="77777777" w:rsidTr="00800D77">
        <w:trPr>
          <w:trHeight w:val="2017"/>
        </w:trPr>
        <w:tc>
          <w:tcPr>
            <w:tcW w:w="1485" w:type="dxa"/>
            <w:tcBorders>
              <w:top w:val="nil"/>
              <w:left w:val="nil"/>
              <w:bottom w:val="nil"/>
              <w:right w:val="nil"/>
            </w:tcBorders>
          </w:tcPr>
          <w:p w14:paraId="69691A99" w14:textId="58498836" w:rsidR="00800D77" w:rsidRDefault="00800D77" w:rsidP="00B14C54">
            <w:pPr>
              <w:spacing w:after="0"/>
            </w:pPr>
            <w:r>
              <w:rPr>
                <w:noProof/>
              </w:rPr>
              <w:drawing>
                <wp:inline distT="0" distB="0" distL="0" distR="0" wp14:anchorId="17FB5F01" wp14:editId="2178659C">
                  <wp:extent cx="806400" cy="806400"/>
                  <wp:effectExtent l="0" t="0" r="0" b="0"/>
                  <wp:docPr id="5137" name="Picture 5137"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002E53CD" w14:textId="42AEA2A5" w:rsidR="00800D77" w:rsidRPr="004773FD" w:rsidRDefault="00800D77" w:rsidP="00B14C54">
            <w:pPr>
              <w:spacing w:after="0"/>
            </w:pPr>
          </w:p>
        </w:tc>
        <w:tc>
          <w:tcPr>
            <w:tcW w:w="7575" w:type="dxa"/>
            <w:tcBorders>
              <w:top w:val="nil"/>
              <w:left w:val="nil"/>
              <w:bottom w:val="nil"/>
              <w:right w:val="nil"/>
            </w:tcBorders>
          </w:tcPr>
          <w:p w14:paraId="01FB50F5" w14:textId="1D3912D2" w:rsidR="00971E1F" w:rsidRDefault="00971E1F" w:rsidP="00137E3B">
            <w:pPr>
              <w:spacing w:after="0"/>
            </w:pPr>
            <w:r w:rsidRPr="00E342D3">
              <w:rPr>
                <w:b/>
              </w:rPr>
              <w:t xml:space="preserve">Discussion scenario: </w:t>
            </w:r>
            <w:r w:rsidR="00800D77" w:rsidRPr="00E342D3">
              <w:t>Jesse is completely blind. He sees an advertisement for a job as an outreach community worker, which would require him to visit service users’ homes on a regular basis. The advertisement states that the preferred applicant must have a current driver’s license. Jesse believes that he is being discriminated against because he cannot legally ho</w:t>
            </w:r>
            <w:r w:rsidR="00800D77">
              <w:t xml:space="preserve">ld one. </w:t>
            </w:r>
            <w:r>
              <w:br/>
            </w:r>
            <w:r>
              <w:br/>
            </w:r>
            <w:r w:rsidRPr="005F3A19">
              <w:rPr>
                <w:b/>
              </w:rPr>
              <w:t>Is this discrimination?</w:t>
            </w:r>
            <w:r>
              <w:rPr>
                <w:b/>
              </w:rPr>
              <w:t xml:space="preserve"> </w:t>
            </w:r>
            <w:r w:rsidRPr="00756F99">
              <w:rPr>
                <w:i/>
              </w:rPr>
              <w:t xml:space="preserve">(See notes on </w:t>
            </w:r>
            <w:r w:rsidRPr="00023AAC">
              <w:rPr>
                <w:i/>
              </w:rPr>
              <w:t xml:space="preserve">page </w:t>
            </w:r>
            <w:r w:rsidR="00BE7EFE">
              <w:rPr>
                <w:i/>
              </w:rPr>
              <w:t>17</w:t>
            </w:r>
            <w:r w:rsidR="00137E3B">
              <w:rPr>
                <w:i/>
              </w:rPr>
              <w:t>6</w:t>
            </w:r>
            <w:r w:rsidRPr="00756F99">
              <w:rPr>
                <w:i/>
              </w:rPr>
              <w:t xml:space="preserve">). </w:t>
            </w:r>
          </w:p>
        </w:tc>
      </w:tr>
    </w:tbl>
    <w:p w14:paraId="5627BAEE" w14:textId="0730FF33" w:rsidR="005F3A19" w:rsidRDefault="00971E1F" w:rsidP="00971E1F">
      <w:pPr>
        <w:spacing w:before="0" w:after="0" w:line="480" w:lineRule="auto"/>
      </w:pPr>
      <w:r>
        <w:br/>
      </w:r>
      <w:r w:rsidR="005F3A19">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9FE493D" w14:textId="7B4C56DD" w:rsidR="00971E1F" w:rsidRDefault="00971E1F">
      <w:pPr>
        <w:spacing w:before="0" w:after="0"/>
      </w:pPr>
      <w:r>
        <w:br w:type="page"/>
      </w:r>
    </w:p>
    <w:p w14:paraId="0F8F4600" w14:textId="269CC65A" w:rsidR="00B35AB3" w:rsidRDefault="00B35AB3" w:rsidP="00C32F7E">
      <w:pPr>
        <w:pStyle w:val="Heading3"/>
      </w:pPr>
      <w:r w:rsidRPr="00B35AB3">
        <w:lastRenderedPageBreak/>
        <w:t xml:space="preserve">Viewing Activity </w:t>
      </w:r>
      <w:r w:rsidR="00971E1F">
        <w:br/>
      </w:r>
    </w:p>
    <w:tbl>
      <w:tblPr>
        <w:tblStyle w:val="TableGrid"/>
        <w:tblW w:w="0" w:type="auto"/>
        <w:tblLook w:val="04A0" w:firstRow="1" w:lastRow="0" w:firstColumn="1" w:lastColumn="0" w:noHBand="0" w:noVBand="1"/>
      </w:tblPr>
      <w:tblGrid>
        <w:gridCol w:w="1525"/>
        <w:gridCol w:w="7545"/>
      </w:tblGrid>
      <w:tr w:rsidR="00431B11" w14:paraId="697A5031" w14:textId="77777777" w:rsidTr="00B14C54">
        <w:trPr>
          <w:trHeight w:val="1124"/>
        </w:trPr>
        <w:tc>
          <w:tcPr>
            <w:tcW w:w="1526" w:type="dxa"/>
            <w:tcBorders>
              <w:top w:val="nil"/>
              <w:left w:val="nil"/>
              <w:bottom w:val="nil"/>
              <w:right w:val="nil"/>
            </w:tcBorders>
          </w:tcPr>
          <w:p w14:paraId="0647D6E8" w14:textId="29FB5120" w:rsidR="00431B11" w:rsidRDefault="00431B11" w:rsidP="002002F8">
            <w:pPr>
              <w:spacing w:before="0" w:after="0"/>
            </w:pPr>
            <w:r>
              <w:rPr>
                <w:noProof/>
              </w:rPr>
              <w:drawing>
                <wp:inline distT="0" distB="0" distL="0" distR="0" wp14:anchorId="14636768" wp14:editId="264B614F">
                  <wp:extent cx="804545" cy="804545"/>
                  <wp:effectExtent l="0" t="0" r="0" b="0"/>
                  <wp:docPr id="193" name="Picture 193"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2B5FA3A8" w14:textId="75412C15" w:rsidR="00431B11" w:rsidRPr="002C01B6" w:rsidRDefault="00431B11" w:rsidP="00B14C54">
            <w:pPr>
              <w:spacing w:before="0" w:after="0"/>
              <w:ind w:left="360" w:hanging="360"/>
              <w:rPr>
                <w:rFonts w:eastAsia="Times New Roman"/>
                <w:b/>
              </w:rPr>
            </w:pPr>
            <w:r w:rsidRPr="002C01B6">
              <w:rPr>
                <w:rFonts w:eastAsia="Times New Roman"/>
                <w:b/>
              </w:rPr>
              <w:t xml:space="preserve">Video: </w:t>
            </w:r>
            <w:r w:rsidRPr="00B83954">
              <w:t>‘</w:t>
            </w:r>
            <w:hyperlink r:id="rId79" w:history="1">
              <w:r w:rsidRPr="002E4F99">
                <w:rPr>
                  <w:rStyle w:val="Hyperlink"/>
                </w:rPr>
                <w:t>Works for me’</w:t>
              </w:r>
            </w:hyperlink>
          </w:p>
          <w:p w14:paraId="0F161DE1" w14:textId="77777777" w:rsidR="00431B11" w:rsidRDefault="00431B11" w:rsidP="00B14C54">
            <w:pPr>
              <w:spacing w:before="0" w:after="0"/>
              <w:rPr>
                <w:b/>
              </w:rPr>
            </w:pPr>
          </w:p>
          <w:p w14:paraId="7475E25F" w14:textId="19BE40EB" w:rsidR="00431B11" w:rsidRDefault="00431B11" w:rsidP="002002F8">
            <w:pPr>
              <w:spacing w:before="0" w:after="0"/>
            </w:pPr>
            <w:r>
              <w:rPr>
                <w:b/>
              </w:rPr>
              <w:t xml:space="preserve">Source: </w:t>
            </w:r>
            <w:r w:rsidR="002E4F99" w:rsidRPr="00756F99">
              <w:t>Australian Human Rights Commission</w:t>
            </w:r>
          </w:p>
        </w:tc>
      </w:tr>
    </w:tbl>
    <w:p w14:paraId="396A78C3" w14:textId="77777777" w:rsidR="00B83954" w:rsidRPr="00B83954" w:rsidRDefault="00B83954" w:rsidP="00B83954">
      <w:pPr>
        <w:spacing w:before="0" w:after="0"/>
        <w:rPr>
          <w:b/>
        </w:rPr>
      </w:pPr>
    </w:p>
    <w:p w14:paraId="44A7AF53" w14:textId="77777777" w:rsidR="00B83954" w:rsidRPr="00B83954" w:rsidRDefault="00B83954" w:rsidP="00B83954">
      <w:pPr>
        <w:spacing w:before="0" w:after="0"/>
        <w:ind w:left="360" w:hanging="360"/>
        <w:rPr>
          <w:b/>
        </w:rPr>
      </w:pPr>
      <w:r w:rsidRPr="00B83954">
        <w:rPr>
          <w:rFonts w:eastAsia="Times New Roman"/>
          <w:noProof/>
        </w:rPr>
        <w:drawing>
          <wp:inline distT="0" distB="0" distL="0" distR="0" wp14:anchorId="2615E87C" wp14:editId="34E0E213">
            <wp:extent cx="3838575" cy="2154803"/>
            <wp:effectExtent l="0" t="0" r="0" b="0"/>
            <wp:docPr id="22626" name="Picture 22626" title="Screenshot of 'works for m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3838575" cy="215480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FFDDEDD" w14:textId="77777777" w:rsidR="00B83954" w:rsidRPr="00B83954" w:rsidRDefault="00B83954" w:rsidP="00B83954">
      <w:pPr>
        <w:spacing w:before="0" w:after="0"/>
        <w:ind w:left="360" w:hanging="360"/>
        <w:rPr>
          <w:b/>
        </w:rPr>
      </w:pPr>
    </w:p>
    <w:p w14:paraId="3A99B194" w14:textId="11EDA073" w:rsidR="00B83954" w:rsidRPr="00B83954" w:rsidRDefault="00B83954" w:rsidP="00D92C82">
      <w:pPr>
        <w:spacing w:before="0" w:after="0"/>
        <w:rPr>
          <w:rFonts w:eastAsia="Times New Roman"/>
        </w:rPr>
      </w:pPr>
      <w:r w:rsidRPr="00B83954">
        <w:rPr>
          <w:b/>
        </w:rPr>
        <w:t xml:space="preserve">Summary: </w:t>
      </w:r>
      <w:r w:rsidRPr="00B83954">
        <w:rPr>
          <w:rFonts w:eastAsia="Times New Roman" w:cs="Arial"/>
          <w:color w:val="000000"/>
          <w:lang w:val="en"/>
        </w:rPr>
        <w:t>Jake Briggs was a qualified carpen</w:t>
      </w:r>
      <w:r w:rsidR="00D92C82">
        <w:rPr>
          <w:rFonts w:eastAsia="Times New Roman" w:cs="Arial"/>
          <w:color w:val="000000"/>
          <w:lang w:val="en"/>
        </w:rPr>
        <w:t xml:space="preserve">ter when an accident caused his </w:t>
      </w:r>
      <w:r w:rsidRPr="00B83954">
        <w:rPr>
          <w:rFonts w:eastAsia="Times New Roman" w:cs="Arial"/>
          <w:color w:val="000000"/>
          <w:lang w:val="en"/>
        </w:rPr>
        <w:t>disability. Carving out his new life in a wheelchair was challenging, but his employer retrained him and created a new role that has given Jake the chance to maintain a career.</w:t>
      </w:r>
    </w:p>
    <w:p w14:paraId="76E901D4" w14:textId="77777777" w:rsidR="00B35AB3" w:rsidRDefault="00B35AB3" w:rsidP="00B83954">
      <w:pPr>
        <w:spacing w:before="0" w:after="0"/>
      </w:pPr>
    </w:p>
    <w:p w14:paraId="63F807B1" w14:textId="77777777" w:rsidR="00B35AB3" w:rsidRPr="003470DF" w:rsidRDefault="00B35AB3" w:rsidP="00B35AB3">
      <w:pPr>
        <w:rPr>
          <w:b/>
        </w:rPr>
      </w:pPr>
      <w:r w:rsidRPr="003470DF">
        <w:rPr>
          <w:b/>
        </w:rPr>
        <w:t>Notes:</w:t>
      </w:r>
    </w:p>
    <w:p w14:paraId="3D4BFDDF" w14:textId="77777777" w:rsidR="00B35AB3" w:rsidRDefault="00B35AB3" w:rsidP="0041022A">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39C8EC" w14:textId="5C45D2B1" w:rsidR="00356066" w:rsidRDefault="00B83954" w:rsidP="00B83954">
      <w:pPr>
        <w:spacing w:before="0" w:after="0"/>
      </w:pPr>
      <w:r>
        <w:br w:type="page"/>
      </w:r>
    </w:p>
    <w:p w14:paraId="42989C30" w14:textId="77777777" w:rsidR="00BF3DC0" w:rsidRPr="00D92C82" w:rsidRDefault="00BF3DC0" w:rsidP="00C32F7E">
      <w:pPr>
        <w:pStyle w:val="Heading1"/>
      </w:pPr>
      <w:bookmarkStart w:id="40" w:name="_Toc428974780"/>
      <w:bookmarkStart w:id="41" w:name="_Toc435014081"/>
      <w:bookmarkStart w:id="42" w:name="_Toc440633494"/>
      <w:r w:rsidRPr="00D92C82">
        <w:lastRenderedPageBreak/>
        <w:t>Topic 3: The Convention on the Rights of Persons with Disabilities</w:t>
      </w:r>
      <w:bookmarkEnd w:id="40"/>
      <w:bookmarkEnd w:id="41"/>
      <w:bookmarkEnd w:id="42"/>
    </w:p>
    <w:p w14:paraId="028392BC" w14:textId="77777777" w:rsidR="001B2929" w:rsidRDefault="001B2929" w:rsidP="001B2929">
      <w:pPr>
        <w:spacing w:before="0" w:after="0"/>
        <w:rPr>
          <w:b/>
        </w:rPr>
      </w:pPr>
      <w:r w:rsidRPr="00E342D3">
        <w:rPr>
          <w:b/>
        </w:rPr>
        <w:t>Topic sequence:</w:t>
      </w:r>
    </w:p>
    <w:p w14:paraId="4341DFDA" w14:textId="77777777" w:rsidR="00641146" w:rsidRPr="00E342D3" w:rsidRDefault="00641146" w:rsidP="001B2929">
      <w:pPr>
        <w:spacing w:before="0" w:after="0"/>
        <w:rPr>
          <w:b/>
        </w:rPr>
      </w:pPr>
    </w:p>
    <w:p w14:paraId="0CA0D552" w14:textId="4137116F" w:rsidR="001B2929" w:rsidRPr="00E342D3" w:rsidRDefault="001B2929" w:rsidP="001B2929">
      <w:pPr>
        <w:pStyle w:val="ListBullet"/>
        <w:numPr>
          <w:ilvl w:val="0"/>
          <w:numId w:val="0"/>
        </w:numPr>
        <w:spacing w:before="120" w:after="120"/>
      </w:pPr>
      <w:r w:rsidRPr="00E342D3">
        <w:t xml:space="preserve">3.1. About the Convention </w:t>
      </w:r>
    </w:p>
    <w:p w14:paraId="112465EA" w14:textId="78A4B2D3" w:rsidR="001B2929" w:rsidRPr="00E342D3" w:rsidRDefault="001B2929" w:rsidP="001B2929">
      <w:pPr>
        <w:pStyle w:val="ListBullet"/>
        <w:numPr>
          <w:ilvl w:val="0"/>
          <w:numId w:val="0"/>
        </w:numPr>
        <w:spacing w:before="120" w:after="120"/>
      </w:pPr>
      <w:r w:rsidRPr="00E342D3">
        <w:t xml:space="preserve">3.2. Implementation and monitoring </w:t>
      </w:r>
    </w:p>
    <w:p w14:paraId="3C66722E" w14:textId="616D513F" w:rsidR="001B2929" w:rsidRDefault="001B2929" w:rsidP="001B2929">
      <w:pPr>
        <w:pStyle w:val="ListBullet"/>
        <w:numPr>
          <w:ilvl w:val="0"/>
          <w:numId w:val="0"/>
        </w:numPr>
        <w:spacing w:before="120" w:after="120"/>
      </w:pPr>
      <w:r w:rsidRPr="00E342D3">
        <w:t xml:space="preserve">3.3. Progressive realisation </w:t>
      </w:r>
    </w:p>
    <w:p w14:paraId="39D2BCD2" w14:textId="402E94FF" w:rsidR="00E83483" w:rsidRDefault="00E83483">
      <w:pPr>
        <w:spacing w:before="0" w:after="0"/>
      </w:pPr>
      <w:r>
        <w:br w:type="page"/>
      </w:r>
    </w:p>
    <w:p w14:paraId="03D5FC6F" w14:textId="330953BE" w:rsidR="00641146" w:rsidRPr="00641146" w:rsidRDefault="00641146" w:rsidP="00C32F7E">
      <w:pPr>
        <w:pStyle w:val="Heading2"/>
      </w:pPr>
      <w:bookmarkStart w:id="43" w:name="_Toc428974781"/>
      <w:bookmarkStart w:id="44" w:name="_Toc435014082"/>
      <w:bookmarkStart w:id="45" w:name="_Toc440633495"/>
      <w:r w:rsidRPr="00641146">
        <w:lastRenderedPageBreak/>
        <w:t>3.1</w:t>
      </w:r>
      <w:r w:rsidR="007A4A0B">
        <w:t>.</w:t>
      </w:r>
      <w:r w:rsidRPr="00641146">
        <w:t xml:space="preserve"> About the Convention</w:t>
      </w:r>
      <w:bookmarkEnd w:id="43"/>
      <w:bookmarkEnd w:id="44"/>
      <w:bookmarkEnd w:id="45"/>
      <w:r w:rsidRPr="00641146">
        <w:t xml:space="preserve"> </w:t>
      </w:r>
    </w:p>
    <w:p w14:paraId="1F133785" w14:textId="77777777" w:rsidR="000B6E0C" w:rsidRPr="007A4A0B" w:rsidRDefault="000B6E0C" w:rsidP="00C32F7E">
      <w:pPr>
        <w:pStyle w:val="Heading3"/>
      </w:pPr>
      <w:r w:rsidRPr="007A4A0B">
        <w:t>The international human rights system</w:t>
      </w:r>
    </w:p>
    <w:p w14:paraId="3F45AF00" w14:textId="77777777" w:rsidR="000B6E0C" w:rsidRPr="000B6E0C" w:rsidRDefault="000B6E0C" w:rsidP="000B6E0C">
      <w:pPr>
        <w:spacing w:before="0" w:after="0"/>
        <w:rPr>
          <w:rFonts w:eastAsia="Times New Roman"/>
        </w:rPr>
      </w:pPr>
    </w:p>
    <w:p w14:paraId="6F5769FD" w14:textId="77777777" w:rsidR="000B6E0C" w:rsidRPr="000B6E0C" w:rsidRDefault="000B6E0C" w:rsidP="000B6E0C">
      <w:pPr>
        <w:spacing w:before="0" w:after="0"/>
        <w:rPr>
          <w:rFonts w:eastAsia="Times New Roman"/>
        </w:rPr>
      </w:pPr>
      <w:r w:rsidRPr="000B6E0C">
        <w:rPr>
          <w:rFonts w:eastAsia="Times New Roman"/>
        </w:rPr>
        <w:t xml:space="preserve">In 1948, the United Nations General Assembly adopted the </w:t>
      </w:r>
      <w:r w:rsidRPr="000B6E0C">
        <w:rPr>
          <w:rFonts w:eastAsia="Times New Roman"/>
          <w:i/>
        </w:rPr>
        <w:t>Universal Declaration of Human Rights</w:t>
      </w:r>
      <w:r w:rsidRPr="000B6E0C">
        <w:rPr>
          <w:rFonts w:eastAsia="Times New Roman"/>
        </w:rPr>
        <w:t xml:space="preserve"> (UDHR). </w:t>
      </w:r>
    </w:p>
    <w:p w14:paraId="078A0AB2" w14:textId="77777777" w:rsidR="000B6E0C" w:rsidRPr="000B6E0C" w:rsidRDefault="000B6E0C" w:rsidP="000B6E0C">
      <w:pPr>
        <w:spacing w:before="0" w:after="0"/>
        <w:rPr>
          <w:rFonts w:eastAsia="Times New Roman"/>
        </w:rPr>
      </w:pPr>
    </w:p>
    <w:p w14:paraId="55C904D6" w14:textId="77777777" w:rsidR="000B6E0C" w:rsidRPr="000B6E0C" w:rsidRDefault="000B6E0C" w:rsidP="000B6E0C">
      <w:pPr>
        <w:spacing w:before="0" w:after="0"/>
        <w:rPr>
          <w:rFonts w:eastAsia="Times New Roman"/>
        </w:rPr>
      </w:pPr>
      <w:r w:rsidRPr="000B6E0C">
        <w:rPr>
          <w:rFonts w:eastAsia="Times New Roman"/>
        </w:rPr>
        <w:t>In its opening sentence, the UDHR recognises that ‘the inherent dignity of all members of the human family is the foundation of freedom, justice and peace in the world’.</w:t>
      </w:r>
      <w:r w:rsidRPr="000B6E0C">
        <w:rPr>
          <w:rFonts w:eastAsia="Times New Roman"/>
          <w:sz w:val="20"/>
          <w:vertAlign w:val="superscript"/>
        </w:rPr>
        <w:endnoteReference w:id="42"/>
      </w:r>
      <w:r w:rsidRPr="000B6E0C">
        <w:rPr>
          <w:rFonts w:eastAsia="Times New Roman"/>
        </w:rPr>
        <w:t xml:space="preserve"> </w:t>
      </w:r>
    </w:p>
    <w:p w14:paraId="1BCB6C19" w14:textId="77777777" w:rsidR="000B6E0C" w:rsidRPr="000B6E0C" w:rsidRDefault="000B6E0C" w:rsidP="000B6E0C">
      <w:pPr>
        <w:spacing w:before="0" w:after="0"/>
        <w:rPr>
          <w:rFonts w:eastAsia="Times New Roman"/>
        </w:rPr>
      </w:pPr>
    </w:p>
    <w:p w14:paraId="65FEB334" w14:textId="77777777" w:rsidR="000B6E0C" w:rsidRPr="000B6E0C" w:rsidRDefault="000B6E0C" w:rsidP="000B6E0C">
      <w:pPr>
        <w:spacing w:before="0" w:after="0"/>
        <w:rPr>
          <w:rFonts w:eastAsia="Times New Roman"/>
        </w:rPr>
      </w:pPr>
      <w:r w:rsidRPr="000B6E0C">
        <w:rPr>
          <w:rFonts w:eastAsia="Times New Roman"/>
        </w:rPr>
        <w:t xml:space="preserve">The rights included in this important document include civil and political rights (such as the right to life, liberty, free speech and privacy), and economic, social and cultural rights (such as the right to health, education and social security). </w:t>
      </w:r>
    </w:p>
    <w:p w14:paraId="772DAD9A" w14:textId="77777777" w:rsidR="000B6E0C" w:rsidRPr="000B6E0C" w:rsidRDefault="000B6E0C" w:rsidP="000B6E0C">
      <w:pPr>
        <w:spacing w:before="0" w:after="0"/>
        <w:rPr>
          <w:rFonts w:eastAsia="Times New Roman"/>
        </w:rPr>
      </w:pPr>
    </w:p>
    <w:p w14:paraId="2E69D360" w14:textId="32CD393C" w:rsidR="000B6E0C" w:rsidRPr="000B6E0C" w:rsidRDefault="000B6E0C" w:rsidP="000B6E0C">
      <w:pPr>
        <w:spacing w:before="0" w:after="0"/>
        <w:rPr>
          <w:rFonts w:eastAsia="Times New Roman"/>
        </w:rPr>
      </w:pPr>
      <w:r w:rsidRPr="000B6E0C">
        <w:rPr>
          <w:rFonts w:eastAsia="Times New Roman"/>
        </w:rPr>
        <w:t xml:space="preserve">The UDHR is not a treaty, which means it </w:t>
      </w:r>
      <w:r w:rsidR="003B4624">
        <w:rPr>
          <w:rFonts w:eastAsia="Times New Roman"/>
        </w:rPr>
        <w:t>does not</w:t>
      </w:r>
      <w:r w:rsidR="003B4624" w:rsidRPr="000B6E0C">
        <w:rPr>
          <w:rFonts w:eastAsia="Times New Roman"/>
        </w:rPr>
        <w:t xml:space="preserve"> </w:t>
      </w:r>
      <w:r w:rsidRPr="000B6E0C">
        <w:rPr>
          <w:rFonts w:eastAsia="Times New Roman"/>
        </w:rPr>
        <w:t xml:space="preserve">create binding obligations for countries to adhere to. However, it is a fundamental statement of principle that forms the basis of international human rights law. </w:t>
      </w:r>
    </w:p>
    <w:p w14:paraId="2CDEC90B" w14:textId="77777777" w:rsidR="000B6E0C" w:rsidRPr="000B6E0C" w:rsidRDefault="000B6E0C" w:rsidP="000B6E0C">
      <w:pPr>
        <w:spacing w:before="0" w:after="0"/>
        <w:rPr>
          <w:rFonts w:eastAsia="Times New Roman"/>
        </w:rPr>
      </w:pPr>
    </w:p>
    <w:p w14:paraId="79D36330" w14:textId="77777777" w:rsidR="000B6E0C" w:rsidRDefault="000B6E0C" w:rsidP="000B6E0C">
      <w:pPr>
        <w:spacing w:before="0" w:after="0"/>
        <w:rPr>
          <w:rFonts w:eastAsia="Times New Roman"/>
        </w:rPr>
      </w:pPr>
      <w:r w:rsidRPr="000B6E0C">
        <w:rPr>
          <w:rFonts w:eastAsia="Times New Roman"/>
        </w:rPr>
        <w:t>It has been argued that because countries have consistently invoked the UDHR for over 60 years, it has become binding as part of customary international law.</w:t>
      </w:r>
    </w:p>
    <w:tbl>
      <w:tblPr>
        <w:tblStyle w:val="TableGrid"/>
        <w:tblW w:w="0" w:type="auto"/>
        <w:tblLook w:val="04A0" w:firstRow="1" w:lastRow="0" w:firstColumn="1" w:lastColumn="0" w:noHBand="0" w:noVBand="1"/>
      </w:tblPr>
      <w:tblGrid>
        <w:gridCol w:w="1555"/>
        <w:gridCol w:w="7505"/>
      </w:tblGrid>
      <w:tr w:rsidR="00D92C82" w14:paraId="5E3D7389" w14:textId="77777777" w:rsidTr="007A4A0B">
        <w:trPr>
          <w:trHeight w:val="1678"/>
        </w:trPr>
        <w:tc>
          <w:tcPr>
            <w:tcW w:w="1555" w:type="dxa"/>
            <w:tcBorders>
              <w:top w:val="nil"/>
              <w:left w:val="nil"/>
              <w:bottom w:val="nil"/>
              <w:right w:val="nil"/>
            </w:tcBorders>
            <w:vAlign w:val="center"/>
          </w:tcPr>
          <w:p w14:paraId="48B9D520" w14:textId="7750259B" w:rsidR="00D92C82" w:rsidRDefault="00D92C82" w:rsidP="007A4A0B">
            <w:pPr>
              <w:spacing w:after="0"/>
              <w:rPr>
                <w:b/>
              </w:rPr>
            </w:pPr>
            <w:r>
              <w:rPr>
                <w:noProof/>
              </w:rPr>
              <w:drawing>
                <wp:inline distT="0" distB="0" distL="0" distR="0" wp14:anchorId="76863E43" wp14:editId="170F74F9">
                  <wp:extent cx="806400" cy="806400"/>
                  <wp:effectExtent l="0" t="0" r="0" b="0"/>
                  <wp:docPr id="194" name="Picture 19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43DC1026" w14:textId="77777777" w:rsidR="007A4A0B" w:rsidRDefault="00D92C82" w:rsidP="007A4A0B">
            <w:pPr>
              <w:spacing w:after="0"/>
            </w:pPr>
            <w:r w:rsidRPr="00D92C82">
              <w:rPr>
                <w:b/>
              </w:rPr>
              <w:t>How would you define ‘human rights’?</w:t>
            </w:r>
            <w:r>
              <w:t xml:space="preserve"> </w:t>
            </w:r>
          </w:p>
          <w:p w14:paraId="38D854E4" w14:textId="7FB7045A" w:rsidR="00D92C82" w:rsidRPr="00756F99" w:rsidRDefault="00D92C82" w:rsidP="00030079">
            <w:pPr>
              <w:spacing w:after="0"/>
              <w:rPr>
                <w:b/>
                <w:i/>
              </w:rPr>
            </w:pPr>
            <w:r w:rsidRPr="00756F99">
              <w:rPr>
                <w:i/>
              </w:rPr>
              <w:t>(</w:t>
            </w:r>
            <w:r w:rsidR="007A4A0B" w:rsidRPr="00756F99">
              <w:rPr>
                <w:i/>
              </w:rPr>
              <w:t>See n</w:t>
            </w:r>
            <w:r w:rsidRPr="00756F99">
              <w:rPr>
                <w:i/>
              </w:rPr>
              <w:t xml:space="preserve">otes on </w:t>
            </w:r>
            <w:r w:rsidRPr="00023AAC">
              <w:rPr>
                <w:i/>
              </w:rPr>
              <w:t xml:space="preserve">page </w:t>
            </w:r>
            <w:r w:rsidR="00F301BF" w:rsidRPr="00023AAC">
              <w:rPr>
                <w:i/>
              </w:rPr>
              <w:t>1</w:t>
            </w:r>
            <w:r w:rsidR="00030079">
              <w:rPr>
                <w:i/>
              </w:rPr>
              <w:t>77</w:t>
            </w:r>
            <w:r w:rsidRPr="00023AAC">
              <w:rPr>
                <w:i/>
              </w:rPr>
              <w:t>)</w:t>
            </w:r>
          </w:p>
        </w:tc>
      </w:tr>
    </w:tbl>
    <w:p w14:paraId="70E51E8D" w14:textId="77777777" w:rsidR="00C26695" w:rsidRDefault="00C26695" w:rsidP="00C26695">
      <w:pPr>
        <w:spacing w:before="0" w:after="0"/>
      </w:pPr>
    </w:p>
    <w:p w14:paraId="4AADA13A" w14:textId="419096EE" w:rsidR="00C26695" w:rsidRPr="00E342D3" w:rsidRDefault="00C26695" w:rsidP="007A4A0B">
      <w:pPr>
        <w:spacing w:before="0" w:after="0" w:line="480" w:lineRule="auto"/>
        <w:rPr>
          <w:b/>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31CDE35" w14:textId="77777777" w:rsidR="001B459F" w:rsidRPr="001B459F" w:rsidRDefault="001B459F" w:rsidP="00C32F7E">
      <w:pPr>
        <w:pStyle w:val="Heading3"/>
      </w:pPr>
      <w:r w:rsidRPr="001B459F">
        <w:t xml:space="preserve">Development of the Convention on the Rights of Persons with Disability </w:t>
      </w:r>
    </w:p>
    <w:p w14:paraId="45857D02" w14:textId="77777777" w:rsidR="001B459F" w:rsidRPr="001B459F" w:rsidRDefault="001B459F" w:rsidP="001B459F">
      <w:pPr>
        <w:spacing w:before="0" w:after="0"/>
        <w:rPr>
          <w:rFonts w:eastAsia="Times New Roman"/>
        </w:rPr>
      </w:pPr>
    </w:p>
    <w:p w14:paraId="2D1982D4" w14:textId="77777777" w:rsidR="001B459F" w:rsidRPr="001B459F" w:rsidRDefault="001B459F" w:rsidP="001B459F">
      <w:pPr>
        <w:spacing w:before="0" w:after="0"/>
        <w:rPr>
          <w:rFonts w:eastAsia="Times New Roman"/>
        </w:rPr>
      </w:pPr>
      <w:r w:rsidRPr="001B459F">
        <w:rPr>
          <w:rFonts w:eastAsia="Times New Roman"/>
        </w:rPr>
        <w:t xml:space="preserve">In the 1970s, disability rights movements started to gain greater momentum, leading to greater efforts being made at the international level to address the inequalities faced by people with disability. </w:t>
      </w:r>
    </w:p>
    <w:p w14:paraId="46BCD555" w14:textId="77777777" w:rsidR="001B459F" w:rsidRPr="001B459F" w:rsidRDefault="001B459F" w:rsidP="001B459F">
      <w:pPr>
        <w:spacing w:before="0" w:after="0"/>
        <w:rPr>
          <w:rFonts w:eastAsia="Times New Roman"/>
        </w:rPr>
      </w:pPr>
    </w:p>
    <w:p w14:paraId="5551014F" w14:textId="77777777" w:rsidR="001B459F" w:rsidRPr="001B459F" w:rsidRDefault="001B459F" w:rsidP="001B459F">
      <w:pPr>
        <w:spacing w:before="0" w:after="0"/>
        <w:rPr>
          <w:rFonts w:eastAsia="Times New Roman"/>
        </w:rPr>
      </w:pPr>
      <w:r w:rsidRPr="001B459F">
        <w:rPr>
          <w:rFonts w:eastAsia="Times New Roman"/>
        </w:rPr>
        <w:t xml:space="preserve">Over a period of several decades, the United Nations implemented a number of measures which aimed to promote the rights of people with disability. </w:t>
      </w:r>
    </w:p>
    <w:p w14:paraId="1FAC0EF7" w14:textId="77777777" w:rsidR="001B459F" w:rsidRPr="001B459F" w:rsidRDefault="001B459F" w:rsidP="001B459F">
      <w:pPr>
        <w:spacing w:before="0" w:after="0"/>
        <w:rPr>
          <w:rFonts w:eastAsia="Times New Roman"/>
        </w:rPr>
      </w:pPr>
    </w:p>
    <w:p w14:paraId="26C6D659" w14:textId="77777777" w:rsidR="001B459F" w:rsidRPr="001B459F" w:rsidRDefault="001B459F" w:rsidP="001B459F">
      <w:pPr>
        <w:spacing w:before="0" w:after="0"/>
        <w:rPr>
          <w:rFonts w:eastAsia="Times New Roman"/>
        </w:rPr>
      </w:pPr>
      <w:r w:rsidRPr="001B459F">
        <w:rPr>
          <w:rFonts w:eastAsia="Times New Roman"/>
        </w:rPr>
        <w:t>For example:</w:t>
      </w:r>
    </w:p>
    <w:p w14:paraId="3519EC26" w14:textId="77777777" w:rsidR="001B459F" w:rsidRPr="001B459F" w:rsidRDefault="001B459F" w:rsidP="00CD18E3">
      <w:pPr>
        <w:numPr>
          <w:ilvl w:val="0"/>
          <w:numId w:val="25"/>
        </w:numPr>
        <w:spacing w:before="120" w:after="120"/>
        <w:ind w:left="714" w:hanging="357"/>
        <w:rPr>
          <w:rFonts w:eastAsia="Times New Roman"/>
        </w:rPr>
      </w:pPr>
      <w:r w:rsidRPr="001B459F">
        <w:rPr>
          <w:rFonts w:eastAsia="Times New Roman"/>
        </w:rPr>
        <w:lastRenderedPageBreak/>
        <w:t xml:space="preserve">In 1975, the United Nations General Assembly passed the </w:t>
      </w:r>
      <w:r w:rsidRPr="001B459F">
        <w:rPr>
          <w:rFonts w:eastAsia="Times New Roman"/>
          <w:i/>
        </w:rPr>
        <w:t>Declaration on the Rights of Disabled Persons</w:t>
      </w:r>
      <w:r w:rsidRPr="001B459F">
        <w:rPr>
          <w:rFonts w:eastAsia="Times New Roman"/>
        </w:rPr>
        <w:t>, which outlined a number of social, economic, civil and political rights for people with disability.</w:t>
      </w:r>
    </w:p>
    <w:p w14:paraId="3E854326" w14:textId="77777777" w:rsidR="001B459F" w:rsidRPr="001B459F" w:rsidRDefault="001B459F" w:rsidP="00CD18E3">
      <w:pPr>
        <w:numPr>
          <w:ilvl w:val="0"/>
          <w:numId w:val="25"/>
        </w:numPr>
        <w:spacing w:before="120" w:after="120"/>
        <w:ind w:left="714" w:hanging="357"/>
        <w:rPr>
          <w:rFonts w:eastAsia="Times New Roman"/>
        </w:rPr>
      </w:pPr>
      <w:r w:rsidRPr="001B459F">
        <w:rPr>
          <w:rFonts w:eastAsia="Times New Roman"/>
        </w:rPr>
        <w:t>The United Nations declared 1981 to be the International Year of Disabled Persons. This year called for a plan of action which would allow people with disability to have equal opportunity and to participate fully in society.</w:t>
      </w:r>
    </w:p>
    <w:p w14:paraId="196DDE60" w14:textId="77777777" w:rsidR="001B459F" w:rsidRPr="001B459F" w:rsidRDefault="001B459F" w:rsidP="00CD18E3">
      <w:pPr>
        <w:numPr>
          <w:ilvl w:val="0"/>
          <w:numId w:val="25"/>
        </w:numPr>
        <w:spacing w:before="120" w:after="120"/>
        <w:ind w:left="714" w:hanging="357"/>
        <w:rPr>
          <w:rFonts w:eastAsia="Times New Roman"/>
        </w:rPr>
      </w:pPr>
      <w:r w:rsidRPr="001B459F">
        <w:rPr>
          <w:rFonts w:eastAsia="Times New Roman"/>
        </w:rPr>
        <w:t xml:space="preserve">In 1982, the United Nations General Assembly adopted the World Programme of Action Concerning Disabled Persons. This programme outlined a global disability strategy aimed at realising the full participation of people with disability in society. </w:t>
      </w:r>
    </w:p>
    <w:p w14:paraId="26F8CCFD" w14:textId="77777777" w:rsidR="001B459F" w:rsidRPr="001B459F" w:rsidRDefault="001B459F" w:rsidP="00CD18E3">
      <w:pPr>
        <w:numPr>
          <w:ilvl w:val="0"/>
          <w:numId w:val="25"/>
        </w:numPr>
        <w:spacing w:before="120" w:after="120"/>
        <w:ind w:left="714" w:hanging="357"/>
        <w:rPr>
          <w:rFonts w:eastAsia="Times New Roman"/>
        </w:rPr>
      </w:pPr>
      <w:r w:rsidRPr="001B459F">
        <w:rPr>
          <w:rFonts w:eastAsia="Times New Roman"/>
        </w:rPr>
        <w:t>To implement the World Programme of Action Concerning Disabled Persons, the United Nations proclaimed a Decade of Disabled Persons which ran from 1983 to 1992.</w:t>
      </w:r>
    </w:p>
    <w:p w14:paraId="31DCBDA8" w14:textId="3C231836" w:rsidR="001B459F" w:rsidRPr="001B459F" w:rsidRDefault="001B459F" w:rsidP="00CD18E3">
      <w:pPr>
        <w:numPr>
          <w:ilvl w:val="0"/>
          <w:numId w:val="25"/>
        </w:numPr>
        <w:spacing w:before="120" w:after="120"/>
        <w:ind w:left="714" w:hanging="357"/>
        <w:rPr>
          <w:rFonts w:eastAsia="Times New Roman"/>
        </w:rPr>
      </w:pPr>
      <w:r w:rsidRPr="001B459F">
        <w:rPr>
          <w:rFonts w:eastAsia="Times New Roman"/>
        </w:rPr>
        <w:t>In 1992, the General Assembly proclaimed December 3</w:t>
      </w:r>
      <w:r w:rsidRPr="001B459F">
        <w:rPr>
          <w:rFonts w:eastAsia="Times New Roman"/>
          <w:vertAlign w:val="superscript"/>
        </w:rPr>
        <w:t>rd</w:t>
      </w:r>
      <w:r w:rsidRPr="001B459F">
        <w:rPr>
          <w:rFonts w:eastAsia="Times New Roman"/>
        </w:rPr>
        <w:t xml:space="preserve"> the annual International Day of Disabled Persons.</w:t>
      </w:r>
    </w:p>
    <w:p w14:paraId="7C64B543" w14:textId="77777777" w:rsidR="001B459F" w:rsidRPr="001B459F" w:rsidRDefault="001B459F" w:rsidP="00CD18E3">
      <w:pPr>
        <w:numPr>
          <w:ilvl w:val="0"/>
          <w:numId w:val="25"/>
        </w:numPr>
        <w:spacing w:before="120" w:after="120"/>
        <w:ind w:left="714" w:hanging="357"/>
        <w:rPr>
          <w:rFonts w:eastAsia="Times New Roman"/>
        </w:rPr>
      </w:pPr>
      <w:r w:rsidRPr="001B459F">
        <w:rPr>
          <w:rFonts w:eastAsia="Times New Roman"/>
        </w:rPr>
        <w:t>In 1993, the United Nations General Assembly adopted the Standard Rules on the Equalization of Opportunities for Persons with Disabilities.</w:t>
      </w:r>
      <w:r w:rsidRPr="001B459F">
        <w:rPr>
          <w:rFonts w:eastAsia="Times New Roman"/>
          <w:sz w:val="20"/>
          <w:vertAlign w:val="superscript"/>
        </w:rPr>
        <w:endnoteReference w:id="43"/>
      </w:r>
    </w:p>
    <w:p w14:paraId="6CE90E3D" w14:textId="77777777" w:rsidR="001B459F" w:rsidRDefault="001B459F" w:rsidP="00C26695">
      <w:pPr>
        <w:spacing w:before="0" w:after="0"/>
      </w:pPr>
    </w:p>
    <w:p w14:paraId="039892E4" w14:textId="16E6420A" w:rsidR="0046779E" w:rsidRDefault="00363A0B" w:rsidP="0046779E">
      <w:pPr>
        <w:spacing w:before="0" w:after="0"/>
        <w:jc w:val="center"/>
      </w:pPr>
      <w:r>
        <w:rPr>
          <w:rFonts w:eastAsia="Times New Roman"/>
          <w:noProof/>
        </w:rPr>
        <w:drawing>
          <wp:inline distT="0" distB="0" distL="0" distR="0" wp14:anchorId="5D6E819E" wp14:editId="3DDCD1DE">
            <wp:extent cx="1692322" cy="2400530"/>
            <wp:effectExtent l="0" t="0" r="3175" b="0"/>
            <wp:docPr id="26" name="Picture 26" descr="A picture of two people in wheelchairs playing basketball on a 24 cent Australia stamp, celebrating the International year of disabled persons 198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BB1972-806C-4771-B5FB-1656A8B74BD1" descr="cid:FAC127E8-098B-45FA-806E-EA3FCB1DA111"/>
                    <pic:cNvPicPr>
                      <a:picLocks noChangeAspect="1" noChangeArrowheads="1"/>
                    </pic:cNvPicPr>
                  </pic:nvPicPr>
                  <pic:blipFill>
                    <a:blip r:embed="rId81" r:link="rId82" cstate="screen">
                      <a:extLst>
                        <a:ext uri="{28A0092B-C50C-407E-A947-70E740481C1C}">
                          <a14:useLocalDpi xmlns:a14="http://schemas.microsoft.com/office/drawing/2010/main"/>
                        </a:ext>
                      </a:extLst>
                    </a:blip>
                    <a:srcRect/>
                    <a:stretch>
                      <a:fillRect/>
                    </a:stretch>
                  </pic:blipFill>
                  <pic:spPr bwMode="auto">
                    <a:xfrm>
                      <a:off x="0" y="0"/>
                      <a:ext cx="1700054" cy="2411497"/>
                    </a:xfrm>
                    <a:prstGeom prst="rect">
                      <a:avLst/>
                    </a:prstGeom>
                    <a:noFill/>
                    <a:ln>
                      <a:noFill/>
                    </a:ln>
                  </pic:spPr>
                </pic:pic>
              </a:graphicData>
            </a:graphic>
          </wp:inline>
        </w:drawing>
      </w:r>
      <w:r w:rsidRPr="0046779E">
        <w:rPr>
          <w:rFonts w:eastAsia="Times New Roman"/>
          <w:b/>
          <w:noProof/>
        </w:rPr>
        <w:t xml:space="preserve"> </w:t>
      </w:r>
    </w:p>
    <w:p w14:paraId="58AB270D" w14:textId="77777777" w:rsidR="003B4624" w:rsidRDefault="003B4624" w:rsidP="0046779E">
      <w:pPr>
        <w:spacing w:before="0" w:after="0"/>
        <w:jc w:val="center"/>
      </w:pPr>
    </w:p>
    <w:p w14:paraId="5F125444" w14:textId="77777777" w:rsidR="0046779E" w:rsidRPr="0046779E" w:rsidRDefault="0046779E" w:rsidP="0046779E">
      <w:pPr>
        <w:spacing w:before="0" w:after="0"/>
        <w:rPr>
          <w:rFonts w:eastAsia="Times New Roman"/>
        </w:rPr>
      </w:pPr>
      <w:r w:rsidRPr="0046779E">
        <w:rPr>
          <w:rFonts w:eastAsia="Times New Roman"/>
        </w:rPr>
        <w:t xml:space="preserve">While these initiatives all played a role in advancing the rights of people with disability in some way, it was eventually recognised that a more substantive instrument was needed to articulate and strengthen the rights of people with disability. </w:t>
      </w:r>
    </w:p>
    <w:p w14:paraId="5D37974F" w14:textId="77777777" w:rsidR="0046779E" w:rsidRPr="0046779E" w:rsidRDefault="0046779E" w:rsidP="0046779E">
      <w:pPr>
        <w:spacing w:before="0" w:after="0"/>
        <w:rPr>
          <w:rFonts w:eastAsia="Times New Roman"/>
        </w:rPr>
      </w:pPr>
    </w:p>
    <w:p w14:paraId="38B48D0A" w14:textId="77777777" w:rsidR="0046779E" w:rsidRPr="0046779E" w:rsidRDefault="0046779E" w:rsidP="0046779E">
      <w:pPr>
        <w:spacing w:before="0" w:after="0"/>
      </w:pPr>
      <w:r w:rsidRPr="0046779E">
        <w:rPr>
          <w:rFonts w:eastAsia="Times New Roman"/>
        </w:rPr>
        <w:t xml:space="preserve">To this end, a new international treaty, the </w:t>
      </w:r>
      <w:r w:rsidRPr="0046779E">
        <w:rPr>
          <w:rFonts w:eastAsia="Times New Roman"/>
          <w:i/>
        </w:rPr>
        <w:t>Convention on the Rights of Persons with Disabilities</w:t>
      </w:r>
      <w:r w:rsidRPr="0046779E">
        <w:rPr>
          <w:rFonts w:eastAsia="Times New Roman"/>
        </w:rPr>
        <w:t xml:space="preserve"> (the Disability Convention), was drafted to ‘</w:t>
      </w:r>
      <w:r w:rsidRPr="0046779E">
        <w:t>promote, protect and ensure the full enjoyment of all human rights and freedoms by all persons with disability.’</w:t>
      </w:r>
      <w:r w:rsidRPr="0046779E">
        <w:rPr>
          <w:sz w:val="20"/>
          <w:vertAlign w:val="superscript"/>
        </w:rPr>
        <w:endnoteReference w:id="44"/>
      </w:r>
    </w:p>
    <w:p w14:paraId="58BF13D2" w14:textId="77777777" w:rsidR="00C26695" w:rsidRPr="00E342D3" w:rsidRDefault="00C26695" w:rsidP="00C26695">
      <w:pPr>
        <w:spacing w:before="0" w:after="0"/>
      </w:pPr>
    </w:p>
    <w:p w14:paraId="55A15088" w14:textId="77777777" w:rsidR="0046779E" w:rsidRPr="0046779E" w:rsidRDefault="0046779E" w:rsidP="0046779E">
      <w:pPr>
        <w:spacing w:before="0" w:after="0"/>
        <w:rPr>
          <w:rFonts w:eastAsia="Times New Roman"/>
        </w:rPr>
      </w:pPr>
      <w:r w:rsidRPr="0046779E">
        <w:rPr>
          <w:rFonts w:eastAsia="Times New Roman"/>
        </w:rPr>
        <w:t>The Disability Convention was adopted by the United Nations General Assembly in 2006 and entered into force on 3 May 2008.</w:t>
      </w:r>
      <w:r w:rsidRPr="0046779E">
        <w:rPr>
          <w:rFonts w:eastAsia="Times New Roman"/>
          <w:sz w:val="20"/>
          <w:vertAlign w:val="superscript"/>
        </w:rPr>
        <w:endnoteReference w:id="45"/>
      </w:r>
    </w:p>
    <w:p w14:paraId="289B6313" w14:textId="77777777" w:rsidR="0046779E" w:rsidRPr="0046779E" w:rsidRDefault="0046779E" w:rsidP="0046779E">
      <w:pPr>
        <w:spacing w:before="0" w:after="0"/>
        <w:rPr>
          <w:rFonts w:eastAsia="Times New Roman"/>
        </w:rPr>
      </w:pPr>
    </w:p>
    <w:p w14:paraId="6C34986E" w14:textId="77777777" w:rsidR="0046779E" w:rsidRPr="0046779E" w:rsidRDefault="0046779E" w:rsidP="0046779E">
      <w:pPr>
        <w:tabs>
          <w:tab w:val="left" w:pos="720"/>
        </w:tabs>
        <w:spacing w:before="0" w:after="0"/>
        <w:rPr>
          <w:rFonts w:eastAsia="Times New Roman"/>
        </w:rPr>
      </w:pPr>
      <w:r w:rsidRPr="0046779E">
        <w:rPr>
          <w:rFonts w:eastAsia="Times New Roman"/>
        </w:rPr>
        <w:t>The Disability Convention features eight general principles which underpin all the rights contained within the Disability Convention. They are:</w:t>
      </w:r>
    </w:p>
    <w:p w14:paraId="38C8AD92" w14:textId="77777777" w:rsidR="0046779E" w:rsidRPr="0046779E" w:rsidRDefault="0046779E" w:rsidP="00CD18E3">
      <w:pPr>
        <w:numPr>
          <w:ilvl w:val="0"/>
          <w:numId w:val="26"/>
        </w:numPr>
        <w:spacing w:before="120" w:after="120"/>
        <w:ind w:left="993" w:hanging="357"/>
        <w:rPr>
          <w:rFonts w:eastAsia="Times New Roman"/>
        </w:rPr>
      </w:pPr>
      <w:r w:rsidRPr="0046779E">
        <w:rPr>
          <w:rFonts w:eastAsia="Times New Roman"/>
        </w:rPr>
        <w:lastRenderedPageBreak/>
        <w:t>Respect for inherent dignity, individual autonomy - including the freedom to make one's own choices - and independence of persons</w:t>
      </w:r>
    </w:p>
    <w:p w14:paraId="05B78C64" w14:textId="77777777" w:rsidR="0046779E" w:rsidRPr="0046779E" w:rsidRDefault="0046779E" w:rsidP="00CD18E3">
      <w:pPr>
        <w:numPr>
          <w:ilvl w:val="0"/>
          <w:numId w:val="26"/>
        </w:numPr>
        <w:spacing w:before="120" w:after="120"/>
        <w:ind w:left="993" w:hanging="357"/>
        <w:rPr>
          <w:rFonts w:eastAsia="Times New Roman"/>
        </w:rPr>
      </w:pPr>
      <w:r w:rsidRPr="0046779E">
        <w:rPr>
          <w:rFonts w:eastAsia="Times New Roman"/>
        </w:rPr>
        <w:t>Non-discrimination</w:t>
      </w:r>
    </w:p>
    <w:p w14:paraId="6D917D57" w14:textId="77777777" w:rsidR="0046779E" w:rsidRPr="0046779E" w:rsidRDefault="0046779E" w:rsidP="00CD18E3">
      <w:pPr>
        <w:numPr>
          <w:ilvl w:val="0"/>
          <w:numId w:val="26"/>
        </w:numPr>
        <w:spacing w:before="120" w:after="120"/>
        <w:ind w:left="993" w:hanging="357"/>
        <w:rPr>
          <w:rFonts w:eastAsia="Times New Roman"/>
        </w:rPr>
      </w:pPr>
      <w:r w:rsidRPr="0046779E">
        <w:rPr>
          <w:rFonts w:eastAsia="Times New Roman"/>
        </w:rPr>
        <w:t>Full and effective participation and inclusion in society</w:t>
      </w:r>
    </w:p>
    <w:p w14:paraId="01826879" w14:textId="77777777" w:rsidR="0046779E" w:rsidRPr="0046779E" w:rsidRDefault="0046779E" w:rsidP="00CD18E3">
      <w:pPr>
        <w:numPr>
          <w:ilvl w:val="0"/>
          <w:numId w:val="26"/>
        </w:numPr>
        <w:spacing w:before="120" w:after="120"/>
        <w:ind w:left="993" w:hanging="357"/>
        <w:rPr>
          <w:rFonts w:eastAsia="Times New Roman"/>
        </w:rPr>
      </w:pPr>
      <w:r w:rsidRPr="0046779E">
        <w:rPr>
          <w:rFonts w:eastAsia="Times New Roman"/>
        </w:rPr>
        <w:t>Respect for difference and acceptance of persons with disabilities as part of human diversity and humanity</w:t>
      </w:r>
    </w:p>
    <w:p w14:paraId="02EE92CC" w14:textId="77777777" w:rsidR="0046779E" w:rsidRPr="0046779E" w:rsidRDefault="0046779E" w:rsidP="00CD18E3">
      <w:pPr>
        <w:numPr>
          <w:ilvl w:val="0"/>
          <w:numId w:val="26"/>
        </w:numPr>
        <w:spacing w:before="120" w:after="120"/>
        <w:ind w:left="993" w:hanging="357"/>
        <w:rPr>
          <w:rFonts w:eastAsia="Times New Roman"/>
        </w:rPr>
      </w:pPr>
      <w:r w:rsidRPr="0046779E">
        <w:rPr>
          <w:rFonts w:eastAsia="Times New Roman"/>
        </w:rPr>
        <w:t>Equality of opportunity</w:t>
      </w:r>
    </w:p>
    <w:p w14:paraId="15824F5D" w14:textId="77777777" w:rsidR="0046779E" w:rsidRPr="0046779E" w:rsidRDefault="0046779E" w:rsidP="00CD18E3">
      <w:pPr>
        <w:numPr>
          <w:ilvl w:val="0"/>
          <w:numId w:val="26"/>
        </w:numPr>
        <w:spacing w:before="120" w:after="120"/>
        <w:ind w:left="993" w:hanging="357"/>
        <w:rPr>
          <w:rFonts w:eastAsia="Times New Roman"/>
        </w:rPr>
      </w:pPr>
      <w:r w:rsidRPr="0046779E">
        <w:rPr>
          <w:rFonts w:eastAsia="Times New Roman"/>
        </w:rPr>
        <w:t>Accessibility</w:t>
      </w:r>
    </w:p>
    <w:p w14:paraId="432B6B0D" w14:textId="77777777" w:rsidR="0046779E" w:rsidRPr="0046779E" w:rsidRDefault="0046779E" w:rsidP="00CD18E3">
      <w:pPr>
        <w:numPr>
          <w:ilvl w:val="0"/>
          <w:numId w:val="26"/>
        </w:numPr>
        <w:spacing w:before="120" w:after="120"/>
        <w:ind w:left="993" w:hanging="357"/>
        <w:rPr>
          <w:rFonts w:eastAsia="Times New Roman"/>
        </w:rPr>
      </w:pPr>
      <w:r w:rsidRPr="0046779E">
        <w:rPr>
          <w:rFonts w:eastAsia="Times New Roman"/>
        </w:rPr>
        <w:t>Equality between men and women</w:t>
      </w:r>
    </w:p>
    <w:p w14:paraId="73B6AF1E" w14:textId="77777777" w:rsidR="0046779E" w:rsidRPr="0046779E" w:rsidRDefault="0046779E" w:rsidP="00CD18E3">
      <w:pPr>
        <w:numPr>
          <w:ilvl w:val="0"/>
          <w:numId w:val="26"/>
        </w:numPr>
        <w:spacing w:before="120" w:after="120"/>
        <w:ind w:left="993" w:hanging="357"/>
        <w:rPr>
          <w:rFonts w:eastAsia="Times New Roman"/>
        </w:rPr>
      </w:pPr>
      <w:r w:rsidRPr="0046779E">
        <w:rPr>
          <w:rFonts w:eastAsia="Times New Roman"/>
        </w:rPr>
        <w:t>Respect for the evolving capacities of children with disabilities and respect for the right of children with disabilities to preserve their identities.</w:t>
      </w:r>
      <w:r w:rsidRPr="0046779E">
        <w:rPr>
          <w:rFonts w:eastAsia="Times New Roman"/>
          <w:sz w:val="20"/>
          <w:vertAlign w:val="superscript"/>
        </w:rPr>
        <w:endnoteReference w:id="46"/>
      </w:r>
    </w:p>
    <w:p w14:paraId="5D1B5F1C" w14:textId="06197FAD" w:rsidR="0046779E" w:rsidRPr="0046779E" w:rsidRDefault="0046779E" w:rsidP="0046779E">
      <w:pPr>
        <w:keepNext/>
        <w:keepLines/>
        <w:spacing w:before="360" w:after="0"/>
        <w:outlineLvl w:val="2"/>
        <w:rPr>
          <w:b/>
        </w:rPr>
      </w:pPr>
      <w:r w:rsidRPr="0046779E">
        <w:rPr>
          <w:b/>
        </w:rPr>
        <w:t>Australia and the Convention on the Rights of Persons with Disabilities</w:t>
      </w:r>
    </w:p>
    <w:p w14:paraId="0851A5D3" w14:textId="77777777" w:rsidR="007A4A0B" w:rsidRDefault="007A4A0B" w:rsidP="0046779E">
      <w:pPr>
        <w:spacing w:before="0" w:after="0"/>
        <w:rPr>
          <w:rFonts w:eastAsia="Times New Roman"/>
        </w:rPr>
      </w:pPr>
    </w:p>
    <w:p w14:paraId="28F7B424" w14:textId="60A7533A" w:rsidR="0046779E" w:rsidRPr="0046779E" w:rsidRDefault="0046779E" w:rsidP="0046779E">
      <w:pPr>
        <w:spacing w:before="0" w:after="0"/>
        <w:rPr>
          <w:rFonts w:eastAsia="Times New Roman"/>
        </w:rPr>
      </w:pPr>
      <w:r w:rsidRPr="0046779E">
        <w:rPr>
          <w:rFonts w:eastAsia="Times New Roman"/>
        </w:rPr>
        <w:t xml:space="preserve">The Australian Government was one of the first countries to sign and ratify the </w:t>
      </w:r>
      <w:r w:rsidRPr="0046779E">
        <w:rPr>
          <w:rFonts w:eastAsia="Times New Roman"/>
          <w:i/>
        </w:rPr>
        <w:t>Convention on the Rights of Persons with Disabilities</w:t>
      </w:r>
      <w:r w:rsidRPr="0046779E">
        <w:rPr>
          <w:rFonts w:eastAsia="Times New Roman"/>
        </w:rPr>
        <w:t xml:space="preserve"> in 2008.</w:t>
      </w:r>
    </w:p>
    <w:p w14:paraId="58DC5932" w14:textId="77777777" w:rsidR="000C529B" w:rsidRPr="009A0C6F" w:rsidRDefault="000C529B" w:rsidP="000C529B">
      <w:r>
        <w:t>A</w:t>
      </w:r>
      <w:r w:rsidRPr="009A0C6F">
        <w:t>s a signatory to the Disability Convention</w:t>
      </w:r>
      <w:r>
        <w:t>,</w:t>
      </w:r>
      <w:r w:rsidRPr="009A0C6F">
        <w:t xml:space="preserve"> the Australian Government must ensure that its legislation, policies and practices are consistent with </w:t>
      </w:r>
      <w:r>
        <w:t xml:space="preserve">the </w:t>
      </w:r>
      <w:r w:rsidRPr="009A0C6F">
        <w:t>obligations</w:t>
      </w:r>
      <w:r>
        <w:t xml:space="preserve"> contained in the convention</w:t>
      </w:r>
      <w:r w:rsidRPr="009A0C6F">
        <w:t>.</w:t>
      </w:r>
      <w:r>
        <w:t xml:space="preserve"> On top of this, the Australian Government must </w:t>
      </w:r>
      <w:r w:rsidRPr="009A0C6F">
        <w:t>take proactive steps to uphold, promote and protect the rights of people with disability in all areas of public life.</w:t>
      </w:r>
      <w:bookmarkStart w:id="46" w:name="OLE_LINK7"/>
    </w:p>
    <w:bookmarkEnd w:id="46"/>
    <w:p w14:paraId="24853620" w14:textId="77777777" w:rsidR="007A4A0B" w:rsidRDefault="007A4A0B" w:rsidP="000C2A77">
      <w:pPr>
        <w:spacing w:before="0" w:after="0"/>
        <w:rPr>
          <w:rFonts w:eastAsia="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0C2A77" w:rsidRPr="000C2A77" w14:paraId="5D73C7B8" w14:textId="77777777" w:rsidTr="007A4A0B">
        <w:trPr>
          <w:trHeight w:val="1736"/>
        </w:trPr>
        <w:tc>
          <w:tcPr>
            <w:tcW w:w="1485" w:type="dxa"/>
            <w:vAlign w:val="center"/>
          </w:tcPr>
          <w:p w14:paraId="527D4595" w14:textId="77777777" w:rsidR="000C2A77" w:rsidRPr="000C2A77" w:rsidRDefault="000C2A77" w:rsidP="007A4A0B">
            <w:pPr>
              <w:spacing w:before="0" w:after="0"/>
              <w:rPr>
                <w:b/>
              </w:rPr>
            </w:pPr>
            <w:r w:rsidRPr="000C2A77">
              <w:rPr>
                <w:rFonts w:eastAsia="Times New Roman"/>
                <w:noProof/>
              </w:rPr>
              <w:drawing>
                <wp:inline distT="0" distB="0" distL="0" distR="0" wp14:anchorId="3DC1CDDD" wp14:editId="4F035FF7">
                  <wp:extent cx="806400" cy="806400"/>
                  <wp:effectExtent l="0" t="0" r="0" b="0"/>
                  <wp:docPr id="195" name="Picture 19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6C15D4B4" w14:textId="77777777" w:rsidR="000C2A77" w:rsidRPr="000C2A77" w:rsidRDefault="000C2A77" w:rsidP="007A4A0B">
            <w:pPr>
              <w:spacing w:before="0" w:after="0"/>
              <w:rPr>
                <w:rFonts w:eastAsia="Times New Roman"/>
                <w:b/>
              </w:rPr>
            </w:pPr>
            <w:r w:rsidRPr="000C2A77">
              <w:rPr>
                <w:rFonts w:eastAsia="Times New Roman"/>
                <w:b/>
              </w:rPr>
              <w:t>Further reading:</w:t>
            </w:r>
          </w:p>
          <w:p w14:paraId="1C8DDC8D" w14:textId="77777777" w:rsidR="000C2A77" w:rsidRPr="000C2A77" w:rsidRDefault="000C2A77" w:rsidP="007A4A0B">
            <w:pPr>
              <w:spacing w:before="0" w:after="0"/>
              <w:rPr>
                <w:rFonts w:eastAsia="Times New Roman"/>
                <w:b/>
              </w:rPr>
            </w:pPr>
          </w:p>
          <w:p w14:paraId="4AAB372D" w14:textId="3E531FB5" w:rsidR="000C2A77" w:rsidRDefault="000C2A77" w:rsidP="007A4A0B">
            <w:pPr>
              <w:spacing w:before="0" w:after="0"/>
              <w:rPr>
                <w:rFonts w:eastAsia="Times New Roman"/>
              </w:rPr>
            </w:pPr>
            <w:r w:rsidRPr="000C2A77">
              <w:rPr>
                <w:rFonts w:eastAsia="Times New Roman"/>
              </w:rPr>
              <w:t xml:space="preserve">People with Disability Australia, </w:t>
            </w:r>
            <w:hyperlink r:id="rId83" w:history="1">
              <w:r w:rsidRPr="003C41CA">
                <w:rPr>
                  <w:rStyle w:val="Hyperlink"/>
                  <w:rFonts w:eastAsia="Times New Roman"/>
                  <w:i/>
                </w:rPr>
                <w:t>History of the Human Rights Movement in Australia</w:t>
              </w:r>
            </w:hyperlink>
            <w:r w:rsidRPr="000C2A77">
              <w:rPr>
                <w:rFonts w:eastAsia="Times New Roman"/>
              </w:rPr>
              <w:t xml:space="preserve"> (2015)</w:t>
            </w:r>
            <w:r w:rsidR="007A4A0B">
              <w:rPr>
                <w:rFonts w:eastAsia="Times New Roman"/>
              </w:rPr>
              <w:t>.</w:t>
            </w:r>
          </w:p>
          <w:p w14:paraId="23802AE4" w14:textId="77777777" w:rsidR="003C41CA" w:rsidRPr="000C2A77" w:rsidRDefault="003C41CA" w:rsidP="007A4A0B">
            <w:pPr>
              <w:spacing w:before="0" w:after="0"/>
              <w:rPr>
                <w:rFonts w:eastAsia="Times New Roman"/>
              </w:rPr>
            </w:pPr>
          </w:p>
          <w:p w14:paraId="6BCE1E78" w14:textId="4E3F5971" w:rsidR="000C2A77" w:rsidRPr="007A4A0B" w:rsidRDefault="000C2A77" w:rsidP="003C41CA">
            <w:pPr>
              <w:tabs>
                <w:tab w:val="left" w:pos="720"/>
              </w:tabs>
              <w:spacing w:before="0" w:after="0"/>
              <w:rPr>
                <w:rFonts w:eastAsia="Times New Roman"/>
              </w:rPr>
            </w:pPr>
            <w:r w:rsidRPr="000C2A77">
              <w:rPr>
                <w:rFonts w:eastAsia="Times New Roman"/>
              </w:rPr>
              <w:t xml:space="preserve">UN Enable, </w:t>
            </w:r>
            <w:hyperlink r:id="rId84" w:history="1">
              <w:r w:rsidRPr="00023AAC">
                <w:rPr>
                  <w:rStyle w:val="Hyperlink"/>
                  <w:rFonts w:eastAsia="Times New Roman"/>
                  <w:i/>
                </w:rPr>
                <w:t>United Nations Convention on the Rights of Persons with Disabilities</w:t>
              </w:r>
            </w:hyperlink>
            <w:r w:rsidR="003C41CA" w:rsidRPr="00023AAC">
              <w:rPr>
                <w:rFonts w:eastAsia="Times New Roman"/>
                <w:i/>
              </w:rPr>
              <w:t>.</w:t>
            </w:r>
          </w:p>
        </w:tc>
      </w:tr>
    </w:tbl>
    <w:p w14:paraId="611F9EA7" w14:textId="4F8567E9" w:rsidR="000C2A77" w:rsidRDefault="000C2A77">
      <w:pPr>
        <w:spacing w:before="0" w:after="0"/>
        <w:rPr>
          <w:rFonts w:eastAsia="Times New Roman"/>
        </w:rPr>
      </w:pPr>
      <w:r>
        <w:rPr>
          <w:rFonts w:eastAsia="Times New Roman"/>
        </w:rPr>
        <w:br w:type="page"/>
      </w:r>
    </w:p>
    <w:p w14:paraId="69C879CF" w14:textId="6F572814" w:rsidR="00660B9E" w:rsidRPr="00660B9E" w:rsidRDefault="00660B9E" w:rsidP="00660B9E">
      <w:pPr>
        <w:keepNext/>
        <w:keepLines/>
        <w:spacing w:before="360" w:after="0"/>
        <w:outlineLvl w:val="2"/>
        <w:rPr>
          <w:b/>
        </w:rPr>
      </w:pPr>
      <w:r w:rsidRPr="00660B9E">
        <w:rPr>
          <w:b/>
        </w:rPr>
        <w:lastRenderedPageBreak/>
        <w:t xml:space="preserve">Overview of </w:t>
      </w:r>
      <w:r w:rsidR="005119BB">
        <w:rPr>
          <w:b/>
        </w:rPr>
        <w:t xml:space="preserve">the </w:t>
      </w:r>
      <w:r w:rsidRPr="00660B9E">
        <w:rPr>
          <w:b/>
        </w:rPr>
        <w:t>Disability Convention</w:t>
      </w:r>
    </w:p>
    <w:p w14:paraId="4AF5F575" w14:textId="77777777" w:rsidR="00660B9E" w:rsidRPr="00660B9E" w:rsidRDefault="00660B9E" w:rsidP="00660B9E">
      <w:pPr>
        <w:spacing w:before="0" w:after="0"/>
        <w:rPr>
          <w:rFonts w:eastAsia="Times New Roman"/>
          <w:b/>
          <w:bCs/>
        </w:rPr>
      </w:pPr>
    </w:p>
    <w:p w14:paraId="58D65BA0" w14:textId="74004066" w:rsidR="00660B9E" w:rsidRPr="00660B9E" w:rsidRDefault="00660B9E" w:rsidP="00660B9E">
      <w:pPr>
        <w:spacing w:before="0" w:after="0"/>
        <w:rPr>
          <w:rFonts w:eastAsia="Times New Roman"/>
          <w:bCs/>
        </w:rPr>
      </w:pPr>
      <w:r w:rsidRPr="00660B9E">
        <w:rPr>
          <w:rFonts w:eastAsia="Times New Roman"/>
          <w:b/>
          <w:bCs/>
        </w:rPr>
        <w:t xml:space="preserve">Articles 1-4 </w:t>
      </w:r>
      <w:r w:rsidRPr="00660B9E">
        <w:rPr>
          <w:rFonts w:eastAsia="Times New Roman"/>
          <w:bCs/>
        </w:rPr>
        <w:t xml:space="preserve">are foundational articles that articulate the purpose, definitions and general principles of the </w:t>
      </w:r>
      <w:r w:rsidRPr="00660B9E">
        <w:rPr>
          <w:rFonts w:eastAsia="Times New Roman"/>
        </w:rPr>
        <w:t>Disability</w:t>
      </w:r>
      <w:r w:rsidRPr="00660B9E">
        <w:rPr>
          <w:rFonts w:eastAsia="Times New Roman"/>
          <w:bCs/>
        </w:rPr>
        <w:t xml:space="preserve"> Convention and establish general obligations for States </w:t>
      </w:r>
      <w:r w:rsidR="000C529B">
        <w:rPr>
          <w:bCs/>
        </w:rPr>
        <w:t>party to the Convention</w:t>
      </w:r>
      <w:r w:rsidRPr="00660B9E">
        <w:rPr>
          <w:rFonts w:eastAsia="Times New Roman"/>
          <w:bCs/>
        </w:rPr>
        <w:t>.</w:t>
      </w:r>
    </w:p>
    <w:p w14:paraId="3285E5F6" w14:textId="77777777" w:rsidR="00660B9E" w:rsidRPr="00660B9E" w:rsidRDefault="00660B9E" w:rsidP="00660B9E">
      <w:pPr>
        <w:spacing w:before="0" w:after="0"/>
        <w:rPr>
          <w:rFonts w:eastAsia="Times New Roman"/>
        </w:rPr>
      </w:pPr>
    </w:p>
    <w:p w14:paraId="55D3EA3A" w14:textId="77777777" w:rsidR="00660B9E" w:rsidRPr="00660B9E" w:rsidRDefault="00660B9E" w:rsidP="00660B9E">
      <w:pPr>
        <w:spacing w:before="0" w:after="0"/>
        <w:rPr>
          <w:rFonts w:eastAsia="Times New Roman"/>
          <w:b/>
        </w:rPr>
      </w:pPr>
      <w:r w:rsidRPr="00660B9E">
        <w:rPr>
          <w:rFonts w:eastAsia="Times New Roman"/>
          <w:b/>
        </w:rPr>
        <w:t>Article 5: Equality and non-discrimination</w:t>
      </w:r>
    </w:p>
    <w:p w14:paraId="3DCDA76F" w14:textId="77777777" w:rsidR="00660B9E" w:rsidRPr="00660B9E" w:rsidRDefault="00660B9E" w:rsidP="00660B9E">
      <w:pPr>
        <w:spacing w:before="0" w:after="0"/>
        <w:rPr>
          <w:rFonts w:eastAsia="Times New Roman"/>
        </w:rPr>
      </w:pPr>
      <w:r w:rsidRPr="00660B9E">
        <w:rPr>
          <w:rFonts w:eastAsia="Times New Roman"/>
        </w:rPr>
        <w:t xml:space="preserve">Everyone is entitled to the equal protection and benefit of the law without discrimination. </w:t>
      </w:r>
    </w:p>
    <w:p w14:paraId="159D2A8A" w14:textId="77777777" w:rsidR="00660B9E" w:rsidRPr="00660B9E" w:rsidRDefault="00660B9E" w:rsidP="00660B9E">
      <w:pPr>
        <w:spacing w:before="0" w:after="0"/>
        <w:rPr>
          <w:rFonts w:eastAsia="Times New Roman"/>
        </w:rPr>
      </w:pPr>
    </w:p>
    <w:p w14:paraId="4975A21C" w14:textId="77777777" w:rsidR="00660B9E" w:rsidRPr="00660B9E" w:rsidRDefault="00660B9E" w:rsidP="00660B9E">
      <w:pPr>
        <w:spacing w:before="0" w:after="0"/>
        <w:rPr>
          <w:rFonts w:eastAsia="Times New Roman"/>
          <w:b/>
        </w:rPr>
      </w:pPr>
      <w:r w:rsidRPr="00660B9E">
        <w:rPr>
          <w:rFonts w:eastAsia="Times New Roman"/>
          <w:b/>
        </w:rPr>
        <w:t>Article 6: Women with disabilities</w:t>
      </w:r>
    </w:p>
    <w:p w14:paraId="40D8EBEE" w14:textId="77777777" w:rsidR="00660B9E" w:rsidRPr="00660B9E" w:rsidRDefault="00660B9E" w:rsidP="00660B9E">
      <w:pPr>
        <w:spacing w:before="0" w:after="0"/>
        <w:rPr>
          <w:rFonts w:eastAsia="Times New Roman"/>
        </w:rPr>
      </w:pPr>
      <w:r w:rsidRPr="00660B9E">
        <w:rPr>
          <w:rFonts w:eastAsia="Times New Roman"/>
        </w:rPr>
        <w:t xml:space="preserve">Countries must take all appropriate measures to ensure that women with disability are able to fully enjoy the rights and freedoms set out in the Disability Convention. </w:t>
      </w:r>
    </w:p>
    <w:p w14:paraId="5CDFE88B" w14:textId="77777777" w:rsidR="00660B9E" w:rsidRPr="00660B9E" w:rsidRDefault="00660B9E" w:rsidP="00660B9E">
      <w:pPr>
        <w:spacing w:before="0" w:after="0"/>
        <w:rPr>
          <w:rFonts w:eastAsia="Times New Roman"/>
        </w:rPr>
      </w:pPr>
    </w:p>
    <w:p w14:paraId="14E90998" w14:textId="77777777" w:rsidR="00660B9E" w:rsidRPr="00660B9E" w:rsidRDefault="00660B9E" w:rsidP="00660B9E">
      <w:pPr>
        <w:spacing w:before="0" w:after="0"/>
        <w:rPr>
          <w:rFonts w:eastAsia="Times New Roman"/>
          <w:b/>
        </w:rPr>
      </w:pPr>
      <w:r w:rsidRPr="00660B9E">
        <w:rPr>
          <w:rFonts w:eastAsia="Times New Roman"/>
          <w:b/>
        </w:rPr>
        <w:t>Article 7: Children with disabilities</w:t>
      </w:r>
    </w:p>
    <w:p w14:paraId="4B21D1AD" w14:textId="77777777" w:rsidR="00660B9E" w:rsidRPr="00660B9E" w:rsidRDefault="00660B9E" w:rsidP="00660B9E">
      <w:pPr>
        <w:spacing w:before="0" w:after="0"/>
        <w:rPr>
          <w:rFonts w:eastAsia="Times New Roman"/>
        </w:rPr>
      </w:pPr>
      <w:r w:rsidRPr="00660B9E">
        <w:rPr>
          <w:rFonts w:eastAsia="Times New Roman"/>
        </w:rPr>
        <w:t xml:space="preserve">The best interests of the child must be a primary consideration in all actions concerning children with disability. </w:t>
      </w:r>
    </w:p>
    <w:p w14:paraId="6B75C24C" w14:textId="77777777" w:rsidR="00660B9E" w:rsidRPr="00660B9E" w:rsidRDefault="00660B9E" w:rsidP="00660B9E">
      <w:pPr>
        <w:spacing w:before="0" w:after="0"/>
        <w:rPr>
          <w:rFonts w:eastAsia="Times New Roman"/>
        </w:rPr>
      </w:pPr>
    </w:p>
    <w:p w14:paraId="1FABBF65" w14:textId="77777777" w:rsidR="00660B9E" w:rsidRPr="00660B9E" w:rsidRDefault="00660B9E" w:rsidP="00660B9E">
      <w:pPr>
        <w:spacing w:before="0" w:after="0"/>
        <w:rPr>
          <w:rFonts w:eastAsia="Times New Roman"/>
          <w:b/>
        </w:rPr>
      </w:pPr>
      <w:r w:rsidRPr="00660B9E">
        <w:rPr>
          <w:rFonts w:eastAsia="Times New Roman"/>
          <w:b/>
        </w:rPr>
        <w:t>Article 8: Awareness-raising</w:t>
      </w:r>
    </w:p>
    <w:p w14:paraId="1ADA3AD1" w14:textId="77777777" w:rsidR="00660B9E" w:rsidRPr="00660B9E" w:rsidRDefault="00660B9E" w:rsidP="00660B9E">
      <w:pPr>
        <w:spacing w:before="0" w:after="0"/>
        <w:rPr>
          <w:rFonts w:eastAsia="Times New Roman"/>
        </w:rPr>
      </w:pPr>
      <w:r w:rsidRPr="00660B9E">
        <w:rPr>
          <w:rFonts w:eastAsia="Times New Roman"/>
        </w:rPr>
        <w:t>Countries must raise awareness of the rights, capabilities and contributions of people with disability.</w:t>
      </w:r>
    </w:p>
    <w:p w14:paraId="410F3573" w14:textId="77777777" w:rsidR="00660B9E" w:rsidRPr="00660B9E" w:rsidRDefault="00660B9E" w:rsidP="00660B9E">
      <w:pPr>
        <w:spacing w:before="0" w:after="0"/>
        <w:rPr>
          <w:rFonts w:eastAsia="Times New Roman"/>
        </w:rPr>
      </w:pPr>
    </w:p>
    <w:p w14:paraId="7F82483A" w14:textId="77777777" w:rsidR="00660B9E" w:rsidRPr="00660B9E" w:rsidRDefault="00660B9E" w:rsidP="00660B9E">
      <w:pPr>
        <w:spacing w:before="0" w:after="0"/>
        <w:rPr>
          <w:rFonts w:eastAsia="Times New Roman"/>
          <w:b/>
        </w:rPr>
      </w:pPr>
      <w:r w:rsidRPr="00660B9E">
        <w:rPr>
          <w:rFonts w:eastAsia="Times New Roman"/>
          <w:b/>
        </w:rPr>
        <w:t>Article 9: Accessibility</w:t>
      </w:r>
    </w:p>
    <w:p w14:paraId="4419D5E7" w14:textId="77777777" w:rsidR="00660B9E" w:rsidRPr="00660B9E" w:rsidRDefault="00660B9E" w:rsidP="00660B9E">
      <w:pPr>
        <w:spacing w:before="0" w:after="0"/>
        <w:rPr>
          <w:rFonts w:eastAsia="Times New Roman"/>
        </w:rPr>
      </w:pPr>
      <w:r w:rsidRPr="00660B9E">
        <w:rPr>
          <w:rFonts w:eastAsia="Times New Roman"/>
        </w:rPr>
        <w:t>People with disability have the right to access all aspects of society on an equal basis with others including the physical environment, transportation, information and communications, and other facilities and services provided to the public.</w:t>
      </w:r>
    </w:p>
    <w:p w14:paraId="2E2FCA13" w14:textId="77777777" w:rsidR="00660B9E" w:rsidRPr="00660B9E" w:rsidRDefault="00660B9E" w:rsidP="00660B9E">
      <w:pPr>
        <w:spacing w:before="0" w:after="0"/>
        <w:rPr>
          <w:rFonts w:eastAsia="Times New Roman"/>
        </w:rPr>
      </w:pPr>
    </w:p>
    <w:p w14:paraId="7A67F57E" w14:textId="77777777" w:rsidR="00660B9E" w:rsidRPr="00660B9E" w:rsidRDefault="00660B9E" w:rsidP="00660B9E">
      <w:pPr>
        <w:spacing w:before="0" w:after="0"/>
        <w:rPr>
          <w:rFonts w:eastAsia="Times New Roman"/>
          <w:b/>
        </w:rPr>
      </w:pPr>
      <w:r w:rsidRPr="00660B9E">
        <w:rPr>
          <w:rFonts w:eastAsia="Times New Roman"/>
          <w:b/>
        </w:rPr>
        <w:t>Article 10: Right to life</w:t>
      </w:r>
    </w:p>
    <w:p w14:paraId="0141E4A1" w14:textId="77777777" w:rsidR="00660B9E" w:rsidRPr="00660B9E" w:rsidRDefault="00660B9E" w:rsidP="00660B9E">
      <w:pPr>
        <w:spacing w:before="0" w:after="0"/>
        <w:rPr>
          <w:rFonts w:eastAsia="Times New Roman"/>
        </w:rPr>
      </w:pPr>
      <w:r w:rsidRPr="00660B9E">
        <w:rPr>
          <w:rFonts w:eastAsia="Times New Roman"/>
        </w:rPr>
        <w:t>People with disability have the right to life. Countries must take all necessary measures to ensure that people with disability are able to effectively enjoy this right on an equal basis with others.</w:t>
      </w:r>
    </w:p>
    <w:p w14:paraId="57EC9FB9" w14:textId="77777777" w:rsidR="00660B9E" w:rsidRPr="00660B9E" w:rsidRDefault="00660B9E" w:rsidP="00660B9E">
      <w:pPr>
        <w:spacing w:before="0" w:after="0"/>
        <w:rPr>
          <w:rFonts w:eastAsia="Times New Roman"/>
        </w:rPr>
      </w:pPr>
    </w:p>
    <w:p w14:paraId="2BB84EA2" w14:textId="77777777" w:rsidR="00660B9E" w:rsidRPr="00660B9E" w:rsidRDefault="00660B9E" w:rsidP="00660B9E">
      <w:pPr>
        <w:spacing w:before="0" w:after="0"/>
        <w:rPr>
          <w:rFonts w:eastAsia="Times New Roman"/>
          <w:b/>
        </w:rPr>
      </w:pPr>
      <w:r w:rsidRPr="00660B9E">
        <w:rPr>
          <w:rFonts w:eastAsia="Times New Roman"/>
          <w:b/>
        </w:rPr>
        <w:t>Article 11: Situations of risk and humanitarian emergencies</w:t>
      </w:r>
    </w:p>
    <w:p w14:paraId="58AD544C" w14:textId="77777777" w:rsidR="00660B9E" w:rsidRPr="00660B9E" w:rsidRDefault="00660B9E" w:rsidP="00660B9E">
      <w:pPr>
        <w:spacing w:before="0" w:after="0"/>
        <w:rPr>
          <w:rFonts w:eastAsia="Times New Roman"/>
        </w:rPr>
      </w:pPr>
      <w:r w:rsidRPr="00660B9E">
        <w:rPr>
          <w:rFonts w:eastAsia="Times New Roman"/>
        </w:rPr>
        <w:t>Countries must take all necessary measures to ensure the protection and safety of all persons with disability in situations of risk, including armed conflict, humanitarian emergencies and natural disasters.</w:t>
      </w:r>
    </w:p>
    <w:p w14:paraId="0C87D156" w14:textId="77777777" w:rsidR="00660B9E" w:rsidRPr="00660B9E" w:rsidRDefault="00660B9E" w:rsidP="00660B9E">
      <w:pPr>
        <w:spacing w:before="0" w:after="0"/>
        <w:rPr>
          <w:rFonts w:eastAsia="Times New Roman"/>
        </w:rPr>
      </w:pPr>
    </w:p>
    <w:p w14:paraId="51768F08" w14:textId="77777777" w:rsidR="00660B9E" w:rsidRPr="00660B9E" w:rsidRDefault="00660B9E" w:rsidP="00660B9E">
      <w:pPr>
        <w:spacing w:before="0" w:after="0"/>
        <w:rPr>
          <w:rFonts w:eastAsia="Times New Roman"/>
          <w:b/>
        </w:rPr>
      </w:pPr>
      <w:r w:rsidRPr="00660B9E">
        <w:rPr>
          <w:rFonts w:eastAsia="Times New Roman"/>
          <w:b/>
        </w:rPr>
        <w:t>Article 12: Equal recognition before the law</w:t>
      </w:r>
    </w:p>
    <w:p w14:paraId="4C5A07FD"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recognition as persons before the law. People with disability have legal capacity on an equal basis with others in all aspects of life. Countries must take appropriate measures to provide support to people with disability so that they can effectively exercise their legal capacity. </w:t>
      </w:r>
    </w:p>
    <w:p w14:paraId="34F145D5" w14:textId="77777777" w:rsidR="00660B9E" w:rsidRPr="00660B9E" w:rsidRDefault="00660B9E" w:rsidP="00660B9E">
      <w:pPr>
        <w:spacing w:before="0" w:after="0"/>
        <w:rPr>
          <w:rFonts w:eastAsia="Times New Roman"/>
        </w:rPr>
      </w:pPr>
    </w:p>
    <w:p w14:paraId="2710DCD0" w14:textId="77777777" w:rsidR="00660B9E" w:rsidRPr="00660B9E" w:rsidRDefault="00660B9E" w:rsidP="00660B9E">
      <w:pPr>
        <w:spacing w:before="0" w:after="0"/>
        <w:rPr>
          <w:rFonts w:eastAsia="Times New Roman"/>
          <w:b/>
        </w:rPr>
      </w:pPr>
      <w:r w:rsidRPr="00660B9E">
        <w:rPr>
          <w:rFonts w:eastAsia="Times New Roman"/>
          <w:b/>
        </w:rPr>
        <w:t>Article 13: Access to justice</w:t>
      </w:r>
    </w:p>
    <w:p w14:paraId="4CF3E8A2"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effective access to justice on an equal basis with others, including through the provision of appropriate accommodations. </w:t>
      </w:r>
    </w:p>
    <w:p w14:paraId="44307D39" w14:textId="77777777" w:rsidR="00660B9E" w:rsidRPr="00660B9E" w:rsidRDefault="00660B9E" w:rsidP="00660B9E">
      <w:pPr>
        <w:spacing w:before="0" w:after="0"/>
        <w:rPr>
          <w:rFonts w:eastAsia="Times New Roman"/>
        </w:rPr>
      </w:pPr>
    </w:p>
    <w:p w14:paraId="1340BC8A" w14:textId="77777777" w:rsidR="00660B9E" w:rsidRPr="00660B9E" w:rsidRDefault="00660B9E" w:rsidP="00660B9E">
      <w:pPr>
        <w:spacing w:before="0" w:after="0"/>
        <w:rPr>
          <w:rFonts w:eastAsia="Times New Roman"/>
          <w:b/>
        </w:rPr>
      </w:pPr>
      <w:r w:rsidRPr="00660B9E">
        <w:rPr>
          <w:rFonts w:eastAsia="Times New Roman"/>
          <w:b/>
        </w:rPr>
        <w:t>Article 14: Liberty and security of person</w:t>
      </w:r>
    </w:p>
    <w:p w14:paraId="358DC2E4" w14:textId="77777777" w:rsidR="00660B9E" w:rsidRPr="00660B9E" w:rsidRDefault="00660B9E" w:rsidP="00660B9E">
      <w:pPr>
        <w:spacing w:before="0" w:after="0"/>
        <w:rPr>
          <w:rFonts w:eastAsia="Times New Roman"/>
        </w:rPr>
      </w:pPr>
      <w:r w:rsidRPr="00660B9E">
        <w:rPr>
          <w:rFonts w:eastAsia="Times New Roman"/>
        </w:rPr>
        <w:t>People with disability have the right to liberty and security of person on an equal basis with others.</w:t>
      </w:r>
    </w:p>
    <w:p w14:paraId="1A7A669E" w14:textId="77777777" w:rsidR="00660B9E" w:rsidRPr="00660B9E" w:rsidRDefault="00660B9E" w:rsidP="00660B9E">
      <w:pPr>
        <w:spacing w:before="0" w:after="0"/>
        <w:rPr>
          <w:rFonts w:eastAsia="Times New Roman"/>
        </w:rPr>
      </w:pPr>
      <w:r w:rsidRPr="00660B9E">
        <w:rPr>
          <w:rFonts w:eastAsia="Times New Roman"/>
          <w:b/>
        </w:rPr>
        <w:lastRenderedPageBreak/>
        <w:t>Article 15: Freedom from torture or cruel, inhuman or degrading treatment or</w:t>
      </w:r>
      <w:r w:rsidRPr="00660B9E">
        <w:rPr>
          <w:rFonts w:eastAsia="Times New Roman"/>
        </w:rPr>
        <w:t xml:space="preserve"> punishment. </w:t>
      </w:r>
    </w:p>
    <w:p w14:paraId="64BF814E"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be free from torture and from cruel, inhuman or degrading treatment or punishment. </w:t>
      </w:r>
    </w:p>
    <w:p w14:paraId="21D0793C" w14:textId="77777777" w:rsidR="00660B9E" w:rsidRPr="00660B9E" w:rsidRDefault="00660B9E" w:rsidP="00660B9E">
      <w:pPr>
        <w:spacing w:before="0" w:after="0"/>
        <w:rPr>
          <w:rFonts w:eastAsia="Times New Roman"/>
        </w:rPr>
      </w:pPr>
    </w:p>
    <w:p w14:paraId="55C7BBDA" w14:textId="77777777" w:rsidR="00660B9E" w:rsidRPr="00660B9E" w:rsidRDefault="00660B9E" w:rsidP="00660B9E">
      <w:pPr>
        <w:spacing w:before="0" w:after="0"/>
        <w:rPr>
          <w:rFonts w:eastAsia="Times New Roman"/>
          <w:b/>
        </w:rPr>
      </w:pPr>
      <w:r w:rsidRPr="00660B9E">
        <w:rPr>
          <w:rFonts w:eastAsia="Times New Roman"/>
          <w:b/>
        </w:rPr>
        <w:t>Article 16: Freedom from exploitation, violence and abuse</w:t>
      </w:r>
    </w:p>
    <w:p w14:paraId="6A7E77DA" w14:textId="77777777" w:rsidR="00660B9E" w:rsidRPr="00660B9E" w:rsidRDefault="00660B9E" w:rsidP="00660B9E">
      <w:pPr>
        <w:spacing w:before="0" w:after="0"/>
        <w:rPr>
          <w:rFonts w:eastAsia="Times New Roman"/>
        </w:rPr>
      </w:pPr>
      <w:r w:rsidRPr="00660B9E">
        <w:rPr>
          <w:rFonts w:eastAsia="Times New Roman"/>
        </w:rPr>
        <w:t>People with disability have the right to be protected from all forms of exploitation, violence and abuse, including their gender based aspects, within and outside the home.</w:t>
      </w:r>
    </w:p>
    <w:p w14:paraId="10C8E859" w14:textId="77777777" w:rsidR="00660B9E" w:rsidRPr="00660B9E" w:rsidRDefault="00660B9E" w:rsidP="00660B9E">
      <w:pPr>
        <w:spacing w:before="0" w:after="0"/>
        <w:rPr>
          <w:rFonts w:eastAsia="Times New Roman"/>
        </w:rPr>
      </w:pPr>
    </w:p>
    <w:p w14:paraId="0686655E" w14:textId="77777777" w:rsidR="00660B9E" w:rsidRPr="00660B9E" w:rsidRDefault="00660B9E" w:rsidP="00660B9E">
      <w:pPr>
        <w:spacing w:before="0" w:after="0"/>
        <w:rPr>
          <w:rFonts w:eastAsia="Times New Roman"/>
          <w:b/>
        </w:rPr>
      </w:pPr>
      <w:r w:rsidRPr="00660B9E">
        <w:rPr>
          <w:rFonts w:eastAsia="Times New Roman"/>
          <w:b/>
        </w:rPr>
        <w:t>Article 17: Protecting the integrity of the person</w:t>
      </w:r>
    </w:p>
    <w:p w14:paraId="6CEB821D" w14:textId="77777777" w:rsidR="00660B9E" w:rsidRPr="00660B9E" w:rsidRDefault="00660B9E" w:rsidP="00660B9E">
      <w:pPr>
        <w:spacing w:before="0" w:after="0"/>
        <w:rPr>
          <w:rFonts w:eastAsia="Times New Roman"/>
        </w:rPr>
      </w:pPr>
      <w:r w:rsidRPr="00660B9E">
        <w:rPr>
          <w:rFonts w:eastAsia="Times New Roman"/>
        </w:rPr>
        <w:t xml:space="preserve">Every person with disability has a right to respect for his or her physical and mental integrity on an equal basis with others. </w:t>
      </w:r>
    </w:p>
    <w:p w14:paraId="21EB90DE" w14:textId="77777777" w:rsidR="00660B9E" w:rsidRPr="00660B9E" w:rsidRDefault="00660B9E" w:rsidP="00660B9E">
      <w:pPr>
        <w:spacing w:before="0" w:after="0"/>
        <w:rPr>
          <w:rFonts w:eastAsia="Times New Roman"/>
        </w:rPr>
      </w:pPr>
    </w:p>
    <w:p w14:paraId="652151B7" w14:textId="77777777" w:rsidR="00660B9E" w:rsidRPr="00660B9E" w:rsidRDefault="00660B9E" w:rsidP="00660B9E">
      <w:pPr>
        <w:spacing w:before="0" w:after="0"/>
        <w:rPr>
          <w:rFonts w:eastAsia="Times New Roman"/>
          <w:b/>
        </w:rPr>
      </w:pPr>
      <w:r w:rsidRPr="00660B9E">
        <w:rPr>
          <w:rFonts w:eastAsia="Times New Roman"/>
          <w:b/>
        </w:rPr>
        <w:t>Article 18: Liberty of movement and nationality</w:t>
      </w:r>
    </w:p>
    <w:p w14:paraId="4A48B4BE" w14:textId="77777777" w:rsidR="00660B9E" w:rsidRPr="00660B9E" w:rsidRDefault="00660B9E" w:rsidP="00660B9E">
      <w:pPr>
        <w:spacing w:before="0" w:after="0"/>
        <w:rPr>
          <w:rFonts w:eastAsia="Times New Roman"/>
        </w:rPr>
      </w:pPr>
      <w:r w:rsidRPr="00660B9E">
        <w:rPr>
          <w:rFonts w:eastAsia="Times New Roman"/>
        </w:rPr>
        <w:t>People with disability have the right to a nationality.</w:t>
      </w:r>
    </w:p>
    <w:p w14:paraId="624AC000" w14:textId="77777777" w:rsidR="00660B9E" w:rsidRPr="00660B9E" w:rsidRDefault="00660B9E" w:rsidP="00660B9E">
      <w:pPr>
        <w:spacing w:before="0" w:after="0"/>
        <w:rPr>
          <w:rFonts w:eastAsia="Times New Roman"/>
        </w:rPr>
      </w:pPr>
    </w:p>
    <w:p w14:paraId="68B4BE2D" w14:textId="77777777" w:rsidR="00660B9E" w:rsidRPr="00660B9E" w:rsidRDefault="00660B9E" w:rsidP="00660B9E">
      <w:pPr>
        <w:spacing w:before="0" w:after="0"/>
        <w:rPr>
          <w:rFonts w:eastAsia="Times New Roman"/>
          <w:b/>
        </w:rPr>
      </w:pPr>
      <w:r w:rsidRPr="00660B9E">
        <w:rPr>
          <w:rFonts w:eastAsia="Times New Roman"/>
          <w:b/>
        </w:rPr>
        <w:t>Article 19: Living independently and being included in the community</w:t>
      </w:r>
    </w:p>
    <w:p w14:paraId="78F0C00D" w14:textId="77777777" w:rsidR="00660B9E" w:rsidRPr="00660B9E" w:rsidRDefault="00660B9E" w:rsidP="00660B9E">
      <w:pPr>
        <w:spacing w:before="0" w:after="0"/>
        <w:rPr>
          <w:rFonts w:eastAsia="Times New Roman"/>
        </w:rPr>
      </w:pPr>
      <w:r w:rsidRPr="00660B9E">
        <w:rPr>
          <w:rFonts w:eastAsia="Times New Roman"/>
        </w:rPr>
        <w:t>People with disability have the right to live independently in the community.</w:t>
      </w:r>
    </w:p>
    <w:p w14:paraId="4704AEA7" w14:textId="77777777" w:rsidR="00660B9E" w:rsidRPr="00660B9E" w:rsidRDefault="00660B9E" w:rsidP="00660B9E">
      <w:pPr>
        <w:spacing w:before="0" w:after="0"/>
        <w:rPr>
          <w:rFonts w:eastAsia="Times New Roman"/>
        </w:rPr>
      </w:pPr>
    </w:p>
    <w:p w14:paraId="19AD274B" w14:textId="77777777" w:rsidR="00660B9E" w:rsidRPr="00660B9E" w:rsidRDefault="00660B9E" w:rsidP="00660B9E">
      <w:pPr>
        <w:spacing w:before="0" w:after="0"/>
        <w:rPr>
          <w:rFonts w:eastAsia="Times New Roman"/>
          <w:b/>
        </w:rPr>
      </w:pPr>
      <w:r w:rsidRPr="00660B9E">
        <w:rPr>
          <w:rFonts w:eastAsia="Times New Roman"/>
          <w:b/>
        </w:rPr>
        <w:t>Article 20: Personal mobility</w:t>
      </w:r>
    </w:p>
    <w:p w14:paraId="22C92DEE" w14:textId="77777777" w:rsidR="00660B9E" w:rsidRPr="00660B9E" w:rsidRDefault="00660B9E" w:rsidP="00660B9E">
      <w:pPr>
        <w:spacing w:before="0" w:after="0"/>
        <w:rPr>
          <w:rFonts w:eastAsia="Times New Roman"/>
        </w:rPr>
      </w:pPr>
      <w:r w:rsidRPr="00660B9E">
        <w:rPr>
          <w:rFonts w:eastAsia="Times New Roman"/>
        </w:rPr>
        <w:t xml:space="preserve">Countries must take effective and appropriate measures to ensure personal mobility for people with disability in the manner and time of their choice, and at affordable cost. </w:t>
      </w:r>
    </w:p>
    <w:p w14:paraId="1AF3DA75" w14:textId="77777777" w:rsidR="00660B9E" w:rsidRPr="00660B9E" w:rsidRDefault="00660B9E" w:rsidP="00660B9E">
      <w:pPr>
        <w:spacing w:before="0" w:after="0"/>
        <w:rPr>
          <w:rFonts w:eastAsia="Times New Roman"/>
        </w:rPr>
      </w:pPr>
    </w:p>
    <w:p w14:paraId="18106990" w14:textId="77777777" w:rsidR="00660B9E" w:rsidRPr="00660B9E" w:rsidRDefault="00660B9E" w:rsidP="00660B9E">
      <w:pPr>
        <w:spacing w:before="0" w:after="0"/>
        <w:rPr>
          <w:rFonts w:eastAsia="Times New Roman"/>
          <w:b/>
        </w:rPr>
      </w:pPr>
      <w:r w:rsidRPr="00660B9E">
        <w:rPr>
          <w:rFonts w:eastAsia="Times New Roman"/>
          <w:b/>
        </w:rPr>
        <w:t>Article 21: Freedom of expression and opinion, and access to information</w:t>
      </w:r>
    </w:p>
    <w:p w14:paraId="48AE6F7C"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express themselves, including the freedom to give and receive information and ideas through all forms of communication, including through accessible formats and technologies, sign languages, Braille, augmentative and alternative communication, mass media and all other accessible means of communication. </w:t>
      </w:r>
    </w:p>
    <w:p w14:paraId="66F7CE66" w14:textId="77777777" w:rsidR="00660B9E" w:rsidRPr="00660B9E" w:rsidRDefault="00660B9E" w:rsidP="00660B9E">
      <w:pPr>
        <w:spacing w:before="0" w:after="0"/>
        <w:rPr>
          <w:rFonts w:eastAsia="Times New Roman"/>
        </w:rPr>
      </w:pPr>
    </w:p>
    <w:p w14:paraId="4BB5FD8A" w14:textId="77777777" w:rsidR="00660B9E" w:rsidRPr="00660B9E" w:rsidRDefault="00660B9E" w:rsidP="00660B9E">
      <w:pPr>
        <w:spacing w:before="0" w:after="0"/>
        <w:rPr>
          <w:rFonts w:eastAsia="Times New Roman"/>
          <w:b/>
        </w:rPr>
      </w:pPr>
      <w:r w:rsidRPr="00660B9E">
        <w:rPr>
          <w:rFonts w:eastAsia="Times New Roman"/>
          <w:b/>
        </w:rPr>
        <w:t>Article 22: Respect for privacy</w:t>
      </w:r>
    </w:p>
    <w:p w14:paraId="1FCC72D9"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privacy. Information about people with disability, including personal information and information about their health should be protected. </w:t>
      </w:r>
    </w:p>
    <w:p w14:paraId="015EAEE6" w14:textId="77777777" w:rsidR="00660B9E" w:rsidRPr="00660B9E" w:rsidRDefault="00660B9E" w:rsidP="00660B9E">
      <w:pPr>
        <w:spacing w:before="0" w:after="0"/>
        <w:rPr>
          <w:rFonts w:eastAsia="Times New Roman"/>
        </w:rPr>
      </w:pPr>
    </w:p>
    <w:p w14:paraId="28686CA5" w14:textId="77777777" w:rsidR="00660B9E" w:rsidRPr="00660B9E" w:rsidRDefault="00660B9E" w:rsidP="00660B9E">
      <w:pPr>
        <w:spacing w:before="0" w:after="0"/>
        <w:rPr>
          <w:rFonts w:eastAsia="Times New Roman"/>
          <w:b/>
        </w:rPr>
      </w:pPr>
      <w:r w:rsidRPr="00660B9E">
        <w:rPr>
          <w:rFonts w:eastAsia="Times New Roman"/>
          <w:b/>
        </w:rPr>
        <w:t>Article 23: Respect for home and the family</w:t>
      </w:r>
    </w:p>
    <w:p w14:paraId="491CCD89"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marry and to found a family. Countries must provide effective and appropriate support to people with disability in bringing up children, and provide alternative care to children with disability where the immediate family is unable to care for them. </w:t>
      </w:r>
    </w:p>
    <w:p w14:paraId="7105CCB5" w14:textId="77777777" w:rsidR="00660B9E" w:rsidRPr="00660B9E" w:rsidRDefault="00660B9E" w:rsidP="00660B9E">
      <w:pPr>
        <w:spacing w:before="0" w:after="0"/>
        <w:rPr>
          <w:rFonts w:eastAsia="Times New Roman"/>
        </w:rPr>
      </w:pPr>
    </w:p>
    <w:p w14:paraId="068B2C4D" w14:textId="77777777" w:rsidR="00660B9E" w:rsidRPr="00660B9E" w:rsidRDefault="00660B9E" w:rsidP="00660B9E">
      <w:pPr>
        <w:spacing w:before="0" w:after="0"/>
        <w:rPr>
          <w:rFonts w:eastAsia="Times New Roman"/>
          <w:b/>
        </w:rPr>
      </w:pPr>
      <w:r w:rsidRPr="00660B9E">
        <w:rPr>
          <w:rFonts w:eastAsia="Times New Roman"/>
          <w:b/>
        </w:rPr>
        <w:t>Article 24: Education</w:t>
      </w:r>
    </w:p>
    <w:p w14:paraId="242F32DB" w14:textId="77777777" w:rsidR="00660B9E" w:rsidRPr="00660B9E" w:rsidRDefault="00660B9E" w:rsidP="00660B9E">
      <w:pPr>
        <w:spacing w:before="0" w:after="0"/>
        <w:rPr>
          <w:rFonts w:eastAsia="Times New Roman"/>
        </w:rPr>
      </w:pPr>
      <w:r w:rsidRPr="00660B9E">
        <w:rPr>
          <w:rFonts w:eastAsia="Times New Roman"/>
        </w:rPr>
        <w:t xml:space="preserve">People with disability have a right to education without discrimination. Countries must provide reasonable accommodation and individualised support to maximise academic and social development. </w:t>
      </w:r>
    </w:p>
    <w:p w14:paraId="41BECDD5" w14:textId="260AF575" w:rsidR="007A4A0B" w:rsidRDefault="007A4A0B">
      <w:pPr>
        <w:spacing w:before="0" w:after="0"/>
        <w:rPr>
          <w:rFonts w:eastAsia="Times New Roman"/>
        </w:rPr>
      </w:pPr>
      <w:r>
        <w:rPr>
          <w:rFonts w:eastAsia="Times New Roman"/>
        </w:rPr>
        <w:br w:type="page"/>
      </w:r>
    </w:p>
    <w:p w14:paraId="0D77411B" w14:textId="77777777" w:rsidR="00660B9E" w:rsidRPr="00660B9E" w:rsidRDefault="00660B9E" w:rsidP="00660B9E">
      <w:pPr>
        <w:spacing w:before="0" w:after="0"/>
        <w:rPr>
          <w:rFonts w:eastAsia="Times New Roman"/>
        </w:rPr>
      </w:pPr>
    </w:p>
    <w:p w14:paraId="4FEB28CA" w14:textId="77777777" w:rsidR="00660B9E" w:rsidRPr="00660B9E" w:rsidRDefault="00660B9E" w:rsidP="00660B9E">
      <w:pPr>
        <w:spacing w:before="0" w:after="0"/>
        <w:rPr>
          <w:rFonts w:eastAsia="Times New Roman"/>
          <w:b/>
        </w:rPr>
      </w:pPr>
      <w:r w:rsidRPr="00660B9E">
        <w:rPr>
          <w:rFonts w:eastAsia="Times New Roman"/>
          <w:b/>
        </w:rPr>
        <w:t>Article 25: Health</w:t>
      </w:r>
    </w:p>
    <w:p w14:paraId="0B88A102"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the enjoyment of the highest attainable standard of health without discrimination. </w:t>
      </w:r>
    </w:p>
    <w:p w14:paraId="1395721E" w14:textId="77777777" w:rsidR="00660B9E" w:rsidRPr="00660B9E" w:rsidRDefault="00660B9E" w:rsidP="00660B9E">
      <w:pPr>
        <w:spacing w:before="0" w:after="0"/>
        <w:rPr>
          <w:rFonts w:eastAsia="Times New Roman"/>
        </w:rPr>
      </w:pPr>
    </w:p>
    <w:p w14:paraId="674798B3" w14:textId="77777777" w:rsidR="00660B9E" w:rsidRPr="00660B9E" w:rsidRDefault="00660B9E" w:rsidP="00660B9E">
      <w:pPr>
        <w:spacing w:before="0" w:after="0"/>
        <w:rPr>
          <w:rFonts w:eastAsia="Times New Roman"/>
          <w:b/>
        </w:rPr>
      </w:pPr>
      <w:r w:rsidRPr="00660B9E">
        <w:rPr>
          <w:rFonts w:eastAsia="Times New Roman"/>
          <w:b/>
        </w:rPr>
        <w:t>Article 26: Habilitation and rehabilitation</w:t>
      </w:r>
    </w:p>
    <w:p w14:paraId="40BA06E2" w14:textId="77777777" w:rsidR="00660B9E" w:rsidRPr="00660B9E" w:rsidRDefault="00660B9E" w:rsidP="00660B9E">
      <w:pPr>
        <w:spacing w:before="0" w:after="0"/>
        <w:rPr>
          <w:rFonts w:eastAsia="Times New Roman"/>
        </w:rPr>
      </w:pPr>
      <w:r w:rsidRPr="00660B9E">
        <w:rPr>
          <w:rFonts w:eastAsia="Times New Roman"/>
        </w:rPr>
        <w:t xml:space="preserve">Countries must take effective and appropriate measures to enable people with disability to develop, attain and maintain maximum ability, independence and participation through the provision of habilitation and rehabilitation services and programmes. </w:t>
      </w:r>
    </w:p>
    <w:p w14:paraId="3BA6EF9B" w14:textId="77777777" w:rsidR="00660B9E" w:rsidRPr="00660B9E" w:rsidRDefault="00660B9E" w:rsidP="00660B9E">
      <w:pPr>
        <w:spacing w:before="0" w:after="0"/>
        <w:rPr>
          <w:rFonts w:eastAsia="Times New Roman"/>
        </w:rPr>
      </w:pPr>
    </w:p>
    <w:p w14:paraId="0E42EF8B" w14:textId="77777777" w:rsidR="00660B9E" w:rsidRPr="00660B9E" w:rsidRDefault="00660B9E" w:rsidP="00660B9E">
      <w:pPr>
        <w:spacing w:before="0" w:after="0"/>
        <w:rPr>
          <w:rFonts w:eastAsia="Times New Roman"/>
          <w:b/>
        </w:rPr>
      </w:pPr>
      <w:r w:rsidRPr="00660B9E">
        <w:rPr>
          <w:rFonts w:eastAsia="Times New Roman"/>
          <w:b/>
        </w:rPr>
        <w:t>Article 27: Work and employment</w:t>
      </w:r>
    </w:p>
    <w:p w14:paraId="38EC5FFE" w14:textId="77777777" w:rsidR="00660B9E" w:rsidRPr="00660B9E" w:rsidRDefault="00660B9E" w:rsidP="00660B9E">
      <w:pPr>
        <w:spacing w:before="0" w:after="0"/>
        <w:rPr>
          <w:rFonts w:eastAsia="Times New Roman"/>
        </w:rPr>
      </w:pPr>
      <w:r w:rsidRPr="00660B9E">
        <w:rPr>
          <w:rFonts w:eastAsia="Times New Roman"/>
        </w:rPr>
        <w:t>People with disability have the right to work, including the right to work in an environment that is open, inclusive and accessible.</w:t>
      </w:r>
    </w:p>
    <w:p w14:paraId="5F2B6B76" w14:textId="77777777" w:rsidR="00660B9E" w:rsidRPr="00660B9E" w:rsidRDefault="00660B9E" w:rsidP="00660B9E">
      <w:pPr>
        <w:spacing w:before="0" w:after="0"/>
        <w:rPr>
          <w:rFonts w:eastAsia="Times New Roman"/>
        </w:rPr>
      </w:pPr>
    </w:p>
    <w:p w14:paraId="1FC6860E" w14:textId="77777777" w:rsidR="00660B9E" w:rsidRPr="00660B9E" w:rsidRDefault="00660B9E" w:rsidP="00660B9E">
      <w:pPr>
        <w:spacing w:before="0" w:after="0"/>
        <w:rPr>
          <w:rFonts w:eastAsia="Times New Roman"/>
          <w:b/>
        </w:rPr>
      </w:pPr>
      <w:r w:rsidRPr="00660B9E">
        <w:rPr>
          <w:rFonts w:eastAsia="Times New Roman"/>
          <w:b/>
        </w:rPr>
        <w:t>Article 28: Adequate standard of living and social protection</w:t>
      </w:r>
    </w:p>
    <w:p w14:paraId="1E11880D"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an adequate standard of living including food, water, clothing and housing, and to effective social protection including poverty reduction and public housing programmes. </w:t>
      </w:r>
    </w:p>
    <w:p w14:paraId="219D20B5" w14:textId="77777777" w:rsidR="00660B9E" w:rsidRPr="00660B9E" w:rsidRDefault="00660B9E" w:rsidP="00660B9E">
      <w:pPr>
        <w:spacing w:before="0" w:after="0"/>
        <w:rPr>
          <w:rFonts w:eastAsia="Times New Roman"/>
        </w:rPr>
      </w:pPr>
    </w:p>
    <w:p w14:paraId="23FC8C42" w14:textId="77777777" w:rsidR="00660B9E" w:rsidRPr="00660B9E" w:rsidRDefault="00660B9E" w:rsidP="00660B9E">
      <w:pPr>
        <w:spacing w:before="0" w:after="0"/>
        <w:rPr>
          <w:rFonts w:eastAsia="Times New Roman"/>
          <w:b/>
        </w:rPr>
      </w:pPr>
      <w:r w:rsidRPr="00660B9E">
        <w:rPr>
          <w:rFonts w:eastAsia="Times New Roman"/>
          <w:b/>
        </w:rPr>
        <w:t>Article 29: Participation in political and public life</w:t>
      </w:r>
    </w:p>
    <w:p w14:paraId="2A9D84EA"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participate in politics and in public affairs, as well as to vote and to be elected. </w:t>
      </w:r>
    </w:p>
    <w:p w14:paraId="7800BCAD" w14:textId="77777777" w:rsidR="00660B9E" w:rsidRPr="00660B9E" w:rsidRDefault="00660B9E" w:rsidP="00660B9E">
      <w:pPr>
        <w:spacing w:before="0" w:after="0"/>
        <w:rPr>
          <w:rFonts w:eastAsia="Times New Roman"/>
        </w:rPr>
      </w:pPr>
    </w:p>
    <w:p w14:paraId="4F53377A" w14:textId="77777777" w:rsidR="00660B9E" w:rsidRPr="00660B9E" w:rsidRDefault="00660B9E" w:rsidP="00660B9E">
      <w:pPr>
        <w:spacing w:before="0" w:after="0"/>
        <w:rPr>
          <w:rFonts w:eastAsia="Times New Roman"/>
          <w:b/>
        </w:rPr>
      </w:pPr>
      <w:r w:rsidRPr="00660B9E">
        <w:rPr>
          <w:rFonts w:eastAsia="Times New Roman"/>
          <w:b/>
        </w:rPr>
        <w:t>Article 30: Participation in cultural life, recreation, leisure and sport</w:t>
      </w:r>
    </w:p>
    <w:p w14:paraId="46841C43" w14:textId="77777777" w:rsidR="00660B9E" w:rsidRPr="00660B9E" w:rsidRDefault="00660B9E" w:rsidP="00660B9E">
      <w:pPr>
        <w:spacing w:before="0" w:after="0"/>
        <w:rPr>
          <w:rFonts w:eastAsia="Times New Roman"/>
        </w:rPr>
      </w:pPr>
      <w:r w:rsidRPr="00660B9E">
        <w:rPr>
          <w:rFonts w:eastAsia="Times New Roman"/>
        </w:rPr>
        <w:t xml:space="preserve">People with disability have the right to take part in cultural life on an equal basis with others, including access to cultural materials, performances and services, and to recreational, leisure and sporting activities. </w:t>
      </w:r>
    </w:p>
    <w:p w14:paraId="553D011E" w14:textId="77777777" w:rsidR="00660B9E" w:rsidRPr="00660B9E" w:rsidRDefault="00660B9E" w:rsidP="00660B9E">
      <w:pPr>
        <w:spacing w:before="0" w:after="0"/>
        <w:rPr>
          <w:rFonts w:eastAsia="Times New Roman"/>
        </w:rPr>
      </w:pPr>
    </w:p>
    <w:p w14:paraId="2060C061" w14:textId="77777777" w:rsidR="00660B9E" w:rsidRPr="00660B9E" w:rsidRDefault="00660B9E" w:rsidP="00660B9E">
      <w:pPr>
        <w:spacing w:before="0" w:after="0"/>
        <w:rPr>
          <w:rFonts w:eastAsia="Times New Roman"/>
          <w:b/>
        </w:rPr>
      </w:pPr>
      <w:r w:rsidRPr="00660B9E">
        <w:rPr>
          <w:rFonts w:eastAsia="Times New Roman"/>
          <w:b/>
        </w:rPr>
        <w:t>Article 31: Statistics and data collection</w:t>
      </w:r>
    </w:p>
    <w:p w14:paraId="3AC112F8" w14:textId="77777777" w:rsidR="00660B9E" w:rsidRPr="00660B9E" w:rsidRDefault="00660B9E" w:rsidP="00660B9E">
      <w:pPr>
        <w:spacing w:before="0" w:after="0"/>
        <w:rPr>
          <w:rFonts w:eastAsia="Times New Roman"/>
        </w:rPr>
      </w:pPr>
      <w:r w:rsidRPr="00660B9E">
        <w:rPr>
          <w:rFonts w:eastAsia="Times New Roman"/>
        </w:rPr>
        <w:t xml:space="preserve">Countries must collect information about people with disability, with the active involvement of people with disability, so that they can better understand the barriers they experience and make the Disability Convention rights real. </w:t>
      </w:r>
    </w:p>
    <w:p w14:paraId="1C0183BF" w14:textId="77777777" w:rsidR="00660B9E" w:rsidRPr="00660B9E" w:rsidRDefault="00660B9E" w:rsidP="00660B9E">
      <w:pPr>
        <w:spacing w:before="0" w:after="0"/>
        <w:rPr>
          <w:rFonts w:eastAsia="Times New Roman"/>
        </w:rPr>
      </w:pPr>
    </w:p>
    <w:p w14:paraId="0127ED17" w14:textId="77777777" w:rsidR="00660B9E" w:rsidRPr="00660B9E" w:rsidRDefault="00660B9E" w:rsidP="00660B9E">
      <w:pPr>
        <w:spacing w:before="0" w:after="0"/>
        <w:rPr>
          <w:rFonts w:eastAsia="Times New Roman"/>
        </w:rPr>
      </w:pPr>
      <w:r w:rsidRPr="00660B9E">
        <w:rPr>
          <w:rFonts w:eastAsia="Times New Roman"/>
          <w:b/>
        </w:rPr>
        <w:t xml:space="preserve">Articles 32-50: Implementation and monitoring </w:t>
      </w:r>
    </w:p>
    <w:p w14:paraId="73BF2F65" w14:textId="77777777" w:rsidR="00660B9E" w:rsidRPr="00660B9E" w:rsidRDefault="00660B9E" w:rsidP="00660B9E">
      <w:pPr>
        <w:spacing w:before="0" w:after="0"/>
        <w:rPr>
          <w:rFonts w:eastAsia="Times New Roman"/>
        </w:rPr>
      </w:pPr>
      <w:r w:rsidRPr="00660B9E">
        <w:rPr>
          <w:rFonts w:eastAsia="Times New Roman"/>
        </w:rPr>
        <w:t>These articles explain how governments, the United Nations and other international organisations will work together to ensure the rights of people with disability are protected.</w:t>
      </w:r>
    </w:p>
    <w:p w14:paraId="62143366" w14:textId="7AF1F4B1" w:rsidR="00BF3DC0" w:rsidRPr="00660B9E" w:rsidRDefault="00660B9E" w:rsidP="00660B9E">
      <w:pPr>
        <w:spacing w:before="0" w:after="0"/>
        <w:ind w:left="720"/>
        <w:rPr>
          <w:rFonts w:eastAsia="Times New Roman"/>
        </w:rPr>
      </w:pPr>
      <w:r w:rsidRPr="00660B9E">
        <w:rPr>
          <w:rFonts w:eastAsia="Times New Roman"/>
        </w:rPr>
        <w:br w:type="page"/>
      </w:r>
    </w:p>
    <w:p w14:paraId="27F210B8" w14:textId="33E2064B" w:rsidR="0065796F" w:rsidRPr="00E342D3" w:rsidRDefault="0065796F" w:rsidP="00C32F7E">
      <w:pPr>
        <w:pStyle w:val="Heading2"/>
      </w:pPr>
      <w:bookmarkStart w:id="47" w:name="_Toc440633496"/>
      <w:r>
        <w:lastRenderedPageBreak/>
        <w:t>3.2</w:t>
      </w:r>
      <w:r w:rsidR="00F10B6B">
        <w:t>.</w:t>
      </w:r>
      <w:r>
        <w:t xml:space="preserve"> Implementation and monitoring</w:t>
      </w:r>
      <w:bookmarkEnd w:id="47"/>
      <w:r>
        <w:t xml:space="preserve"> </w:t>
      </w:r>
    </w:p>
    <w:p w14:paraId="01184C82" w14:textId="77777777" w:rsidR="00F10B6B" w:rsidRDefault="00F10B6B" w:rsidP="000B34F0">
      <w:pPr>
        <w:tabs>
          <w:tab w:val="left" w:pos="720"/>
        </w:tabs>
        <w:spacing w:before="0" w:after="0"/>
        <w:rPr>
          <w:rFonts w:eastAsia="Times New Roman"/>
        </w:rPr>
      </w:pPr>
    </w:p>
    <w:p w14:paraId="7C69313B" w14:textId="77777777" w:rsidR="000B34F0" w:rsidRPr="000B34F0" w:rsidRDefault="000B34F0" w:rsidP="000B34F0">
      <w:pPr>
        <w:tabs>
          <w:tab w:val="left" w:pos="720"/>
        </w:tabs>
        <w:spacing w:before="0" w:after="0"/>
        <w:rPr>
          <w:rFonts w:eastAsia="Times New Roman"/>
        </w:rPr>
      </w:pPr>
      <w:r w:rsidRPr="000B34F0">
        <w:rPr>
          <w:rFonts w:eastAsia="Times New Roman"/>
        </w:rPr>
        <w:t>Article 33 of the Disability Convention outlines the obligations on governments to implement and monitor the rights set out in the Disability Convention.</w:t>
      </w:r>
      <w:r w:rsidRPr="000B34F0">
        <w:rPr>
          <w:rFonts w:eastAsia="Times New Roman"/>
          <w:sz w:val="20"/>
          <w:vertAlign w:val="superscript"/>
        </w:rPr>
        <w:endnoteReference w:id="47"/>
      </w:r>
      <w:r w:rsidRPr="000B34F0">
        <w:rPr>
          <w:rFonts w:eastAsia="Times New Roman"/>
        </w:rPr>
        <w:t xml:space="preserve"> </w:t>
      </w:r>
    </w:p>
    <w:p w14:paraId="6A929F04" w14:textId="77777777" w:rsidR="000B34F0" w:rsidRPr="000B34F0" w:rsidRDefault="000B34F0" w:rsidP="000B34F0">
      <w:pPr>
        <w:tabs>
          <w:tab w:val="left" w:pos="720"/>
        </w:tabs>
        <w:spacing w:before="0" w:after="0"/>
        <w:rPr>
          <w:rFonts w:eastAsia="Times New Roman"/>
        </w:rPr>
      </w:pPr>
    </w:p>
    <w:p w14:paraId="15EB3C97" w14:textId="77777777" w:rsidR="000B34F0" w:rsidRPr="000B34F0" w:rsidRDefault="000B34F0" w:rsidP="000B34F0">
      <w:pPr>
        <w:tabs>
          <w:tab w:val="left" w:pos="720"/>
        </w:tabs>
        <w:spacing w:before="0" w:after="0"/>
        <w:rPr>
          <w:rFonts w:eastAsia="Times New Roman"/>
        </w:rPr>
      </w:pPr>
      <w:r w:rsidRPr="000B34F0">
        <w:rPr>
          <w:rFonts w:eastAsia="Times New Roman"/>
        </w:rPr>
        <w:t>There are a number of mechanisms in place in Australia that contribute towards implementing and monitoring the Disability Convention, some of which have been outlined below:</w:t>
      </w:r>
    </w:p>
    <w:p w14:paraId="7C80220D" w14:textId="77777777" w:rsidR="000B34F0" w:rsidRPr="000B34F0" w:rsidRDefault="000B34F0" w:rsidP="000B34F0">
      <w:pPr>
        <w:tabs>
          <w:tab w:val="left" w:pos="720"/>
        </w:tabs>
        <w:spacing w:before="0" w:after="0"/>
        <w:rPr>
          <w:rFonts w:eastAsia="Times New Roman"/>
        </w:rPr>
      </w:pPr>
    </w:p>
    <w:p w14:paraId="5AA74B93" w14:textId="77777777" w:rsidR="000B34F0" w:rsidRPr="000B34F0" w:rsidRDefault="000B34F0" w:rsidP="00CD18E3">
      <w:pPr>
        <w:numPr>
          <w:ilvl w:val="0"/>
          <w:numId w:val="27"/>
        </w:numPr>
        <w:spacing w:before="0" w:after="0"/>
        <w:rPr>
          <w:rFonts w:eastAsia="Times New Roman"/>
        </w:rPr>
      </w:pPr>
      <w:r w:rsidRPr="000B34F0">
        <w:rPr>
          <w:rFonts w:eastAsia="Times New Roman"/>
        </w:rPr>
        <w:t>The Australian Government provides funding to a number of non-government organisations representing people with disability to enable them to provide input on public policy, and to undertake systemic advocacy to address barriers to the full and equal participation of people with disability.</w:t>
      </w:r>
      <w:r w:rsidRPr="000B34F0">
        <w:rPr>
          <w:rFonts w:eastAsia="Times New Roman"/>
          <w:sz w:val="20"/>
          <w:vertAlign w:val="superscript"/>
        </w:rPr>
        <w:endnoteReference w:id="48"/>
      </w:r>
    </w:p>
    <w:p w14:paraId="5F0B342C" w14:textId="77777777" w:rsidR="000B34F0" w:rsidRPr="000B34F0" w:rsidRDefault="000B34F0" w:rsidP="000B34F0">
      <w:pPr>
        <w:spacing w:before="0" w:after="0"/>
        <w:ind w:left="720"/>
        <w:rPr>
          <w:rFonts w:eastAsia="Times New Roman"/>
        </w:rPr>
      </w:pPr>
    </w:p>
    <w:p w14:paraId="4BDD59CB" w14:textId="48B38715" w:rsidR="000B34F0" w:rsidRPr="000B34F0" w:rsidRDefault="000B34F0" w:rsidP="00CD18E3">
      <w:pPr>
        <w:numPr>
          <w:ilvl w:val="0"/>
          <w:numId w:val="27"/>
        </w:numPr>
        <w:spacing w:before="0" w:after="0"/>
        <w:rPr>
          <w:rFonts w:eastAsia="Times New Roman"/>
        </w:rPr>
      </w:pPr>
      <w:r w:rsidRPr="000B34F0">
        <w:rPr>
          <w:rFonts w:eastAsia="Times New Roman"/>
        </w:rPr>
        <w:t>At a legislative level, all new federal legislation and amendment bills that are introduced into Parliament are required to include a statement of compatibility with human rights. This statement includes information explaining how the Bill complies with Australia’s obligations under international instruments</w:t>
      </w:r>
      <w:r w:rsidR="000C529B">
        <w:rPr>
          <w:rFonts w:eastAsia="Times New Roman"/>
        </w:rPr>
        <w:t xml:space="preserve">, including </w:t>
      </w:r>
      <w:r w:rsidRPr="000B34F0">
        <w:rPr>
          <w:rFonts w:eastAsia="Times New Roman"/>
        </w:rPr>
        <w:t xml:space="preserve">the </w:t>
      </w:r>
      <w:r w:rsidRPr="00023AAC">
        <w:rPr>
          <w:rFonts w:eastAsia="Times New Roman"/>
          <w:i/>
        </w:rPr>
        <w:t>Convention on the Rights of Persons with Disabilities</w:t>
      </w:r>
      <w:r w:rsidRPr="000B34F0">
        <w:rPr>
          <w:rFonts w:eastAsia="Times New Roman"/>
        </w:rPr>
        <w:t>. The Parliamentary Joint Committee on Human Rights then examines bills for compatibility and reports to both houses of Parliament as appropriate.</w:t>
      </w:r>
      <w:r w:rsidRPr="000B34F0">
        <w:rPr>
          <w:rFonts w:eastAsia="Times New Roman"/>
          <w:sz w:val="20"/>
          <w:vertAlign w:val="superscript"/>
        </w:rPr>
        <w:endnoteReference w:id="49"/>
      </w:r>
    </w:p>
    <w:p w14:paraId="05CAAA79" w14:textId="77777777" w:rsidR="000B34F0" w:rsidRPr="000B34F0" w:rsidRDefault="000B34F0" w:rsidP="000B34F0">
      <w:pPr>
        <w:spacing w:before="0" w:after="0"/>
        <w:rPr>
          <w:rFonts w:eastAsia="Times New Roman"/>
        </w:rPr>
      </w:pPr>
    </w:p>
    <w:p w14:paraId="4AFAA2BF" w14:textId="7DA973E9" w:rsidR="000B34F0" w:rsidRPr="000B34F0" w:rsidRDefault="000B34F0" w:rsidP="00CD18E3">
      <w:pPr>
        <w:numPr>
          <w:ilvl w:val="0"/>
          <w:numId w:val="27"/>
        </w:numPr>
        <w:spacing w:before="0" w:after="0"/>
        <w:rPr>
          <w:rFonts w:eastAsia="Times New Roman"/>
        </w:rPr>
      </w:pPr>
      <w:r w:rsidRPr="000B34F0">
        <w:rPr>
          <w:rFonts w:eastAsia="Times New Roman"/>
        </w:rPr>
        <w:t xml:space="preserve">Through the Australian Human Rights Commission, Australia’s federal Disability Discrimination Commissioner works towards the implementation and monitoring of the Disability Convention. The Commissioner undertakes work on systemic issues affecting the full and equal participation of people with disability at a </w:t>
      </w:r>
      <w:r w:rsidR="005119BB">
        <w:rPr>
          <w:rFonts w:eastAsia="Times New Roman"/>
        </w:rPr>
        <w:t>n</w:t>
      </w:r>
      <w:r w:rsidR="005119BB" w:rsidRPr="000B34F0">
        <w:rPr>
          <w:rFonts w:eastAsia="Times New Roman"/>
        </w:rPr>
        <w:t xml:space="preserve">ational </w:t>
      </w:r>
      <w:r w:rsidRPr="000B34F0">
        <w:rPr>
          <w:rFonts w:eastAsia="Times New Roman"/>
        </w:rPr>
        <w:t>level. The Australian Human Rights Commission also has the power to investigate complaints alleging a breach of the Disability Convention.</w:t>
      </w:r>
      <w:r w:rsidRPr="000B34F0">
        <w:rPr>
          <w:rFonts w:eastAsia="Times New Roman"/>
          <w:sz w:val="20"/>
          <w:vertAlign w:val="superscript"/>
        </w:rPr>
        <w:endnoteReference w:id="50"/>
      </w:r>
    </w:p>
    <w:p w14:paraId="0C425B79" w14:textId="77777777" w:rsidR="000B34F0" w:rsidRPr="000B34F0" w:rsidRDefault="000B34F0" w:rsidP="000B34F0">
      <w:pPr>
        <w:spacing w:before="0" w:after="0"/>
        <w:rPr>
          <w:rFonts w:eastAsia="Times New Roman"/>
        </w:rPr>
      </w:pPr>
    </w:p>
    <w:p w14:paraId="68BBDB84" w14:textId="77777777" w:rsidR="000B34F0" w:rsidRPr="000B34F0" w:rsidRDefault="000B34F0" w:rsidP="00CD18E3">
      <w:pPr>
        <w:numPr>
          <w:ilvl w:val="0"/>
          <w:numId w:val="27"/>
        </w:numPr>
        <w:spacing w:before="0" w:after="0"/>
        <w:rPr>
          <w:rFonts w:eastAsia="Times New Roman"/>
        </w:rPr>
      </w:pPr>
      <w:r w:rsidRPr="000B34F0">
        <w:rPr>
          <w:rFonts w:eastAsia="Times New Roman"/>
        </w:rPr>
        <w:t>The Australian Government has developed a ten-year strategy for the progressive implementation of the Disability Convention,</w:t>
      </w:r>
      <w:r w:rsidRPr="000B34F0">
        <w:rPr>
          <w:rFonts w:eastAsia="Times New Roman"/>
          <w:sz w:val="20"/>
          <w:vertAlign w:val="superscript"/>
        </w:rPr>
        <w:endnoteReference w:id="51"/>
      </w:r>
      <w:r w:rsidRPr="000B34F0">
        <w:rPr>
          <w:rFonts w:eastAsia="Times New Roman"/>
        </w:rPr>
        <w:t xml:space="preserve"> which will be explored further in the next section.</w:t>
      </w:r>
    </w:p>
    <w:p w14:paraId="3274AEEF" w14:textId="5499A6D4" w:rsidR="000B34F0" w:rsidRDefault="000B34F0" w:rsidP="00C32F7E">
      <w:pPr>
        <w:pStyle w:val="Heading3"/>
      </w:pPr>
      <w:r w:rsidRPr="00F10B6B">
        <w:t>International monitoring: The Committee on the Rights of Persons with Disabilities</w:t>
      </w:r>
    </w:p>
    <w:p w14:paraId="3B906459" w14:textId="4E6A5A77" w:rsidR="000C529B" w:rsidRDefault="000C529B" w:rsidP="00023AAC">
      <w:pPr>
        <w:rPr>
          <w:rFonts w:eastAsia="Times New Roman"/>
        </w:rPr>
      </w:pPr>
      <w:r w:rsidRPr="009A0C6F">
        <w:t xml:space="preserve">All </w:t>
      </w:r>
      <w:r>
        <w:t xml:space="preserve">countries that are </w:t>
      </w:r>
      <w:r w:rsidRPr="009A0C6F">
        <w:t xml:space="preserve">signatories to the Disability Convention </w:t>
      </w:r>
      <w:r w:rsidRPr="000B34F0">
        <w:rPr>
          <w:rFonts w:eastAsia="Times New Roman"/>
        </w:rPr>
        <w:t>are required to submit a report to</w:t>
      </w:r>
      <w:r w:rsidRPr="000C529B">
        <w:t xml:space="preserve"> </w:t>
      </w:r>
      <w:r>
        <w:t>a committee of independent experts called</w:t>
      </w:r>
      <w:r w:rsidRPr="000B34F0">
        <w:rPr>
          <w:rFonts w:eastAsia="Times New Roman"/>
        </w:rPr>
        <w:t xml:space="preserve"> the Committee on the Rights of Persons with Disabilities</w:t>
      </w:r>
      <w:r w:rsidR="005E2405">
        <w:rPr>
          <w:rFonts w:eastAsia="Times New Roman"/>
        </w:rPr>
        <w:t xml:space="preserve">. </w:t>
      </w:r>
      <w:r w:rsidR="005E2405">
        <w:t>Signatories are required to submit a report</w:t>
      </w:r>
      <w:r w:rsidRPr="000B34F0">
        <w:rPr>
          <w:rFonts w:eastAsia="Times New Roman"/>
        </w:rPr>
        <w:t xml:space="preserve"> two years after the Disability Convention comes into force in their country and every four years thereafter.</w:t>
      </w:r>
      <w:r w:rsidRPr="000B34F0">
        <w:rPr>
          <w:rFonts w:eastAsia="Times New Roman"/>
          <w:sz w:val="20"/>
          <w:vertAlign w:val="superscript"/>
        </w:rPr>
        <w:endnoteReference w:id="52"/>
      </w:r>
    </w:p>
    <w:p w14:paraId="4A0B80F4" w14:textId="1B2F9FC7" w:rsidR="000B34F0" w:rsidRDefault="005E2405" w:rsidP="00023AAC">
      <w:pPr>
        <w:rPr>
          <w:rFonts w:eastAsia="Times New Roman"/>
        </w:rPr>
      </w:pPr>
      <w:r>
        <w:t>These reports must</w:t>
      </w:r>
      <w:r w:rsidRPr="009A0C6F">
        <w:t xml:space="preserve"> </w:t>
      </w:r>
      <w:r w:rsidR="000B34F0" w:rsidRPr="000B34F0">
        <w:rPr>
          <w:rFonts w:eastAsia="Times New Roman"/>
        </w:rPr>
        <w:t xml:space="preserve">demonstrate the steps that have been taken to implement the Disability Convention during that reporting period. </w:t>
      </w:r>
    </w:p>
    <w:p w14:paraId="243F6F6C" w14:textId="5409BB4A" w:rsidR="005119BB" w:rsidRPr="009A0C6F" w:rsidRDefault="000B34F0" w:rsidP="005119BB">
      <w:pPr>
        <w:pStyle w:val="ListBullet"/>
        <w:numPr>
          <w:ilvl w:val="0"/>
          <w:numId w:val="0"/>
        </w:numPr>
        <w:tabs>
          <w:tab w:val="left" w:pos="720"/>
        </w:tabs>
      </w:pPr>
      <w:r w:rsidRPr="000B34F0">
        <w:rPr>
          <w:rFonts w:eastAsia="Times New Roman"/>
        </w:rPr>
        <w:t xml:space="preserve">The Australian Government made its first appearance before the Committee on 3 and 4 September 2013. </w:t>
      </w:r>
      <w:r w:rsidR="005119BB">
        <w:rPr>
          <w:rFonts w:eastAsia="Times New Roman"/>
        </w:rPr>
        <w:t>At this appearance, t</w:t>
      </w:r>
      <w:r w:rsidR="005119BB" w:rsidRPr="000B34F0">
        <w:rPr>
          <w:rFonts w:eastAsia="Times New Roman"/>
        </w:rPr>
        <w:t xml:space="preserve">he </w:t>
      </w:r>
      <w:r w:rsidRPr="000B34F0">
        <w:rPr>
          <w:rFonts w:eastAsia="Times New Roman"/>
        </w:rPr>
        <w:t xml:space="preserve">Committee made a number of concluding observations </w:t>
      </w:r>
      <w:r w:rsidR="000C529B">
        <w:t xml:space="preserve">recognising positive achievements and </w:t>
      </w:r>
      <w:r w:rsidRPr="000B34F0">
        <w:rPr>
          <w:rFonts w:eastAsia="Times New Roman"/>
        </w:rPr>
        <w:t>highlight</w:t>
      </w:r>
      <w:r w:rsidR="000C529B">
        <w:rPr>
          <w:rFonts w:eastAsia="Times New Roman"/>
        </w:rPr>
        <w:t>ing</w:t>
      </w:r>
      <w:r w:rsidRPr="000B34F0">
        <w:rPr>
          <w:rFonts w:eastAsia="Times New Roman"/>
        </w:rPr>
        <w:t xml:space="preserve"> where </w:t>
      </w:r>
      <w:r w:rsidRPr="000B34F0">
        <w:rPr>
          <w:rFonts w:eastAsia="Times New Roman"/>
        </w:rPr>
        <w:lastRenderedPageBreak/>
        <w:t>further work still needed to be undertaken.</w:t>
      </w:r>
      <w:r w:rsidRPr="000B34F0">
        <w:rPr>
          <w:rFonts w:eastAsia="Times New Roman"/>
          <w:sz w:val="20"/>
          <w:vertAlign w:val="superscript"/>
        </w:rPr>
        <w:endnoteReference w:id="53"/>
      </w:r>
      <w:r w:rsidR="005119BB">
        <w:rPr>
          <w:rFonts w:eastAsia="Times New Roman"/>
        </w:rPr>
        <w:t xml:space="preserve"> </w:t>
      </w:r>
      <w:r w:rsidR="005119BB">
        <w:t xml:space="preserve">These concluding observations are referred to throughout this unit. </w:t>
      </w:r>
    </w:p>
    <w:p w14:paraId="2D30A94D" w14:textId="77777777" w:rsidR="005119BB" w:rsidRPr="008B7DF9" w:rsidRDefault="005119BB" w:rsidP="008B7DF9">
      <w:pPr>
        <w:tabs>
          <w:tab w:val="left" w:pos="720"/>
        </w:tabs>
        <w:spacing w:before="0" w:after="0"/>
        <w:rPr>
          <w:rFonts w:eastAsia="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E57FD7" w:rsidRPr="00E57FD7" w14:paraId="6311C460" w14:textId="77777777" w:rsidTr="00F10B6B">
        <w:trPr>
          <w:trHeight w:val="1736"/>
        </w:trPr>
        <w:tc>
          <w:tcPr>
            <w:tcW w:w="1485" w:type="dxa"/>
            <w:vAlign w:val="center"/>
          </w:tcPr>
          <w:p w14:paraId="69001068" w14:textId="77777777" w:rsidR="00E57FD7" w:rsidRPr="00E57FD7" w:rsidRDefault="00E57FD7" w:rsidP="00F10B6B">
            <w:pPr>
              <w:spacing w:before="0" w:after="0"/>
              <w:rPr>
                <w:b/>
              </w:rPr>
            </w:pPr>
            <w:r w:rsidRPr="00E57FD7">
              <w:rPr>
                <w:rFonts w:eastAsia="Times New Roman"/>
                <w:noProof/>
              </w:rPr>
              <w:drawing>
                <wp:inline distT="0" distB="0" distL="0" distR="0" wp14:anchorId="3BA79129" wp14:editId="26789628">
                  <wp:extent cx="806400" cy="806400"/>
                  <wp:effectExtent l="0" t="0" r="0" b="0"/>
                  <wp:docPr id="22631" name="Picture 22631"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1DA97C14" w14:textId="77777777" w:rsidR="00E57FD7" w:rsidRPr="00E57FD7" w:rsidRDefault="00E57FD7" w:rsidP="00F10B6B">
            <w:pPr>
              <w:tabs>
                <w:tab w:val="left" w:pos="720"/>
              </w:tabs>
              <w:spacing w:before="0" w:after="0"/>
              <w:rPr>
                <w:rFonts w:eastAsia="Times New Roman"/>
                <w:b/>
              </w:rPr>
            </w:pPr>
            <w:r w:rsidRPr="00E57FD7">
              <w:rPr>
                <w:rFonts w:eastAsia="Times New Roman"/>
                <w:b/>
              </w:rPr>
              <w:t>Further reading:</w:t>
            </w:r>
          </w:p>
          <w:p w14:paraId="0A09C437" w14:textId="77777777" w:rsidR="00E57FD7" w:rsidRPr="00E57FD7" w:rsidRDefault="00E57FD7" w:rsidP="00F10B6B">
            <w:pPr>
              <w:tabs>
                <w:tab w:val="left" w:pos="720"/>
              </w:tabs>
              <w:spacing w:before="0" w:after="0"/>
              <w:rPr>
                <w:rFonts w:eastAsia="Times New Roman"/>
                <w:b/>
              </w:rPr>
            </w:pPr>
          </w:p>
          <w:p w14:paraId="33B92741" w14:textId="7EA64774" w:rsidR="00E57FD7" w:rsidRPr="00E57FD7" w:rsidRDefault="00E57FD7" w:rsidP="00F10B6B">
            <w:pPr>
              <w:spacing w:before="0" w:after="0"/>
              <w:rPr>
                <w:rFonts w:eastAsia="Times New Roman"/>
              </w:rPr>
            </w:pPr>
            <w:r w:rsidRPr="00E57FD7">
              <w:rPr>
                <w:rFonts w:eastAsia="Times New Roman"/>
              </w:rPr>
              <w:t xml:space="preserve">Australian Government, </w:t>
            </w:r>
            <w:hyperlink r:id="rId85" w:history="1">
              <w:r w:rsidRPr="00550CB6">
                <w:rPr>
                  <w:rStyle w:val="Hyperlink"/>
                  <w:rFonts w:eastAsia="Times New Roman"/>
                  <w:i/>
                </w:rPr>
                <w:t>Australia’s Initial Report under the Convention on the Rights of Persons with Disabilities</w:t>
              </w:r>
            </w:hyperlink>
            <w:r w:rsidRPr="00E57FD7">
              <w:rPr>
                <w:rFonts w:eastAsia="Times New Roman"/>
              </w:rPr>
              <w:t xml:space="preserve"> (2013).</w:t>
            </w:r>
          </w:p>
          <w:p w14:paraId="6123C812" w14:textId="77777777" w:rsidR="00E57FD7" w:rsidRPr="00E57FD7" w:rsidRDefault="00E57FD7" w:rsidP="00F10B6B">
            <w:pPr>
              <w:spacing w:before="0" w:after="0"/>
              <w:rPr>
                <w:rFonts w:eastAsia="Times New Roman"/>
              </w:rPr>
            </w:pPr>
          </w:p>
          <w:p w14:paraId="34BF441D" w14:textId="5B2EE788" w:rsidR="00E57FD7" w:rsidRPr="00E57FD7" w:rsidRDefault="00E57FD7" w:rsidP="00F10B6B">
            <w:pPr>
              <w:spacing w:before="0" w:after="0"/>
              <w:rPr>
                <w:rFonts w:eastAsia="Times New Roman"/>
              </w:rPr>
            </w:pPr>
            <w:r w:rsidRPr="00E57FD7">
              <w:rPr>
                <w:rFonts w:eastAsia="Times New Roman"/>
              </w:rPr>
              <w:t xml:space="preserve">Committee on the Rights of Persons with Disabilities, </w:t>
            </w:r>
            <w:hyperlink r:id="rId86" w:history="1">
              <w:r w:rsidRPr="00550CB6">
                <w:rPr>
                  <w:rStyle w:val="Hyperlink"/>
                  <w:rFonts w:eastAsia="Times New Roman"/>
                  <w:i/>
                </w:rPr>
                <w:t>Concluding Observations on the Initial Report of Australia</w:t>
              </w:r>
            </w:hyperlink>
            <w:r w:rsidRPr="00E57FD7">
              <w:rPr>
                <w:rFonts w:eastAsia="Times New Roman"/>
                <w:i/>
              </w:rPr>
              <w:t xml:space="preserve"> </w:t>
            </w:r>
            <w:r w:rsidRPr="00E57FD7">
              <w:rPr>
                <w:rFonts w:eastAsia="Times New Roman"/>
              </w:rPr>
              <w:t>(2013).</w:t>
            </w:r>
          </w:p>
          <w:p w14:paraId="28A4E3C1" w14:textId="77777777" w:rsidR="00E57FD7" w:rsidRPr="00E57FD7" w:rsidRDefault="00E57FD7" w:rsidP="00F10B6B">
            <w:pPr>
              <w:spacing w:before="0" w:after="0"/>
              <w:rPr>
                <w:rFonts w:eastAsia="Times New Roman"/>
              </w:rPr>
            </w:pPr>
          </w:p>
          <w:p w14:paraId="58C22712" w14:textId="1E492353" w:rsidR="00E57FD7" w:rsidRPr="00E57FD7" w:rsidRDefault="00E57FD7" w:rsidP="00F10B6B">
            <w:pPr>
              <w:spacing w:before="0" w:after="0"/>
              <w:rPr>
                <w:rFonts w:eastAsia="Times New Roman"/>
              </w:rPr>
            </w:pPr>
            <w:r w:rsidRPr="00E57FD7">
              <w:rPr>
                <w:rFonts w:eastAsia="Times New Roman"/>
              </w:rPr>
              <w:t xml:space="preserve">NGO CRPD Shadow Report Project Group, </w:t>
            </w:r>
            <w:hyperlink r:id="rId87" w:history="1">
              <w:r w:rsidRPr="00550CB6">
                <w:rPr>
                  <w:rStyle w:val="Hyperlink"/>
                  <w:rFonts w:eastAsia="Times New Roman"/>
                  <w:i/>
                </w:rPr>
                <w:t>Australian Civil Society Report to the United Nations CRPD</w:t>
              </w:r>
            </w:hyperlink>
            <w:r w:rsidRPr="00E57FD7">
              <w:rPr>
                <w:rFonts w:eastAsia="Times New Roman"/>
              </w:rPr>
              <w:t xml:space="preserve"> (2013)</w:t>
            </w:r>
            <w:r w:rsidR="00C3579A">
              <w:rPr>
                <w:rFonts w:eastAsia="Times New Roman"/>
              </w:rPr>
              <w:t>.</w:t>
            </w:r>
          </w:p>
          <w:p w14:paraId="2B61D414" w14:textId="77777777" w:rsidR="00E57FD7" w:rsidRPr="00E57FD7" w:rsidRDefault="00E57FD7" w:rsidP="00F10B6B">
            <w:pPr>
              <w:spacing w:before="0" w:after="0"/>
              <w:rPr>
                <w:b/>
              </w:rPr>
            </w:pPr>
          </w:p>
        </w:tc>
      </w:tr>
    </w:tbl>
    <w:p w14:paraId="3A54C704" w14:textId="77777777" w:rsidR="00CF70CE" w:rsidRDefault="00CF70CE" w:rsidP="008D4E5C">
      <w:pPr>
        <w:pStyle w:val="coveraddress"/>
      </w:pPr>
    </w:p>
    <w:p w14:paraId="4915459A" w14:textId="77777777" w:rsidR="00CF70CE" w:rsidRDefault="00CF70CE">
      <w:pPr>
        <w:spacing w:before="0" w:after="0"/>
        <w:rPr>
          <w:b/>
          <w:bCs/>
          <w:sz w:val="28"/>
          <w:szCs w:val="28"/>
        </w:rPr>
      </w:pPr>
      <w:r>
        <w:br w:type="page"/>
      </w:r>
    </w:p>
    <w:p w14:paraId="08C5E6E5" w14:textId="4166CCD7" w:rsidR="008B7DF9" w:rsidRDefault="002D62B3" w:rsidP="00C32F7E">
      <w:pPr>
        <w:pStyle w:val="Heading2"/>
      </w:pPr>
      <w:bookmarkStart w:id="48" w:name="_Toc440633497"/>
      <w:r>
        <w:lastRenderedPageBreak/>
        <w:t>3.3</w:t>
      </w:r>
      <w:r w:rsidR="00F10B6B">
        <w:t>.</w:t>
      </w:r>
      <w:r>
        <w:t xml:space="preserve"> Progressive realisation</w:t>
      </w:r>
      <w:bookmarkEnd w:id="48"/>
      <w:r>
        <w:t xml:space="preserve"> </w:t>
      </w:r>
    </w:p>
    <w:p w14:paraId="1D966C85" w14:textId="77777777" w:rsidR="00F10B6B" w:rsidRDefault="00F10B6B" w:rsidP="002D62B3">
      <w:pPr>
        <w:pStyle w:val="ListBullet"/>
        <w:numPr>
          <w:ilvl w:val="0"/>
          <w:numId w:val="0"/>
        </w:numPr>
        <w:tabs>
          <w:tab w:val="left" w:pos="720"/>
        </w:tabs>
        <w:spacing w:before="0" w:after="0"/>
      </w:pPr>
    </w:p>
    <w:p w14:paraId="7D40DF76" w14:textId="60EC3EF5" w:rsidR="002D62B3" w:rsidRPr="00E342D3" w:rsidRDefault="005119BB" w:rsidP="002D62B3">
      <w:pPr>
        <w:pStyle w:val="ListBullet"/>
        <w:numPr>
          <w:ilvl w:val="0"/>
          <w:numId w:val="0"/>
        </w:numPr>
        <w:tabs>
          <w:tab w:val="left" w:pos="720"/>
        </w:tabs>
        <w:spacing w:before="0" w:after="0"/>
        <w:rPr>
          <w:b/>
        </w:rPr>
      </w:pPr>
      <w:r>
        <w:t>International human rights law recognises that the</w:t>
      </w:r>
      <w:r w:rsidRPr="009A0C6F">
        <w:t xml:space="preserve"> </w:t>
      </w:r>
      <w:r w:rsidR="002D62B3" w:rsidRPr="00E342D3">
        <w:t>full implementation of the rights set out in the Convention cannot be achieved immediately</w:t>
      </w:r>
      <w:r>
        <w:t>,</w:t>
      </w:r>
      <w:r w:rsidR="002D62B3" w:rsidRPr="00E342D3">
        <w:t xml:space="preserve"> due to resourcing and other constraints. Governments are therefore encouraged to demonstrate how implementation will be progressed over a period of time. This is known as </w:t>
      </w:r>
      <w:r w:rsidR="002D62B3" w:rsidRPr="00E342D3">
        <w:rPr>
          <w:b/>
        </w:rPr>
        <w:t>‘progressive realisation’.</w:t>
      </w:r>
    </w:p>
    <w:p w14:paraId="3CC9A482" w14:textId="77777777" w:rsidR="002D62B3" w:rsidRPr="00E342D3" w:rsidRDefault="002D62B3" w:rsidP="002D62B3">
      <w:pPr>
        <w:pStyle w:val="ListBullet"/>
        <w:numPr>
          <w:ilvl w:val="0"/>
          <w:numId w:val="0"/>
        </w:numPr>
        <w:tabs>
          <w:tab w:val="left" w:pos="720"/>
        </w:tabs>
        <w:spacing w:before="0" w:after="0"/>
      </w:pPr>
    </w:p>
    <w:p w14:paraId="1EB8E5C5" w14:textId="1FDC2B18" w:rsidR="002D62B3" w:rsidRPr="00E342D3" w:rsidRDefault="002D62B3" w:rsidP="002D62B3">
      <w:pPr>
        <w:pStyle w:val="ListBullet"/>
        <w:numPr>
          <w:ilvl w:val="0"/>
          <w:numId w:val="0"/>
        </w:numPr>
        <w:tabs>
          <w:tab w:val="left" w:pos="720"/>
        </w:tabs>
        <w:spacing w:before="0" w:after="0"/>
      </w:pPr>
      <w:r>
        <w:rPr>
          <w:noProof/>
        </w:rPr>
        <w:drawing>
          <wp:anchor distT="0" distB="0" distL="114300" distR="114300" simplePos="0" relativeHeight="251660288" behindDoc="1" locked="0" layoutInCell="1" allowOverlap="1" wp14:anchorId="39C44803" wp14:editId="516ADB75">
            <wp:simplePos x="0" y="0"/>
            <wp:positionH relativeFrom="column">
              <wp:posOffset>24765</wp:posOffset>
            </wp:positionH>
            <wp:positionV relativeFrom="paragraph">
              <wp:posOffset>3810</wp:posOffset>
            </wp:positionV>
            <wp:extent cx="5759450" cy="2216150"/>
            <wp:effectExtent l="0" t="0" r="0" b="0"/>
            <wp:wrapNone/>
            <wp:docPr id="22542" name="Picture 7" descr="Drawing of a person in a wheelchair going up a ramp to a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88" cstate="screen">
                      <a:extLst>
                        <a:ext uri="{28A0092B-C50C-407E-A947-70E740481C1C}">
                          <a14:useLocalDpi xmlns:a14="http://schemas.microsoft.com/office/drawing/2010/main"/>
                        </a:ext>
                      </a:extLst>
                    </a:blip>
                    <a:srcRect l="3453" r="2198"/>
                    <a:stretch/>
                  </pic:blipFill>
                  <pic:spPr>
                    <a:xfrm>
                      <a:off x="0" y="0"/>
                      <a:ext cx="5759450" cy="2216150"/>
                    </a:xfrm>
                    <a:prstGeom prst="rect">
                      <a:avLst/>
                    </a:prstGeom>
                  </pic:spPr>
                </pic:pic>
              </a:graphicData>
            </a:graphic>
            <wp14:sizeRelH relativeFrom="page">
              <wp14:pctWidth>0</wp14:pctWidth>
            </wp14:sizeRelH>
            <wp14:sizeRelV relativeFrom="page">
              <wp14:pctHeight>0</wp14:pctHeight>
            </wp14:sizeRelV>
          </wp:anchor>
        </w:drawing>
      </w:r>
      <w:r w:rsidRPr="00E342D3">
        <w:t xml:space="preserve">The Disability Standards for Accessible Public Transport, which we explored in </w:t>
      </w:r>
      <w:r w:rsidR="005119BB">
        <w:t>T</w:t>
      </w:r>
      <w:r w:rsidRPr="00E342D3">
        <w:t>opic</w:t>
      </w:r>
      <w:r w:rsidR="005119BB">
        <w:t xml:space="preserve"> 2</w:t>
      </w:r>
      <w:r w:rsidRPr="00E342D3">
        <w:t xml:space="preserve">, are a good example of progressive realisation. </w:t>
      </w:r>
    </w:p>
    <w:p w14:paraId="3653888A" w14:textId="77777777" w:rsidR="002D62B3" w:rsidRPr="00E342D3" w:rsidRDefault="002D62B3" w:rsidP="002D62B3">
      <w:pPr>
        <w:pStyle w:val="ListBullet"/>
        <w:numPr>
          <w:ilvl w:val="0"/>
          <w:numId w:val="0"/>
        </w:numPr>
        <w:tabs>
          <w:tab w:val="left" w:pos="720"/>
        </w:tabs>
        <w:spacing w:before="0" w:after="0"/>
      </w:pPr>
    </w:p>
    <w:p w14:paraId="3DA9E508" w14:textId="77777777" w:rsidR="002D62B3" w:rsidRDefault="002D62B3" w:rsidP="002D62B3">
      <w:pPr>
        <w:pStyle w:val="ListBullet"/>
        <w:numPr>
          <w:ilvl w:val="0"/>
          <w:numId w:val="0"/>
        </w:numPr>
        <w:tabs>
          <w:tab w:val="left" w:pos="720"/>
        </w:tabs>
        <w:spacing w:before="0" w:after="0"/>
        <w:ind w:right="3967"/>
      </w:pPr>
      <w:r w:rsidRPr="00E342D3">
        <w:t>The standards stipulate that all public transport operators established after the standards came into effect must meet minimum accessibility requirements. However, facilities that were already in operation prior to 2002 were given between five and thirty years to comply with the standards.</w:t>
      </w:r>
    </w:p>
    <w:p w14:paraId="7F98B2BB" w14:textId="77777777" w:rsidR="00545F96" w:rsidRDefault="00545F96" w:rsidP="00A94C49"/>
    <w:p w14:paraId="47FAB98A" w14:textId="77777777" w:rsidR="002D62B3" w:rsidRDefault="002D62B3" w:rsidP="002D62B3">
      <w:pPr>
        <w:pStyle w:val="ListBullet"/>
        <w:numPr>
          <w:ilvl w:val="0"/>
          <w:numId w:val="0"/>
        </w:numPr>
        <w:tabs>
          <w:tab w:val="left" w:pos="720"/>
        </w:tabs>
        <w:spacing w:before="0" w:after="0"/>
      </w:pPr>
      <w:r w:rsidRPr="00E342D3">
        <w:t xml:space="preserve">In 2010, the Council of Australian Governments endorsed a whole-of-government strategy for the progressive realisation of the rights set out in the </w:t>
      </w:r>
      <w:r w:rsidRPr="00023AAC">
        <w:rPr>
          <w:i/>
        </w:rPr>
        <w:t>Convention on the Rights of Persons with Disabilities</w:t>
      </w:r>
      <w:r w:rsidRPr="00E342D3">
        <w:t xml:space="preserve">. </w:t>
      </w:r>
    </w:p>
    <w:p w14:paraId="78ACBBD8" w14:textId="77777777" w:rsidR="002D62B3" w:rsidRDefault="002D62B3" w:rsidP="002D62B3">
      <w:pPr>
        <w:pStyle w:val="ListBullet"/>
        <w:numPr>
          <w:ilvl w:val="0"/>
          <w:numId w:val="0"/>
        </w:numPr>
        <w:tabs>
          <w:tab w:val="left" w:pos="720"/>
        </w:tabs>
        <w:spacing w:before="0" w:after="0"/>
      </w:pPr>
    </w:p>
    <w:p w14:paraId="15AF5012" w14:textId="77777777" w:rsidR="002D62B3" w:rsidRPr="00E342D3" w:rsidRDefault="002D62B3" w:rsidP="002D62B3">
      <w:pPr>
        <w:pStyle w:val="ListBullet"/>
        <w:numPr>
          <w:ilvl w:val="0"/>
          <w:numId w:val="0"/>
        </w:numPr>
        <w:tabs>
          <w:tab w:val="left" w:pos="720"/>
        </w:tabs>
        <w:spacing w:before="0" w:after="0"/>
      </w:pPr>
      <w:r w:rsidRPr="00E342D3">
        <w:t xml:space="preserve">This plan is known as the </w:t>
      </w:r>
      <w:r w:rsidRPr="00E342D3">
        <w:rPr>
          <w:i/>
        </w:rPr>
        <w:t>National Disability Strategy 2010-2020</w:t>
      </w:r>
      <w:r w:rsidRPr="00E342D3">
        <w:t xml:space="preserve"> (NDS).</w:t>
      </w:r>
    </w:p>
    <w:p w14:paraId="019F8D19" w14:textId="77777777" w:rsidR="002D62B3" w:rsidRPr="00E342D3" w:rsidRDefault="002D62B3" w:rsidP="002D62B3">
      <w:pPr>
        <w:pStyle w:val="ListBullet"/>
        <w:numPr>
          <w:ilvl w:val="0"/>
          <w:numId w:val="0"/>
        </w:numPr>
        <w:tabs>
          <w:tab w:val="left" w:pos="720"/>
        </w:tabs>
        <w:spacing w:before="0" w:after="0"/>
      </w:pPr>
    </w:p>
    <w:p w14:paraId="60F4A14A" w14:textId="1462E040" w:rsidR="002D62B3" w:rsidRDefault="002D62B3" w:rsidP="002D62B3">
      <w:pPr>
        <w:pStyle w:val="ListBullet"/>
        <w:numPr>
          <w:ilvl w:val="0"/>
          <w:numId w:val="0"/>
        </w:numPr>
        <w:tabs>
          <w:tab w:val="left" w:pos="720"/>
        </w:tabs>
        <w:spacing w:before="0" w:after="0"/>
      </w:pPr>
      <w:r w:rsidRPr="00E342D3">
        <w:t xml:space="preserve">The </w:t>
      </w:r>
      <w:r w:rsidRPr="00E342D3">
        <w:rPr>
          <w:i/>
        </w:rPr>
        <w:t>National Disability Strategy</w:t>
      </w:r>
      <w:r w:rsidRPr="00E342D3">
        <w:t xml:space="preserve"> includes six core outcome areas. Each of these outcome areas includes a number of policy directives to guide the work of </w:t>
      </w:r>
      <w:r w:rsidR="00E80EBD">
        <w:t>g</w:t>
      </w:r>
      <w:r w:rsidR="00E80EBD" w:rsidRPr="00E342D3">
        <w:t xml:space="preserve">overnments </w:t>
      </w:r>
      <w:r w:rsidRPr="00E342D3">
        <w:t>in meeting these outcomes.</w:t>
      </w:r>
    </w:p>
    <w:p w14:paraId="768B9D17" w14:textId="77777777" w:rsidR="00340572" w:rsidRPr="00E342D3" w:rsidRDefault="00340572" w:rsidP="002D62B3">
      <w:pPr>
        <w:pStyle w:val="ListBullet"/>
        <w:numPr>
          <w:ilvl w:val="0"/>
          <w:numId w:val="0"/>
        </w:numPr>
        <w:tabs>
          <w:tab w:val="left" w:pos="720"/>
        </w:tabs>
        <w:spacing w:before="0" w:after="0"/>
      </w:pPr>
    </w:p>
    <w:p w14:paraId="577A3B15" w14:textId="77777777" w:rsidR="006B0732" w:rsidRPr="006B0732" w:rsidRDefault="006B0732" w:rsidP="006B0732">
      <w:pPr>
        <w:tabs>
          <w:tab w:val="left" w:pos="720"/>
        </w:tabs>
        <w:spacing w:before="0" w:after="0"/>
        <w:rPr>
          <w:rFonts w:eastAsia="Times New Roman"/>
        </w:rPr>
      </w:pPr>
      <w:r w:rsidRPr="006B0732">
        <w:rPr>
          <w:rFonts w:eastAsia="Times New Roman"/>
        </w:rPr>
        <w:t>In its concluding observations on the initial report of Australia (handed down in 2013), the United Nations Committee on the Rights of Persons with Disabilities stated:</w:t>
      </w:r>
    </w:p>
    <w:p w14:paraId="0739700C" w14:textId="77777777" w:rsidR="006B0732" w:rsidRPr="006B0732" w:rsidRDefault="006B0732" w:rsidP="006B0732">
      <w:pPr>
        <w:tabs>
          <w:tab w:val="left" w:pos="720"/>
        </w:tabs>
        <w:spacing w:before="0" w:after="0"/>
        <w:rPr>
          <w:rFonts w:eastAsia="Times New Roman"/>
        </w:rPr>
      </w:pPr>
    </w:p>
    <w:p w14:paraId="418C208D" w14:textId="77777777" w:rsidR="006B0732" w:rsidRDefault="006B0732" w:rsidP="006B0732">
      <w:pPr>
        <w:spacing w:before="0" w:after="0"/>
        <w:ind w:left="720"/>
      </w:pPr>
      <w:r w:rsidRPr="006B0732">
        <w:t xml:space="preserve">The Committee commends the State Party for the adoption of the National Disability Strategy 2010-2020 to implement the </w:t>
      </w:r>
      <w:r w:rsidRPr="006B0732">
        <w:rPr>
          <w:rFonts w:eastAsia="Times New Roman"/>
        </w:rPr>
        <w:t>Disability Convention</w:t>
      </w:r>
      <w:r w:rsidRPr="006B0732">
        <w:t xml:space="preserve"> across all jurisdictions.</w:t>
      </w:r>
      <w:r w:rsidRPr="006B0732">
        <w:rPr>
          <w:sz w:val="20"/>
          <w:vertAlign w:val="superscript"/>
        </w:rPr>
        <w:endnoteReference w:id="54"/>
      </w:r>
    </w:p>
    <w:p w14:paraId="0CB8CE45" w14:textId="77777777" w:rsidR="00677EB0" w:rsidRDefault="00677EB0" w:rsidP="00677EB0">
      <w:pPr>
        <w:spacing w:before="0" w:after="0"/>
      </w:pPr>
    </w:p>
    <w:p w14:paraId="7B3ABC8A" w14:textId="77777777" w:rsidR="00677EB0" w:rsidRDefault="00677EB0" w:rsidP="00677EB0">
      <w:pPr>
        <w:pStyle w:val="ListBullet"/>
        <w:numPr>
          <w:ilvl w:val="0"/>
          <w:numId w:val="0"/>
        </w:numPr>
        <w:tabs>
          <w:tab w:val="left" w:pos="720"/>
        </w:tabs>
        <w:spacing w:after="0"/>
        <w:rPr>
          <w:b/>
        </w:rPr>
      </w:pPr>
      <w:r w:rsidRPr="000C2A77">
        <w:rPr>
          <w:b/>
        </w:rPr>
        <w:t>A summary of the National Disability Strategy and the six core outcome areas have been provided on the following page.</w:t>
      </w:r>
    </w:p>
    <w:p w14:paraId="28CDD395" w14:textId="0DCC438B" w:rsidR="00677EB0" w:rsidRDefault="00677EB0">
      <w:pPr>
        <w:spacing w:before="0" w:after="0"/>
      </w:pPr>
      <w:r>
        <w:br w:type="page"/>
      </w:r>
    </w:p>
    <w:p w14:paraId="01187718" w14:textId="03FAC035" w:rsidR="00186B4C" w:rsidRPr="00186B4C" w:rsidRDefault="00186B4C" w:rsidP="00C32F7E">
      <w:pPr>
        <w:pStyle w:val="Heading3"/>
      </w:pPr>
      <w:r w:rsidRPr="00186B4C">
        <w:lastRenderedPageBreak/>
        <w:t xml:space="preserve">Overview of the National </w:t>
      </w:r>
      <w:r w:rsidR="00F10B6B">
        <w:t>D</w:t>
      </w:r>
      <w:r w:rsidRPr="00186B4C">
        <w:t>isability Strategy 2010-2020</w:t>
      </w:r>
    </w:p>
    <w:p w14:paraId="229D75BD" w14:textId="77777777" w:rsidR="00186B4C" w:rsidRPr="00E342D3" w:rsidRDefault="00186B4C" w:rsidP="00186B4C">
      <w:pPr>
        <w:pStyle w:val="ListParagraph"/>
        <w:spacing w:before="0" w:after="0"/>
        <w:ind w:left="0"/>
        <w:rPr>
          <w:b/>
        </w:rPr>
      </w:pPr>
    </w:p>
    <w:p w14:paraId="0DBA98F9" w14:textId="5C6E0CD6" w:rsidR="00186B4C" w:rsidRPr="00E342D3" w:rsidRDefault="00186B4C" w:rsidP="00186B4C">
      <w:pPr>
        <w:pStyle w:val="ListParagraph"/>
        <w:spacing w:before="0" w:after="0"/>
        <w:ind w:left="0"/>
        <w:rPr>
          <w:b/>
        </w:rPr>
      </w:pPr>
      <w:r w:rsidRPr="00E342D3">
        <w:rPr>
          <w:b/>
        </w:rPr>
        <w:t>Outcome area 1</w:t>
      </w:r>
      <w:r w:rsidR="00E67E31">
        <w:rPr>
          <w:b/>
        </w:rPr>
        <w:t xml:space="preserve"> –</w:t>
      </w:r>
      <w:r w:rsidR="00E67E31" w:rsidRPr="00E342D3">
        <w:rPr>
          <w:b/>
        </w:rPr>
        <w:t xml:space="preserve"> </w:t>
      </w:r>
      <w:r w:rsidRPr="00E342D3">
        <w:rPr>
          <w:b/>
        </w:rPr>
        <w:t>Inclusive and accessible communities</w:t>
      </w:r>
    </w:p>
    <w:p w14:paraId="4A8B481C" w14:textId="77777777" w:rsidR="00186B4C" w:rsidRPr="00E342D3" w:rsidRDefault="00186B4C" w:rsidP="00186B4C">
      <w:pPr>
        <w:pStyle w:val="ListBullet"/>
        <w:tabs>
          <w:tab w:val="clear" w:pos="360"/>
          <w:tab w:val="num" w:pos="-360"/>
        </w:tabs>
      </w:pPr>
      <w:r w:rsidRPr="00E342D3">
        <w:t xml:space="preserve">Increased participation of people with disability, their families and carers in the social, cultural, religious, recreational and sporting life of the community. </w:t>
      </w:r>
    </w:p>
    <w:p w14:paraId="5C5A2C7B" w14:textId="77777777" w:rsidR="00186B4C" w:rsidRPr="00E342D3" w:rsidRDefault="00186B4C" w:rsidP="00186B4C">
      <w:pPr>
        <w:pStyle w:val="ListBullet"/>
        <w:tabs>
          <w:tab w:val="clear" w:pos="360"/>
          <w:tab w:val="num" w:pos="-360"/>
        </w:tabs>
      </w:pPr>
      <w:r w:rsidRPr="00E342D3">
        <w:t>Improved accessibility of the built and natural environment through planning and regulatory systems, maximising the participation and inclusion of every member of the community.</w:t>
      </w:r>
    </w:p>
    <w:p w14:paraId="0A6945CD" w14:textId="77777777" w:rsidR="00186B4C" w:rsidRPr="00E342D3" w:rsidRDefault="00186B4C" w:rsidP="00186B4C">
      <w:pPr>
        <w:pStyle w:val="ListBullet"/>
        <w:tabs>
          <w:tab w:val="clear" w:pos="360"/>
          <w:tab w:val="num" w:pos="-360"/>
        </w:tabs>
      </w:pPr>
      <w:r w:rsidRPr="00E342D3">
        <w:t>Improved provision of accessible and well-designed housing with choice for people with disability about where they live.</w:t>
      </w:r>
    </w:p>
    <w:p w14:paraId="03A77828" w14:textId="77777777" w:rsidR="00186B4C" w:rsidRPr="00E342D3" w:rsidRDefault="00186B4C" w:rsidP="00186B4C">
      <w:pPr>
        <w:pStyle w:val="ListBullet"/>
        <w:tabs>
          <w:tab w:val="clear" w:pos="360"/>
          <w:tab w:val="num" w:pos="-360"/>
        </w:tabs>
      </w:pPr>
      <w:r w:rsidRPr="00E342D3">
        <w:t>A public, private and community transport system that is accessible for the whole community.</w:t>
      </w:r>
    </w:p>
    <w:p w14:paraId="4AB9503A" w14:textId="77777777" w:rsidR="00186B4C" w:rsidRPr="00E342D3" w:rsidRDefault="00186B4C" w:rsidP="00186B4C">
      <w:pPr>
        <w:pStyle w:val="ListBullet"/>
        <w:tabs>
          <w:tab w:val="clear" w:pos="360"/>
          <w:tab w:val="num" w:pos="-360"/>
        </w:tabs>
      </w:pPr>
      <w:r w:rsidRPr="00E342D3">
        <w:t>Communication and information systems that are accessible, reliable and responsive to the needs of people with disability, their families and carers.</w:t>
      </w:r>
    </w:p>
    <w:p w14:paraId="424795AA" w14:textId="77777777" w:rsidR="00186B4C" w:rsidRPr="00E342D3" w:rsidRDefault="00186B4C" w:rsidP="00186B4C">
      <w:pPr>
        <w:pStyle w:val="ListBullet"/>
        <w:numPr>
          <w:ilvl w:val="0"/>
          <w:numId w:val="0"/>
        </w:numPr>
        <w:tabs>
          <w:tab w:val="left" w:pos="720"/>
        </w:tabs>
        <w:spacing w:before="0" w:after="0"/>
        <w:rPr>
          <w:b/>
        </w:rPr>
      </w:pPr>
    </w:p>
    <w:p w14:paraId="4F45775E" w14:textId="04EF54C6" w:rsidR="00186B4C" w:rsidRPr="00E342D3" w:rsidRDefault="00186B4C" w:rsidP="00186B4C">
      <w:pPr>
        <w:pStyle w:val="ListBullet"/>
        <w:numPr>
          <w:ilvl w:val="0"/>
          <w:numId w:val="0"/>
        </w:numPr>
        <w:tabs>
          <w:tab w:val="left" w:pos="720"/>
        </w:tabs>
        <w:spacing w:before="0" w:after="0"/>
        <w:rPr>
          <w:b/>
        </w:rPr>
      </w:pPr>
      <w:r w:rsidRPr="00E342D3">
        <w:rPr>
          <w:b/>
        </w:rPr>
        <w:t xml:space="preserve">Outcome area 2 </w:t>
      </w:r>
      <w:r w:rsidR="00E67E31">
        <w:rPr>
          <w:b/>
        </w:rPr>
        <w:t>–</w:t>
      </w:r>
      <w:r w:rsidR="00E67E31" w:rsidRPr="00E342D3">
        <w:rPr>
          <w:b/>
        </w:rPr>
        <w:t xml:space="preserve"> </w:t>
      </w:r>
      <w:r w:rsidRPr="00E342D3">
        <w:rPr>
          <w:b/>
        </w:rPr>
        <w:t>Rights protection, justice and legislation</w:t>
      </w:r>
    </w:p>
    <w:p w14:paraId="37013E78" w14:textId="77777777" w:rsidR="00186B4C" w:rsidRPr="00E342D3" w:rsidRDefault="00186B4C" w:rsidP="00186B4C">
      <w:pPr>
        <w:pStyle w:val="ListBullet"/>
        <w:tabs>
          <w:tab w:val="clear" w:pos="360"/>
          <w:tab w:val="num" w:pos="-360"/>
        </w:tabs>
      </w:pPr>
      <w:r w:rsidRPr="00E342D3">
        <w:t>Increase awareness and acceptance of the rights of people with disability.</w:t>
      </w:r>
    </w:p>
    <w:p w14:paraId="45C65BF5" w14:textId="77777777" w:rsidR="00186B4C" w:rsidRPr="00E342D3" w:rsidRDefault="00186B4C" w:rsidP="00186B4C">
      <w:pPr>
        <w:pStyle w:val="ListBullet"/>
        <w:tabs>
          <w:tab w:val="clear" w:pos="360"/>
          <w:tab w:val="num" w:pos="-360"/>
        </w:tabs>
      </w:pPr>
      <w:r w:rsidRPr="00E342D3">
        <w:t>Remove societal barriers preventing people with disability from participating as equal citizens.</w:t>
      </w:r>
    </w:p>
    <w:p w14:paraId="65C2A217" w14:textId="77777777" w:rsidR="00186B4C" w:rsidRPr="00E342D3" w:rsidRDefault="00186B4C" w:rsidP="00186B4C">
      <w:pPr>
        <w:pStyle w:val="ListBullet"/>
        <w:tabs>
          <w:tab w:val="clear" w:pos="360"/>
          <w:tab w:val="num" w:pos="-360"/>
        </w:tabs>
      </w:pPr>
      <w:r w:rsidRPr="00E342D3">
        <w:t>People with disability have access to justice.</w:t>
      </w:r>
    </w:p>
    <w:p w14:paraId="76D12F42" w14:textId="77777777" w:rsidR="00186B4C" w:rsidRPr="00E342D3" w:rsidRDefault="00186B4C" w:rsidP="00186B4C">
      <w:pPr>
        <w:pStyle w:val="ListBullet"/>
        <w:tabs>
          <w:tab w:val="clear" w:pos="360"/>
          <w:tab w:val="num" w:pos="-360"/>
        </w:tabs>
      </w:pPr>
      <w:r w:rsidRPr="00E342D3">
        <w:t>People with disability to be safe from violence, exploitation and neglect.</w:t>
      </w:r>
    </w:p>
    <w:p w14:paraId="520EEE30" w14:textId="77777777" w:rsidR="00186B4C" w:rsidRPr="00E342D3" w:rsidRDefault="00186B4C" w:rsidP="00186B4C">
      <w:pPr>
        <w:pStyle w:val="ListBullet"/>
        <w:tabs>
          <w:tab w:val="clear" w:pos="360"/>
          <w:tab w:val="num" w:pos="-360"/>
        </w:tabs>
      </w:pPr>
      <w:r w:rsidRPr="00E342D3">
        <w:t>More effective responses from the criminal justice system to people with disability who have complex needs or heightened vulnerabilities.</w:t>
      </w:r>
    </w:p>
    <w:p w14:paraId="21D480FB" w14:textId="77777777" w:rsidR="00186B4C" w:rsidRPr="00E342D3" w:rsidRDefault="00186B4C" w:rsidP="00186B4C">
      <w:pPr>
        <w:pStyle w:val="ListBullet"/>
        <w:numPr>
          <w:ilvl w:val="0"/>
          <w:numId w:val="0"/>
        </w:numPr>
        <w:spacing w:before="0" w:after="0"/>
      </w:pPr>
    </w:p>
    <w:p w14:paraId="7064D2FB" w14:textId="6C93DA09" w:rsidR="00186B4C" w:rsidRPr="00E342D3" w:rsidRDefault="00186B4C" w:rsidP="00186B4C">
      <w:pPr>
        <w:spacing w:before="0" w:after="0"/>
        <w:rPr>
          <w:b/>
        </w:rPr>
      </w:pPr>
      <w:r w:rsidRPr="00E342D3">
        <w:rPr>
          <w:b/>
        </w:rPr>
        <w:t xml:space="preserve">Outcome area 3 </w:t>
      </w:r>
      <w:r w:rsidR="00E67E31">
        <w:rPr>
          <w:b/>
        </w:rPr>
        <w:t>–</w:t>
      </w:r>
      <w:r w:rsidR="00E67E31" w:rsidRPr="00E342D3">
        <w:rPr>
          <w:b/>
        </w:rPr>
        <w:t xml:space="preserve"> </w:t>
      </w:r>
      <w:r w:rsidRPr="00E342D3">
        <w:rPr>
          <w:b/>
        </w:rPr>
        <w:t>Economic security</w:t>
      </w:r>
    </w:p>
    <w:p w14:paraId="66FED10E" w14:textId="77777777" w:rsidR="00186B4C" w:rsidRPr="00E342D3" w:rsidRDefault="00186B4C" w:rsidP="00186B4C">
      <w:pPr>
        <w:pStyle w:val="ListBullet"/>
        <w:tabs>
          <w:tab w:val="clear" w:pos="360"/>
          <w:tab w:val="num" w:pos="-360"/>
        </w:tabs>
      </w:pPr>
      <w:r w:rsidRPr="00E342D3">
        <w:t>Increase access to employment opportunities as a key to improving economic security and personal wellbeing for people with disability, their families and carers.</w:t>
      </w:r>
    </w:p>
    <w:p w14:paraId="06F5B0AF" w14:textId="77777777" w:rsidR="00186B4C" w:rsidRPr="00E342D3" w:rsidRDefault="00186B4C" w:rsidP="00186B4C">
      <w:pPr>
        <w:pStyle w:val="ListBullet"/>
        <w:tabs>
          <w:tab w:val="clear" w:pos="360"/>
          <w:tab w:val="num" w:pos="-360"/>
        </w:tabs>
      </w:pPr>
      <w:r w:rsidRPr="00E342D3">
        <w:t>Income support and tax systems to provide an adequate standard of living for people with disability, their families and carers; while fostering personal financial independence and employment.</w:t>
      </w:r>
    </w:p>
    <w:p w14:paraId="1A87EC57" w14:textId="77777777" w:rsidR="00186B4C" w:rsidRPr="00E342D3" w:rsidRDefault="00186B4C" w:rsidP="00186B4C">
      <w:pPr>
        <w:pStyle w:val="ListBullet"/>
        <w:tabs>
          <w:tab w:val="clear" w:pos="360"/>
          <w:tab w:val="num" w:pos="-360"/>
        </w:tabs>
      </w:pPr>
      <w:r w:rsidRPr="00E342D3">
        <w:t>Improve access to housing options that are affordable and provide security of tenure.</w:t>
      </w:r>
    </w:p>
    <w:p w14:paraId="6B827302" w14:textId="77777777" w:rsidR="00186B4C" w:rsidRDefault="00186B4C" w:rsidP="00186B4C">
      <w:pPr>
        <w:pStyle w:val="ListBullet"/>
        <w:numPr>
          <w:ilvl w:val="0"/>
          <w:numId w:val="0"/>
        </w:numPr>
        <w:ind w:left="360" w:hanging="360"/>
      </w:pPr>
    </w:p>
    <w:p w14:paraId="068316C8" w14:textId="7F208E9E" w:rsidR="00186B4C" w:rsidRPr="00E342D3" w:rsidRDefault="00186B4C" w:rsidP="00186B4C">
      <w:pPr>
        <w:pStyle w:val="ListBullet"/>
        <w:numPr>
          <w:ilvl w:val="0"/>
          <w:numId w:val="0"/>
        </w:numPr>
        <w:tabs>
          <w:tab w:val="left" w:pos="720"/>
        </w:tabs>
        <w:spacing w:before="0" w:after="0"/>
        <w:rPr>
          <w:b/>
        </w:rPr>
      </w:pPr>
      <w:r w:rsidRPr="00E342D3">
        <w:rPr>
          <w:b/>
        </w:rPr>
        <w:lastRenderedPageBreak/>
        <w:t xml:space="preserve">Outcome area 4 </w:t>
      </w:r>
      <w:r w:rsidR="00185186">
        <w:rPr>
          <w:b/>
        </w:rPr>
        <w:t>–</w:t>
      </w:r>
      <w:r w:rsidR="00185186" w:rsidRPr="00E342D3">
        <w:rPr>
          <w:b/>
        </w:rPr>
        <w:t xml:space="preserve"> </w:t>
      </w:r>
      <w:r w:rsidRPr="00E342D3">
        <w:rPr>
          <w:b/>
        </w:rPr>
        <w:t>Personal and community support</w:t>
      </w:r>
    </w:p>
    <w:p w14:paraId="6E0D9E4A" w14:textId="77777777" w:rsidR="00186B4C" w:rsidRPr="00E342D3" w:rsidRDefault="00186B4C" w:rsidP="00186B4C">
      <w:pPr>
        <w:pStyle w:val="ListBullet"/>
        <w:tabs>
          <w:tab w:val="clear" w:pos="360"/>
          <w:tab w:val="num" w:pos="-360"/>
        </w:tabs>
      </w:pPr>
      <w:r w:rsidRPr="00E342D3">
        <w:t>A sustainable disability support system which is person-centred and self-directed, maximising opportunities for independence and participation in the economic, social and cultural life of the community.</w:t>
      </w:r>
    </w:p>
    <w:p w14:paraId="1B7E8076" w14:textId="77777777" w:rsidR="00186B4C" w:rsidRPr="00E342D3" w:rsidRDefault="00186B4C" w:rsidP="00186B4C">
      <w:pPr>
        <w:pStyle w:val="ListBullet"/>
        <w:tabs>
          <w:tab w:val="clear" w:pos="360"/>
          <w:tab w:val="num" w:pos="-360"/>
        </w:tabs>
      </w:pPr>
      <w:r w:rsidRPr="00E342D3">
        <w:t>A disability support system which is responsive to the particular needs and circumstances of people with complex and high needs for support.</w:t>
      </w:r>
    </w:p>
    <w:p w14:paraId="5F12E0D8" w14:textId="77777777" w:rsidR="00186B4C" w:rsidRPr="00E342D3" w:rsidRDefault="00186B4C" w:rsidP="00186B4C">
      <w:pPr>
        <w:pStyle w:val="ListBullet"/>
        <w:tabs>
          <w:tab w:val="clear" w:pos="360"/>
          <w:tab w:val="num" w:pos="-360"/>
        </w:tabs>
      </w:pPr>
      <w:r w:rsidRPr="00E342D3">
        <w:t xml:space="preserve">Universal personal and community support services are available to meet the needs of people with disability, their families and carers. </w:t>
      </w:r>
    </w:p>
    <w:p w14:paraId="72489E39" w14:textId="77777777" w:rsidR="00186B4C" w:rsidRPr="00E342D3" w:rsidRDefault="00186B4C" w:rsidP="00186B4C">
      <w:pPr>
        <w:pStyle w:val="ListBullet"/>
        <w:tabs>
          <w:tab w:val="clear" w:pos="360"/>
          <w:tab w:val="num" w:pos="-360"/>
        </w:tabs>
      </w:pPr>
      <w:r w:rsidRPr="00E342D3">
        <w:t>The role of families and carers is acknowledged and supported.</w:t>
      </w:r>
    </w:p>
    <w:p w14:paraId="66EAF627" w14:textId="77777777" w:rsidR="00186B4C" w:rsidRPr="00E342D3" w:rsidRDefault="00186B4C" w:rsidP="00186B4C">
      <w:pPr>
        <w:spacing w:before="0" w:after="0"/>
        <w:rPr>
          <w:b/>
        </w:rPr>
      </w:pPr>
    </w:p>
    <w:p w14:paraId="5EF22356" w14:textId="1F0C2D46" w:rsidR="00186B4C" w:rsidRPr="00E342D3" w:rsidRDefault="00186B4C" w:rsidP="00186B4C">
      <w:pPr>
        <w:spacing w:before="0" w:after="0"/>
        <w:rPr>
          <w:b/>
        </w:rPr>
      </w:pPr>
      <w:r w:rsidRPr="00E342D3">
        <w:rPr>
          <w:b/>
        </w:rPr>
        <w:t>Outcome area 5</w:t>
      </w:r>
      <w:r w:rsidR="00185186">
        <w:rPr>
          <w:b/>
        </w:rPr>
        <w:t xml:space="preserve"> –</w:t>
      </w:r>
      <w:r w:rsidR="00185186" w:rsidRPr="00E342D3">
        <w:rPr>
          <w:b/>
        </w:rPr>
        <w:t xml:space="preserve"> </w:t>
      </w:r>
      <w:r w:rsidRPr="00E342D3">
        <w:rPr>
          <w:b/>
        </w:rPr>
        <w:t xml:space="preserve">Learning and skills </w:t>
      </w:r>
    </w:p>
    <w:p w14:paraId="0A428D09" w14:textId="77777777" w:rsidR="00186B4C" w:rsidRPr="00E342D3" w:rsidRDefault="00186B4C" w:rsidP="00186B4C">
      <w:pPr>
        <w:pStyle w:val="ListBullet"/>
        <w:tabs>
          <w:tab w:val="clear" w:pos="360"/>
          <w:tab w:val="num" w:pos="-360"/>
        </w:tabs>
      </w:pPr>
      <w:r w:rsidRPr="00E342D3">
        <w:t>Strengthen the capability of all education providers to deliver inclusive high quality educational programs for people with all abilities from early childhood through adulthood.</w:t>
      </w:r>
    </w:p>
    <w:p w14:paraId="3629503C" w14:textId="77777777" w:rsidR="00186B4C" w:rsidRPr="00E342D3" w:rsidRDefault="00186B4C" w:rsidP="00186B4C">
      <w:pPr>
        <w:pStyle w:val="ListBullet"/>
        <w:tabs>
          <w:tab w:val="clear" w:pos="360"/>
          <w:tab w:val="num" w:pos="-360"/>
        </w:tabs>
      </w:pPr>
      <w:r w:rsidRPr="00E342D3">
        <w:t xml:space="preserve">Focus on reducing the disparity in educational outcomes for people with a disability and others. </w:t>
      </w:r>
    </w:p>
    <w:p w14:paraId="69F7EFF3" w14:textId="77777777" w:rsidR="00186B4C" w:rsidRPr="00E342D3" w:rsidRDefault="00186B4C" w:rsidP="00186B4C">
      <w:pPr>
        <w:pStyle w:val="ListBullet"/>
        <w:tabs>
          <w:tab w:val="clear" w:pos="360"/>
          <w:tab w:val="num" w:pos="-360"/>
        </w:tabs>
      </w:pPr>
      <w:r w:rsidRPr="00E342D3">
        <w:t>Ensure that government reforms and initiatives for early childhood, education, training and skill development are responsive to the needs of people with disability.</w:t>
      </w:r>
    </w:p>
    <w:p w14:paraId="67BD3B88" w14:textId="77777777" w:rsidR="00186B4C" w:rsidRPr="00E342D3" w:rsidRDefault="00186B4C" w:rsidP="00186B4C">
      <w:pPr>
        <w:pStyle w:val="ListBullet"/>
        <w:tabs>
          <w:tab w:val="clear" w:pos="360"/>
          <w:tab w:val="num" w:pos="-360"/>
        </w:tabs>
      </w:pPr>
      <w:r w:rsidRPr="00E342D3">
        <w:t>Improve pathways for students with disability from school to further education, employment and lifelong learning.</w:t>
      </w:r>
    </w:p>
    <w:p w14:paraId="61A1ACB7" w14:textId="77777777" w:rsidR="00186B4C" w:rsidRPr="00E342D3" w:rsidRDefault="00186B4C" w:rsidP="00186B4C">
      <w:pPr>
        <w:pStyle w:val="ListBullet"/>
        <w:numPr>
          <w:ilvl w:val="0"/>
          <w:numId w:val="0"/>
        </w:numPr>
        <w:spacing w:before="0" w:after="0"/>
      </w:pPr>
    </w:p>
    <w:p w14:paraId="126BE04B" w14:textId="3131A33B" w:rsidR="00186B4C" w:rsidRPr="00E342D3" w:rsidRDefault="00186B4C" w:rsidP="00186B4C">
      <w:pPr>
        <w:spacing w:before="0" w:after="0"/>
        <w:rPr>
          <w:b/>
        </w:rPr>
      </w:pPr>
      <w:r w:rsidRPr="00E342D3">
        <w:rPr>
          <w:b/>
        </w:rPr>
        <w:t xml:space="preserve">Outcome area 6 </w:t>
      </w:r>
      <w:r w:rsidR="00185186">
        <w:rPr>
          <w:b/>
        </w:rPr>
        <w:t>–</w:t>
      </w:r>
      <w:r w:rsidR="00185186" w:rsidRPr="00E342D3">
        <w:rPr>
          <w:b/>
        </w:rPr>
        <w:t xml:space="preserve"> </w:t>
      </w:r>
      <w:r w:rsidRPr="00E342D3">
        <w:rPr>
          <w:b/>
        </w:rPr>
        <w:t>Health and wellbeing</w:t>
      </w:r>
    </w:p>
    <w:p w14:paraId="4F8861BB" w14:textId="77777777" w:rsidR="00186B4C" w:rsidRPr="00E342D3" w:rsidRDefault="00186B4C" w:rsidP="00186B4C">
      <w:pPr>
        <w:pStyle w:val="ListBullet"/>
        <w:tabs>
          <w:tab w:val="clear" w:pos="360"/>
          <w:tab w:val="num" w:pos="-360"/>
        </w:tabs>
      </w:pPr>
      <w:r w:rsidRPr="00E342D3">
        <w:t>All health service providers (including hospitals, general practices, specialist services, allied health, dental health, mental health, population health programs and ambulance services) have the capabilities to meet the needs of people with disability.</w:t>
      </w:r>
    </w:p>
    <w:p w14:paraId="3E1A1D86" w14:textId="77777777" w:rsidR="00186B4C" w:rsidRPr="00E342D3" w:rsidRDefault="00186B4C" w:rsidP="00186B4C">
      <w:pPr>
        <w:pStyle w:val="ListBullet"/>
        <w:tabs>
          <w:tab w:val="clear" w:pos="360"/>
          <w:tab w:val="num" w:pos="-360"/>
        </w:tabs>
      </w:pPr>
      <w:r w:rsidRPr="00E342D3">
        <w:t xml:space="preserve">Timely, comprehensive and effective prevention and early intervention health services for people with disability. </w:t>
      </w:r>
    </w:p>
    <w:p w14:paraId="0AEB6850" w14:textId="77777777" w:rsidR="00186B4C" w:rsidRPr="00E342D3" w:rsidRDefault="00186B4C" w:rsidP="00186B4C">
      <w:pPr>
        <w:pStyle w:val="ListBullet"/>
        <w:tabs>
          <w:tab w:val="clear" w:pos="360"/>
          <w:tab w:val="num" w:pos="-360"/>
        </w:tabs>
      </w:pPr>
      <w:r w:rsidRPr="00E342D3">
        <w:t>Universal health reforms and initiatives address the needs of people with disability, their families and carers.</w:t>
      </w:r>
    </w:p>
    <w:p w14:paraId="040D753F" w14:textId="77777777" w:rsidR="00186B4C" w:rsidRPr="00E342D3" w:rsidRDefault="00186B4C" w:rsidP="00186B4C">
      <w:pPr>
        <w:pStyle w:val="ListBullet"/>
        <w:tabs>
          <w:tab w:val="clear" w:pos="360"/>
          <w:tab w:val="num" w:pos="-360"/>
        </w:tabs>
      </w:pPr>
      <w:r w:rsidRPr="00E342D3">
        <w:t>Factors fundamental to wellbeing and health status such as choice and control, social participation and relationships, to be supported in government policy and program design.</w:t>
      </w:r>
    </w:p>
    <w:p w14:paraId="051EF74F" w14:textId="77777777" w:rsidR="00873E96" w:rsidRDefault="00873E96">
      <w:pPr>
        <w:spacing w:before="0" w:after="0"/>
      </w:pPr>
      <w:bookmarkStart w:id="49" w:name="_Toc428974784"/>
      <w:bookmarkStart w:id="50" w:name="_Toc435014085"/>
      <w:r>
        <w:br w:type="page"/>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4"/>
        <w:gridCol w:w="7826"/>
      </w:tblGrid>
      <w:tr w:rsidR="00677EB0" w:rsidRPr="006B0732" w14:paraId="283AFD58" w14:textId="77777777" w:rsidTr="00756F99">
        <w:trPr>
          <w:trHeight w:val="2254"/>
        </w:trPr>
        <w:tc>
          <w:tcPr>
            <w:tcW w:w="1534" w:type="dxa"/>
            <w:vAlign w:val="center"/>
          </w:tcPr>
          <w:p w14:paraId="201A7998" w14:textId="77777777" w:rsidR="00677EB0" w:rsidRPr="006B0732" w:rsidRDefault="00677EB0" w:rsidP="00593730">
            <w:pPr>
              <w:spacing w:before="0" w:after="0"/>
              <w:rPr>
                <w:b/>
              </w:rPr>
            </w:pPr>
            <w:r w:rsidRPr="006B0732">
              <w:rPr>
                <w:rFonts w:eastAsia="Times New Roman"/>
                <w:noProof/>
              </w:rPr>
              <w:lastRenderedPageBreak/>
              <w:drawing>
                <wp:inline distT="0" distB="0" distL="0" distR="0" wp14:anchorId="0CCE702A" wp14:editId="66B1C25D">
                  <wp:extent cx="806400" cy="806400"/>
                  <wp:effectExtent l="0" t="0" r="0" b="0"/>
                  <wp:docPr id="22632" name="Picture 22632"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826" w:type="dxa"/>
            <w:vAlign w:val="center"/>
          </w:tcPr>
          <w:p w14:paraId="32B76D73" w14:textId="77777777" w:rsidR="00677EB0" w:rsidRPr="006B0732" w:rsidRDefault="00677EB0" w:rsidP="00593730">
            <w:pPr>
              <w:tabs>
                <w:tab w:val="left" w:pos="720"/>
              </w:tabs>
              <w:spacing w:before="0" w:after="0"/>
              <w:rPr>
                <w:rFonts w:eastAsia="Times New Roman"/>
                <w:b/>
              </w:rPr>
            </w:pPr>
            <w:r w:rsidRPr="006B0732">
              <w:rPr>
                <w:rFonts w:eastAsia="Times New Roman"/>
                <w:b/>
              </w:rPr>
              <w:t>Further reading:</w:t>
            </w:r>
          </w:p>
          <w:p w14:paraId="41EE9537" w14:textId="77777777" w:rsidR="00677EB0" w:rsidRPr="006B0732" w:rsidRDefault="00677EB0" w:rsidP="00593730">
            <w:pPr>
              <w:tabs>
                <w:tab w:val="left" w:pos="720"/>
              </w:tabs>
              <w:spacing w:before="0" w:after="0"/>
              <w:rPr>
                <w:rFonts w:eastAsia="Times New Roman"/>
                <w:b/>
              </w:rPr>
            </w:pPr>
          </w:p>
          <w:p w14:paraId="78DF40E9" w14:textId="48A60C04" w:rsidR="00677EB0" w:rsidRPr="006B0732" w:rsidRDefault="00677EB0" w:rsidP="00593730">
            <w:pPr>
              <w:spacing w:before="0" w:after="0"/>
              <w:rPr>
                <w:rFonts w:eastAsia="Times New Roman"/>
              </w:rPr>
            </w:pPr>
            <w:r w:rsidRPr="006B0732">
              <w:rPr>
                <w:rFonts w:eastAsia="Times New Roman"/>
              </w:rPr>
              <w:t xml:space="preserve">National People with Disabilities and Carer Council, </w:t>
            </w:r>
            <w:hyperlink r:id="rId89" w:history="1">
              <w:r w:rsidR="00991A20">
                <w:rPr>
                  <w:rStyle w:val="Hyperlink"/>
                  <w:rFonts w:eastAsia="Times New Roman"/>
                  <w:i/>
                </w:rPr>
                <w:t>SHUT OUT: The Experience of People with Disabilities and their Families in Australia</w:t>
              </w:r>
            </w:hyperlink>
            <w:r w:rsidRPr="006B0732">
              <w:rPr>
                <w:rFonts w:eastAsia="Times New Roman"/>
              </w:rPr>
              <w:t xml:space="preserve"> (2009)</w:t>
            </w:r>
            <w:r w:rsidR="003A42A5">
              <w:rPr>
                <w:rFonts w:eastAsia="Times New Roman"/>
              </w:rPr>
              <w:t>.</w:t>
            </w:r>
          </w:p>
          <w:p w14:paraId="27CA13FF" w14:textId="77777777" w:rsidR="00677EB0" w:rsidRPr="006B0732" w:rsidRDefault="00677EB0" w:rsidP="00593730">
            <w:pPr>
              <w:spacing w:before="0" w:after="0"/>
              <w:rPr>
                <w:rFonts w:eastAsia="Times New Roman"/>
              </w:rPr>
            </w:pPr>
          </w:p>
          <w:p w14:paraId="0E6DE01A" w14:textId="40A3B41C" w:rsidR="00677EB0" w:rsidRPr="006B0732" w:rsidRDefault="00677EB0" w:rsidP="003A42A5">
            <w:pPr>
              <w:tabs>
                <w:tab w:val="left" w:pos="720"/>
              </w:tabs>
              <w:spacing w:before="0" w:after="0"/>
              <w:rPr>
                <w:rFonts w:eastAsia="Times New Roman"/>
              </w:rPr>
            </w:pPr>
            <w:r w:rsidRPr="006B0732">
              <w:rPr>
                <w:rFonts w:eastAsia="Times New Roman"/>
              </w:rPr>
              <w:t xml:space="preserve">Council of Australian Governments, </w:t>
            </w:r>
            <w:hyperlink r:id="rId90" w:history="1">
              <w:r w:rsidRPr="003A42A5">
                <w:rPr>
                  <w:rStyle w:val="Hyperlink"/>
                  <w:rFonts w:eastAsia="Times New Roman"/>
                  <w:i/>
                </w:rPr>
                <w:t>National Disability Strategy 2010-2020</w:t>
              </w:r>
            </w:hyperlink>
            <w:r w:rsidRPr="006B0732">
              <w:rPr>
                <w:rFonts w:eastAsia="Times New Roman"/>
              </w:rPr>
              <w:t xml:space="preserve"> (2010).</w:t>
            </w:r>
          </w:p>
        </w:tc>
      </w:tr>
    </w:tbl>
    <w:p w14:paraId="7A15DFC6" w14:textId="77777777" w:rsidR="00677EB0" w:rsidRPr="00490C25" w:rsidRDefault="00677EB0" w:rsidP="00C32F7E">
      <w:pPr>
        <w:pStyle w:val="Heading3"/>
      </w:pPr>
      <w:r w:rsidRPr="00490C25">
        <w:t>Suggested homework task: Progress towards implement</w:t>
      </w:r>
      <w:r>
        <w:t>ing</w:t>
      </w:r>
      <w:r w:rsidRPr="00490C25">
        <w:t xml:space="preserve"> the </w:t>
      </w:r>
      <w:r>
        <w:t xml:space="preserve">Disability </w:t>
      </w:r>
      <w:r w:rsidRPr="00490C25">
        <w:t>Convention</w:t>
      </w:r>
    </w:p>
    <w:p w14:paraId="3436A1B9" w14:textId="77777777" w:rsidR="00677EB0" w:rsidRPr="000C2A77" w:rsidRDefault="00677EB0" w:rsidP="00677EB0">
      <w:pPr>
        <w:pStyle w:val="ListBullet"/>
        <w:numPr>
          <w:ilvl w:val="0"/>
          <w:numId w:val="0"/>
        </w:numPr>
        <w:tabs>
          <w:tab w:val="left" w:pos="720"/>
        </w:tabs>
        <w:spacing w:after="0"/>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7505"/>
      </w:tblGrid>
      <w:tr w:rsidR="00677EB0" w:rsidRPr="001C5C7D" w14:paraId="68372719" w14:textId="77777777" w:rsidTr="00593730">
        <w:trPr>
          <w:trHeight w:val="1736"/>
        </w:trPr>
        <w:tc>
          <w:tcPr>
            <w:tcW w:w="1560" w:type="dxa"/>
            <w:vAlign w:val="center"/>
          </w:tcPr>
          <w:p w14:paraId="2EE6F42D" w14:textId="77777777" w:rsidR="00677EB0" w:rsidRPr="001C5C7D" w:rsidRDefault="00677EB0" w:rsidP="00593730">
            <w:pPr>
              <w:spacing w:before="0" w:after="0"/>
              <w:rPr>
                <w:b/>
              </w:rPr>
            </w:pPr>
            <w:r>
              <w:rPr>
                <w:noProof/>
              </w:rPr>
              <w:drawing>
                <wp:inline distT="0" distB="0" distL="0" distR="0" wp14:anchorId="4C7A5216" wp14:editId="0BABE9D7">
                  <wp:extent cx="806400" cy="806400"/>
                  <wp:effectExtent l="0" t="0" r="0" b="0"/>
                  <wp:docPr id="5136" name="Picture 5136"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6D321E23" w14:textId="77777777" w:rsidR="00677EB0" w:rsidRPr="001C5C7D" w:rsidRDefault="00677EB0" w:rsidP="00593730">
            <w:pPr>
              <w:spacing w:before="0"/>
            </w:pPr>
          </w:p>
        </w:tc>
        <w:tc>
          <w:tcPr>
            <w:tcW w:w="7505" w:type="dxa"/>
            <w:vAlign w:val="center"/>
          </w:tcPr>
          <w:p w14:paraId="36BB22F8" w14:textId="2760B697" w:rsidR="00677EB0" w:rsidRPr="00E342D3" w:rsidRDefault="00677EB0" w:rsidP="00593730">
            <w:pPr>
              <w:spacing w:before="0" w:after="0"/>
            </w:pPr>
            <w:r w:rsidRPr="00E342D3">
              <w:rPr>
                <w:b/>
              </w:rPr>
              <w:t>Instructions:</w:t>
            </w:r>
            <w:r>
              <w:rPr>
                <w:b/>
              </w:rPr>
              <w:t xml:space="preserve"> </w:t>
            </w:r>
            <w:r w:rsidRPr="00E342D3">
              <w:t xml:space="preserve">Download a copy of the </w:t>
            </w:r>
            <w:r w:rsidR="00554F15">
              <w:t>‘</w:t>
            </w:r>
            <w:r w:rsidRPr="00E342D3">
              <w:t>Committee on the Rights of Persons with Disabilities</w:t>
            </w:r>
            <w:r>
              <w:t>’</w:t>
            </w:r>
            <w:r w:rsidRPr="00E342D3">
              <w:t xml:space="preserve"> </w:t>
            </w:r>
            <w:hyperlink r:id="rId91" w:history="1">
              <w:r w:rsidRPr="005B1446">
                <w:rPr>
                  <w:rStyle w:val="Hyperlink"/>
                </w:rPr>
                <w:t>Concluding Observations on Australia’s initial report</w:t>
              </w:r>
            </w:hyperlink>
            <w:r w:rsidR="005B1446">
              <w:t>.</w:t>
            </w:r>
            <w:r w:rsidRPr="00E342D3">
              <w:t xml:space="preserve"> </w:t>
            </w:r>
          </w:p>
          <w:p w14:paraId="4439607B" w14:textId="77777777" w:rsidR="00677EB0" w:rsidRPr="001C5C7D" w:rsidRDefault="00677EB0" w:rsidP="00593730">
            <w:pPr>
              <w:pStyle w:val="ListBullet"/>
              <w:numPr>
                <w:ilvl w:val="0"/>
                <w:numId w:val="0"/>
              </w:numPr>
              <w:rPr>
                <w:b/>
              </w:rPr>
            </w:pPr>
            <w:r w:rsidRPr="00E342D3">
              <w:t>Select three concluding observations from this document. Use these as headings and under each one, report on what Australia has done to address the observations since 2013, as well as what needs to be done in the future to work towards this goal.</w:t>
            </w:r>
          </w:p>
        </w:tc>
      </w:tr>
    </w:tbl>
    <w:p w14:paraId="26E3D0D0" w14:textId="77777777" w:rsidR="00677EB0" w:rsidRPr="00186B4C" w:rsidRDefault="00677EB0" w:rsidP="00677EB0">
      <w:pPr>
        <w:spacing w:before="0" w:after="0"/>
        <w:rPr>
          <w:b/>
        </w:rPr>
      </w:pPr>
      <w:r>
        <w:rPr>
          <w:b/>
        </w:rPr>
        <w:br w:type="page"/>
      </w:r>
    </w:p>
    <w:p w14:paraId="566DEAF3" w14:textId="0F1A759E" w:rsidR="002D4DCA" w:rsidRDefault="002D4DCA" w:rsidP="00C32F7E">
      <w:pPr>
        <w:pStyle w:val="Heading1"/>
      </w:pPr>
      <w:bookmarkStart w:id="51" w:name="_Toc440633498"/>
      <w:r w:rsidRPr="00E342D3">
        <w:lastRenderedPageBreak/>
        <w:t>Topic 4: An overview of the disability service system</w:t>
      </w:r>
      <w:bookmarkEnd w:id="49"/>
      <w:bookmarkEnd w:id="50"/>
      <w:bookmarkEnd w:id="51"/>
    </w:p>
    <w:p w14:paraId="0755046A" w14:textId="5D3B73CC" w:rsidR="00D23C78" w:rsidRPr="00D23C78" w:rsidRDefault="00D23C78" w:rsidP="00D23C78">
      <w:pPr>
        <w:spacing w:before="120" w:after="120"/>
        <w:rPr>
          <w:rFonts w:eastAsia="Times New Roman"/>
        </w:rPr>
      </w:pPr>
      <w:r w:rsidRPr="00D23C78">
        <w:rPr>
          <w:rFonts w:eastAsia="Times New Roman"/>
        </w:rPr>
        <w:t xml:space="preserve">4.1. About disability services </w:t>
      </w:r>
    </w:p>
    <w:p w14:paraId="6397032A" w14:textId="04737AD2" w:rsidR="00D23C78" w:rsidRPr="00D23C78" w:rsidRDefault="00D23C78" w:rsidP="00D23C78">
      <w:pPr>
        <w:spacing w:before="120" w:after="120"/>
        <w:rPr>
          <w:rFonts w:eastAsia="Times New Roman"/>
        </w:rPr>
      </w:pPr>
      <w:r w:rsidRPr="00D23C78">
        <w:rPr>
          <w:rFonts w:eastAsia="Times New Roman"/>
        </w:rPr>
        <w:t xml:space="preserve">4.2. The National Disability Insurance Scheme </w:t>
      </w:r>
    </w:p>
    <w:p w14:paraId="336145FD" w14:textId="35FB4ADB" w:rsidR="00D23C78" w:rsidRPr="00D23C78" w:rsidRDefault="00D23C78" w:rsidP="00D23C78">
      <w:pPr>
        <w:spacing w:before="120" w:after="120"/>
        <w:rPr>
          <w:rFonts w:eastAsia="Times New Roman"/>
        </w:rPr>
      </w:pPr>
      <w:r w:rsidRPr="00D23C78">
        <w:rPr>
          <w:rFonts w:eastAsia="Times New Roman"/>
        </w:rPr>
        <w:t xml:space="preserve">4.3. My Aged Care </w:t>
      </w:r>
    </w:p>
    <w:p w14:paraId="35C6CBAF" w14:textId="2680CB12" w:rsidR="00D23C78" w:rsidRDefault="00D23C78" w:rsidP="00D23C78">
      <w:pPr>
        <w:spacing w:before="120" w:after="120"/>
        <w:rPr>
          <w:rFonts w:eastAsia="Times New Roman"/>
        </w:rPr>
      </w:pPr>
      <w:r w:rsidRPr="00D23C78">
        <w:rPr>
          <w:rFonts w:eastAsia="Times New Roman"/>
        </w:rPr>
        <w:t xml:space="preserve">4.4. The National Standards for Disability Services </w:t>
      </w:r>
    </w:p>
    <w:p w14:paraId="3F888FB3" w14:textId="62F3AFD6" w:rsidR="00550CB6" w:rsidRDefault="00550CB6">
      <w:pPr>
        <w:spacing w:before="0" w:after="0"/>
        <w:rPr>
          <w:rFonts w:eastAsia="Times New Roman"/>
        </w:rPr>
      </w:pPr>
      <w:r>
        <w:rPr>
          <w:rFonts w:eastAsia="Times New Roman"/>
        </w:rPr>
        <w:br w:type="page"/>
      </w:r>
    </w:p>
    <w:p w14:paraId="330981DD" w14:textId="77777777" w:rsidR="002D4DCA" w:rsidRPr="00D23C78" w:rsidRDefault="002D4DCA" w:rsidP="00C32F7E">
      <w:pPr>
        <w:pStyle w:val="Heading2"/>
      </w:pPr>
      <w:bookmarkStart w:id="52" w:name="_Toc435014086"/>
      <w:bookmarkStart w:id="53" w:name="_Toc440633499"/>
      <w:r w:rsidRPr="00D23C78">
        <w:lastRenderedPageBreak/>
        <w:t>4.1. About disability services</w:t>
      </w:r>
      <w:bookmarkEnd w:id="52"/>
      <w:bookmarkEnd w:id="53"/>
      <w:r w:rsidRPr="00D23C78">
        <w:t xml:space="preserve"> </w:t>
      </w:r>
    </w:p>
    <w:p w14:paraId="106DC076" w14:textId="77777777" w:rsidR="007A4A0B" w:rsidRDefault="007A4A0B" w:rsidP="00D23C78">
      <w:pPr>
        <w:tabs>
          <w:tab w:val="left" w:pos="720"/>
        </w:tabs>
        <w:spacing w:before="0" w:after="0"/>
      </w:pPr>
    </w:p>
    <w:p w14:paraId="6332C553" w14:textId="77777777" w:rsidR="00D23C78" w:rsidRPr="00D23C78" w:rsidRDefault="00D23C78" w:rsidP="00D23C78">
      <w:pPr>
        <w:tabs>
          <w:tab w:val="left" w:pos="720"/>
        </w:tabs>
        <w:spacing w:before="0" w:after="0"/>
      </w:pPr>
      <w:r w:rsidRPr="00D23C78">
        <w:t xml:space="preserve">Article 19 of the </w:t>
      </w:r>
      <w:r w:rsidRPr="00D23C78">
        <w:rPr>
          <w:i/>
        </w:rPr>
        <w:t>Convention on the Rights of Persons with Disabilities</w:t>
      </w:r>
      <w:r w:rsidRPr="00D23C78">
        <w:t xml:space="preserve"> talks about the right of people with disability to live independently and be included in the community.</w:t>
      </w:r>
    </w:p>
    <w:p w14:paraId="2DC8E75B" w14:textId="77777777" w:rsidR="00D23C78" w:rsidRPr="00D23C78" w:rsidRDefault="00D23C78" w:rsidP="00D23C78">
      <w:pPr>
        <w:tabs>
          <w:tab w:val="left" w:pos="720"/>
        </w:tabs>
        <w:spacing w:before="0" w:after="0"/>
      </w:pPr>
    </w:p>
    <w:p w14:paraId="0F605E9C" w14:textId="3041ACFA" w:rsidR="00D23C78" w:rsidRPr="00D23C78" w:rsidRDefault="00D23C78" w:rsidP="00D23C78">
      <w:pPr>
        <w:tabs>
          <w:tab w:val="left" w:pos="720"/>
        </w:tabs>
        <w:spacing w:before="0" w:after="0"/>
      </w:pPr>
      <w:r w:rsidRPr="00D23C78">
        <w:t>It refers to two types of support: personal support and community support.</w:t>
      </w:r>
      <w:r w:rsidRPr="00D23C78">
        <w:rPr>
          <w:sz w:val="20"/>
          <w:vertAlign w:val="superscript"/>
        </w:rPr>
        <w:endnoteReference w:id="55"/>
      </w:r>
    </w:p>
    <w:p w14:paraId="7F1A4442" w14:textId="77777777" w:rsidR="00D23C78" w:rsidRPr="00D23C78" w:rsidRDefault="00D23C78" w:rsidP="00D23C78">
      <w:pPr>
        <w:tabs>
          <w:tab w:val="left" w:pos="720"/>
        </w:tabs>
        <w:spacing w:before="0" w:after="0"/>
      </w:pPr>
    </w:p>
    <w:p w14:paraId="2DB9A405" w14:textId="77777777" w:rsidR="00D23C78" w:rsidRPr="00D23C78" w:rsidRDefault="00D23C78" w:rsidP="00D23C78">
      <w:pPr>
        <w:tabs>
          <w:tab w:val="left" w:pos="720"/>
        </w:tabs>
        <w:spacing w:before="0" w:after="0"/>
      </w:pPr>
      <w:r w:rsidRPr="00D23C78">
        <w:t xml:space="preserve">Community support acknowledges the extent to which the participation of people with disability is limited by societal barriers. As such, it articulates the need for mainstream services to be accessible to people with disability in order to facilitate their full and equal participation in the community. </w:t>
      </w:r>
    </w:p>
    <w:p w14:paraId="45D61A06" w14:textId="77777777" w:rsidR="00D23C78" w:rsidRPr="00D23C78" w:rsidRDefault="00D23C78" w:rsidP="00D23C78">
      <w:pPr>
        <w:tabs>
          <w:tab w:val="left" w:pos="720"/>
        </w:tabs>
        <w:spacing w:before="0" w:after="0"/>
      </w:pPr>
    </w:p>
    <w:p w14:paraId="41B13996" w14:textId="77777777" w:rsidR="00D23C78" w:rsidRPr="00D23C78" w:rsidRDefault="00D23C78" w:rsidP="00D23C78">
      <w:pPr>
        <w:tabs>
          <w:tab w:val="left" w:pos="720"/>
        </w:tabs>
        <w:spacing w:before="0" w:after="0"/>
      </w:pPr>
      <w:r w:rsidRPr="00D23C78">
        <w:t>Community supports could include things like structural modifications, provision of sign language interpreters and other forms of live assistance, braille and easy read versions of information and accessible bathrooms and entrances.</w:t>
      </w:r>
    </w:p>
    <w:p w14:paraId="46FB0E6D" w14:textId="77777777" w:rsidR="00D23C78" w:rsidRPr="00D23C78" w:rsidRDefault="00D23C78" w:rsidP="00D23C78">
      <w:pPr>
        <w:tabs>
          <w:tab w:val="left" w:pos="720"/>
        </w:tabs>
        <w:spacing w:before="0" w:after="0"/>
      </w:pPr>
    </w:p>
    <w:p w14:paraId="28654AC2" w14:textId="77777777" w:rsidR="00D23C78" w:rsidRPr="00D23C78" w:rsidRDefault="00D23C78" w:rsidP="00D23C78">
      <w:pPr>
        <w:tabs>
          <w:tab w:val="left" w:pos="720"/>
        </w:tabs>
        <w:spacing w:before="0" w:after="0"/>
      </w:pPr>
      <w:r w:rsidRPr="00D23C78">
        <w:t>Personal support, on the other hand, refers to those individualised services or supports that a person with disability may require to overcome functional limitations with mobility, communication, daily living or self-care</w:t>
      </w:r>
    </w:p>
    <w:p w14:paraId="50F1C22D" w14:textId="77777777" w:rsidR="00D23C78" w:rsidRPr="00D23C78" w:rsidRDefault="00D23C78" w:rsidP="00D23C78">
      <w:pPr>
        <w:tabs>
          <w:tab w:val="left" w:pos="720"/>
        </w:tabs>
        <w:spacing w:before="0" w:after="0"/>
      </w:pPr>
    </w:p>
    <w:p w14:paraId="65B3200C" w14:textId="77777777" w:rsidR="00D23C78" w:rsidRDefault="00D23C78" w:rsidP="00D23C78">
      <w:pPr>
        <w:tabs>
          <w:tab w:val="left" w:pos="720"/>
        </w:tabs>
        <w:spacing w:before="0" w:after="0"/>
      </w:pPr>
      <w:r w:rsidRPr="00D23C78">
        <w:t>Personal supports can include:</w:t>
      </w:r>
    </w:p>
    <w:p w14:paraId="2B1189C3" w14:textId="77777777" w:rsidR="00D23C78" w:rsidRPr="00D23C78" w:rsidRDefault="00D23C78" w:rsidP="00D23C78">
      <w:pPr>
        <w:tabs>
          <w:tab w:val="left" w:pos="720"/>
        </w:tabs>
        <w:spacing w:before="0" w:after="0"/>
      </w:pPr>
    </w:p>
    <w:p w14:paraId="23E15530" w14:textId="6295AF5C" w:rsidR="00D23C78" w:rsidRPr="00D23C78" w:rsidRDefault="00D23C78" w:rsidP="00CD18E3">
      <w:pPr>
        <w:numPr>
          <w:ilvl w:val="1"/>
          <w:numId w:val="29"/>
        </w:numPr>
        <w:spacing w:before="0" w:after="0"/>
      </w:pPr>
      <w:r w:rsidRPr="00D23C78">
        <w:rPr>
          <w:b/>
        </w:rPr>
        <w:t>Attendant care support</w:t>
      </w:r>
      <w:r w:rsidRPr="00D23C78">
        <w:t xml:space="preserve"> </w:t>
      </w:r>
      <w:r w:rsidR="00554F15">
        <w:t>–</w:t>
      </w:r>
      <w:r w:rsidR="00554F15" w:rsidRPr="00D23C78">
        <w:t xml:space="preserve"> </w:t>
      </w:r>
      <w:r w:rsidR="00E80EBD">
        <w:t>f</w:t>
      </w:r>
      <w:r w:rsidR="00E80EBD" w:rsidRPr="00D23C78">
        <w:t xml:space="preserve">or </w:t>
      </w:r>
      <w:r w:rsidRPr="00D23C78">
        <w:t>example, one-on-one assistance with toileting, showering, feeding etc.</w:t>
      </w:r>
    </w:p>
    <w:p w14:paraId="168DCA56" w14:textId="237553A3" w:rsidR="00D23C78" w:rsidRPr="00D23C78" w:rsidRDefault="00D23C78" w:rsidP="00CD18E3">
      <w:pPr>
        <w:numPr>
          <w:ilvl w:val="1"/>
          <w:numId w:val="29"/>
        </w:numPr>
        <w:spacing w:before="0" w:after="0"/>
      </w:pPr>
      <w:r w:rsidRPr="00D23C78">
        <w:rPr>
          <w:b/>
        </w:rPr>
        <w:t>Home and community support</w:t>
      </w:r>
      <w:r w:rsidRPr="00D23C78">
        <w:t xml:space="preserve"> </w:t>
      </w:r>
      <w:r w:rsidR="00554F15">
        <w:t>–</w:t>
      </w:r>
      <w:r w:rsidR="00554F15" w:rsidRPr="00D23C78">
        <w:t xml:space="preserve"> </w:t>
      </w:r>
      <w:r w:rsidR="00E80EBD">
        <w:t>f</w:t>
      </w:r>
      <w:r w:rsidR="00E80EBD" w:rsidRPr="00D23C78">
        <w:t xml:space="preserve">or </w:t>
      </w:r>
      <w:r w:rsidRPr="00D23C78">
        <w:t>example, assistance with cooking, cleaning, shopping or garden maintenance.</w:t>
      </w:r>
    </w:p>
    <w:p w14:paraId="58980C0C" w14:textId="67164750" w:rsidR="00D23C78" w:rsidRPr="00D23C78" w:rsidRDefault="00D23C78" w:rsidP="00CD18E3">
      <w:pPr>
        <w:numPr>
          <w:ilvl w:val="1"/>
          <w:numId w:val="29"/>
        </w:numPr>
        <w:spacing w:before="0" w:after="0"/>
      </w:pPr>
      <w:r w:rsidRPr="00D23C78">
        <w:rPr>
          <w:b/>
        </w:rPr>
        <w:t>Assistive or adaptive technology</w:t>
      </w:r>
      <w:r w:rsidRPr="00D23C78">
        <w:t xml:space="preserve"> </w:t>
      </w:r>
      <w:r w:rsidR="00554F15">
        <w:t>–</w:t>
      </w:r>
      <w:r w:rsidR="00554F15" w:rsidRPr="00D23C78">
        <w:t xml:space="preserve"> </w:t>
      </w:r>
      <w:r w:rsidR="00E80EBD">
        <w:t>f</w:t>
      </w:r>
      <w:r w:rsidR="00E80EBD" w:rsidRPr="00D23C78">
        <w:t xml:space="preserve">or </w:t>
      </w:r>
      <w:r w:rsidRPr="00D23C78">
        <w:t xml:space="preserve">example, a communication device with speech output for someone who cannot speak, or text-to-speech software to enable someone who is blind to use a computer. Adaptive technology is any system or device that allows a person with disability to do something that they would otherwise be unable to do. Technological advancements have created many new opportunities for adaptive technology to assist people with disability and there are more solutions available now than ever before. We’ll explore technology further in Topic 5, when we look at augmentative communication. </w:t>
      </w:r>
    </w:p>
    <w:p w14:paraId="5C131B26" w14:textId="5CBAC39E" w:rsidR="00D23C78" w:rsidRDefault="00D23C78" w:rsidP="00CD18E3">
      <w:pPr>
        <w:numPr>
          <w:ilvl w:val="1"/>
          <w:numId w:val="29"/>
        </w:numPr>
        <w:spacing w:before="0" w:after="0"/>
      </w:pPr>
      <w:r w:rsidRPr="00D23C78">
        <w:rPr>
          <w:b/>
        </w:rPr>
        <w:t>Mobility aids</w:t>
      </w:r>
      <w:r w:rsidRPr="00D23C78">
        <w:t xml:space="preserve"> </w:t>
      </w:r>
      <w:r w:rsidR="00554F15">
        <w:t>–</w:t>
      </w:r>
      <w:r w:rsidR="00554F15" w:rsidRPr="00D23C78">
        <w:t xml:space="preserve"> </w:t>
      </w:r>
      <w:r w:rsidR="00E80EBD">
        <w:t>f</w:t>
      </w:r>
      <w:r w:rsidR="00E80EBD" w:rsidRPr="00D23C78">
        <w:t xml:space="preserve">or </w:t>
      </w:r>
      <w:r w:rsidRPr="00D23C78">
        <w:t>example, a wheelchair, a motorised scooter or a guide dog.</w:t>
      </w:r>
    </w:p>
    <w:p w14:paraId="016C1941" w14:textId="77777777" w:rsidR="00D23C78" w:rsidRPr="00D23C78" w:rsidRDefault="00D23C78" w:rsidP="00D23C78">
      <w:pPr>
        <w:spacing w:before="0" w:after="0"/>
        <w:ind w:left="1080"/>
      </w:pPr>
    </w:p>
    <w:p w14:paraId="64056522" w14:textId="77777777" w:rsidR="00D23C78" w:rsidRPr="00D23C78" w:rsidRDefault="00D23C78" w:rsidP="00D23C78">
      <w:pPr>
        <w:tabs>
          <w:tab w:val="left" w:pos="720"/>
        </w:tabs>
        <w:spacing w:before="0" w:after="0"/>
        <w:contextualSpacing/>
        <w:rPr>
          <w:rFonts w:eastAsia="Times New Roman"/>
          <w:b/>
        </w:rPr>
      </w:pPr>
      <w:r w:rsidRPr="00D23C78">
        <w:rPr>
          <w:rFonts w:eastAsia="Times New Roman"/>
        </w:rPr>
        <w:t>Historically, these personal services and supports were provided to people with disability by a number of key service providers who received funding from federal and/or state governments. Informal supports or natural supports such as family, friends and carers also played, and continue to play, an important role in the care and support of many people with disability.</w:t>
      </w:r>
    </w:p>
    <w:p w14:paraId="3E05AB82" w14:textId="77777777" w:rsidR="00D23C78" w:rsidRPr="00D23C78" w:rsidRDefault="00D23C78" w:rsidP="00D23C78">
      <w:pPr>
        <w:tabs>
          <w:tab w:val="left" w:pos="720"/>
        </w:tabs>
        <w:spacing w:before="0" w:after="0"/>
        <w:contextualSpacing/>
        <w:rPr>
          <w:rFonts w:eastAsia="Times New Roman"/>
          <w:b/>
        </w:rPr>
      </w:pPr>
    </w:p>
    <w:p w14:paraId="7A91721D" w14:textId="77777777" w:rsidR="00D23C78" w:rsidRPr="00D23C78" w:rsidRDefault="00D23C78" w:rsidP="00D23C78">
      <w:pPr>
        <w:tabs>
          <w:tab w:val="left" w:pos="720"/>
        </w:tabs>
        <w:spacing w:before="0" w:after="0"/>
        <w:contextualSpacing/>
      </w:pPr>
      <w:r w:rsidRPr="00D23C78">
        <w:t>In 2012, there were around 2.7 million carers in Australia providing support to friends or family with disability or ill health.</w:t>
      </w:r>
      <w:r w:rsidRPr="00D23C78">
        <w:rPr>
          <w:sz w:val="20"/>
          <w:vertAlign w:val="superscript"/>
        </w:rPr>
        <w:endnoteReference w:id="56"/>
      </w:r>
      <w:r w:rsidRPr="00D23C78">
        <w:t xml:space="preserve"> </w:t>
      </w:r>
    </w:p>
    <w:p w14:paraId="38D3C536" w14:textId="77777777" w:rsidR="00D23C78" w:rsidRPr="00D23C78" w:rsidRDefault="00D23C78" w:rsidP="00D23C78">
      <w:pPr>
        <w:tabs>
          <w:tab w:val="left" w:pos="720"/>
        </w:tabs>
        <w:spacing w:before="0" w:after="0"/>
        <w:contextualSpacing/>
      </w:pPr>
    </w:p>
    <w:p w14:paraId="2F417A11" w14:textId="77777777" w:rsidR="00D23C78" w:rsidRPr="00D23C78" w:rsidRDefault="00D23C78" w:rsidP="00D23C78">
      <w:pPr>
        <w:tabs>
          <w:tab w:val="left" w:pos="720"/>
        </w:tabs>
        <w:spacing w:before="0" w:after="0"/>
        <w:contextualSpacing/>
      </w:pPr>
      <w:r w:rsidRPr="00D23C78">
        <w:t xml:space="preserve">Of those 2.7 million people, just under a third were primary carers. The </w:t>
      </w:r>
      <w:r w:rsidRPr="00756F99">
        <w:rPr>
          <w:i/>
        </w:rPr>
        <w:t>Disability Services Act 1986</w:t>
      </w:r>
      <w:r w:rsidRPr="00D23C78">
        <w:t xml:space="preserve"> (Cth) defines a primary carer as:</w:t>
      </w:r>
    </w:p>
    <w:p w14:paraId="115CC806" w14:textId="77777777" w:rsidR="002D4DCA" w:rsidRPr="00E342D3" w:rsidRDefault="002D4DCA" w:rsidP="002D4DCA">
      <w:pPr>
        <w:pStyle w:val="ListBullet"/>
        <w:numPr>
          <w:ilvl w:val="0"/>
          <w:numId w:val="0"/>
        </w:numPr>
        <w:tabs>
          <w:tab w:val="left" w:pos="720"/>
        </w:tabs>
        <w:spacing w:before="0" w:after="0"/>
        <w:contextualSpacing/>
        <w:rPr>
          <w:b/>
        </w:rPr>
      </w:pPr>
    </w:p>
    <w:p w14:paraId="528E60AA" w14:textId="77777777" w:rsidR="00D23C78" w:rsidRPr="00D23C78" w:rsidRDefault="00D23C78" w:rsidP="00CD18E3">
      <w:pPr>
        <w:numPr>
          <w:ilvl w:val="0"/>
          <w:numId w:val="30"/>
        </w:numPr>
        <w:spacing w:before="0" w:after="0"/>
        <w:contextualSpacing/>
      </w:pPr>
      <w:r w:rsidRPr="00D23C78">
        <w:t xml:space="preserve">Someone providing care and support to the person because of his or her sense of responsibility as a relative of, or someone close to, the person; or </w:t>
      </w:r>
    </w:p>
    <w:p w14:paraId="3B1F49B4" w14:textId="77777777" w:rsidR="00D23C78" w:rsidRPr="00D23C78" w:rsidRDefault="00D23C78" w:rsidP="00CD18E3">
      <w:pPr>
        <w:numPr>
          <w:ilvl w:val="0"/>
          <w:numId w:val="30"/>
        </w:numPr>
        <w:spacing w:before="0" w:after="0"/>
        <w:contextualSpacing/>
      </w:pPr>
      <w:r w:rsidRPr="00D23C78">
        <w:t>if the person does not have anyone providing care and support as mentioned in paragraph (a) – someone most closely involved in the treatment or care of, or support to, the person.</w:t>
      </w:r>
      <w:r w:rsidRPr="00D23C78">
        <w:rPr>
          <w:sz w:val="16"/>
          <w:szCs w:val="16"/>
        </w:rPr>
        <w:endnoteReference w:id="57"/>
      </w:r>
    </w:p>
    <w:p w14:paraId="219B8A81" w14:textId="77777777" w:rsidR="002D4DCA" w:rsidRPr="00E342D3" w:rsidRDefault="002D4DCA" w:rsidP="002D4DCA">
      <w:pPr>
        <w:spacing w:before="0" w:after="0"/>
        <w:rPr>
          <w:b/>
        </w:rPr>
      </w:pPr>
    </w:p>
    <w:p w14:paraId="671D29F6" w14:textId="77237728" w:rsidR="002D4DCA" w:rsidRDefault="002D4DCA" w:rsidP="002D4DCA">
      <w:pPr>
        <w:spacing w:before="0" w:after="0"/>
      </w:pPr>
      <w:bookmarkStart w:id="54" w:name="OLE_LINK62"/>
      <w:bookmarkStart w:id="55" w:name="OLE_LINK63"/>
      <w:r w:rsidRPr="00E342D3">
        <w:t xml:space="preserve">In 2010, the </w:t>
      </w:r>
      <w:bookmarkStart w:id="56" w:name="OLE_LINK44"/>
      <w:bookmarkStart w:id="57" w:name="OLE_LINK45"/>
      <w:r w:rsidRPr="00E342D3">
        <w:t xml:space="preserve">National </w:t>
      </w:r>
      <w:r w:rsidR="00E10BE6" w:rsidRPr="00E976C1">
        <w:t xml:space="preserve">People with </w:t>
      </w:r>
      <w:r w:rsidRPr="00E342D3">
        <w:t xml:space="preserve">Disabilities and Carer Council </w:t>
      </w:r>
      <w:bookmarkEnd w:id="56"/>
      <w:bookmarkEnd w:id="57"/>
      <w:r w:rsidRPr="00E342D3">
        <w:t xml:space="preserve">published a report entitled, </w:t>
      </w:r>
      <w:bookmarkStart w:id="58" w:name="OLE_LINK59"/>
      <w:bookmarkStart w:id="59" w:name="OLE_LINK61"/>
      <w:r w:rsidRPr="00E342D3">
        <w:rPr>
          <w:i/>
        </w:rPr>
        <w:t>SHUT OUT: The Experience of People with Disabilities and their Families in Australia</w:t>
      </w:r>
      <w:bookmarkEnd w:id="58"/>
      <w:bookmarkEnd w:id="59"/>
      <w:r w:rsidRPr="00E342D3">
        <w:t xml:space="preserve">. It was this report that informed the direction and focus of the </w:t>
      </w:r>
      <w:r w:rsidRPr="00E342D3">
        <w:rPr>
          <w:i/>
        </w:rPr>
        <w:t>National Disability Strategy 2010-20</w:t>
      </w:r>
      <w:r w:rsidRPr="00E342D3">
        <w:t xml:space="preserve"> which we explored in Topic 3.</w:t>
      </w:r>
    </w:p>
    <w:bookmarkEnd w:id="54"/>
    <w:bookmarkEnd w:id="55"/>
    <w:p w14:paraId="50802F21" w14:textId="77777777" w:rsidR="001C5C7D" w:rsidRPr="001C5C7D" w:rsidRDefault="001C5C7D" w:rsidP="001C5C7D">
      <w:pPr>
        <w:spacing w:before="0" w:after="0"/>
        <w:rPr>
          <w:rFonts w:eastAsia="Times New Roman"/>
        </w:rPr>
      </w:pPr>
    </w:p>
    <w:p w14:paraId="609CF335" w14:textId="44F83B03" w:rsidR="001C5C7D" w:rsidRPr="001C5C7D" w:rsidRDefault="001C5C7D" w:rsidP="001C5C7D">
      <w:pPr>
        <w:spacing w:before="0" w:after="0"/>
        <w:rPr>
          <w:rFonts w:eastAsia="Times New Roman"/>
        </w:rPr>
      </w:pPr>
      <w:r w:rsidRPr="001C5C7D">
        <w:rPr>
          <w:rFonts w:eastAsia="Times New Roman"/>
        </w:rPr>
        <w:t>Importantly, the report was informed through extensive consultat</w:t>
      </w:r>
      <w:bookmarkStart w:id="60" w:name="OLE_LINK48"/>
      <w:bookmarkStart w:id="61" w:name="OLE_LINK58"/>
      <w:r w:rsidRPr="001C5C7D">
        <w:rPr>
          <w:rFonts w:eastAsia="Times New Roman"/>
        </w:rPr>
        <w:t xml:space="preserve">ion with people with disability by the National </w:t>
      </w:r>
      <w:r w:rsidR="00E10BE6" w:rsidRPr="00E976C1">
        <w:t xml:space="preserve">People with </w:t>
      </w:r>
      <w:r w:rsidRPr="001C5C7D">
        <w:rPr>
          <w:rFonts w:eastAsia="Times New Roman"/>
        </w:rPr>
        <w:t>Disabilities and Carer Council</w:t>
      </w:r>
      <w:bookmarkEnd w:id="60"/>
      <w:bookmarkEnd w:id="61"/>
      <w:r w:rsidRPr="001C5C7D">
        <w:rPr>
          <w:rFonts w:eastAsia="Times New Roman"/>
        </w:rPr>
        <w:t xml:space="preserve">. Over 750 submissions from Australians with disability and their families and carers were received. </w:t>
      </w:r>
    </w:p>
    <w:p w14:paraId="002B24FB" w14:textId="77777777" w:rsidR="001C5C7D" w:rsidRPr="001C5C7D" w:rsidRDefault="001C5C7D" w:rsidP="001C5C7D">
      <w:pPr>
        <w:spacing w:before="0" w:after="0"/>
        <w:rPr>
          <w:rFonts w:eastAsia="Times New Roman"/>
        </w:rPr>
      </w:pPr>
    </w:p>
    <w:p w14:paraId="123653CE" w14:textId="77777777" w:rsidR="001C5C7D" w:rsidRPr="001C5C7D" w:rsidRDefault="001C5C7D" w:rsidP="001C5C7D">
      <w:pPr>
        <w:spacing w:before="0" w:after="0"/>
        <w:rPr>
          <w:rFonts w:eastAsia="Times New Roman"/>
        </w:rPr>
      </w:pPr>
      <w:r w:rsidRPr="001C5C7D">
        <w:rPr>
          <w:rFonts w:eastAsia="Times New Roman"/>
        </w:rPr>
        <w:t>The report recognised that the system of care and support in place at that time was inadequate and that a major shift was needed. The following passage has been taken from this report:</w:t>
      </w:r>
    </w:p>
    <w:p w14:paraId="4939B62A" w14:textId="77777777" w:rsidR="001C5C7D" w:rsidRPr="001C5C7D" w:rsidRDefault="001C5C7D" w:rsidP="001C5C7D">
      <w:pPr>
        <w:spacing w:before="0" w:after="0"/>
      </w:pPr>
    </w:p>
    <w:p w14:paraId="460E5789" w14:textId="77777777" w:rsidR="001C5C7D" w:rsidRPr="001C5C7D" w:rsidRDefault="001C5C7D" w:rsidP="001C5C7D">
      <w:pPr>
        <w:spacing w:before="0" w:after="0"/>
        <w:ind w:left="720"/>
      </w:pPr>
      <w:r w:rsidRPr="001C5C7D">
        <w:t>The chronic underfunding that has characterised the disability service sector for decades has had many consequences. The extraordinary level of unmet need has forced many people with disabilities and their families to purchase services and support privately, contributing to the high cost of living with a disability and trapping many people and their families in a desperate cycle of poverty. It has also resulted in a demand-management approach to service delivery, with greater attention paid to rationing services than meeting individual need. Resource constraints also contribute to a one-size-fits-all approach. Most importantly, the system clearly fails to ensure people with disabilities have the support they require to live as independent a life as possible, and enjoy a quality of life others in the community take for granted.</w:t>
      </w:r>
    </w:p>
    <w:p w14:paraId="2F40EC80" w14:textId="77777777" w:rsidR="001C5C7D" w:rsidRPr="001C5C7D" w:rsidRDefault="001C5C7D" w:rsidP="001C5C7D">
      <w:pPr>
        <w:spacing w:before="0" w:after="0"/>
        <w:ind w:left="720"/>
      </w:pPr>
    </w:p>
    <w:p w14:paraId="68BDBA26" w14:textId="77777777" w:rsidR="001C5C7D" w:rsidRPr="001C5C7D" w:rsidRDefault="001C5C7D" w:rsidP="001C5C7D">
      <w:pPr>
        <w:spacing w:before="0" w:after="0"/>
        <w:ind w:left="720"/>
      </w:pPr>
      <w:r w:rsidRPr="001C5C7D">
        <w:t>Many submissions argued that the service system is so fundamentally flawed as to be beyond bandaid solutions, requiring a complete overhaul to deliver lasting change. And many saw the creation of a lifetime care and support scheme (sometimes known as a national disability insurance scheme) as the paradigm change required.</w:t>
      </w:r>
    </w:p>
    <w:p w14:paraId="519B20DD" w14:textId="77777777" w:rsidR="001C5C7D" w:rsidRPr="001C5C7D" w:rsidRDefault="001C5C7D" w:rsidP="001C5C7D">
      <w:pPr>
        <w:spacing w:before="0" w:after="0"/>
        <w:ind w:left="720"/>
      </w:pPr>
    </w:p>
    <w:p w14:paraId="4748AF0D" w14:textId="77777777" w:rsidR="001C5C7D" w:rsidRDefault="001C5C7D" w:rsidP="001C5C7D">
      <w:pPr>
        <w:spacing w:before="0" w:after="0"/>
        <w:ind w:left="720"/>
        <w:rPr>
          <w:i/>
        </w:rPr>
      </w:pPr>
      <w:r w:rsidRPr="001C5C7D">
        <w:t>Despite recent commitments to an increase in resources, submissions argued that the system is clearly unable to meet current need and has limited capacity to meet anticipated increases in demand. They also spoke of a pressing need to address inequities in the system, which result in people with disabilities receiving different levels of support depending on how their disability was acquired</w:t>
      </w:r>
      <w:r w:rsidRPr="001C5C7D">
        <w:rPr>
          <w:i/>
        </w:rPr>
        <w:t>.</w:t>
      </w:r>
      <w:r w:rsidRPr="001C5C7D">
        <w:rPr>
          <w:b/>
          <w:bCs/>
          <w:i/>
          <w:sz w:val="20"/>
          <w:vertAlign w:val="superscript"/>
        </w:rPr>
        <w:endnoteReference w:id="58"/>
      </w:r>
    </w:p>
    <w:p w14:paraId="520D1CA0" w14:textId="77777777" w:rsidR="001C5C7D" w:rsidRPr="001C5C7D" w:rsidRDefault="001C5C7D" w:rsidP="009D200E">
      <w:pPr>
        <w:spacing w:before="0" w:after="0"/>
        <w:rPr>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1C5C7D" w:rsidRPr="001C5C7D" w14:paraId="2E9CA0AE" w14:textId="77777777" w:rsidTr="009D200E">
        <w:trPr>
          <w:trHeight w:val="1736"/>
        </w:trPr>
        <w:tc>
          <w:tcPr>
            <w:tcW w:w="1485" w:type="dxa"/>
            <w:vAlign w:val="center"/>
          </w:tcPr>
          <w:p w14:paraId="3CBA3CE8" w14:textId="77777777" w:rsidR="001C5C7D" w:rsidRPr="001C5C7D" w:rsidRDefault="001C5C7D" w:rsidP="009D200E">
            <w:pPr>
              <w:spacing w:before="0" w:after="0"/>
              <w:rPr>
                <w:b/>
              </w:rPr>
            </w:pPr>
            <w:r w:rsidRPr="001C5C7D">
              <w:rPr>
                <w:rFonts w:eastAsia="Times New Roman"/>
                <w:noProof/>
              </w:rPr>
              <w:lastRenderedPageBreak/>
              <w:drawing>
                <wp:inline distT="0" distB="0" distL="0" distR="0" wp14:anchorId="49CD0602" wp14:editId="596C498D">
                  <wp:extent cx="806400" cy="806400"/>
                  <wp:effectExtent l="0" t="0" r="0" b="0"/>
                  <wp:docPr id="22633" name="Picture 22633"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4FBF6BFE" w14:textId="77777777" w:rsidR="001C5C7D" w:rsidRPr="001C5C7D" w:rsidRDefault="001C5C7D" w:rsidP="009D200E">
            <w:pPr>
              <w:spacing w:before="0"/>
            </w:pPr>
          </w:p>
        </w:tc>
        <w:tc>
          <w:tcPr>
            <w:tcW w:w="7575" w:type="dxa"/>
            <w:vAlign w:val="center"/>
          </w:tcPr>
          <w:p w14:paraId="5179197B" w14:textId="77777777" w:rsidR="001C5C7D" w:rsidRPr="001C5C7D" w:rsidRDefault="001C5C7D" w:rsidP="009D200E">
            <w:pPr>
              <w:spacing w:before="0" w:after="0"/>
              <w:rPr>
                <w:b/>
              </w:rPr>
            </w:pPr>
            <w:r w:rsidRPr="001C5C7D">
              <w:rPr>
                <w:b/>
              </w:rPr>
              <w:t>Further reading:</w:t>
            </w:r>
          </w:p>
          <w:p w14:paraId="2DD35B6D" w14:textId="77777777" w:rsidR="001C5C7D" w:rsidRPr="001C5C7D" w:rsidRDefault="001C5C7D" w:rsidP="009D200E">
            <w:pPr>
              <w:spacing w:before="0" w:after="0"/>
              <w:rPr>
                <w:b/>
              </w:rPr>
            </w:pPr>
          </w:p>
          <w:p w14:paraId="206732FA" w14:textId="6BAA5C11" w:rsidR="001C5C7D" w:rsidRPr="001C5C7D" w:rsidRDefault="001C5C7D" w:rsidP="009D200E">
            <w:pPr>
              <w:spacing w:before="0" w:after="0"/>
              <w:rPr>
                <w:rFonts w:eastAsia="Times New Roman"/>
              </w:rPr>
            </w:pPr>
            <w:r w:rsidRPr="001C5C7D">
              <w:rPr>
                <w:rFonts w:eastAsia="Times New Roman"/>
              </w:rPr>
              <w:t xml:space="preserve">National People with Disabilities and Carer Council, </w:t>
            </w:r>
            <w:hyperlink r:id="rId92" w:history="1">
              <w:r w:rsidR="00991A20">
                <w:rPr>
                  <w:rStyle w:val="Hyperlink"/>
                  <w:rFonts w:eastAsia="Times New Roman"/>
                  <w:i/>
                </w:rPr>
                <w:t>SHUT OUT: The Experience of People with Disabilities and their Families in Australia</w:t>
              </w:r>
            </w:hyperlink>
            <w:r w:rsidRPr="001C5C7D">
              <w:rPr>
                <w:rFonts w:eastAsia="Times New Roman"/>
              </w:rPr>
              <w:t xml:space="preserve"> (2009)</w:t>
            </w:r>
            <w:r w:rsidR="00E10BE6">
              <w:rPr>
                <w:rFonts w:eastAsia="Times New Roman"/>
              </w:rPr>
              <w:t>.</w:t>
            </w:r>
          </w:p>
          <w:p w14:paraId="321B5426" w14:textId="77777777" w:rsidR="001C5C7D" w:rsidRPr="001C5C7D" w:rsidRDefault="001C5C7D" w:rsidP="009D200E">
            <w:pPr>
              <w:spacing w:before="0" w:after="0"/>
              <w:rPr>
                <w:rFonts w:eastAsia="Times New Roman"/>
              </w:rPr>
            </w:pPr>
          </w:p>
          <w:p w14:paraId="5EAD04C3" w14:textId="3C648FE1" w:rsidR="001C5C7D" w:rsidRPr="001C5C7D" w:rsidRDefault="001C5C7D" w:rsidP="00E10BE6">
            <w:pPr>
              <w:spacing w:before="0" w:after="0"/>
              <w:rPr>
                <w:b/>
              </w:rPr>
            </w:pPr>
            <w:r w:rsidRPr="001C5C7D">
              <w:rPr>
                <w:rFonts w:eastAsia="Times New Roman"/>
              </w:rPr>
              <w:t xml:space="preserve">Productivity Commission, </w:t>
            </w:r>
            <w:hyperlink r:id="rId93" w:history="1">
              <w:r w:rsidRPr="00E10BE6">
                <w:rPr>
                  <w:rStyle w:val="Hyperlink"/>
                  <w:rFonts w:eastAsia="Times New Roman"/>
                  <w:i/>
                </w:rPr>
                <w:t>Disability Care and Support: Inquiry report on the proposed National Disability Insurance Scheme</w:t>
              </w:r>
            </w:hyperlink>
            <w:r w:rsidRPr="001C5C7D">
              <w:rPr>
                <w:rFonts w:eastAsia="Times New Roman"/>
              </w:rPr>
              <w:t xml:space="preserve"> (2011)</w:t>
            </w:r>
            <w:r w:rsidR="00E10BE6">
              <w:rPr>
                <w:rFonts w:eastAsia="Times New Roman"/>
              </w:rPr>
              <w:t>.</w:t>
            </w:r>
            <w:r w:rsidRPr="001C5C7D">
              <w:rPr>
                <w:rFonts w:eastAsia="Times New Roman"/>
              </w:rPr>
              <w:t xml:space="preserve"> </w:t>
            </w:r>
          </w:p>
        </w:tc>
      </w:tr>
    </w:tbl>
    <w:p w14:paraId="2D3CC33B" w14:textId="77777777" w:rsidR="00873E96" w:rsidRDefault="00873E96">
      <w:pPr>
        <w:spacing w:before="0" w:after="0"/>
        <w:rPr>
          <w:b/>
          <w:i/>
          <w:color w:val="000000"/>
          <w:sz w:val="28"/>
          <w:szCs w:val="26"/>
        </w:rPr>
      </w:pPr>
      <w:bookmarkStart w:id="62" w:name="_Toc435014087"/>
      <w:r>
        <w:br w:type="page"/>
      </w:r>
    </w:p>
    <w:p w14:paraId="3675478F" w14:textId="1649EE04" w:rsidR="00AF2EC6" w:rsidRPr="00E342D3" w:rsidRDefault="00AF2EC6" w:rsidP="00C32F7E">
      <w:pPr>
        <w:pStyle w:val="Heading2"/>
        <w:rPr>
          <w:i/>
        </w:rPr>
      </w:pPr>
      <w:bookmarkStart w:id="63" w:name="_Toc440633500"/>
      <w:r w:rsidRPr="00E342D3">
        <w:lastRenderedPageBreak/>
        <w:t>4.2. The National Disability Insurance Scheme</w:t>
      </w:r>
      <w:bookmarkEnd w:id="62"/>
      <w:bookmarkEnd w:id="63"/>
      <w:r w:rsidRPr="00E342D3">
        <w:t xml:space="preserve"> </w:t>
      </w:r>
    </w:p>
    <w:p w14:paraId="0FBBB9B3" w14:textId="75D54AEB" w:rsidR="00DA24E5" w:rsidRDefault="00DA24E5" w:rsidP="00C32F7E">
      <w:pPr>
        <w:pStyle w:val="Heading3"/>
      </w:pPr>
      <w:r w:rsidRPr="008B7DF9">
        <w:t>Viewing activity</w:t>
      </w:r>
      <w:r w:rsidR="009D200E">
        <w:br/>
      </w:r>
    </w:p>
    <w:tbl>
      <w:tblPr>
        <w:tblStyle w:val="TableGrid"/>
        <w:tblW w:w="0" w:type="auto"/>
        <w:tblLook w:val="04A0" w:firstRow="1" w:lastRow="0" w:firstColumn="1" w:lastColumn="0" w:noHBand="0" w:noVBand="1"/>
      </w:tblPr>
      <w:tblGrid>
        <w:gridCol w:w="1525"/>
        <w:gridCol w:w="7545"/>
      </w:tblGrid>
      <w:tr w:rsidR="00F31528" w14:paraId="34482B7E" w14:textId="77777777" w:rsidTr="0029450F">
        <w:trPr>
          <w:trHeight w:val="1504"/>
        </w:trPr>
        <w:tc>
          <w:tcPr>
            <w:tcW w:w="1526" w:type="dxa"/>
            <w:tcBorders>
              <w:top w:val="nil"/>
              <w:left w:val="nil"/>
              <w:bottom w:val="nil"/>
              <w:right w:val="nil"/>
            </w:tcBorders>
          </w:tcPr>
          <w:p w14:paraId="4D970310" w14:textId="77777777" w:rsidR="00F31528" w:rsidRDefault="00F31528" w:rsidP="00B14C54">
            <w:pPr>
              <w:spacing w:before="0" w:after="0"/>
            </w:pPr>
            <w:r>
              <w:rPr>
                <w:noProof/>
              </w:rPr>
              <w:drawing>
                <wp:inline distT="0" distB="0" distL="0" distR="0" wp14:anchorId="4FB95165" wp14:editId="623D66F2">
                  <wp:extent cx="804545" cy="804545"/>
                  <wp:effectExtent l="0" t="0" r="0" b="0"/>
                  <wp:docPr id="197" name="Picture 197"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p w14:paraId="355D4F76" w14:textId="77777777" w:rsidR="00F31528" w:rsidRDefault="00F31528" w:rsidP="00B14C54">
            <w:pPr>
              <w:spacing w:before="0" w:after="0"/>
            </w:pPr>
          </w:p>
        </w:tc>
        <w:tc>
          <w:tcPr>
            <w:tcW w:w="7760" w:type="dxa"/>
            <w:tcBorders>
              <w:top w:val="nil"/>
              <w:left w:val="nil"/>
              <w:bottom w:val="nil"/>
              <w:right w:val="nil"/>
            </w:tcBorders>
          </w:tcPr>
          <w:p w14:paraId="6FBF0C50" w14:textId="09431546" w:rsidR="00F31528" w:rsidRPr="00E342D3" w:rsidRDefault="00F31528" w:rsidP="00F31528">
            <w:pPr>
              <w:pStyle w:val="NoSpacing"/>
            </w:pPr>
            <w:r w:rsidRPr="00E342D3">
              <w:rPr>
                <w:b/>
              </w:rPr>
              <w:t>Video:</w:t>
            </w:r>
            <w:r w:rsidRPr="00E342D3">
              <w:t xml:space="preserve"> ‘</w:t>
            </w:r>
            <w:hyperlink r:id="rId94" w:history="1">
              <w:r w:rsidRPr="00C04DF6">
                <w:rPr>
                  <w:rStyle w:val="Hyperlink"/>
                </w:rPr>
                <w:t>The time has come for the NDIS</w:t>
              </w:r>
            </w:hyperlink>
            <w:r w:rsidRPr="00E342D3">
              <w:t>’</w:t>
            </w:r>
          </w:p>
          <w:p w14:paraId="57BE22C1" w14:textId="3D885A09" w:rsidR="00F31528" w:rsidRDefault="00F31528" w:rsidP="008C27B6">
            <w:pPr>
              <w:spacing w:before="0" w:after="0"/>
            </w:pPr>
            <w:r w:rsidRPr="00E342D3">
              <w:rPr>
                <w:b/>
              </w:rPr>
              <w:t>Source:</w:t>
            </w:r>
            <w:r w:rsidRPr="00E342D3">
              <w:t xml:space="preserve"> Every Australian Counts</w:t>
            </w:r>
            <w:r w:rsidRPr="00EC6FD2">
              <w:t xml:space="preserve"> </w:t>
            </w:r>
          </w:p>
        </w:tc>
      </w:tr>
    </w:tbl>
    <w:p w14:paraId="0273449C" w14:textId="77777777" w:rsidR="00AF2EC6" w:rsidRPr="00E342D3" w:rsidRDefault="00AF2EC6" w:rsidP="00AF2EC6">
      <w:pPr>
        <w:spacing w:before="0" w:after="0"/>
        <w:rPr>
          <w:b/>
        </w:rPr>
      </w:pPr>
      <w:r w:rsidRPr="00E342D3">
        <w:rPr>
          <w:noProof/>
        </w:rPr>
        <w:drawing>
          <wp:inline distT="0" distB="0" distL="0" distR="0" wp14:anchorId="60FBBAB0" wp14:editId="4BC8938E">
            <wp:extent cx="4070350" cy="2133600"/>
            <wp:effectExtent l="0" t="0" r="6350" b="0"/>
            <wp:docPr id="22539" name="Picture 22539" title="Screenshot of 'The time has come for the National Disability Insurance Schem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4071906" cy="213441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C0B690C" w14:textId="7010C785" w:rsidR="00DA24E5" w:rsidRPr="0029450F" w:rsidRDefault="00DA24E5" w:rsidP="0029450F">
      <w:pPr>
        <w:pStyle w:val="NoSpacing"/>
        <w:rPr>
          <w:color w:val="0000FF"/>
          <w:u w:val="single"/>
        </w:rPr>
      </w:pPr>
    </w:p>
    <w:p w14:paraId="512A28C6" w14:textId="77777777" w:rsidR="00AF2EC6" w:rsidRPr="00E342D3" w:rsidRDefault="00AF2EC6" w:rsidP="00AF2EC6">
      <w:pPr>
        <w:spacing w:before="0" w:after="0"/>
        <w:rPr>
          <w:b/>
        </w:rPr>
      </w:pPr>
      <w:r w:rsidRPr="00E342D3">
        <w:rPr>
          <w:b/>
        </w:rPr>
        <w:t>Summary:</w:t>
      </w:r>
    </w:p>
    <w:p w14:paraId="596B1C4E" w14:textId="32F2D0BB" w:rsidR="00AF2EC6" w:rsidRDefault="00AF2EC6" w:rsidP="00AF2EC6">
      <w:pPr>
        <w:spacing w:before="0" w:after="0"/>
        <w:rPr>
          <w:color w:val="333333"/>
        </w:rPr>
      </w:pPr>
      <w:r w:rsidRPr="00E342D3">
        <w:rPr>
          <w:color w:val="333333"/>
        </w:rPr>
        <w:t>The audio from this video is from Kurt Fearnley's Australia Day address on the 22nd of January 2013. The presentation outlines the importance of a</w:t>
      </w:r>
      <w:r w:rsidR="00E10BE6">
        <w:rPr>
          <w:color w:val="333333"/>
        </w:rPr>
        <w:t xml:space="preserve"> National Disability Insurance Scheme (</w:t>
      </w:r>
      <w:r w:rsidRPr="00E342D3">
        <w:rPr>
          <w:color w:val="333333"/>
        </w:rPr>
        <w:t>NDIS</w:t>
      </w:r>
      <w:r w:rsidR="00E10BE6">
        <w:rPr>
          <w:color w:val="333333"/>
        </w:rPr>
        <w:t>)</w:t>
      </w:r>
      <w:r w:rsidRPr="00E342D3">
        <w:rPr>
          <w:color w:val="333333"/>
        </w:rPr>
        <w:t xml:space="preserve"> and illustrates why it is such a monumental step forward for Australians with disability.</w:t>
      </w:r>
    </w:p>
    <w:p w14:paraId="77A050DD" w14:textId="77777777" w:rsidR="00DA24E5" w:rsidRPr="00E342D3" w:rsidRDefault="00DA24E5" w:rsidP="00AF2EC6">
      <w:pPr>
        <w:spacing w:before="0" w:after="0"/>
        <w:rPr>
          <w:color w:val="333333"/>
        </w:rPr>
      </w:pPr>
    </w:p>
    <w:p w14:paraId="5C3BB094" w14:textId="7B6F6E98" w:rsidR="00DA24E5" w:rsidRDefault="00DA24E5" w:rsidP="00DA24E5">
      <w:pPr>
        <w:spacing w:before="0" w:after="0"/>
      </w:pPr>
      <w:r>
        <w:rPr>
          <w:b/>
        </w:rPr>
        <w:t>Notes</w:t>
      </w:r>
      <w:r w:rsidRPr="00C26695">
        <w:rPr>
          <w:b/>
        </w:rPr>
        <w:t>:</w:t>
      </w:r>
    </w:p>
    <w:p w14:paraId="78F2046A" w14:textId="2EE72DD0" w:rsidR="00DA24E5" w:rsidRDefault="00DA24E5" w:rsidP="009D200E">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460D01" w14:textId="1404590C" w:rsidR="00AF2EC6" w:rsidRPr="00E342D3" w:rsidRDefault="00AF2EC6" w:rsidP="00AF2EC6">
      <w:pPr>
        <w:spacing w:before="0" w:after="0"/>
      </w:pPr>
      <w:r w:rsidRPr="00E342D3">
        <w:t xml:space="preserve">Outcome </w:t>
      </w:r>
      <w:r>
        <w:t>A</w:t>
      </w:r>
      <w:r w:rsidRPr="00E342D3">
        <w:t xml:space="preserve">rea 4 of the </w:t>
      </w:r>
      <w:r w:rsidRPr="00E342D3">
        <w:rPr>
          <w:i/>
        </w:rPr>
        <w:t>National Disability Strategy</w:t>
      </w:r>
      <w:r w:rsidRPr="00E342D3">
        <w:t xml:space="preserve"> (Personal and community support), which was informed by Article 19 of the </w:t>
      </w:r>
      <w:r w:rsidRPr="00E342D3">
        <w:rPr>
          <w:i/>
        </w:rPr>
        <w:t>Convention on the Rights of Persons with Disabilities</w:t>
      </w:r>
      <w:r w:rsidRPr="00E342D3">
        <w:t xml:space="preserve"> (Living independently and being included in the community) </w:t>
      </w:r>
      <w:r w:rsidR="00E80EBD" w:rsidRPr="00E342D3">
        <w:t>include</w:t>
      </w:r>
      <w:r w:rsidR="00E80EBD">
        <w:t>s</w:t>
      </w:r>
      <w:r w:rsidR="00E80EBD" w:rsidRPr="00E342D3">
        <w:t xml:space="preserve"> </w:t>
      </w:r>
      <w:r w:rsidRPr="00E342D3">
        <w:t>the following policy directives for Australian governments:</w:t>
      </w:r>
    </w:p>
    <w:p w14:paraId="576DBA40" w14:textId="77777777" w:rsidR="00AF2EC6" w:rsidRPr="00E342D3" w:rsidRDefault="00AF2EC6" w:rsidP="00AF2EC6">
      <w:pPr>
        <w:spacing w:before="0" w:after="0"/>
      </w:pPr>
    </w:p>
    <w:p w14:paraId="278F0FC1" w14:textId="77777777" w:rsidR="00AF2EC6" w:rsidRPr="00E342D3" w:rsidRDefault="00AF2EC6" w:rsidP="00CD18E3">
      <w:pPr>
        <w:pStyle w:val="ListBullet"/>
        <w:numPr>
          <w:ilvl w:val="0"/>
          <w:numId w:val="32"/>
        </w:numPr>
        <w:spacing w:before="0" w:after="0"/>
      </w:pPr>
      <w:r w:rsidRPr="00E342D3">
        <w:t>A sustainable disability support system which is person-centred and self-directed, maximising opportunities for independence and participation in the economic, social and cultural life of the community.</w:t>
      </w:r>
    </w:p>
    <w:p w14:paraId="365C252C" w14:textId="77777777" w:rsidR="00AF2EC6" w:rsidRPr="00E342D3" w:rsidRDefault="00AF2EC6" w:rsidP="00AF2EC6">
      <w:pPr>
        <w:pStyle w:val="ListBullet"/>
        <w:numPr>
          <w:ilvl w:val="0"/>
          <w:numId w:val="0"/>
        </w:numPr>
        <w:spacing w:before="0" w:after="0"/>
      </w:pPr>
    </w:p>
    <w:p w14:paraId="080ADC75" w14:textId="77777777" w:rsidR="00AF2EC6" w:rsidRPr="00E342D3" w:rsidRDefault="00AF2EC6" w:rsidP="00CD18E3">
      <w:pPr>
        <w:pStyle w:val="ListBullet"/>
        <w:numPr>
          <w:ilvl w:val="0"/>
          <w:numId w:val="32"/>
        </w:numPr>
        <w:spacing w:before="0" w:after="0"/>
      </w:pPr>
      <w:r w:rsidRPr="00E342D3">
        <w:t>A disability support system which is responsive to the particular needs and circumstances of people with complex and high needs for support.</w:t>
      </w:r>
    </w:p>
    <w:p w14:paraId="23B83552" w14:textId="77777777" w:rsidR="00AF2EC6" w:rsidRPr="00E342D3" w:rsidRDefault="00AF2EC6" w:rsidP="00AF2EC6">
      <w:pPr>
        <w:pStyle w:val="ListBullet"/>
        <w:numPr>
          <w:ilvl w:val="0"/>
          <w:numId w:val="0"/>
        </w:numPr>
        <w:spacing w:before="0" w:after="0"/>
      </w:pPr>
    </w:p>
    <w:p w14:paraId="6CE242D5" w14:textId="77777777" w:rsidR="00AF2EC6" w:rsidRPr="00E342D3" w:rsidRDefault="00AF2EC6" w:rsidP="00CD18E3">
      <w:pPr>
        <w:pStyle w:val="ListBullet"/>
        <w:numPr>
          <w:ilvl w:val="0"/>
          <w:numId w:val="32"/>
        </w:numPr>
        <w:spacing w:before="0" w:after="0"/>
      </w:pPr>
      <w:r w:rsidRPr="00E342D3">
        <w:t xml:space="preserve">Universal personal and community support services are available to meet the needs of people with disability, their families and carers. </w:t>
      </w:r>
    </w:p>
    <w:p w14:paraId="3F2AE07D" w14:textId="77777777" w:rsidR="00AF2EC6" w:rsidRPr="00E342D3" w:rsidRDefault="00AF2EC6" w:rsidP="00AF2EC6">
      <w:pPr>
        <w:pStyle w:val="ListBullet"/>
        <w:numPr>
          <w:ilvl w:val="0"/>
          <w:numId w:val="0"/>
        </w:numPr>
        <w:spacing w:before="0" w:after="0"/>
      </w:pPr>
    </w:p>
    <w:p w14:paraId="6AF2DFAB" w14:textId="77777777" w:rsidR="00AF2EC6" w:rsidRPr="00E342D3" w:rsidRDefault="00AF2EC6" w:rsidP="00CD18E3">
      <w:pPr>
        <w:pStyle w:val="ListBullet"/>
        <w:numPr>
          <w:ilvl w:val="0"/>
          <w:numId w:val="32"/>
        </w:numPr>
        <w:spacing w:before="0" w:after="0"/>
      </w:pPr>
      <w:r w:rsidRPr="00E342D3">
        <w:t>The role of families and carers is acknowledged and supported.</w:t>
      </w:r>
    </w:p>
    <w:p w14:paraId="027B8F2C" w14:textId="77777777" w:rsidR="00AF2EC6" w:rsidRPr="00E342D3" w:rsidRDefault="00AF2EC6" w:rsidP="00AF2EC6">
      <w:pPr>
        <w:spacing w:before="0" w:after="0"/>
        <w:rPr>
          <w:b/>
        </w:rPr>
      </w:pPr>
    </w:p>
    <w:p w14:paraId="0813101D" w14:textId="77777777" w:rsidR="00484437" w:rsidRPr="00484437" w:rsidRDefault="00484437" w:rsidP="00484437">
      <w:pPr>
        <w:spacing w:before="0" w:after="0"/>
        <w:rPr>
          <w:rFonts w:eastAsia="Times New Roman"/>
          <w:b/>
        </w:rPr>
      </w:pPr>
      <w:r w:rsidRPr="00484437">
        <w:rPr>
          <w:rFonts w:eastAsia="Times New Roman"/>
        </w:rPr>
        <w:t xml:space="preserve">The introduction of the </w:t>
      </w:r>
      <w:r w:rsidRPr="00484437">
        <w:rPr>
          <w:rFonts w:eastAsia="Times New Roman"/>
          <w:i/>
        </w:rPr>
        <w:t xml:space="preserve">National Disability Insurance Scheme </w:t>
      </w:r>
      <w:r w:rsidRPr="00484437">
        <w:rPr>
          <w:rFonts w:eastAsia="Times New Roman"/>
        </w:rPr>
        <w:t>(NDIS), a scheme of lifetime care and support for people with disability, was a crucial step in meeting these policy directives.</w:t>
      </w:r>
      <w:r w:rsidRPr="00484437">
        <w:rPr>
          <w:rFonts w:eastAsia="Times New Roman"/>
          <w:b/>
        </w:rPr>
        <w:t xml:space="preserve"> </w:t>
      </w:r>
    </w:p>
    <w:p w14:paraId="5E5DCC20" w14:textId="77777777" w:rsidR="00484437" w:rsidRPr="00484437" w:rsidRDefault="00484437" w:rsidP="00484437">
      <w:pPr>
        <w:spacing w:before="0" w:after="0"/>
        <w:rPr>
          <w:rFonts w:eastAsia="Times New Roman"/>
          <w:b/>
        </w:rPr>
      </w:pPr>
    </w:p>
    <w:p w14:paraId="4F6CCC2E" w14:textId="77777777" w:rsidR="00484437" w:rsidRPr="00484437" w:rsidRDefault="00484437" w:rsidP="00484437">
      <w:pPr>
        <w:spacing w:before="0" w:after="0"/>
        <w:rPr>
          <w:rFonts w:eastAsia="Times New Roman"/>
          <w:b/>
        </w:rPr>
      </w:pPr>
      <w:r w:rsidRPr="00484437">
        <w:rPr>
          <w:rFonts w:eastAsia="Times New Roman"/>
        </w:rPr>
        <w:t xml:space="preserve">In its Concluding Observations on the Initial Report of Australia, the Committee on the Rights of Persons with Disabilities commended the Australian Government for implementing the scheme, recognising it as a major milestone in Australia’s implementation of the </w:t>
      </w:r>
      <w:r w:rsidRPr="00484437">
        <w:rPr>
          <w:rFonts w:eastAsia="Times New Roman"/>
          <w:i/>
        </w:rPr>
        <w:t>Convention on the Rights of Persons with Disabilities</w:t>
      </w:r>
      <w:r w:rsidRPr="00484437">
        <w:rPr>
          <w:rFonts w:eastAsia="Times New Roman"/>
        </w:rPr>
        <w:t>.</w:t>
      </w:r>
      <w:r w:rsidRPr="00484437">
        <w:rPr>
          <w:rFonts w:eastAsia="Times New Roman"/>
          <w:sz w:val="20"/>
          <w:vertAlign w:val="superscript"/>
        </w:rPr>
        <w:endnoteReference w:id="59"/>
      </w:r>
    </w:p>
    <w:p w14:paraId="1BE1D169" w14:textId="77777777" w:rsidR="00484437" w:rsidRPr="00484437" w:rsidRDefault="00484437" w:rsidP="00484437">
      <w:pPr>
        <w:spacing w:before="0" w:after="0"/>
        <w:rPr>
          <w:rFonts w:eastAsia="Times New Roman"/>
          <w:b/>
        </w:rPr>
      </w:pPr>
    </w:p>
    <w:p w14:paraId="412B74AC" w14:textId="77777777" w:rsidR="00484437" w:rsidRPr="00484437" w:rsidRDefault="00484437" w:rsidP="00484437">
      <w:pPr>
        <w:spacing w:before="0" w:after="0"/>
        <w:rPr>
          <w:rFonts w:eastAsia="Times New Roman"/>
        </w:rPr>
      </w:pPr>
      <w:r w:rsidRPr="00484437">
        <w:rPr>
          <w:rFonts w:eastAsia="Times New Roman"/>
        </w:rPr>
        <w:t>The NDIS commenced rollout across several launch sites from July 2013, administered by a statutory authority called the National Disability Insurance Agency.</w:t>
      </w:r>
    </w:p>
    <w:p w14:paraId="3B27C7EC" w14:textId="77777777" w:rsidR="00484437" w:rsidRPr="00484437" w:rsidRDefault="00484437" w:rsidP="00484437">
      <w:pPr>
        <w:spacing w:before="0" w:after="0"/>
        <w:rPr>
          <w:rFonts w:eastAsia="Times New Roman"/>
        </w:rPr>
      </w:pPr>
    </w:p>
    <w:p w14:paraId="6A1FD3CB" w14:textId="53632B52" w:rsidR="00484437" w:rsidRPr="009D200E" w:rsidRDefault="00484437" w:rsidP="00484437">
      <w:pPr>
        <w:spacing w:before="0" w:after="0"/>
        <w:rPr>
          <w:rFonts w:eastAsia="Times New Roman"/>
        </w:rPr>
      </w:pPr>
      <w:r w:rsidRPr="00484437">
        <w:rPr>
          <w:rFonts w:eastAsia="Times New Roman"/>
        </w:rPr>
        <w:t>The NDIS is very different from the previous system of disability c</w:t>
      </w:r>
      <w:r w:rsidR="009D200E">
        <w:rPr>
          <w:rFonts w:eastAsia="Times New Roman"/>
        </w:rPr>
        <w:t>are and support, as the scheme:</w:t>
      </w:r>
    </w:p>
    <w:p w14:paraId="620CF2F4" w14:textId="77777777" w:rsidR="00484437" w:rsidRPr="00484437" w:rsidRDefault="00484437" w:rsidP="00CD18E3">
      <w:pPr>
        <w:numPr>
          <w:ilvl w:val="0"/>
          <w:numId w:val="31"/>
        </w:numPr>
        <w:spacing w:before="120" w:after="120"/>
        <w:ind w:left="1077" w:hanging="357"/>
      </w:pPr>
      <w:r w:rsidRPr="00484437">
        <w:t>provides lifetime care and support to anyone with disability up to the age of 65, regardless of where or how they acquired their disability.</w:t>
      </w:r>
    </w:p>
    <w:p w14:paraId="25D16B8F" w14:textId="77777777" w:rsidR="00484437" w:rsidRPr="00484437" w:rsidRDefault="00484437" w:rsidP="00CD18E3">
      <w:pPr>
        <w:numPr>
          <w:ilvl w:val="0"/>
          <w:numId w:val="31"/>
        </w:numPr>
        <w:spacing w:before="120" w:after="120"/>
        <w:ind w:left="1077" w:hanging="357"/>
      </w:pPr>
      <w:r w:rsidRPr="00484437">
        <w:t>introduced a nationally coordinated approach to service delivery, meaning that people will not receive different levels of support based on their geographic location.</w:t>
      </w:r>
    </w:p>
    <w:p w14:paraId="6E181C85" w14:textId="77777777" w:rsidR="00484437" w:rsidRPr="00484437" w:rsidRDefault="00484437" w:rsidP="00CD18E3">
      <w:pPr>
        <w:numPr>
          <w:ilvl w:val="0"/>
          <w:numId w:val="31"/>
        </w:numPr>
        <w:spacing w:before="120" w:after="120"/>
        <w:ind w:left="1077" w:hanging="357"/>
      </w:pPr>
      <w:r w:rsidRPr="00484437">
        <w:t>as an insurance scheme, provides assurance to anyone who might acquire a disability in the future that their disability-related needs will be met.</w:t>
      </w:r>
    </w:p>
    <w:p w14:paraId="2E0B16C6" w14:textId="77777777" w:rsidR="00484437" w:rsidRPr="00484437" w:rsidRDefault="00484437" w:rsidP="00CD18E3">
      <w:pPr>
        <w:numPr>
          <w:ilvl w:val="0"/>
          <w:numId w:val="31"/>
        </w:numPr>
        <w:spacing w:before="120" w:after="120"/>
        <w:ind w:left="1077" w:hanging="357"/>
      </w:pPr>
      <w:r w:rsidRPr="00484437">
        <w:t>puts funding for disability services in the hands of people with disability rather than service providers, placing them at the centre of the decision-making process and granting greater choice and control over the services they receive.</w:t>
      </w:r>
    </w:p>
    <w:p w14:paraId="7A757887" w14:textId="77777777" w:rsidR="00484437" w:rsidRPr="00484437" w:rsidRDefault="00484437" w:rsidP="00CD18E3">
      <w:pPr>
        <w:numPr>
          <w:ilvl w:val="0"/>
          <w:numId w:val="31"/>
        </w:numPr>
        <w:spacing w:before="120" w:after="120"/>
        <w:ind w:left="1077" w:hanging="357"/>
      </w:pPr>
      <w:r w:rsidRPr="00484437">
        <w:t>allows for a personal planning process, where scheme participants identify their goals and aspirations and supports are put in place to allow them to work towards these goals.</w:t>
      </w:r>
    </w:p>
    <w:p w14:paraId="079DC1A4" w14:textId="77777777" w:rsidR="00484437" w:rsidRPr="00484437" w:rsidRDefault="00484437" w:rsidP="00CD18E3">
      <w:pPr>
        <w:numPr>
          <w:ilvl w:val="0"/>
          <w:numId w:val="31"/>
        </w:numPr>
        <w:spacing w:before="120" w:after="120"/>
        <w:ind w:left="1077" w:hanging="357"/>
      </w:pPr>
      <w:r w:rsidRPr="00484437">
        <w:t>is able to fully fund aids and equipment that are needed by a person with disability, as long as these aids are considered reasonable and necessary.</w:t>
      </w:r>
    </w:p>
    <w:p w14:paraId="4B31AD19" w14:textId="77777777" w:rsidR="009D200E" w:rsidRDefault="009D200E">
      <w:pPr>
        <w:spacing w:before="0" w:after="0"/>
        <w:rPr>
          <w:b/>
        </w:rPr>
      </w:pPr>
      <w:r>
        <w:br w:type="page"/>
      </w:r>
    </w:p>
    <w:p w14:paraId="37518339" w14:textId="138407F3" w:rsidR="00DA24E5" w:rsidRPr="00484437" w:rsidRDefault="00DA24E5" w:rsidP="00C32F7E">
      <w:pPr>
        <w:pStyle w:val="Heading3"/>
      </w:pPr>
      <w:r w:rsidRPr="00484437">
        <w:lastRenderedPageBreak/>
        <w:t>Viewing activity</w:t>
      </w:r>
      <w:r w:rsidR="009D200E">
        <w:br/>
      </w:r>
    </w:p>
    <w:tbl>
      <w:tblPr>
        <w:tblStyle w:val="TableGrid"/>
        <w:tblW w:w="0" w:type="auto"/>
        <w:tblLook w:val="04A0" w:firstRow="1" w:lastRow="0" w:firstColumn="1" w:lastColumn="0" w:noHBand="0" w:noVBand="1"/>
      </w:tblPr>
      <w:tblGrid>
        <w:gridCol w:w="1525"/>
        <w:gridCol w:w="7545"/>
      </w:tblGrid>
      <w:tr w:rsidR="0029450F" w14:paraId="41CDEB65" w14:textId="77777777" w:rsidTr="00B14C54">
        <w:trPr>
          <w:trHeight w:val="1124"/>
        </w:trPr>
        <w:tc>
          <w:tcPr>
            <w:tcW w:w="1526" w:type="dxa"/>
            <w:tcBorders>
              <w:top w:val="nil"/>
              <w:left w:val="nil"/>
              <w:bottom w:val="nil"/>
              <w:right w:val="nil"/>
            </w:tcBorders>
          </w:tcPr>
          <w:p w14:paraId="1A9E3962" w14:textId="7613E9A1" w:rsidR="0029450F" w:rsidRDefault="0029450F" w:rsidP="009D200E">
            <w:pPr>
              <w:spacing w:before="0" w:after="0"/>
            </w:pPr>
            <w:r>
              <w:rPr>
                <w:noProof/>
              </w:rPr>
              <w:drawing>
                <wp:inline distT="0" distB="0" distL="0" distR="0" wp14:anchorId="13CC5CA8" wp14:editId="227EF102">
                  <wp:extent cx="804545" cy="804545"/>
                  <wp:effectExtent l="0" t="0" r="0" b="0"/>
                  <wp:docPr id="198" name="Picture 198"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1CC1C1AC" w14:textId="14DAC649" w:rsidR="0029450F" w:rsidRPr="00E342D3" w:rsidRDefault="0029450F" w:rsidP="0029450F">
            <w:pPr>
              <w:pStyle w:val="NoSpacing"/>
            </w:pPr>
            <w:r w:rsidRPr="00E342D3">
              <w:rPr>
                <w:b/>
              </w:rPr>
              <w:t>Video:</w:t>
            </w:r>
            <w:r w:rsidRPr="00E342D3">
              <w:t xml:space="preserve"> </w:t>
            </w:r>
            <w:r>
              <w:t>‘</w:t>
            </w:r>
            <w:hyperlink r:id="rId96" w:history="1">
              <w:r w:rsidRPr="00C04DF6">
                <w:rPr>
                  <w:rStyle w:val="Hyperlink"/>
                </w:rPr>
                <w:t>Living my plan, NDIS at work</w:t>
              </w:r>
            </w:hyperlink>
            <w:r>
              <w:t>’</w:t>
            </w:r>
          </w:p>
          <w:p w14:paraId="430C16A7" w14:textId="7AC39998" w:rsidR="0029450F" w:rsidRDefault="0029450F" w:rsidP="00E10BE6">
            <w:pPr>
              <w:pStyle w:val="NoSpacing"/>
            </w:pPr>
            <w:r w:rsidRPr="00E342D3">
              <w:rPr>
                <w:b/>
              </w:rPr>
              <w:t>Source:</w:t>
            </w:r>
            <w:r w:rsidRPr="00E342D3">
              <w:t xml:space="preserve"> </w:t>
            </w:r>
            <w:r w:rsidR="00C04DF6" w:rsidRPr="00756F99">
              <w:t>National Disability Insurance Scheme</w:t>
            </w:r>
            <w:r w:rsidRPr="00E342D3">
              <w:t xml:space="preserve"> </w:t>
            </w:r>
          </w:p>
        </w:tc>
      </w:tr>
    </w:tbl>
    <w:p w14:paraId="6F9CE8C7" w14:textId="77777777" w:rsidR="0029450F" w:rsidRDefault="0029450F" w:rsidP="00DA24E5">
      <w:pPr>
        <w:pStyle w:val="NoSpacing"/>
        <w:rPr>
          <w:b/>
        </w:rPr>
      </w:pPr>
    </w:p>
    <w:p w14:paraId="689CA9DC" w14:textId="77777777" w:rsidR="00DA24E5" w:rsidRPr="00E342D3" w:rsidRDefault="00DA24E5" w:rsidP="00DA24E5">
      <w:pPr>
        <w:pStyle w:val="NoSpacing"/>
      </w:pPr>
      <w:r w:rsidRPr="00E342D3">
        <w:rPr>
          <w:noProof/>
        </w:rPr>
        <w:drawing>
          <wp:inline distT="0" distB="0" distL="0" distR="0" wp14:anchorId="0F8EC772" wp14:editId="56F7BB1A">
            <wp:extent cx="3838575" cy="2009775"/>
            <wp:effectExtent l="0" t="0" r="9525" b="9525"/>
            <wp:docPr id="22529" name="Picture 22529" title="Screenshot of 'Living my plan, NDIS at work'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3838575" cy="20097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CD7146E" w14:textId="77777777" w:rsidR="00DA24E5" w:rsidRPr="00E342D3" w:rsidRDefault="00DA24E5" w:rsidP="00DA24E5">
      <w:pPr>
        <w:pStyle w:val="NormalWeb"/>
        <w:shd w:val="clear" w:color="auto" w:fill="FFFFFF"/>
        <w:spacing w:before="0" w:after="0"/>
        <w:rPr>
          <w:rFonts w:ascii="Arial" w:hAnsi="Arial"/>
          <w:b/>
        </w:rPr>
      </w:pPr>
    </w:p>
    <w:p w14:paraId="09020F1E" w14:textId="05D8D85C" w:rsidR="00AE5F44" w:rsidRDefault="00DA24E5" w:rsidP="00756F99">
      <w:pPr>
        <w:pStyle w:val="NormalWeb"/>
        <w:shd w:val="clear" w:color="auto" w:fill="FFFFFF"/>
        <w:spacing w:before="0" w:after="0"/>
      </w:pPr>
      <w:r w:rsidRPr="00E342D3">
        <w:rPr>
          <w:rFonts w:ascii="Arial" w:hAnsi="Arial"/>
          <w:b/>
        </w:rPr>
        <w:t xml:space="preserve">Summary: </w:t>
      </w:r>
      <w:r w:rsidRPr="00E342D3">
        <w:rPr>
          <w:rFonts w:ascii="Arial" w:hAnsi="Arial"/>
          <w:color w:val="000000"/>
          <w:szCs w:val="23"/>
        </w:rPr>
        <w:t>Teens and adults explain how the NDIS has improved their lives as they receive support and equipment to live more independently and regain family relationships.</w:t>
      </w:r>
    </w:p>
    <w:tbl>
      <w:tblPr>
        <w:tblStyle w:val="TableGrid"/>
        <w:tblW w:w="0" w:type="auto"/>
        <w:tblLook w:val="04A0" w:firstRow="1" w:lastRow="0" w:firstColumn="1" w:lastColumn="0" w:noHBand="0" w:noVBand="1"/>
      </w:tblPr>
      <w:tblGrid>
        <w:gridCol w:w="1555"/>
        <w:gridCol w:w="7505"/>
      </w:tblGrid>
      <w:tr w:rsidR="0029450F" w14:paraId="53776E6D" w14:textId="77777777" w:rsidTr="009D200E">
        <w:trPr>
          <w:trHeight w:val="1678"/>
        </w:trPr>
        <w:tc>
          <w:tcPr>
            <w:tcW w:w="1555" w:type="dxa"/>
            <w:tcBorders>
              <w:top w:val="nil"/>
              <w:left w:val="nil"/>
              <w:bottom w:val="nil"/>
              <w:right w:val="nil"/>
            </w:tcBorders>
            <w:vAlign w:val="center"/>
          </w:tcPr>
          <w:p w14:paraId="4E4C65F4" w14:textId="28B3FCF6" w:rsidR="0029450F" w:rsidRDefault="0029450F" w:rsidP="009D200E">
            <w:pPr>
              <w:spacing w:after="0"/>
              <w:rPr>
                <w:b/>
              </w:rPr>
            </w:pPr>
            <w:r>
              <w:rPr>
                <w:noProof/>
              </w:rPr>
              <w:drawing>
                <wp:inline distT="0" distB="0" distL="0" distR="0" wp14:anchorId="10D6F1A1" wp14:editId="21006F21">
                  <wp:extent cx="806400" cy="806400"/>
                  <wp:effectExtent l="0" t="0" r="0" b="0"/>
                  <wp:docPr id="5139" name="Picture 513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74E5749" w14:textId="35DC4EC0" w:rsidR="0029450F" w:rsidRDefault="0029450F" w:rsidP="009D200E">
            <w:pPr>
              <w:spacing w:after="0"/>
              <w:rPr>
                <w:b/>
              </w:rPr>
            </w:pPr>
            <w:r w:rsidRPr="0029450F">
              <w:rPr>
                <w:b/>
              </w:rPr>
              <w:t xml:space="preserve">Do you think that providing supports through the new model of person-centred practice could provide benefits for people in caring roles, as well as for people </w:t>
            </w:r>
            <w:r>
              <w:rPr>
                <w:b/>
              </w:rPr>
              <w:t>with disability? If so, how?</w:t>
            </w:r>
          </w:p>
        </w:tc>
      </w:tr>
    </w:tbl>
    <w:p w14:paraId="42ED424F" w14:textId="37CE45A7" w:rsidR="00AE5F44" w:rsidRPr="00E342D3" w:rsidRDefault="00AE5F44" w:rsidP="00756F9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A904830" w14:textId="1C2E34ED" w:rsidR="00484437" w:rsidRPr="00484437" w:rsidRDefault="00484437" w:rsidP="00484437">
      <w:pPr>
        <w:keepNext/>
        <w:keepLines/>
        <w:spacing w:before="360" w:after="0"/>
        <w:outlineLvl w:val="2"/>
        <w:rPr>
          <w:b/>
        </w:rPr>
      </w:pPr>
      <w:r w:rsidRPr="00484437">
        <w:rPr>
          <w:b/>
        </w:rPr>
        <w:t>Enabling independence through the NDIS</w:t>
      </w:r>
    </w:p>
    <w:p w14:paraId="14EF5268" w14:textId="77777777" w:rsidR="009D200E" w:rsidRDefault="009D200E" w:rsidP="00484437">
      <w:pPr>
        <w:spacing w:before="0" w:after="0"/>
      </w:pPr>
    </w:p>
    <w:p w14:paraId="6766E267" w14:textId="77777777" w:rsidR="00484437" w:rsidRPr="00484437" w:rsidRDefault="00484437" w:rsidP="00484437">
      <w:pPr>
        <w:spacing w:before="0" w:after="0"/>
      </w:pPr>
      <w:r w:rsidRPr="00484437">
        <w:t xml:space="preserve">Person-centred practice is at the heart of the NDIS. This means that through the scheme people with disability will have access to the services and supports they need, when they need them. </w:t>
      </w:r>
    </w:p>
    <w:p w14:paraId="71088040" w14:textId="77777777" w:rsidR="00484437" w:rsidRPr="00484437" w:rsidRDefault="00484437" w:rsidP="00484437">
      <w:pPr>
        <w:spacing w:before="0" w:after="0"/>
      </w:pPr>
    </w:p>
    <w:p w14:paraId="6E2D1A99" w14:textId="3ACD17C2" w:rsidR="00484437" w:rsidRPr="00484437" w:rsidRDefault="00484437" w:rsidP="00484437">
      <w:pPr>
        <w:spacing w:before="0" w:after="0"/>
      </w:pPr>
      <w:r w:rsidRPr="00484437">
        <w:t xml:space="preserve">The following </w:t>
      </w:r>
      <w:r w:rsidR="00E10BE6">
        <w:t xml:space="preserve">case study, taken from the </w:t>
      </w:r>
      <w:r w:rsidR="00E10BE6" w:rsidRPr="00693380">
        <w:t>National People with</w:t>
      </w:r>
      <w:r w:rsidR="00E10BE6">
        <w:t xml:space="preserve"> Disabilities and Carer Council’s </w:t>
      </w:r>
      <w:r w:rsidR="00E10BE6" w:rsidRPr="00023AAC">
        <w:rPr>
          <w:i/>
        </w:rPr>
        <w:t>SHUT OUT</w:t>
      </w:r>
      <w:r w:rsidR="00E10BE6">
        <w:t xml:space="preserve"> report,</w:t>
      </w:r>
      <w:r w:rsidR="00E10BE6" w:rsidRPr="009A0C6F">
        <w:t xml:space="preserve"> </w:t>
      </w:r>
      <w:r w:rsidRPr="00484437">
        <w:t>illustrate</w:t>
      </w:r>
      <w:r w:rsidR="00E10BE6">
        <w:t>s</w:t>
      </w:r>
      <w:r w:rsidRPr="00484437">
        <w:t xml:space="preserve"> how a lack of available supports can impede the independence and empowerment of a person with disability. </w:t>
      </w:r>
    </w:p>
    <w:p w14:paraId="53624974" w14:textId="77777777" w:rsidR="00484437" w:rsidRPr="00484437" w:rsidRDefault="00484437" w:rsidP="00484437">
      <w:pPr>
        <w:spacing w:before="0" w:after="0"/>
      </w:pPr>
    </w:p>
    <w:p w14:paraId="7CA8DA4D" w14:textId="77777777" w:rsidR="00484437" w:rsidRPr="00484437" w:rsidRDefault="00484437" w:rsidP="00484437">
      <w:pPr>
        <w:spacing w:before="0" w:after="0"/>
        <w:ind w:left="720"/>
      </w:pPr>
      <w:r w:rsidRPr="00484437">
        <w:t>A child we will call S is 8-years-old and lives in a small rural community with her mother and siblings. S has cerebral palsy and uses a wheelchair permanently. She is unable to use verbal communication and uses a speech activated computer and has a manual wheelchair and attends public school.</w:t>
      </w:r>
    </w:p>
    <w:p w14:paraId="74CBC324" w14:textId="77777777" w:rsidR="00484437" w:rsidRPr="00484437" w:rsidRDefault="00484437" w:rsidP="00484437">
      <w:pPr>
        <w:spacing w:before="0" w:after="0"/>
        <w:ind w:left="720"/>
      </w:pPr>
      <w:r w:rsidRPr="00484437">
        <w:t>Her mother has applied for and been waiting several years for an electric wheelchair for S, which would enable her to be more active at school with her friends and be more independent than she is. This would also free up her mother from having to push S everywhere as she is unable to use a manual wheelchair herself.</w:t>
      </w:r>
      <w:r w:rsidRPr="00484437">
        <w:rPr>
          <w:rFonts w:eastAsia="Times New Roman"/>
          <w:sz w:val="20"/>
          <w:vertAlign w:val="superscript"/>
        </w:rPr>
        <w:endnoteReference w:id="60"/>
      </w:r>
    </w:p>
    <w:p w14:paraId="480A2FFE" w14:textId="77777777" w:rsidR="00484437" w:rsidRPr="00484437" w:rsidRDefault="00484437" w:rsidP="00484437">
      <w:pPr>
        <w:spacing w:before="0" w:after="0"/>
        <w:ind w:left="720"/>
      </w:pPr>
    </w:p>
    <w:p w14:paraId="49DFFD1D" w14:textId="77777777" w:rsidR="00484437" w:rsidRPr="00484437" w:rsidRDefault="00484437" w:rsidP="00484437">
      <w:pPr>
        <w:spacing w:before="0" w:after="0"/>
      </w:pPr>
      <w:r w:rsidRPr="00484437">
        <w:t xml:space="preserve">Increased access to services and supports under the NDIS has the potential to reduce a person with disability’s reliance on informal supports such as friends and family. </w:t>
      </w:r>
    </w:p>
    <w:p w14:paraId="30FE1335" w14:textId="77777777" w:rsidR="00484437" w:rsidRPr="00484437" w:rsidRDefault="00484437" w:rsidP="00484437">
      <w:pPr>
        <w:spacing w:before="0" w:after="0"/>
      </w:pPr>
    </w:p>
    <w:p w14:paraId="1E33B1A5" w14:textId="77777777" w:rsidR="00484437" w:rsidRPr="00484437" w:rsidRDefault="00484437" w:rsidP="00484437">
      <w:pPr>
        <w:spacing w:before="0" w:after="0"/>
        <w:rPr>
          <w:rFonts w:eastAsia="Times New Roman" w:cs="Arial"/>
        </w:rPr>
      </w:pPr>
      <w:r w:rsidRPr="00484437">
        <w:t>As well as enhancing an individual’s independence this can also have s</w:t>
      </w:r>
      <w:r w:rsidRPr="00484437">
        <w:rPr>
          <w:rFonts w:eastAsia="Times New Roman" w:cs="Arial"/>
        </w:rPr>
        <w:t xml:space="preserve">ignificant ramifications for the wellbeing of personal relationships. </w:t>
      </w:r>
    </w:p>
    <w:p w14:paraId="4032D52B" w14:textId="77777777" w:rsidR="00484437" w:rsidRPr="00484437" w:rsidRDefault="00484437" w:rsidP="00484437">
      <w:pPr>
        <w:spacing w:before="0" w:after="0"/>
        <w:rPr>
          <w:rFonts w:eastAsia="Times New Roman" w:cs="Arial"/>
        </w:rPr>
      </w:pPr>
    </w:p>
    <w:p w14:paraId="79289E5F" w14:textId="77777777" w:rsidR="00484437" w:rsidRPr="00484437" w:rsidRDefault="00484437" w:rsidP="00484437">
      <w:pPr>
        <w:spacing w:before="0" w:after="0"/>
        <w:rPr>
          <w:rFonts w:eastAsia="Times New Roman" w:cs="Arial"/>
        </w:rPr>
      </w:pPr>
      <w:r w:rsidRPr="00484437">
        <w:rPr>
          <w:rFonts w:eastAsia="Times New Roman" w:cs="Arial"/>
        </w:rPr>
        <w:t>For example, an individual who had been involved in a 2-year trial of individualised funding prior to the introduction of the NDIS wrote:</w:t>
      </w:r>
    </w:p>
    <w:p w14:paraId="265094DB" w14:textId="77777777" w:rsidR="00484437" w:rsidRPr="00484437" w:rsidRDefault="00484437" w:rsidP="00484437">
      <w:pPr>
        <w:spacing w:before="0" w:after="0"/>
        <w:rPr>
          <w:rFonts w:eastAsia="Times New Roman" w:cs="Arial"/>
        </w:rPr>
      </w:pPr>
    </w:p>
    <w:p w14:paraId="7C6B5039" w14:textId="77777777" w:rsidR="00484437" w:rsidRPr="00484437" w:rsidRDefault="00484437" w:rsidP="00484437">
      <w:pPr>
        <w:spacing w:before="0" w:after="0"/>
        <w:ind w:left="720"/>
      </w:pPr>
      <w:r w:rsidRPr="00484437">
        <w:t>I am extremely conscious of creating a life for myself so that I am not reliant on family and friends. I want to keep them just as that—family and friends—not as carers.</w:t>
      </w:r>
      <w:r w:rsidRPr="00484437">
        <w:rPr>
          <w:rFonts w:eastAsia="Times New Roman"/>
          <w:sz w:val="20"/>
          <w:vertAlign w:val="superscript"/>
        </w:rPr>
        <w:endnoteReference w:id="61"/>
      </w:r>
    </w:p>
    <w:p w14:paraId="3BF1A387" w14:textId="77777777" w:rsidR="00484437" w:rsidRPr="00484437" w:rsidRDefault="00484437" w:rsidP="00484437">
      <w:pPr>
        <w:tabs>
          <w:tab w:val="left" w:pos="720"/>
        </w:tabs>
        <w:spacing w:before="0" w:after="0"/>
      </w:pPr>
    </w:p>
    <w:p w14:paraId="401B3F98" w14:textId="77777777" w:rsidR="00484437" w:rsidRPr="00484437" w:rsidRDefault="00484437" w:rsidP="00484437">
      <w:pPr>
        <w:tabs>
          <w:tab w:val="left" w:pos="720"/>
        </w:tabs>
        <w:spacing w:before="0" w:after="0"/>
      </w:pPr>
      <w:r w:rsidRPr="00484437">
        <w:t>In another study, an individual caring for a child with disability wrote:</w:t>
      </w:r>
    </w:p>
    <w:p w14:paraId="706383FB" w14:textId="77777777" w:rsidR="00484437" w:rsidRPr="00484437" w:rsidRDefault="00484437" w:rsidP="00484437">
      <w:pPr>
        <w:spacing w:before="0" w:after="0"/>
      </w:pPr>
    </w:p>
    <w:p w14:paraId="34CB2540" w14:textId="77777777" w:rsidR="00484437" w:rsidRPr="00484437" w:rsidRDefault="00484437" w:rsidP="00484437">
      <w:pPr>
        <w:spacing w:before="0" w:after="0"/>
        <w:ind w:left="720"/>
      </w:pPr>
      <w:r w:rsidRPr="00484437">
        <w:t>I think people also often misunderstand what is needed and assume that we all need a break from our children. This is not the case. What is often needed is help with the endless chores so that we have the time and energy to enjoy being with our children.</w:t>
      </w:r>
      <w:r w:rsidRPr="00484437">
        <w:rPr>
          <w:rFonts w:eastAsia="Times New Roman"/>
          <w:sz w:val="20"/>
          <w:vertAlign w:val="superscript"/>
        </w:rPr>
        <w:endnoteReference w:id="62"/>
      </w:r>
    </w:p>
    <w:p w14:paraId="160299CC" w14:textId="77777777" w:rsidR="00AE5F44" w:rsidRDefault="00AE5F44" w:rsidP="00AE5F44">
      <w:pPr>
        <w:spacing w:before="0"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484437" w:rsidRPr="00484437" w14:paraId="56550B3D" w14:textId="77777777" w:rsidTr="00756F99">
        <w:trPr>
          <w:trHeight w:val="857"/>
        </w:trPr>
        <w:tc>
          <w:tcPr>
            <w:tcW w:w="1485" w:type="dxa"/>
            <w:vAlign w:val="center"/>
          </w:tcPr>
          <w:p w14:paraId="1CE49B95" w14:textId="77777777" w:rsidR="00484437" w:rsidRPr="00484437" w:rsidRDefault="00484437" w:rsidP="009D200E">
            <w:pPr>
              <w:spacing w:before="0" w:after="0"/>
              <w:rPr>
                <w:b/>
              </w:rPr>
            </w:pPr>
            <w:r w:rsidRPr="00484437">
              <w:rPr>
                <w:rFonts w:eastAsia="Times New Roman"/>
                <w:noProof/>
              </w:rPr>
              <w:drawing>
                <wp:inline distT="0" distB="0" distL="0" distR="0" wp14:anchorId="179D0ACA" wp14:editId="7EB3A2DF">
                  <wp:extent cx="806400" cy="806400"/>
                  <wp:effectExtent l="0" t="0" r="0" b="0"/>
                  <wp:docPr id="22634" name="Picture 22634"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0931654B" w14:textId="77777777" w:rsidR="00484437" w:rsidRPr="00484437" w:rsidRDefault="00484437" w:rsidP="009D200E">
            <w:pPr>
              <w:spacing w:before="0" w:after="0"/>
              <w:rPr>
                <w:rFonts w:eastAsia="Times New Roman"/>
                <w:b/>
              </w:rPr>
            </w:pPr>
            <w:r w:rsidRPr="00484437">
              <w:rPr>
                <w:rFonts w:eastAsia="Times New Roman"/>
                <w:b/>
              </w:rPr>
              <w:t>Further reading:</w:t>
            </w:r>
          </w:p>
          <w:p w14:paraId="4707B0A2" w14:textId="77777777" w:rsidR="00484437" w:rsidRPr="00484437" w:rsidRDefault="00484437" w:rsidP="009D200E">
            <w:pPr>
              <w:spacing w:before="0" w:after="0"/>
              <w:rPr>
                <w:rFonts w:eastAsia="Times New Roman"/>
                <w:b/>
              </w:rPr>
            </w:pPr>
          </w:p>
          <w:p w14:paraId="3BFB6C5F" w14:textId="12B3A1DE" w:rsidR="00484437" w:rsidRPr="00484437" w:rsidRDefault="00484437" w:rsidP="009D200E">
            <w:pPr>
              <w:spacing w:before="0" w:after="0"/>
              <w:rPr>
                <w:rFonts w:eastAsia="Times New Roman"/>
              </w:rPr>
            </w:pPr>
            <w:r w:rsidRPr="00484437">
              <w:rPr>
                <w:rFonts w:eastAsia="Times New Roman"/>
              </w:rPr>
              <w:t xml:space="preserve">National Disability Insurance Agency, </w:t>
            </w:r>
            <w:hyperlink r:id="rId98" w:history="1">
              <w:r w:rsidRPr="00E10BE6">
                <w:rPr>
                  <w:rStyle w:val="Hyperlink"/>
                  <w:rFonts w:eastAsia="Times New Roman"/>
                  <w:i/>
                </w:rPr>
                <w:t>Planning and Assessment – Assessment of Participants’ Needs</w:t>
              </w:r>
            </w:hyperlink>
            <w:r w:rsidRPr="00484437">
              <w:rPr>
                <w:rFonts w:eastAsia="Times New Roman"/>
              </w:rPr>
              <w:t xml:space="preserve"> (16 January 2014).</w:t>
            </w:r>
          </w:p>
          <w:p w14:paraId="37794491" w14:textId="77777777" w:rsidR="00484437" w:rsidRPr="00484437" w:rsidRDefault="00484437" w:rsidP="009D200E">
            <w:pPr>
              <w:spacing w:before="0" w:after="0"/>
              <w:rPr>
                <w:rFonts w:eastAsia="Times New Roman"/>
              </w:rPr>
            </w:pPr>
          </w:p>
          <w:p w14:paraId="666C8BA7" w14:textId="176A1651" w:rsidR="00484437" w:rsidRPr="00484437" w:rsidRDefault="00484437" w:rsidP="009D200E">
            <w:pPr>
              <w:spacing w:before="0" w:after="0"/>
              <w:rPr>
                <w:rFonts w:eastAsia="Times New Roman"/>
              </w:rPr>
            </w:pPr>
            <w:r w:rsidRPr="00484437">
              <w:rPr>
                <w:rFonts w:eastAsia="Times New Roman"/>
              </w:rPr>
              <w:t xml:space="preserve">National Disability Insurance Agency, </w:t>
            </w:r>
            <w:hyperlink r:id="rId99" w:history="1">
              <w:r w:rsidRPr="00E10BE6">
                <w:rPr>
                  <w:rStyle w:val="Hyperlink"/>
                  <w:rFonts w:eastAsia="Times New Roman"/>
                  <w:i/>
                </w:rPr>
                <w:t>Planning and Assessment – Facilitating the Participant’s Statements of Goals and Aspirations</w:t>
              </w:r>
            </w:hyperlink>
            <w:r w:rsidRPr="00484437">
              <w:rPr>
                <w:rFonts w:eastAsia="Times New Roman"/>
              </w:rPr>
              <w:t xml:space="preserve"> (16 January 2014).</w:t>
            </w:r>
          </w:p>
          <w:p w14:paraId="6D36820C" w14:textId="61FA69F3" w:rsidR="00484437" w:rsidRPr="00484437" w:rsidRDefault="00484437" w:rsidP="009D200E">
            <w:pPr>
              <w:spacing w:before="0" w:after="0"/>
              <w:rPr>
                <w:rFonts w:eastAsia="Times New Roman"/>
              </w:rPr>
            </w:pPr>
            <w:r w:rsidRPr="00484437">
              <w:rPr>
                <w:rFonts w:eastAsia="Times New Roman"/>
              </w:rPr>
              <w:t xml:space="preserve">National Disability Insurance Agency, </w:t>
            </w:r>
            <w:hyperlink r:id="rId100" w:history="1">
              <w:r w:rsidRPr="00E10BE6">
                <w:rPr>
                  <w:rStyle w:val="Hyperlink"/>
                  <w:rFonts w:eastAsia="Times New Roman"/>
                  <w:i/>
                </w:rPr>
                <w:t>Planning and Assessment – The Planning Conversation</w:t>
              </w:r>
            </w:hyperlink>
            <w:r w:rsidRPr="00484437">
              <w:rPr>
                <w:rFonts w:eastAsia="Times New Roman"/>
              </w:rPr>
              <w:t xml:space="preserve"> (16 January 2014).</w:t>
            </w:r>
          </w:p>
          <w:p w14:paraId="5F27F447" w14:textId="77777777" w:rsidR="00484437" w:rsidRPr="00484437" w:rsidRDefault="00484437" w:rsidP="009D200E">
            <w:pPr>
              <w:spacing w:before="0" w:after="0"/>
              <w:rPr>
                <w:rFonts w:eastAsia="Times New Roman"/>
              </w:rPr>
            </w:pPr>
          </w:p>
          <w:p w14:paraId="1AD3339E" w14:textId="5C5EE9E8" w:rsidR="00484437" w:rsidRPr="00484437" w:rsidRDefault="00484437" w:rsidP="009D200E">
            <w:pPr>
              <w:spacing w:before="0" w:after="0"/>
              <w:rPr>
                <w:rFonts w:eastAsia="Times New Roman"/>
              </w:rPr>
            </w:pPr>
            <w:r w:rsidRPr="00484437">
              <w:rPr>
                <w:rFonts w:eastAsia="Times New Roman"/>
              </w:rPr>
              <w:t xml:space="preserve">National Disability Insurance Agency, </w:t>
            </w:r>
            <w:hyperlink r:id="rId101" w:history="1">
              <w:r w:rsidRPr="00E10BE6">
                <w:rPr>
                  <w:rStyle w:val="Hyperlink"/>
                  <w:rFonts w:eastAsia="Times New Roman"/>
                  <w:i/>
                </w:rPr>
                <w:t>Planning and Assessment – Supports in the Plan</w:t>
              </w:r>
            </w:hyperlink>
            <w:r w:rsidRPr="00484437">
              <w:rPr>
                <w:rFonts w:eastAsia="Times New Roman"/>
              </w:rPr>
              <w:t xml:space="preserve"> (1 September January 2014)</w:t>
            </w:r>
            <w:r w:rsidR="00E10BE6">
              <w:rPr>
                <w:rFonts w:eastAsia="Times New Roman"/>
              </w:rPr>
              <w:t>.</w:t>
            </w:r>
          </w:p>
          <w:p w14:paraId="336FF67C" w14:textId="77777777" w:rsidR="00484437" w:rsidRPr="00484437" w:rsidRDefault="00484437" w:rsidP="009D200E">
            <w:pPr>
              <w:spacing w:before="0" w:after="0"/>
              <w:rPr>
                <w:rFonts w:eastAsia="Times New Roman"/>
              </w:rPr>
            </w:pPr>
          </w:p>
          <w:p w14:paraId="694FD4D3" w14:textId="00474869" w:rsidR="00484437" w:rsidRPr="00484437" w:rsidRDefault="00484437" w:rsidP="009D200E">
            <w:pPr>
              <w:spacing w:before="0" w:after="0"/>
              <w:rPr>
                <w:rFonts w:eastAsia="Times New Roman"/>
              </w:rPr>
            </w:pPr>
            <w:r w:rsidRPr="00484437">
              <w:rPr>
                <w:rFonts w:eastAsia="Times New Roman"/>
              </w:rPr>
              <w:t xml:space="preserve">National Disability Insurance Agency, </w:t>
            </w:r>
            <w:hyperlink r:id="rId102" w:history="1">
              <w:r w:rsidRPr="00E10BE6">
                <w:rPr>
                  <w:rStyle w:val="Hyperlink"/>
                  <w:rFonts w:eastAsia="Times New Roman"/>
                  <w:i/>
                </w:rPr>
                <w:t>Planning and Assessment – Risk and Safeguards</w:t>
              </w:r>
            </w:hyperlink>
            <w:r w:rsidRPr="00484437">
              <w:rPr>
                <w:rFonts w:eastAsia="Times New Roman"/>
              </w:rPr>
              <w:t xml:space="preserve"> (16 January 2014)</w:t>
            </w:r>
            <w:r w:rsidR="00E10BE6">
              <w:t>.</w:t>
            </w:r>
          </w:p>
          <w:p w14:paraId="36A4A46E" w14:textId="77777777" w:rsidR="00484437" w:rsidRPr="00484437" w:rsidRDefault="00484437" w:rsidP="009D200E">
            <w:pPr>
              <w:spacing w:before="0" w:after="0"/>
              <w:rPr>
                <w:rFonts w:eastAsia="Times New Roman"/>
              </w:rPr>
            </w:pPr>
          </w:p>
          <w:p w14:paraId="6544DA83" w14:textId="1B3248E4" w:rsidR="00484437" w:rsidRPr="00484437" w:rsidRDefault="00484437" w:rsidP="009D200E">
            <w:pPr>
              <w:spacing w:before="0" w:after="0"/>
              <w:rPr>
                <w:rFonts w:eastAsia="Times New Roman"/>
              </w:rPr>
            </w:pPr>
            <w:r w:rsidRPr="00484437">
              <w:rPr>
                <w:rFonts w:eastAsia="Times New Roman"/>
              </w:rPr>
              <w:lastRenderedPageBreak/>
              <w:t xml:space="preserve">National Disability Insurance Agency, </w:t>
            </w:r>
            <w:hyperlink r:id="rId103" w:history="1">
              <w:r w:rsidRPr="00756F99">
                <w:rPr>
                  <w:rStyle w:val="Hyperlink"/>
                  <w:i/>
                </w:rPr>
                <w:t>Planning and Assessment fact sheet – The Plan Management Decision</w:t>
              </w:r>
            </w:hyperlink>
            <w:r w:rsidRPr="00484437">
              <w:rPr>
                <w:rFonts w:eastAsia="Times New Roman"/>
              </w:rPr>
              <w:t xml:space="preserve"> (16 January 2014).</w:t>
            </w:r>
          </w:p>
          <w:p w14:paraId="1D7FC988" w14:textId="77777777" w:rsidR="00484437" w:rsidRPr="00484437" w:rsidRDefault="00484437" w:rsidP="009D200E">
            <w:pPr>
              <w:spacing w:before="0" w:after="0"/>
              <w:rPr>
                <w:rFonts w:eastAsia="Times New Roman"/>
              </w:rPr>
            </w:pPr>
          </w:p>
          <w:p w14:paraId="4A631623" w14:textId="61550B74" w:rsidR="00484437" w:rsidRPr="00484437" w:rsidRDefault="00484437" w:rsidP="00E10BE6">
            <w:pPr>
              <w:spacing w:before="0" w:after="0"/>
              <w:rPr>
                <w:rFonts w:eastAsia="Times New Roman"/>
                <w:color w:val="0000FF"/>
                <w:u w:val="single"/>
              </w:rPr>
            </w:pPr>
            <w:r w:rsidRPr="00484437">
              <w:rPr>
                <w:rFonts w:eastAsia="Times New Roman"/>
              </w:rPr>
              <w:t xml:space="preserve">Carers Australia, </w:t>
            </w:r>
            <w:hyperlink r:id="rId104" w:history="1">
              <w:r w:rsidRPr="00E10BE6">
                <w:rPr>
                  <w:rStyle w:val="Hyperlink"/>
                  <w:rFonts w:eastAsia="Times New Roman"/>
                  <w:i/>
                </w:rPr>
                <w:t>NDIS and Carers</w:t>
              </w:r>
            </w:hyperlink>
            <w:r w:rsidRPr="00484437">
              <w:rPr>
                <w:rFonts w:eastAsia="Times New Roman"/>
              </w:rPr>
              <w:t xml:space="preserve"> (26 June 2015)</w:t>
            </w:r>
            <w:r w:rsidR="00E10BE6">
              <w:t>.</w:t>
            </w:r>
          </w:p>
        </w:tc>
      </w:tr>
    </w:tbl>
    <w:p w14:paraId="300DA399" w14:textId="77777777" w:rsidR="00873E96" w:rsidRDefault="00873E96">
      <w:pPr>
        <w:spacing w:before="0" w:after="0"/>
        <w:rPr>
          <w:b/>
          <w:i/>
          <w:color w:val="000000"/>
          <w:sz w:val="28"/>
          <w:szCs w:val="26"/>
        </w:rPr>
      </w:pPr>
      <w:bookmarkStart w:id="64" w:name="_Toc435014088"/>
      <w:r>
        <w:lastRenderedPageBreak/>
        <w:br w:type="page"/>
      </w:r>
    </w:p>
    <w:p w14:paraId="22E25333" w14:textId="176E965A" w:rsidR="00A23858" w:rsidRPr="00A23858" w:rsidRDefault="00AE5F44" w:rsidP="00C32F7E">
      <w:pPr>
        <w:pStyle w:val="Heading2"/>
      </w:pPr>
      <w:bookmarkStart w:id="65" w:name="_Toc440633501"/>
      <w:r w:rsidRPr="00484437">
        <w:lastRenderedPageBreak/>
        <w:t>4.3. My Aged Care</w:t>
      </w:r>
      <w:bookmarkEnd w:id="64"/>
      <w:bookmarkEnd w:id="65"/>
      <w:r w:rsidRPr="00484437">
        <w:t xml:space="preserve"> </w:t>
      </w:r>
    </w:p>
    <w:p w14:paraId="10713426" w14:textId="77777777" w:rsidR="009D200E" w:rsidRDefault="009D200E" w:rsidP="00A23858">
      <w:pPr>
        <w:spacing w:before="0" w:after="0"/>
      </w:pPr>
    </w:p>
    <w:p w14:paraId="5F9E96E7" w14:textId="7ECC2732" w:rsidR="00A23858" w:rsidRPr="00A23858" w:rsidRDefault="00A23858" w:rsidP="00A23858">
      <w:pPr>
        <w:spacing w:before="0" w:after="0"/>
      </w:pPr>
      <w:r w:rsidRPr="00A23858">
        <w:t xml:space="preserve">If an individual has acquired their disability before the age of 65 and is already a registered participant of the </w:t>
      </w:r>
      <w:r w:rsidRPr="00A23858">
        <w:rPr>
          <w:i/>
        </w:rPr>
        <w:t>National</w:t>
      </w:r>
      <w:r w:rsidRPr="00A23858">
        <w:t xml:space="preserve"> </w:t>
      </w:r>
      <w:r w:rsidRPr="00A23858">
        <w:rPr>
          <w:i/>
        </w:rPr>
        <w:t>Disability Insurance Scheme</w:t>
      </w:r>
      <w:r w:rsidRPr="00A23858">
        <w:t xml:space="preserve">, they will have the option of continuing to receive supports under the NDIS or transferring to the </w:t>
      </w:r>
      <w:r w:rsidR="00E10BE6">
        <w:t xml:space="preserve">federal </w:t>
      </w:r>
      <w:r w:rsidRPr="00A23858">
        <w:t>aged care scheme (</w:t>
      </w:r>
      <w:r w:rsidRPr="00A23858">
        <w:rPr>
          <w:i/>
        </w:rPr>
        <w:t>My Aged Care</w:t>
      </w:r>
      <w:r w:rsidRPr="00A23858">
        <w:t>) once they have turned 65. Any individual who acquires their disability over the age of 65, or who is over the age of 65 when the NDIS rolls out in their area, will not be eligible to receive supports through the NDIS.</w:t>
      </w:r>
      <w:r w:rsidRPr="00A23858">
        <w:rPr>
          <w:vertAlign w:val="superscript"/>
        </w:rPr>
        <w:endnoteReference w:id="63"/>
      </w:r>
    </w:p>
    <w:p w14:paraId="621011C7" w14:textId="77777777" w:rsidR="00A23858" w:rsidRPr="00A23858" w:rsidRDefault="00A23858" w:rsidP="00A23858">
      <w:pPr>
        <w:spacing w:before="0" w:after="0"/>
      </w:pPr>
    </w:p>
    <w:p w14:paraId="1D86F4C8" w14:textId="77777777" w:rsidR="00A23858" w:rsidRPr="00A23858" w:rsidRDefault="00A23858" w:rsidP="00A23858">
      <w:pPr>
        <w:spacing w:before="0" w:after="0"/>
      </w:pPr>
      <w:r w:rsidRPr="00A23858">
        <w:t xml:space="preserve">The aged care system has undergone major reforms over the past few years to bring it in line with the principles of person-centeredness that underpin the </w:t>
      </w:r>
      <w:r w:rsidRPr="00A23858">
        <w:rPr>
          <w:i/>
        </w:rPr>
        <w:t>National Disability Insurance Scheme</w:t>
      </w:r>
      <w:r w:rsidRPr="00A23858">
        <w:t xml:space="preserve">. There are varying types of support available under </w:t>
      </w:r>
      <w:r w:rsidRPr="00A23858">
        <w:rPr>
          <w:i/>
        </w:rPr>
        <w:t>My Aged Care</w:t>
      </w:r>
      <w:r w:rsidRPr="00A23858">
        <w:t>, including home care packages to allow older people with disability to remain living in their own homes for as long as possible. Home Care Packages are flexible and tailored to meet the needs of the individual. Home Care Packages may include supports such as:</w:t>
      </w:r>
    </w:p>
    <w:p w14:paraId="5D696F4D" w14:textId="77777777" w:rsidR="00A23858" w:rsidRPr="00A23858" w:rsidRDefault="00A23858" w:rsidP="00A23858">
      <w:pPr>
        <w:spacing w:before="0" w:after="0"/>
      </w:pPr>
    </w:p>
    <w:p w14:paraId="30DFC43A" w14:textId="77777777" w:rsidR="00A23858" w:rsidRPr="00A23858" w:rsidRDefault="00A23858" w:rsidP="00CD18E3">
      <w:pPr>
        <w:numPr>
          <w:ilvl w:val="0"/>
          <w:numId w:val="33"/>
        </w:numPr>
        <w:spacing w:before="120" w:after="120"/>
        <w:ind w:left="714" w:hanging="357"/>
        <w:contextualSpacing/>
      </w:pPr>
      <w:r w:rsidRPr="00A23858">
        <w:t>Assistance with transport</w:t>
      </w:r>
    </w:p>
    <w:p w14:paraId="1377A417" w14:textId="77777777" w:rsidR="00A23858" w:rsidRPr="00A23858" w:rsidRDefault="00A23858" w:rsidP="00CD18E3">
      <w:pPr>
        <w:numPr>
          <w:ilvl w:val="0"/>
          <w:numId w:val="33"/>
        </w:numPr>
        <w:spacing w:before="120" w:after="120"/>
        <w:ind w:left="714" w:hanging="357"/>
        <w:contextualSpacing/>
      </w:pPr>
      <w:r w:rsidRPr="00A23858">
        <w:t>Assistance with shopping</w:t>
      </w:r>
    </w:p>
    <w:p w14:paraId="6FDEB09D" w14:textId="77777777" w:rsidR="00A23858" w:rsidRPr="00A23858" w:rsidRDefault="00A23858" w:rsidP="00CD18E3">
      <w:pPr>
        <w:numPr>
          <w:ilvl w:val="0"/>
          <w:numId w:val="33"/>
        </w:numPr>
        <w:spacing w:before="120" w:after="120"/>
        <w:ind w:left="714" w:hanging="357"/>
        <w:contextualSpacing/>
      </w:pPr>
      <w:r w:rsidRPr="00A23858">
        <w:t>Assistance with household tasks such as cooking and cleaning</w:t>
      </w:r>
    </w:p>
    <w:p w14:paraId="4D2A61F5" w14:textId="77777777" w:rsidR="00A23858" w:rsidRPr="00A23858" w:rsidRDefault="00A23858" w:rsidP="00CD18E3">
      <w:pPr>
        <w:numPr>
          <w:ilvl w:val="0"/>
          <w:numId w:val="33"/>
        </w:numPr>
        <w:spacing w:before="120" w:after="120"/>
        <w:ind w:left="714" w:hanging="357"/>
        <w:contextualSpacing/>
      </w:pPr>
      <w:r w:rsidRPr="00A23858">
        <w:t>Assistance with showering, toileting, feeding etc.</w:t>
      </w:r>
    </w:p>
    <w:p w14:paraId="6DFCD5A2" w14:textId="77777777" w:rsidR="00A23858" w:rsidRPr="00A23858" w:rsidRDefault="00A23858" w:rsidP="00CD18E3">
      <w:pPr>
        <w:numPr>
          <w:ilvl w:val="0"/>
          <w:numId w:val="33"/>
        </w:numPr>
        <w:spacing w:before="120" w:after="120"/>
        <w:ind w:left="714" w:hanging="357"/>
        <w:contextualSpacing/>
      </w:pPr>
      <w:r w:rsidRPr="00A23858">
        <w:t>Home modification</w:t>
      </w:r>
    </w:p>
    <w:p w14:paraId="179C9BB2" w14:textId="77777777" w:rsidR="00A23858" w:rsidRPr="00A23858" w:rsidRDefault="00A23858" w:rsidP="00CD18E3">
      <w:pPr>
        <w:numPr>
          <w:ilvl w:val="0"/>
          <w:numId w:val="33"/>
        </w:numPr>
        <w:spacing w:before="120" w:after="120"/>
        <w:ind w:left="714" w:hanging="357"/>
        <w:contextualSpacing/>
      </w:pPr>
      <w:r w:rsidRPr="00A23858">
        <w:t>Aids and equipment/adaptive technology</w:t>
      </w:r>
      <w:r w:rsidRPr="00A23858">
        <w:rPr>
          <w:sz w:val="20"/>
          <w:vertAlign w:val="superscript"/>
        </w:rPr>
        <w:endnoteReference w:id="64"/>
      </w:r>
    </w:p>
    <w:p w14:paraId="447DF773" w14:textId="77777777" w:rsidR="00AE5F44" w:rsidRPr="00E342D3" w:rsidRDefault="00AE5F44" w:rsidP="00AE5F44">
      <w:pPr>
        <w:spacing w:before="0" w:after="0"/>
      </w:pPr>
    </w:p>
    <w:p w14:paraId="2F8AD171" w14:textId="77777777" w:rsidR="00AE5F44" w:rsidRPr="00E342D3" w:rsidRDefault="00AE5F44" w:rsidP="00AE5F44">
      <w:pPr>
        <w:spacing w:before="0" w:after="0"/>
        <w:jc w:val="center"/>
      </w:pPr>
      <w:r>
        <w:rPr>
          <w:noProof/>
        </w:rPr>
        <w:drawing>
          <wp:inline distT="0" distB="0" distL="0" distR="0" wp14:anchorId="4762CE6F" wp14:editId="7BEF7855">
            <wp:extent cx="3900116" cy="2600077"/>
            <wp:effectExtent l="0" t="0" r="5715" b="0"/>
            <wp:docPr id="7173" name="Picture 7173" descr="A middle aged person smiling and looking into the eyes of an elderly person over a cup of t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Commission Photos\for alex\iStock_000055227080_Full.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3908316" cy="2605544"/>
                    </a:xfrm>
                    <a:prstGeom prst="rect">
                      <a:avLst/>
                    </a:prstGeom>
                    <a:noFill/>
                    <a:ln>
                      <a:noFill/>
                    </a:ln>
                  </pic:spPr>
                </pic:pic>
              </a:graphicData>
            </a:graphic>
          </wp:inline>
        </w:drawing>
      </w:r>
    </w:p>
    <w:p w14:paraId="7B91ADA5" w14:textId="77777777" w:rsidR="00AE5F44" w:rsidRPr="00E342D3" w:rsidRDefault="00AE5F44" w:rsidP="00AE5F44">
      <w:pPr>
        <w:spacing w:before="0" w:after="0"/>
      </w:pPr>
    </w:p>
    <w:p w14:paraId="41FC0924" w14:textId="77777777" w:rsidR="00A23858" w:rsidRDefault="00A23858" w:rsidP="00A23858">
      <w:r w:rsidRPr="00E342D3">
        <w:t xml:space="preserve">Home care packages are now delivered under a model called </w:t>
      </w:r>
      <w:r>
        <w:t>‘</w:t>
      </w:r>
      <w:r w:rsidRPr="00E342D3">
        <w:t>consumer-directed care</w:t>
      </w:r>
      <w:r>
        <w:t>’</w:t>
      </w:r>
      <w:r w:rsidRPr="00E342D3">
        <w:t xml:space="preserve">, or </w:t>
      </w:r>
      <w:r>
        <w:t>‘</w:t>
      </w:r>
      <w:r w:rsidRPr="00E342D3">
        <w:t>CDC</w:t>
      </w:r>
      <w:r>
        <w:t>’</w:t>
      </w:r>
      <w:r w:rsidRPr="00E342D3">
        <w:t xml:space="preserve">. Under this model, the package is allocated to the person with disability, placing them at the centre of decision-making and giving them greater choice and control over the supports and services they receive. </w:t>
      </w:r>
    </w:p>
    <w:p w14:paraId="4B7C60DE" w14:textId="77777777" w:rsidR="00A23858" w:rsidRPr="00E342D3" w:rsidRDefault="00A23858" w:rsidP="00A23858">
      <w:r w:rsidRPr="00E342D3">
        <w:t>People who require home care will receive a different level of assistance depending on their individual circumstances. There are four options available to address varying levels of need. These are:</w:t>
      </w:r>
    </w:p>
    <w:p w14:paraId="08DF09FA" w14:textId="77777777" w:rsidR="00A23858" w:rsidRPr="00E342D3" w:rsidRDefault="00A23858" w:rsidP="00CD18E3">
      <w:pPr>
        <w:pStyle w:val="ListParagraph"/>
        <w:numPr>
          <w:ilvl w:val="0"/>
          <w:numId w:val="34"/>
        </w:numPr>
        <w:spacing w:before="120" w:after="120"/>
        <w:ind w:left="714" w:hanging="357"/>
      </w:pPr>
      <w:r w:rsidRPr="00E342D3">
        <w:lastRenderedPageBreak/>
        <w:t>Home Care Level 1 – to support people with basic care needs</w:t>
      </w:r>
    </w:p>
    <w:p w14:paraId="6F8E6F71" w14:textId="77777777" w:rsidR="00A23858" w:rsidRPr="00E342D3" w:rsidRDefault="00A23858" w:rsidP="00CD18E3">
      <w:pPr>
        <w:pStyle w:val="ListParagraph"/>
        <w:numPr>
          <w:ilvl w:val="0"/>
          <w:numId w:val="34"/>
        </w:numPr>
        <w:spacing w:before="120" w:after="120"/>
        <w:ind w:left="714" w:hanging="357"/>
      </w:pPr>
      <w:r w:rsidRPr="00E342D3">
        <w:t>Home Care Level 2 – to support people with low-level care needs</w:t>
      </w:r>
    </w:p>
    <w:p w14:paraId="46564806" w14:textId="77777777" w:rsidR="00A23858" w:rsidRPr="00E342D3" w:rsidRDefault="00A23858" w:rsidP="00CD18E3">
      <w:pPr>
        <w:pStyle w:val="ListParagraph"/>
        <w:numPr>
          <w:ilvl w:val="0"/>
          <w:numId w:val="34"/>
        </w:numPr>
        <w:spacing w:before="120" w:after="120"/>
        <w:ind w:left="714" w:hanging="357"/>
      </w:pPr>
      <w:r w:rsidRPr="00E342D3">
        <w:t>Home Care Level 3 – to support people with intermediate care needs</w:t>
      </w:r>
    </w:p>
    <w:p w14:paraId="1D25687E" w14:textId="018C2E81" w:rsidR="00A23858" w:rsidRPr="00E342D3" w:rsidRDefault="00A23858" w:rsidP="00CD18E3">
      <w:pPr>
        <w:pStyle w:val="ListParagraph"/>
        <w:numPr>
          <w:ilvl w:val="0"/>
          <w:numId w:val="34"/>
        </w:numPr>
        <w:spacing w:before="120" w:after="120"/>
        <w:ind w:left="714" w:hanging="357"/>
      </w:pPr>
      <w:r w:rsidRPr="00E342D3">
        <w:t>Home Care Level 4 – to support people with high-level care needs</w:t>
      </w:r>
    </w:p>
    <w:p w14:paraId="3F266EA2" w14:textId="77777777" w:rsidR="00A23858" w:rsidRDefault="00A23858" w:rsidP="00A23858">
      <w:pPr>
        <w:pStyle w:val="BodyText1"/>
        <w:spacing w:before="0" w:after="0"/>
        <w:rPr>
          <w:rFonts w:ascii="Arial" w:hAnsi="Arial" w:cs="Arial"/>
        </w:rPr>
      </w:pPr>
      <w:r w:rsidRPr="00E342D3">
        <w:rPr>
          <w:rFonts w:ascii="Arial" w:hAnsi="Arial" w:cs="Arial"/>
        </w:rPr>
        <w:t xml:space="preserve">The key shift that has taken place in both the disability sector and the aged care sector involves the adoption of a </w:t>
      </w:r>
      <w:r w:rsidRPr="00756F99">
        <w:rPr>
          <w:rFonts w:ascii="Arial" w:hAnsi="Arial" w:cs="Arial"/>
          <w:b/>
        </w:rPr>
        <w:t>person-centred approach</w:t>
      </w:r>
      <w:r w:rsidRPr="00E342D3">
        <w:rPr>
          <w:rFonts w:ascii="Arial" w:hAnsi="Arial" w:cs="Arial"/>
        </w:rPr>
        <w:t xml:space="preserve"> to service delivery, although this is referred to as ‘consumer-directed care’ under the </w:t>
      </w:r>
      <w:r w:rsidRPr="00E342D3">
        <w:rPr>
          <w:rFonts w:ascii="Arial" w:hAnsi="Arial" w:cs="Arial"/>
          <w:i/>
        </w:rPr>
        <w:t>My Aged Care</w:t>
      </w:r>
      <w:r w:rsidRPr="00E342D3">
        <w:rPr>
          <w:rFonts w:ascii="Arial" w:hAnsi="Arial" w:cs="Arial"/>
        </w:rPr>
        <w:t xml:space="preserve"> scheme.</w:t>
      </w:r>
    </w:p>
    <w:p w14:paraId="16D0AFFE" w14:textId="3E791091" w:rsidR="00AE5F44" w:rsidRDefault="00AE5F44" w:rsidP="00206E33">
      <w:pPr>
        <w:pStyle w:val="BodyText1"/>
        <w:spacing w:before="0" w:after="0"/>
        <w:rPr>
          <w:rFonts w:ascii="Arial" w:hAnsi="Arial" w:cs="Arial"/>
        </w:rPr>
      </w:pPr>
    </w:p>
    <w:p w14:paraId="457D506F" w14:textId="1B9A368D" w:rsidR="00206E33" w:rsidRDefault="00206E33" w:rsidP="00206E33">
      <w:pPr>
        <w:pStyle w:val="BodyText1"/>
        <w:spacing w:before="0" w:after="0"/>
        <w:rPr>
          <w:rFonts w:ascii="Arial" w:hAnsi="Arial" w:cs="Arial"/>
        </w:rPr>
      </w:pPr>
      <w:r w:rsidRPr="00206E33">
        <w:rPr>
          <w:rFonts w:ascii="Arial" w:hAnsi="Arial" w:cs="Arial"/>
          <w:szCs w:val="24"/>
          <w:lang w:eastAsia="en-AU"/>
        </w:rPr>
        <w:t>A person-centred approach puts people and their right to self-determination at the centre of professional practice. Dignity, respect and rights-based ideals are at the core of person-centred approaches, which focuses on the service user’s experiences and insight. By employing a person-centred practice, workers aim to be empathetic and demonstrate that service users can make free choices and exercise agency over their own lives.</w:t>
      </w:r>
      <w:r w:rsidRPr="00206E33">
        <w:rPr>
          <w:rFonts w:ascii="Arial" w:hAnsi="Arial" w:cs="Arial"/>
          <w:sz w:val="20"/>
          <w:szCs w:val="24"/>
          <w:vertAlign w:val="superscript"/>
          <w:lang w:eastAsia="en-AU"/>
        </w:rPr>
        <w:endnoteReference w:id="65"/>
      </w:r>
    </w:p>
    <w:p w14:paraId="19CD1E02" w14:textId="16A55176" w:rsidR="008C26A1" w:rsidRDefault="00977B7F" w:rsidP="008C26A1">
      <w:pPr>
        <w:pStyle w:val="BodyText1"/>
        <w:spacing w:before="0" w:after="0"/>
        <w:jc w:val="center"/>
        <w:rPr>
          <w:rFonts w:eastAsia="MS Mincho"/>
        </w:rPr>
      </w:pPr>
      <w:r w:rsidRPr="00756F99">
        <w:rPr>
          <w:rFonts w:ascii="Arial" w:hAnsi="Arial" w:cs="Arial"/>
          <w:noProof/>
          <w:lang w:eastAsia="en-AU"/>
        </w:rPr>
        <w:drawing>
          <wp:inline distT="0" distB="0" distL="0" distR="0" wp14:anchorId="2B550511" wp14:editId="2CE849FE">
            <wp:extent cx="3059490" cy="2062449"/>
            <wp:effectExtent l="0" t="0" r="7620" b="0"/>
            <wp:docPr id="196" name="Picture 196" descr="A group of people gathered together with their arms around one another all talking with colourful speech bub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son centred language.jpg"/>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3080252" cy="20764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66A68BC" w14:textId="77777777" w:rsidR="008C26A1" w:rsidRPr="00206E33" w:rsidRDefault="008C26A1" w:rsidP="00206E33">
      <w:pPr>
        <w:pStyle w:val="BodyText1"/>
        <w:spacing w:before="0" w:after="0"/>
        <w:rPr>
          <w:rFonts w:eastAsia="MS Minch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8C26A1" w14:paraId="46BF5844" w14:textId="77777777" w:rsidTr="009D200E">
        <w:trPr>
          <w:trHeight w:val="1736"/>
        </w:trPr>
        <w:tc>
          <w:tcPr>
            <w:tcW w:w="1485" w:type="dxa"/>
            <w:vAlign w:val="center"/>
          </w:tcPr>
          <w:p w14:paraId="6C6CBE98" w14:textId="77777777" w:rsidR="008C26A1" w:rsidRDefault="008C26A1" w:rsidP="009D200E">
            <w:pPr>
              <w:spacing w:after="0"/>
              <w:rPr>
                <w:b/>
              </w:rPr>
            </w:pPr>
            <w:r>
              <w:rPr>
                <w:noProof/>
              </w:rPr>
              <w:drawing>
                <wp:inline distT="0" distB="0" distL="0" distR="0" wp14:anchorId="35A9F14F" wp14:editId="539B3DE9">
                  <wp:extent cx="806400" cy="806400"/>
                  <wp:effectExtent l="0" t="0" r="0" b="0"/>
                  <wp:docPr id="3102" name="Picture 3102"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72B7D51E" w14:textId="05A30829" w:rsidR="008C26A1" w:rsidRPr="00E342D3" w:rsidRDefault="008C26A1" w:rsidP="009D200E">
            <w:pPr>
              <w:spacing w:after="0"/>
              <w:rPr>
                <w:b/>
              </w:rPr>
            </w:pPr>
            <w:r w:rsidRPr="00E342D3">
              <w:rPr>
                <w:b/>
              </w:rPr>
              <w:t>Further reading:</w:t>
            </w:r>
          </w:p>
          <w:p w14:paraId="3EF1365D" w14:textId="1BCA7756" w:rsidR="008C26A1" w:rsidRPr="009D200E" w:rsidRDefault="008C26A1" w:rsidP="00A90A3C">
            <w:pPr>
              <w:spacing w:after="0"/>
            </w:pPr>
            <w:r w:rsidRPr="00E475F2">
              <w:t xml:space="preserve">Department of Social Services, </w:t>
            </w:r>
            <w:hyperlink r:id="rId107" w:history="1">
              <w:r w:rsidRPr="00A90A3C">
                <w:rPr>
                  <w:rStyle w:val="Hyperlink"/>
                  <w:i/>
                </w:rPr>
                <w:t>My Aged Care</w:t>
              </w:r>
            </w:hyperlink>
            <w:r w:rsidRPr="00E475F2">
              <w:t xml:space="preserve"> </w:t>
            </w:r>
            <w:r>
              <w:t>(21 October 2015).</w:t>
            </w:r>
          </w:p>
        </w:tc>
      </w:tr>
    </w:tbl>
    <w:p w14:paraId="5058783A" w14:textId="77777777" w:rsidR="008C26A1" w:rsidRDefault="008C26A1" w:rsidP="008C26A1">
      <w:pPr>
        <w:spacing w:before="0" w:after="0"/>
      </w:pPr>
      <w:bookmarkStart w:id="67" w:name="_Toc435014089"/>
    </w:p>
    <w:p w14:paraId="031FA169" w14:textId="77777777" w:rsidR="008C26A1" w:rsidRDefault="008C26A1">
      <w:pPr>
        <w:spacing w:before="0" w:after="0"/>
      </w:pPr>
      <w:r>
        <w:br w:type="page"/>
      </w:r>
    </w:p>
    <w:p w14:paraId="5E5EA9A9" w14:textId="7FD75688" w:rsidR="00DC030A" w:rsidRPr="008C26A1" w:rsidRDefault="00DC030A" w:rsidP="00C32F7E">
      <w:pPr>
        <w:pStyle w:val="Heading2"/>
      </w:pPr>
      <w:bookmarkStart w:id="68" w:name="_Toc440633502"/>
      <w:r w:rsidRPr="00E342D3">
        <w:lastRenderedPageBreak/>
        <w:t>4.4. The National Standards for Disability Services</w:t>
      </w:r>
      <w:bookmarkEnd w:id="67"/>
      <w:bookmarkEnd w:id="68"/>
      <w:r w:rsidRPr="00E342D3">
        <w:t xml:space="preserve"> </w:t>
      </w:r>
    </w:p>
    <w:p w14:paraId="297FB0F5" w14:textId="77777777" w:rsidR="00DC030A" w:rsidRPr="00E342D3" w:rsidRDefault="00DC030A" w:rsidP="00DC030A">
      <w:pPr>
        <w:pStyle w:val="ListBullet"/>
        <w:numPr>
          <w:ilvl w:val="0"/>
          <w:numId w:val="0"/>
        </w:numPr>
        <w:spacing w:before="0" w:after="0"/>
      </w:pPr>
    </w:p>
    <w:p w14:paraId="22B4601A" w14:textId="77777777" w:rsidR="00DC030A" w:rsidRPr="00E342D3" w:rsidRDefault="00DC030A" w:rsidP="00DC030A">
      <w:pPr>
        <w:pStyle w:val="ListBullet"/>
        <w:numPr>
          <w:ilvl w:val="0"/>
          <w:numId w:val="0"/>
        </w:numPr>
        <w:spacing w:before="0" w:after="0"/>
      </w:pPr>
      <w:r w:rsidRPr="00E342D3">
        <w:t xml:space="preserve">Standards play an important role in regulating service delivery by determining the parameters under which service providers are to operate. </w:t>
      </w:r>
    </w:p>
    <w:p w14:paraId="7CD788A7" w14:textId="77777777" w:rsidR="00DC030A" w:rsidRPr="00E342D3" w:rsidRDefault="00DC030A" w:rsidP="00DC030A">
      <w:pPr>
        <w:pStyle w:val="ListBullet"/>
        <w:numPr>
          <w:ilvl w:val="0"/>
          <w:numId w:val="0"/>
        </w:numPr>
        <w:spacing w:before="0" w:after="0"/>
      </w:pPr>
    </w:p>
    <w:p w14:paraId="73A26C3F" w14:textId="77777777" w:rsidR="00DC030A" w:rsidRPr="00E342D3" w:rsidRDefault="00DC030A" w:rsidP="00DC030A">
      <w:pPr>
        <w:pStyle w:val="ListBullet"/>
        <w:numPr>
          <w:ilvl w:val="0"/>
          <w:numId w:val="0"/>
        </w:numPr>
        <w:spacing w:before="0" w:after="0"/>
      </w:pPr>
      <w:r w:rsidRPr="00E342D3">
        <w:t xml:space="preserve">Prior to the introduction of the NDIS, service providers receiving funding from the Australian Government operated under the Disability Service Standards set out in the </w:t>
      </w:r>
      <w:r w:rsidRPr="00E342D3">
        <w:rPr>
          <w:i/>
        </w:rPr>
        <w:t>Disability Services Act 1986</w:t>
      </w:r>
      <w:r w:rsidRPr="003E3704">
        <w:t xml:space="preserve"> (Cth)</w:t>
      </w:r>
      <w:r w:rsidRPr="00E342D3">
        <w:rPr>
          <w:i/>
        </w:rPr>
        <w:t>.</w:t>
      </w:r>
      <w:r w:rsidRPr="00E342D3">
        <w:t xml:space="preserve"> Agencies receiving funding from state governments were subject to the standards set out in state-based legislation. </w:t>
      </w:r>
    </w:p>
    <w:p w14:paraId="391F9736" w14:textId="77777777" w:rsidR="00DC030A" w:rsidRPr="00E342D3" w:rsidRDefault="00DC030A" w:rsidP="00DC030A">
      <w:pPr>
        <w:pStyle w:val="ListBullet"/>
        <w:numPr>
          <w:ilvl w:val="0"/>
          <w:numId w:val="0"/>
        </w:numPr>
        <w:spacing w:before="0" w:after="0"/>
      </w:pPr>
    </w:p>
    <w:p w14:paraId="0BF8C2DE" w14:textId="0699E919" w:rsidR="00DC030A" w:rsidRPr="00E342D3" w:rsidRDefault="00DC030A" w:rsidP="00DC030A">
      <w:pPr>
        <w:pStyle w:val="ListBullet"/>
        <w:numPr>
          <w:ilvl w:val="0"/>
          <w:numId w:val="0"/>
        </w:numPr>
        <w:spacing w:before="0" w:after="0"/>
      </w:pPr>
      <w:r w:rsidRPr="00E342D3">
        <w:t xml:space="preserve">The establishment of the NDIS meant that the Disability Service Standards needed to be reviewed to ensure they </w:t>
      </w:r>
      <w:r w:rsidR="00AD4089">
        <w:t xml:space="preserve">were consistent with </w:t>
      </w:r>
      <w:r w:rsidRPr="00E342D3">
        <w:t>the person-centred</w:t>
      </w:r>
      <w:r w:rsidR="00AD4089">
        <w:t xml:space="preserve"> principles in the NDIS</w:t>
      </w:r>
      <w:r w:rsidRPr="00E342D3">
        <w:t>.</w:t>
      </w:r>
    </w:p>
    <w:p w14:paraId="615886BA" w14:textId="77777777" w:rsidR="00DC030A" w:rsidRPr="00E342D3" w:rsidRDefault="00DC030A" w:rsidP="00DC030A">
      <w:pPr>
        <w:pStyle w:val="ListBullet"/>
        <w:numPr>
          <w:ilvl w:val="0"/>
          <w:numId w:val="0"/>
        </w:numPr>
        <w:spacing w:before="0" w:after="0"/>
      </w:pPr>
    </w:p>
    <w:p w14:paraId="1C3583BC" w14:textId="77777777" w:rsidR="00DC030A" w:rsidRDefault="00DC030A" w:rsidP="00DC030A">
      <w:pPr>
        <w:pStyle w:val="ListBullet"/>
        <w:numPr>
          <w:ilvl w:val="0"/>
          <w:numId w:val="0"/>
        </w:numPr>
        <w:spacing w:before="0" w:after="0"/>
      </w:pPr>
      <w:r w:rsidRPr="00E342D3">
        <w:t xml:space="preserve">After extensive consultation with people with disability, their families and carers, the Standing Council on Disability Reform endorsed the revised standards at the end of 2013. </w:t>
      </w:r>
    </w:p>
    <w:p w14:paraId="4C0B87EE" w14:textId="77777777" w:rsidR="00DC030A" w:rsidRDefault="00DC030A" w:rsidP="00DC030A">
      <w:pPr>
        <w:pStyle w:val="ListBullet"/>
        <w:numPr>
          <w:ilvl w:val="0"/>
          <w:numId w:val="0"/>
        </w:numPr>
        <w:spacing w:before="0" w:after="0"/>
      </w:pPr>
    </w:p>
    <w:p w14:paraId="716A9DFC" w14:textId="77777777" w:rsidR="00DC030A" w:rsidRPr="00E342D3" w:rsidRDefault="00DC030A" w:rsidP="00DC030A">
      <w:pPr>
        <w:pStyle w:val="ListBullet"/>
        <w:numPr>
          <w:ilvl w:val="0"/>
          <w:numId w:val="0"/>
        </w:numPr>
        <w:spacing w:before="0" w:after="0"/>
      </w:pPr>
      <w:r w:rsidRPr="00E342D3">
        <w:t>The revised set of standards include six core standards, as well as a number of performance indicators to help guide the work of service providers in meeting these standards.</w:t>
      </w:r>
    </w:p>
    <w:p w14:paraId="223BB54C" w14:textId="77777777" w:rsidR="00DC030A" w:rsidRPr="00E342D3" w:rsidRDefault="00DC030A" w:rsidP="00DC030A">
      <w:pPr>
        <w:pStyle w:val="ListBullet"/>
        <w:numPr>
          <w:ilvl w:val="0"/>
          <w:numId w:val="0"/>
        </w:numPr>
        <w:spacing w:before="0" w:after="0"/>
      </w:pPr>
    </w:p>
    <w:p w14:paraId="67A6FC0C" w14:textId="77777777" w:rsidR="00DC030A" w:rsidRPr="00E342D3" w:rsidRDefault="00DC030A" w:rsidP="00DC030A">
      <w:pPr>
        <w:pStyle w:val="ListBullet"/>
        <w:numPr>
          <w:ilvl w:val="0"/>
          <w:numId w:val="0"/>
        </w:numPr>
        <w:spacing w:before="0" w:after="0"/>
      </w:pPr>
      <w:r w:rsidRPr="00E342D3">
        <w:t xml:space="preserve">The new </w:t>
      </w:r>
      <w:r w:rsidRPr="00E342D3">
        <w:rPr>
          <w:i/>
        </w:rPr>
        <w:t>National Standards for Disability Services</w:t>
      </w:r>
      <w:r w:rsidRPr="00E342D3">
        <w:t xml:space="preserve"> ensure a nationally consistent approach to service quality across the disability sector. </w:t>
      </w:r>
    </w:p>
    <w:p w14:paraId="0C205797" w14:textId="77777777" w:rsidR="00DC030A" w:rsidRPr="00E342D3" w:rsidRDefault="00DC030A" w:rsidP="00DC030A">
      <w:pPr>
        <w:spacing w:before="0" w:after="0"/>
      </w:pPr>
    </w:p>
    <w:p w14:paraId="4331C089" w14:textId="4659A221" w:rsidR="00873E96" w:rsidRDefault="00DC030A" w:rsidP="00DC030A">
      <w:pPr>
        <w:spacing w:before="0" w:after="0"/>
      </w:pPr>
      <w:r w:rsidRPr="00E342D3">
        <w:t xml:space="preserve">The new </w:t>
      </w:r>
      <w:r w:rsidRPr="00E342D3">
        <w:rPr>
          <w:i/>
        </w:rPr>
        <w:t>National Standards for Disability Services</w:t>
      </w:r>
      <w:r w:rsidRPr="00E342D3">
        <w:t xml:space="preserve"> have been summarised </w:t>
      </w:r>
      <w:r w:rsidR="00873E96">
        <w:t>below.</w:t>
      </w:r>
    </w:p>
    <w:p w14:paraId="298DF76C" w14:textId="77777777" w:rsidR="00873E96" w:rsidRDefault="00873E96" w:rsidP="00DC030A">
      <w:pPr>
        <w:spacing w:before="0" w:after="0"/>
      </w:pPr>
    </w:p>
    <w:p w14:paraId="3468165D" w14:textId="233F8B4B" w:rsidR="007A4A0B" w:rsidRDefault="007A4A0B" w:rsidP="00DC030A">
      <w:pPr>
        <w:spacing w:before="0" w:after="0"/>
        <w:rPr>
          <w:b/>
          <w:iCs/>
        </w:rPr>
      </w:pPr>
      <w:r>
        <w:rPr>
          <w:b/>
          <w:iCs/>
        </w:rPr>
        <w:br w:type="page"/>
      </w:r>
    </w:p>
    <w:p w14:paraId="6A5ABA13" w14:textId="6E200A9A" w:rsidR="00DC030A" w:rsidRPr="003F1C32" w:rsidRDefault="00DC030A" w:rsidP="00C32F7E">
      <w:pPr>
        <w:pStyle w:val="Heading3"/>
      </w:pPr>
      <w:r w:rsidRPr="00DC030A">
        <w:lastRenderedPageBreak/>
        <w:t>Overview of the National Standards for Disability Services</w:t>
      </w:r>
    </w:p>
    <w:p w14:paraId="06F9ADD6" w14:textId="77777777" w:rsidR="00AD4089" w:rsidRDefault="00AD4089" w:rsidP="00DC030A">
      <w:pPr>
        <w:spacing w:before="0" w:after="0"/>
        <w:rPr>
          <w:i/>
        </w:rPr>
      </w:pPr>
    </w:p>
    <w:p w14:paraId="6D064CAE" w14:textId="77899D13" w:rsidR="00DC030A" w:rsidRPr="003F1C32" w:rsidRDefault="00DC030A" w:rsidP="00DC030A">
      <w:pPr>
        <w:spacing w:before="0" w:after="0"/>
        <w:rPr>
          <w:i/>
        </w:rPr>
      </w:pPr>
      <w:r w:rsidRPr="003F1C32">
        <w:rPr>
          <w:i/>
        </w:rPr>
        <w:t>Note: The ‘indicators of practice’ describe what service providers need to do to meet each standard.</w:t>
      </w:r>
    </w:p>
    <w:p w14:paraId="25B8AC0B" w14:textId="77777777" w:rsidR="00DC030A" w:rsidRPr="00E342D3" w:rsidRDefault="00DC030A" w:rsidP="00DC030A">
      <w:pPr>
        <w:spacing w:before="0" w:after="0"/>
      </w:pPr>
    </w:p>
    <w:p w14:paraId="101F1FB9" w14:textId="40BE2EE0" w:rsidR="007F1A7F" w:rsidRPr="003F1C32" w:rsidRDefault="003F1C32" w:rsidP="003F1C32">
      <w:pPr>
        <w:spacing w:before="0" w:after="120"/>
        <w:rPr>
          <w:rFonts w:eastAsia="Times New Roman"/>
          <w:b/>
        </w:rPr>
      </w:pPr>
      <w:bookmarkStart w:id="69" w:name="OLE_LINK67"/>
      <w:bookmarkStart w:id="70" w:name="OLE_LINK68"/>
      <w:r>
        <w:rPr>
          <w:rFonts w:eastAsia="Times New Roman"/>
          <w:b/>
        </w:rPr>
        <w:t>Standard 1: Rights</w:t>
      </w:r>
    </w:p>
    <w:p w14:paraId="1510BD06" w14:textId="77777777" w:rsidR="007F1A7F" w:rsidRPr="007F1A7F" w:rsidRDefault="007F1A7F" w:rsidP="003F1C32">
      <w:pPr>
        <w:spacing w:before="0" w:after="120"/>
        <w:rPr>
          <w:rFonts w:eastAsia="Times New Roman"/>
          <w:i/>
        </w:rPr>
      </w:pPr>
      <w:r w:rsidRPr="007F1A7F">
        <w:rPr>
          <w:rFonts w:eastAsia="Times New Roman"/>
          <w:i/>
        </w:rPr>
        <w:t>Indicators of Practice</w:t>
      </w:r>
    </w:p>
    <w:p w14:paraId="3E30473A" w14:textId="59901DED" w:rsidR="007F1A7F" w:rsidRPr="007F1A7F" w:rsidRDefault="007F1A7F" w:rsidP="003F1C32">
      <w:pPr>
        <w:spacing w:before="0" w:after="120"/>
        <w:ind w:left="709" w:hanging="709"/>
        <w:rPr>
          <w:rFonts w:eastAsia="Times New Roman"/>
        </w:rPr>
      </w:pPr>
      <w:r w:rsidRPr="007F1A7F">
        <w:rPr>
          <w:rFonts w:eastAsia="Times New Roman"/>
        </w:rPr>
        <w:t>1:1</w:t>
      </w:r>
      <w:r w:rsidRPr="007F1A7F">
        <w:rPr>
          <w:rFonts w:eastAsia="Times New Roman"/>
        </w:rPr>
        <w:tab/>
      </w:r>
      <w:r w:rsidR="00AD4089">
        <w:rPr>
          <w:rFonts w:eastAsia="Times New Roman"/>
        </w:rPr>
        <w:t>T</w:t>
      </w:r>
      <w:r w:rsidRPr="007F1A7F">
        <w:rPr>
          <w:rFonts w:eastAsia="Times New Roman"/>
        </w:rPr>
        <w:t>he service, its staff and its volunteers treat individuals with dignity and respect.</w:t>
      </w:r>
    </w:p>
    <w:p w14:paraId="5D2950D0" w14:textId="08D8EFA2" w:rsidR="007F1A7F" w:rsidRPr="007F1A7F" w:rsidRDefault="007F1A7F" w:rsidP="003F1C32">
      <w:pPr>
        <w:spacing w:before="0" w:after="120"/>
        <w:ind w:left="709" w:hanging="709"/>
        <w:rPr>
          <w:rFonts w:eastAsia="Times New Roman"/>
        </w:rPr>
      </w:pPr>
      <w:bookmarkStart w:id="71" w:name="OLE_LINK9"/>
      <w:r w:rsidRPr="007F1A7F">
        <w:rPr>
          <w:rFonts w:eastAsia="Times New Roman"/>
        </w:rPr>
        <w:t>1:2</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its staff and its volunteers recognise and promote individual freedom of expression.</w:t>
      </w:r>
    </w:p>
    <w:bookmarkEnd w:id="71"/>
    <w:p w14:paraId="150E261D" w14:textId="77777777" w:rsidR="007F1A7F" w:rsidRPr="007F1A7F" w:rsidRDefault="007F1A7F" w:rsidP="003F1C32">
      <w:pPr>
        <w:spacing w:before="0" w:after="120"/>
        <w:ind w:left="709" w:hanging="709"/>
        <w:rPr>
          <w:rFonts w:eastAsia="Times New Roman"/>
        </w:rPr>
      </w:pPr>
      <w:r w:rsidRPr="007F1A7F">
        <w:rPr>
          <w:rFonts w:eastAsia="Times New Roman"/>
        </w:rPr>
        <w:t>1:3</w:t>
      </w:r>
      <w:r w:rsidRPr="007F1A7F">
        <w:rPr>
          <w:rFonts w:eastAsia="Times New Roman"/>
        </w:rPr>
        <w:tab/>
        <w:t>The service supports active decision-making and individual choice including the timely provision of information in appropriate formats to support individuals, families, friends and carers to make informed decisions and understand their rights and responsibilities.</w:t>
      </w:r>
    </w:p>
    <w:p w14:paraId="5AD8E540" w14:textId="056DC7DD" w:rsidR="007F1A7F" w:rsidRPr="007F1A7F" w:rsidRDefault="007F1A7F" w:rsidP="003F1C32">
      <w:pPr>
        <w:spacing w:before="0" w:after="120"/>
        <w:ind w:left="709" w:hanging="709"/>
        <w:rPr>
          <w:rFonts w:eastAsia="Times New Roman"/>
        </w:rPr>
      </w:pPr>
      <w:r w:rsidRPr="007F1A7F">
        <w:rPr>
          <w:rFonts w:eastAsia="Times New Roman"/>
        </w:rPr>
        <w:t>1:4</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provides support strategies that are based on the minimal restrictive options and are contemporary, evidence-based, transparent and capable of review.</w:t>
      </w:r>
    </w:p>
    <w:p w14:paraId="4DDFA35D" w14:textId="5F990AA0" w:rsidR="007F1A7F" w:rsidRPr="007F1A7F" w:rsidRDefault="007F1A7F" w:rsidP="003F1C32">
      <w:pPr>
        <w:spacing w:before="0" w:after="120"/>
        <w:ind w:left="709" w:hanging="709"/>
        <w:rPr>
          <w:rFonts w:eastAsia="Times New Roman"/>
        </w:rPr>
      </w:pPr>
      <w:r w:rsidRPr="007F1A7F">
        <w:rPr>
          <w:rFonts w:eastAsia="Times New Roman"/>
        </w:rPr>
        <w:t>1:5</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has preventative measures in place to ensure that individuals are free from discrimination, exploitation, abuse, harm, neglect and violence.</w:t>
      </w:r>
    </w:p>
    <w:p w14:paraId="178AFBD5" w14:textId="0D3995D0" w:rsidR="007F1A7F" w:rsidRPr="007F1A7F" w:rsidRDefault="007F1A7F" w:rsidP="003F1C32">
      <w:pPr>
        <w:spacing w:before="0" w:after="120"/>
        <w:ind w:left="709" w:hanging="709"/>
        <w:rPr>
          <w:rFonts w:eastAsia="Times New Roman"/>
        </w:rPr>
      </w:pPr>
      <w:r w:rsidRPr="007F1A7F">
        <w:rPr>
          <w:rFonts w:eastAsia="Times New Roman"/>
        </w:rPr>
        <w:t>1:6</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addresses any breach of rights promptly and systemically to ensure opportunities for improvement are captured.</w:t>
      </w:r>
    </w:p>
    <w:p w14:paraId="49EBD413" w14:textId="7534FF70" w:rsidR="007F1A7F" w:rsidRPr="007F1A7F" w:rsidRDefault="007F1A7F" w:rsidP="003F1C32">
      <w:pPr>
        <w:spacing w:before="0" w:after="120"/>
        <w:ind w:left="709" w:hanging="709"/>
        <w:rPr>
          <w:rFonts w:eastAsia="Times New Roman"/>
        </w:rPr>
      </w:pPr>
      <w:r w:rsidRPr="007F1A7F">
        <w:rPr>
          <w:rFonts w:eastAsia="Times New Roman"/>
        </w:rPr>
        <w:t>1:7</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supports individuals with information and, if needed, access to legal advice and/or advocacy.</w:t>
      </w:r>
    </w:p>
    <w:p w14:paraId="7733B17E" w14:textId="0D385258" w:rsidR="007F1A7F" w:rsidRPr="007F1A7F" w:rsidRDefault="007F1A7F" w:rsidP="003F1C32">
      <w:pPr>
        <w:spacing w:before="0" w:after="120"/>
        <w:ind w:left="709" w:hanging="709"/>
        <w:rPr>
          <w:rFonts w:eastAsia="Times New Roman"/>
        </w:rPr>
      </w:pPr>
      <w:r w:rsidRPr="007F1A7F">
        <w:rPr>
          <w:rFonts w:eastAsia="Times New Roman"/>
        </w:rPr>
        <w:t>1:8</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recognises the role of families, friends, carers and advocates in safeguarding and upholding the rights of people with disability.</w:t>
      </w:r>
    </w:p>
    <w:p w14:paraId="152D31C0" w14:textId="44BBA7C0" w:rsidR="007F1A7F" w:rsidRPr="007F1A7F" w:rsidRDefault="007F1A7F" w:rsidP="003F1C32">
      <w:pPr>
        <w:spacing w:before="0" w:after="120"/>
        <w:ind w:left="709" w:hanging="709"/>
        <w:rPr>
          <w:rFonts w:eastAsia="Times New Roman"/>
        </w:rPr>
      </w:pPr>
      <w:r w:rsidRPr="007F1A7F">
        <w:rPr>
          <w:rFonts w:eastAsia="Times New Roman"/>
        </w:rPr>
        <w:t>1:9</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keeps personal information confidential and private.</w:t>
      </w:r>
    </w:p>
    <w:p w14:paraId="01DA59B6" w14:textId="77777777" w:rsidR="007F1A7F" w:rsidRPr="007F1A7F" w:rsidRDefault="007F1A7F" w:rsidP="003F1C32">
      <w:pPr>
        <w:spacing w:before="0" w:after="120"/>
        <w:rPr>
          <w:rFonts w:eastAsia="Times New Roman"/>
        </w:rPr>
      </w:pPr>
    </w:p>
    <w:p w14:paraId="76D80DFC" w14:textId="24B1A2F1" w:rsidR="007F1A7F" w:rsidRPr="003F1C32" w:rsidRDefault="007F1A7F" w:rsidP="003F1C32">
      <w:pPr>
        <w:spacing w:before="0" w:after="120"/>
        <w:rPr>
          <w:rFonts w:eastAsia="Times New Roman"/>
          <w:b/>
        </w:rPr>
      </w:pPr>
      <w:r w:rsidRPr="007F1A7F">
        <w:rPr>
          <w:rFonts w:eastAsia="Times New Roman"/>
          <w:b/>
        </w:rPr>
        <w:t>Standard</w:t>
      </w:r>
      <w:r w:rsidR="003F1C32">
        <w:rPr>
          <w:rFonts w:eastAsia="Times New Roman"/>
          <w:b/>
        </w:rPr>
        <w:t xml:space="preserve"> 2: Participation and inclusion</w:t>
      </w:r>
    </w:p>
    <w:p w14:paraId="599D7674" w14:textId="77777777" w:rsidR="007F1A7F" w:rsidRPr="007F1A7F" w:rsidRDefault="007F1A7F" w:rsidP="003F1C32">
      <w:pPr>
        <w:spacing w:before="0" w:after="120"/>
        <w:rPr>
          <w:rFonts w:eastAsia="Times New Roman"/>
          <w:i/>
        </w:rPr>
      </w:pPr>
      <w:r w:rsidRPr="007F1A7F">
        <w:rPr>
          <w:rFonts w:eastAsia="Times New Roman"/>
          <w:i/>
        </w:rPr>
        <w:t>Indicators of Practice</w:t>
      </w:r>
    </w:p>
    <w:p w14:paraId="08D62E5D" w14:textId="6E1F49EA" w:rsidR="007F1A7F" w:rsidRPr="007F1A7F" w:rsidRDefault="007F1A7F" w:rsidP="003F1C32">
      <w:pPr>
        <w:spacing w:before="0" w:after="120"/>
        <w:ind w:left="709" w:hanging="709"/>
        <w:rPr>
          <w:rFonts w:eastAsia="Times New Roman"/>
        </w:rPr>
      </w:pPr>
      <w:r w:rsidRPr="007F1A7F">
        <w:rPr>
          <w:rFonts w:eastAsia="Times New Roman"/>
        </w:rPr>
        <w:t>2:1</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actively promotes a valued role for people with disability, of their own choosing.</w:t>
      </w:r>
    </w:p>
    <w:p w14:paraId="1BBD60AE" w14:textId="416375B1" w:rsidR="007F1A7F" w:rsidRPr="007F1A7F" w:rsidRDefault="007F1A7F" w:rsidP="003F1C32">
      <w:pPr>
        <w:spacing w:before="0" w:after="120"/>
        <w:ind w:left="709" w:hanging="709"/>
        <w:rPr>
          <w:rFonts w:eastAsia="Times New Roman"/>
        </w:rPr>
      </w:pPr>
      <w:r w:rsidRPr="007F1A7F">
        <w:rPr>
          <w:rFonts w:eastAsia="Times New Roman"/>
        </w:rPr>
        <w:t>2:2</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works together with individuals to connect to family, friends and their chosen communities.</w:t>
      </w:r>
    </w:p>
    <w:p w14:paraId="4B32C435" w14:textId="1FA6DF7E" w:rsidR="007F1A7F" w:rsidRPr="007F1A7F" w:rsidRDefault="007F1A7F" w:rsidP="003F1C32">
      <w:pPr>
        <w:spacing w:before="0" w:after="120"/>
        <w:ind w:left="709" w:hanging="709"/>
        <w:rPr>
          <w:rFonts w:eastAsia="Times New Roman"/>
        </w:rPr>
      </w:pPr>
      <w:r w:rsidRPr="007F1A7F">
        <w:rPr>
          <w:rFonts w:eastAsia="Times New Roman"/>
        </w:rPr>
        <w:t>2:3</w:t>
      </w:r>
      <w:r w:rsidRPr="007F1A7F">
        <w:rPr>
          <w:rFonts w:eastAsia="Times New Roman"/>
        </w:rPr>
        <w:tab/>
      </w:r>
      <w:r w:rsidR="00AD4089">
        <w:rPr>
          <w:rFonts w:eastAsia="Times New Roman"/>
        </w:rPr>
        <w:t>S</w:t>
      </w:r>
      <w:r w:rsidR="00AD4089" w:rsidRPr="007F1A7F">
        <w:rPr>
          <w:rFonts w:eastAsia="Times New Roman"/>
        </w:rPr>
        <w:t xml:space="preserve">taff </w:t>
      </w:r>
      <w:r w:rsidRPr="007F1A7F">
        <w:rPr>
          <w:rFonts w:eastAsia="Times New Roman"/>
        </w:rPr>
        <w:t>understand, respect and facilitate individual interests and preferences, in relation to work, learning, social activities and community connection over time.</w:t>
      </w:r>
    </w:p>
    <w:p w14:paraId="759E0CA7" w14:textId="5FD8B698" w:rsidR="007F1A7F" w:rsidRPr="007F1A7F" w:rsidRDefault="007F1A7F" w:rsidP="003F1C32">
      <w:pPr>
        <w:spacing w:before="0" w:after="120"/>
        <w:ind w:left="709" w:hanging="709"/>
        <w:rPr>
          <w:rFonts w:eastAsia="Times New Roman"/>
        </w:rPr>
      </w:pPr>
      <w:r w:rsidRPr="007F1A7F">
        <w:rPr>
          <w:rFonts w:eastAsia="Times New Roman"/>
        </w:rPr>
        <w:t>2:4</w:t>
      </w:r>
      <w:r w:rsidRPr="007F1A7F">
        <w:rPr>
          <w:rFonts w:eastAsia="Times New Roman"/>
        </w:rPr>
        <w:tab/>
      </w:r>
      <w:r w:rsidR="00AD4089">
        <w:rPr>
          <w:rFonts w:eastAsia="Times New Roman"/>
        </w:rPr>
        <w:t>W</w:t>
      </w:r>
      <w:r w:rsidR="00AD4089" w:rsidRPr="007F1A7F">
        <w:rPr>
          <w:rFonts w:eastAsia="Times New Roman"/>
        </w:rPr>
        <w:t xml:space="preserve">here </w:t>
      </w:r>
      <w:r w:rsidRPr="007F1A7F">
        <w:rPr>
          <w:rFonts w:eastAsia="Times New Roman"/>
        </w:rPr>
        <w:t>appropriate, the service works with an individual’s family, friends, carer or advocate to promote community connection, inclusion and participation.</w:t>
      </w:r>
    </w:p>
    <w:p w14:paraId="4B5855FB" w14:textId="17E1CC8C" w:rsidR="007F1A7F" w:rsidRPr="007F1A7F" w:rsidRDefault="007F1A7F" w:rsidP="003F1C32">
      <w:pPr>
        <w:spacing w:before="0" w:after="120"/>
        <w:ind w:left="709" w:hanging="709"/>
        <w:rPr>
          <w:rFonts w:eastAsia="Times New Roman"/>
        </w:rPr>
      </w:pPr>
      <w:r w:rsidRPr="007F1A7F">
        <w:rPr>
          <w:rFonts w:eastAsia="Times New Roman"/>
        </w:rPr>
        <w:t>2:5</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works in partnership with other organisations and community members to support individuals to actively participate in their community.</w:t>
      </w:r>
    </w:p>
    <w:p w14:paraId="16E76D01" w14:textId="4C70DCD8" w:rsidR="007F1A7F" w:rsidRPr="007F1A7F" w:rsidRDefault="007F1A7F" w:rsidP="003F1C32">
      <w:pPr>
        <w:spacing w:before="0" w:after="120"/>
        <w:ind w:left="709" w:hanging="709"/>
        <w:rPr>
          <w:rFonts w:eastAsia="Times New Roman"/>
        </w:rPr>
      </w:pPr>
      <w:r w:rsidRPr="007F1A7F">
        <w:rPr>
          <w:rFonts w:eastAsia="Times New Roman"/>
        </w:rPr>
        <w:lastRenderedPageBreak/>
        <w:t>2:6</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uses strategies that promote community and cultural connection for Aboriginal and Torres Strait Islander people.</w:t>
      </w:r>
    </w:p>
    <w:p w14:paraId="474D8BA4" w14:textId="77777777" w:rsidR="007F1A7F" w:rsidRPr="007F1A7F" w:rsidRDefault="007F1A7F" w:rsidP="003F1C32">
      <w:pPr>
        <w:spacing w:before="0" w:after="120"/>
        <w:rPr>
          <w:rFonts w:eastAsia="Times New Roman"/>
        </w:rPr>
      </w:pPr>
    </w:p>
    <w:p w14:paraId="04F2E8F9" w14:textId="77777777" w:rsidR="007F1A7F" w:rsidRPr="007F1A7F" w:rsidRDefault="007F1A7F" w:rsidP="003F1C32">
      <w:pPr>
        <w:spacing w:before="0" w:after="120"/>
        <w:rPr>
          <w:rFonts w:eastAsia="Times New Roman"/>
          <w:b/>
        </w:rPr>
      </w:pPr>
      <w:r w:rsidRPr="007F1A7F">
        <w:rPr>
          <w:rFonts w:eastAsia="Times New Roman"/>
          <w:b/>
        </w:rPr>
        <w:t>Standard 3: Individual outcomes</w:t>
      </w:r>
    </w:p>
    <w:p w14:paraId="3B4924EA" w14:textId="77777777" w:rsidR="007F1A7F" w:rsidRPr="007F1A7F" w:rsidRDefault="007F1A7F" w:rsidP="003F1C32">
      <w:pPr>
        <w:spacing w:before="0" w:after="120"/>
        <w:rPr>
          <w:rFonts w:eastAsia="Times New Roman"/>
          <w:i/>
        </w:rPr>
      </w:pPr>
      <w:r w:rsidRPr="007F1A7F">
        <w:rPr>
          <w:rFonts w:eastAsia="Times New Roman"/>
          <w:i/>
        </w:rPr>
        <w:t>Indicators of Practice</w:t>
      </w:r>
    </w:p>
    <w:p w14:paraId="001A0871" w14:textId="20D516F9" w:rsidR="007F1A7F" w:rsidRPr="007F1A7F" w:rsidRDefault="007F1A7F" w:rsidP="003F1C32">
      <w:pPr>
        <w:spacing w:before="0" w:after="120"/>
        <w:ind w:left="709" w:hanging="709"/>
        <w:rPr>
          <w:rFonts w:eastAsia="Times New Roman"/>
        </w:rPr>
      </w:pPr>
      <w:r w:rsidRPr="007F1A7F">
        <w:rPr>
          <w:rFonts w:eastAsia="Times New Roman"/>
        </w:rPr>
        <w:t>3:1</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works together with an individual and, with consent, their family, friends, carer or advocate to identify their strengths, needs and life goals.</w:t>
      </w:r>
    </w:p>
    <w:p w14:paraId="01C28BF4" w14:textId="77777777" w:rsidR="007F1A7F" w:rsidRPr="007F1A7F" w:rsidRDefault="007F1A7F" w:rsidP="003F1C32">
      <w:pPr>
        <w:spacing w:before="0" w:after="120"/>
        <w:ind w:left="709" w:hanging="709"/>
        <w:rPr>
          <w:rFonts w:eastAsia="Times New Roman"/>
        </w:rPr>
      </w:pPr>
      <w:r w:rsidRPr="007F1A7F">
        <w:rPr>
          <w:rFonts w:eastAsia="Times New Roman"/>
        </w:rPr>
        <w:t>3:2</w:t>
      </w:r>
      <w:r w:rsidRPr="007F1A7F">
        <w:rPr>
          <w:rFonts w:eastAsia="Times New Roman"/>
        </w:rPr>
        <w:tab/>
        <w:t>Service planning, provision and review is based on individual choice and is undertaken together with an individual and, with consent, their family, friends, carer or advocate.</w:t>
      </w:r>
    </w:p>
    <w:p w14:paraId="1F7FCC43" w14:textId="29DF1365" w:rsidR="007F1A7F" w:rsidRPr="007F1A7F" w:rsidRDefault="007F1A7F" w:rsidP="003F1C32">
      <w:pPr>
        <w:spacing w:before="0" w:after="120"/>
        <w:ind w:left="709" w:hanging="709"/>
        <w:rPr>
          <w:rFonts w:eastAsia="Times New Roman"/>
        </w:rPr>
      </w:pPr>
      <w:r w:rsidRPr="007F1A7F">
        <w:rPr>
          <w:rFonts w:eastAsia="Times New Roman"/>
        </w:rPr>
        <w:t>3:3</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plans, delivers and regularly reviews services or supports against measurable life outcomes.</w:t>
      </w:r>
    </w:p>
    <w:p w14:paraId="04CBE62C" w14:textId="77777777" w:rsidR="007F1A7F" w:rsidRPr="007F1A7F" w:rsidRDefault="007F1A7F" w:rsidP="003F1C32">
      <w:pPr>
        <w:spacing w:before="0" w:after="120"/>
        <w:ind w:left="709" w:hanging="709"/>
        <w:rPr>
          <w:rFonts w:eastAsia="Times New Roman"/>
        </w:rPr>
      </w:pPr>
      <w:r w:rsidRPr="007F1A7F">
        <w:rPr>
          <w:rFonts w:eastAsia="Times New Roman"/>
        </w:rPr>
        <w:t>3:4</w:t>
      </w:r>
      <w:r w:rsidRPr="007F1A7F">
        <w:rPr>
          <w:rFonts w:eastAsia="Times New Roman"/>
        </w:rPr>
        <w:tab/>
        <w:t>Service planning and delivery is responsive to diversity including disability, age, gender, culture, heritage, language, faith, sexual identity, relationship status, and other relevant factors.</w:t>
      </w:r>
    </w:p>
    <w:p w14:paraId="1D49D049" w14:textId="54C1E50D" w:rsidR="007F1A7F" w:rsidRPr="007F1A7F" w:rsidRDefault="007F1A7F" w:rsidP="003F1C32">
      <w:pPr>
        <w:spacing w:before="0" w:after="120"/>
        <w:ind w:left="709" w:hanging="709"/>
        <w:rPr>
          <w:rFonts w:eastAsia="Times New Roman"/>
        </w:rPr>
      </w:pPr>
      <w:r w:rsidRPr="007F1A7F">
        <w:rPr>
          <w:rFonts w:eastAsia="Times New Roman"/>
        </w:rPr>
        <w:t>3:5</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collaborates with other service providers in planning service delivery and to support internal capacity to respond to diverse needs.</w:t>
      </w:r>
    </w:p>
    <w:p w14:paraId="33C83562" w14:textId="77777777" w:rsidR="007F1A7F" w:rsidRPr="007F1A7F" w:rsidRDefault="007F1A7F" w:rsidP="003F1C32">
      <w:pPr>
        <w:spacing w:before="0" w:after="120"/>
        <w:rPr>
          <w:rFonts w:eastAsia="Times New Roman"/>
        </w:rPr>
      </w:pPr>
    </w:p>
    <w:p w14:paraId="22B4BCEB" w14:textId="77777777" w:rsidR="007F1A7F" w:rsidRPr="007F1A7F" w:rsidRDefault="007F1A7F" w:rsidP="003F1C32">
      <w:pPr>
        <w:spacing w:before="0" w:after="120"/>
        <w:rPr>
          <w:rFonts w:eastAsia="Times New Roman"/>
          <w:b/>
        </w:rPr>
      </w:pPr>
      <w:r w:rsidRPr="007F1A7F">
        <w:rPr>
          <w:rFonts w:eastAsia="Times New Roman"/>
          <w:b/>
        </w:rPr>
        <w:t>Standard 4: Feedback and complaints</w:t>
      </w:r>
    </w:p>
    <w:p w14:paraId="0DE64356" w14:textId="77777777" w:rsidR="007F1A7F" w:rsidRPr="007F1A7F" w:rsidRDefault="007F1A7F" w:rsidP="003F1C32">
      <w:pPr>
        <w:spacing w:before="0" w:after="120"/>
        <w:rPr>
          <w:rFonts w:eastAsia="Times New Roman"/>
          <w:i/>
        </w:rPr>
      </w:pPr>
      <w:r w:rsidRPr="007F1A7F">
        <w:rPr>
          <w:rFonts w:eastAsia="Times New Roman"/>
          <w:i/>
        </w:rPr>
        <w:t>Indicators of Practice</w:t>
      </w:r>
    </w:p>
    <w:p w14:paraId="55B1EB35" w14:textId="77777777" w:rsidR="007F1A7F" w:rsidRPr="007F1A7F" w:rsidRDefault="007F1A7F" w:rsidP="003F1C32">
      <w:pPr>
        <w:spacing w:before="0" w:after="120"/>
        <w:ind w:left="709" w:hanging="709"/>
        <w:rPr>
          <w:rFonts w:eastAsia="Times New Roman"/>
        </w:rPr>
      </w:pPr>
      <w:r w:rsidRPr="007F1A7F">
        <w:rPr>
          <w:rFonts w:eastAsia="Times New Roman"/>
        </w:rPr>
        <w:t>4:1</w:t>
      </w:r>
      <w:r w:rsidRPr="007F1A7F">
        <w:rPr>
          <w:rFonts w:eastAsia="Times New Roman"/>
        </w:rPr>
        <w:tab/>
        <w:t>Individuals, families, friends, carers and advocates are actively supported to provide feedback, make a complaint or resolve a dispute without fear of adverse consequences.</w:t>
      </w:r>
    </w:p>
    <w:p w14:paraId="259931DA" w14:textId="77777777" w:rsidR="007F1A7F" w:rsidRPr="007F1A7F" w:rsidRDefault="007F1A7F" w:rsidP="003F1C32">
      <w:pPr>
        <w:spacing w:before="0" w:after="120"/>
        <w:ind w:left="709" w:hanging="709"/>
        <w:rPr>
          <w:rFonts w:eastAsia="Times New Roman"/>
        </w:rPr>
      </w:pPr>
      <w:r w:rsidRPr="007F1A7F">
        <w:rPr>
          <w:rFonts w:eastAsia="Times New Roman"/>
        </w:rPr>
        <w:t>4:2</w:t>
      </w:r>
      <w:r w:rsidRPr="007F1A7F">
        <w:rPr>
          <w:rFonts w:eastAsia="Times New Roman"/>
        </w:rPr>
        <w:tab/>
        <w:t>Feedback mechanisms including complaints resolution, and how to access independent support, advice &amp; representation are clearly communicated to individuals, families, friends, carers and advocates.</w:t>
      </w:r>
    </w:p>
    <w:p w14:paraId="011A2F0C" w14:textId="77777777" w:rsidR="007F1A7F" w:rsidRPr="007F1A7F" w:rsidRDefault="007F1A7F" w:rsidP="003F1C32">
      <w:pPr>
        <w:spacing w:before="0" w:after="120"/>
        <w:ind w:left="709" w:hanging="709"/>
        <w:rPr>
          <w:rFonts w:eastAsia="Times New Roman"/>
        </w:rPr>
      </w:pPr>
      <w:r w:rsidRPr="007F1A7F">
        <w:rPr>
          <w:rFonts w:eastAsia="Times New Roman"/>
        </w:rPr>
        <w:t>4:3</w:t>
      </w:r>
      <w:r w:rsidRPr="007F1A7F">
        <w:rPr>
          <w:rFonts w:eastAsia="Times New Roman"/>
        </w:rPr>
        <w:tab/>
        <w:t>Complaints are resolved together with the individual, family, friends, carer or advocate in a proactive and timely manner.</w:t>
      </w:r>
    </w:p>
    <w:p w14:paraId="648B9156" w14:textId="2D7CFCAA" w:rsidR="007F1A7F" w:rsidRPr="007F1A7F" w:rsidRDefault="007F1A7F" w:rsidP="003F1C32">
      <w:pPr>
        <w:spacing w:before="0" w:after="120"/>
        <w:ind w:left="709" w:hanging="709"/>
        <w:rPr>
          <w:rFonts w:eastAsia="Times New Roman"/>
        </w:rPr>
      </w:pPr>
      <w:r w:rsidRPr="007F1A7F">
        <w:rPr>
          <w:rFonts w:eastAsia="Times New Roman"/>
        </w:rPr>
        <w:t>4:4</w:t>
      </w:r>
      <w:r w:rsidRPr="007F1A7F">
        <w:rPr>
          <w:rFonts w:eastAsia="Times New Roman"/>
        </w:rPr>
        <w:tab/>
      </w:r>
      <w:r w:rsidR="00AD4089">
        <w:rPr>
          <w:rFonts w:eastAsia="Times New Roman"/>
        </w:rPr>
        <w:t>T</w:t>
      </w:r>
      <w:r w:rsidRPr="007F1A7F">
        <w:rPr>
          <w:rFonts w:eastAsia="Times New Roman"/>
        </w:rPr>
        <w:t>he service seeks and, in conjunction with individuals, families, friends, carers and advocates, reviews feedback on service provision and supports on a regular basis as part of continuous improvement.</w:t>
      </w:r>
    </w:p>
    <w:p w14:paraId="59537000" w14:textId="2EF5D08A" w:rsidR="007F1A7F" w:rsidRPr="007F1A7F" w:rsidRDefault="007F1A7F" w:rsidP="003F1C32">
      <w:pPr>
        <w:spacing w:before="0" w:after="120"/>
        <w:ind w:left="709" w:hanging="709"/>
        <w:rPr>
          <w:rFonts w:eastAsia="Times New Roman"/>
        </w:rPr>
      </w:pPr>
      <w:r w:rsidRPr="007F1A7F">
        <w:rPr>
          <w:rFonts w:eastAsia="Times New Roman"/>
        </w:rPr>
        <w:t>4:5</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develops a culture of continuous improvement using compliments, feedback and complaints to plan, deliver and review services for individuals and the community.</w:t>
      </w:r>
    </w:p>
    <w:p w14:paraId="70FC9A8C" w14:textId="274DFC40" w:rsidR="007F1A7F" w:rsidRPr="007F1A7F" w:rsidRDefault="007F1A7F" w:rsidP="003F1C32">
      <w:pPr>
        <w:spacing w:before="0" w:after="120"/>
        <w:ind w:left="709" w:hanging="709"/>
        <w:rPr>
          <w:rFonts w:eastAsia="Times New Roman"/>
        </w:rPr>
      </w:pPr>
      <w:r w:rsidRPr="007F1A7F">
        <w:rPr>
          <w:rFonts w:eastAsia="Times New Roman"/>
        </w:rPr>
        <w:t>4:6</w:t>
      </w:r>
      <w:r w:rsidRPr="007F1A7F">
        <w:rPr>
          <w:rFonts w:eastAsia="Times New Roman"/>
        </w:rPr>
        <w:tab/>
      </w:r>
      <w:r w:rsidR="00AD4089">
        <w:rPr>
          <w:rFonts w:eastAsia="Times New Roman"/>
        </w:rPr>
        <w:t>T</w:t>
      </w:r>
      <w:r w:rsidRPr="007F1A7F">
        <w:rPr>
          <w:rFonts w:eastAsia="Times New Roman"/>
        </w:rPr>
        <w:t>he service effectively manages disputes.</w:t>
      </w:r>
    </w:p>
    <w:p w14:paraId="026C946B" w14:textId="5B192B2E" w:rsidR="003F1C32" w:rsidRDefault="003F1C32">
      <w:pPr>
        <w:spacing w:before="0" w:after="0"/>
        <w:rPr>
          <w:rFonts w:eastAsia="Times New Roman"/>
        </w:rPr>
      </w:pPr>
      <w:r>
        <w:rPr>
          <w:rFonts w:eastAsia="Times New Roman"/>
        </w:rPr>
        <w:br w:type="page"/>
      </w:r>
    </w:p>
    <w:p w14:paraId="179FBF61" w14:textId="58990BF5" w:rsidR="007F1A7F" w:rsidRPr="007F1A7F" w:rsidRDefault="007F1A7F" w:rsidP="003F1C32">
      <w:pPr>
        <w:spacing w:before="0" w:after="120"/>
        <w:rPr>
          <w:rFonts w:eastAsia="Times New Roman"/>
        </w:rPr>
      </w:pPr>
      <w:r w:rsidRPr="007F1A7F">
        <w:rPr>
          <w:rFonts w:eastAsia="Times New Roman"/>
          <w:b/>
        </w:rPr>
        <w:lastRenderedPageBreak/>
        <w:t>Standard 5: Service access</w:t>
      </w:r>
    </w:p>
    <w:p w14:paraId="7CB85D66" w14:textId="77777777" w:rsidR="007F1A7F" w:rsidRPr="007F1A7F" w:rsidRDefault="007F1A7F" w:rsidP="003F1C32">
      <w:pPr>
        <w:spacing w:before="0" w:after="120"/>
        <w:rPr>
          <w:rFonts w:eastAsia="Times New Roman"/>
          <w:i/>
        </w:rPr>
      </w:pPr>
      <w:r w:rsidRPr="007F1A7F">
        <w:rPr>
          <w:rFonts w:eastAsia="Times New Roman"/>
          <w:i/>
        </w:rPr>
        <w:t>Indicators of Practice</w:t>
      </w:r>
    </w:p>
    <w:p w14:paraId="47E40D63" w14:textId="75D2ECFA" w:rsidR="007F1A7F" w:rsidRPr="007F1A7F" w:rsidRDefault="007F1A7F" w:rsidP="003F1C32">
      <w:pPr>
        <w:spacing w:before="0" w:after="120"/>
        <w:ind w:left="709" w:hanging="709"/>
        <w:rPr>
          <w:rFonts w:eastAsia="Times New Roman"/>
        </w:rPr>
      </w:pPr>
      <w:r w:rsidRPr="007F1A7F">
        <w:rPr>
          <w:rFonts w:eastAsia="Times New Roman"/>
        </w:rPr>
        <w:t>5:1</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systematically seeks and uses input from people with disability, their families, friends and carers to ensure access is fair and equal and transparent.</w:t>
      </w:r>
    </w:p>
    <w:p w14:paraId="12E26835" w14:textId="37DA28D5" w:rsidR="007F1A7F" w:rsidRPr="007F1A7F" w:rsidRDefault="007F1A7F" w:rsidP="003F1C32">
      <w:pPr>
        <w:spacing w:before="0" w:after="120"/>
        <w:ind w:left="709" w:hanging="709"/>
        <w:rPr>
          <w:rFonts w:eastAsia="Times New Roman"/>
        </w:rPr>
      </w:pPr>
      <w:r w:rsidRPr="007F1A7F">
        <w:rPr>
          <w:rFonts w:eastAsia="Times New Roman"/>
        </w:rPr>
        <w:t>5:2</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provides accessible information in a range of formats about the types and quality of services available.</w:t>
      </w:r>
    </w:p>
    <w:p w14:paraId="12C4798C" w14:textId="475D5084" w:rsidR="007F1A7F" w:rsidRPr="007F1A7F" w:rsidRDefault="007F1A7F" w:rsidP="003F1C32">
      <w:pPr>
        <w:spacing w:before="0" w:after="120"/>
        <w:ind w:left="709" w:hanging="709"/>
        <w:rPr>
          <w:rFonts w:eastAsia="Times New Roman"/>
        </w:rPr>
      </w:pPr>
      <w:r w:rsidRPr="007F1A7F">
        <w:rPr>
          <w:rFonts w:eastAsia="Times New Roman"/>
        </w:rPr>
        <w:t>5:3</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develops, applies, reviews and communicates commencement and leaving a service processes.</w:t>
      </w:r>
    </w:p>
    <w:p w14:paraId="16779D7E" w14:textId="61E6A953" w:rsidR="007F1A7F" w:rsidRPr="007F1A7F" w:rsidRDefault="007F1A7F" w:rsidP="003F1C32">
      <w:pPr>
        <w:spacing w:before="0" w:after="120"/>
        <w:ind w:left="709" w:hanging="709"/>
        <w:rPr>
          <w:rFonts w:eastAsia="Times New Roman"/>
        </w:rPr>
      </w:pPr>
      <w:r w:rsidRPr="007F1A7F">
        <w:rPr>
          <w:rFonts w:eastAsia="Times New Roman"/>
        </w:rPr>
        <w:t>5:4</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develops, applies and reviews policies and practices related to eligibility criteria, priority of access and waiting lists.</w:t>
      </w:r>
    </w:p>
    <w:p w14:paraId="05E1B601" w14:textId="68FAB908" w:rsidR="007F1A7F" w:rsidRPr="007F1A7F" w:rsidRDefault="007F1A7F" w:rsidP="003F1C32">
      <w:pPr>
        <w:spacing w:before="0" w:after="120"/>
        <w:ind w:left="709" w:hanging="709"/>
        <w:rPr>
          <w:rFonts w:eastAsia="Times New Roman"/>
        </w:rPr>
      </w:pPr>
      <w:r w:rsidRPr="007F1A7F">
        <w:rPr>
          <w:rFonts w:eastAsia="Times New Roman"/>
        </w:rPr>
        <w:t>5:5</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monitors and addresses potential barriers to access.</w:t>
      </w:r>
    </w:p>
    <w:p w14:paraId="3F1005ED" w14:textId="7599469D" w:rsidR="007F1A7F" w:rsidRPr="007F1A7F" w:rsidRDefault="007F1A7F" w:rsidP="003F1C32">
      <w:pPr>
        <w:spacing w:before="0" w:after="120"/>
        <w:ind w:left="709" w:hanging="709"/>
        <w:rPr>
          <w:rFonts w:eastAsia="Times New Roman"/>
        </w:rPr>
      </w:pPr>
      <w:r w:rsidRPr="007F1A7F">
        <w:rPr>
          <w:rFonts w:eastAsia="Times New Roman"/>
        </w:rPr>
        <w:t>5:6</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 xml:space="preserve">service provides clear explanations when a service is not available along with information and referral support for alternative access. </w:t>
      </w:r>
    </w:p>
    <w:p w14:paraId="64C02C76" w14:textId="1436E5A8" w:rsidR="007F1A7F" w:rsidRPr="007F1A7F" w:rsidRDefault="007F1A7F" w:rsidP="003F1C32">
      <w:pPr>
        <w:spacing w:before="0" w:after="120"/>
        <w:ind w:left="709" w:hanging="709"/>
        <w:rPr>
          <w:rFonts w:eastAsia="Times New Roman"/>
        </w:rPr>
      </w:pPr>
      <w:r w:rsidRPr="007F1A7F">
        <w:rPr>
          <w:rFonts w:eastAsia="Times New Roman"/>
        </w:rPr>
        <w:t>5:7</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collaborates with other relevant organisations and community members to establish and maintain a referral network.</w:t>
      </w:r>
    </w:p>
    <w:p w14:paraId="3B76A321" w14:textId="77777777" w:rsidR="007F1A7F" w:rsidRPr="007F1A7F" w:rsidRDefault="007F1A7F" w:rsidP="003F1C32">
      <w:pPr>
        <w:spacing w:before="0" w:after="120"/>
        <w:rPr>
          <w:rFonts w:eastAsia="Times New Roman"/>
        </w:rPr>
      </w:pPr>
    </w:p>
    <w:p w14:paraId="515CF0EB" w14:textId="77777777" w:rsidR="007F1A7F" w:rsidRPr="007F1A7F" w:rsidRDefault="007F1A7F" w:rsidP="003F1C32">
      <w:pPr>
        <w:spacing w:before="0" w:after="120"/>
        <w:rPr>
          <w:rFonts w:eastAsia="Times New Roman"/>
          <w:b/>
        </w:rPr>
      </w:pPr>
      <w:r w:rsidRPr="007F1A7F">
        <w:rPr>
          <w:rFonts w:eastAsia="Times New Roman"/>
          <w:b/>
        </w:rPr>
        <w:t>Standard 6: Service management</w:t>
      </w:r>
    </w:p>
    <w:p w14:paraId="75934F98" w14:textId="77777777" w:rsidR="007F1A7F" w:rsidRPr="007F1A7F" w:rsidRDefault="007F1A7F" w:rsidP="003F1C32">
      <w:pPr>
        <w:spacing w:before="0" w:after="120"/>
        <w:rPr>
          <w:rFonts w:eastAsia="Times New Roman"/>
        </w:rPr>
      </w:pPr>
    </w:p>
    <w:p w14:paraId="2F616D76" w14:textId="77777777" w:rsidR="007F1A7F" w:rsidRPr="007F1A7F" w:rsidRDefault="007F1A7F" w:rsidP="003F1C32">
      <w:pPr>
        <w:spacing w:before="0" w:after="120"/>
        <w:rPr>
          <w:rFonts w:eastAsia="Times New Roman"/>
          <w:i/>
        </w:rPr>
      </w:pPr>
      <w:r w:rsidRPr="007F1A7F">
        <w:rPr>
          <w:rFonts w:eastAsia="Times New Roman"/>
          <w:i/>
        </w:rPr>
        <w:t>Indicators of Practice</w:t>
      </w:r>
    </w:p>
    <w:p w14:paraId="47B1096E" w14:textId="77777777" w:rsidR="007F1A7F" w:rsidRPr="007F1A7F" w:rsidRDefault="007F1A7F" w:rsidP="003F1C32">
      <w:pPr>
        <w:spacing w:before="0" w:after="120"/>
        <w:ind w:left="709" w:hanging="709"/>
        <w:rPr>
          <w:rFonts w:eastAsia="Times New Roman"/>
        </w:rPr>
      </w:pPr>
      <w:r w:rsidRPr="007F1A7F">
        <w:rPr>
          <w:rFonts w:eastAsia="Times New Roman"/>
        </w:rPr>
        <w:t>6:1</w:t>
      </w:r>
      <w:r w:rsidRPr="007F1A7F">
        <w:rPr>
          <w:rFonts w:eastAsia="Times New Roman"/>
        </w:rPr>
        <w:tab/>
        <w:t>Frontline staff, management and governing bodies are suitably qualified, skilled and supported.</w:t>
      </w:r>
    </w:p>
    <w:p w14:paraId="6DC39853" w14:textId="77777777" w:rsidR="007F1A7F" w:rsidRPr="007F1A7F" w:rsidRDefault="007F1A7F" w:rsidP="003F1C32">
      <w:pPr>
        <w:spacing w:before="0" w:after="120"/>
        <w:ind w:left="709" w:hanging="709"/>
        <w:rPr>
          <w:rFonts w:eastAsia="Times New Roman"/>
        </w:rPr>
      </w:pPr>
      <w:r w:rsidRPr="007F1A7F">
        <w:rPr>
          <w:rFonts w:eastAsia="Times New Roman"/>
        </w:rPr>
        <w:t>6:2</w:t>
      </w:r>
      <w:r w:rsidRPr="007F1A7F">
        <w:rPr>
          <w:rFonts w:eastAsia="Times New Roman"/>
        </w:rPr>
        <w:tab/>
        <w:t>Practice is based on evidence and minimal restrictive options and complies with legislative, regulatory and contractual requirements.</w:t>
      </w:r>
    </w:p>
    <w:p w14:paraId="03B7A06B" w14:textId="191511CF" w:rsidR="007F1A7F" w:rsidRPr="007F1A7F" w:rsidRDefault="007F1A7F" w:rsidP="003F1C32">
      <w:pPr>
        <w:spacing w:before="0" w:after="120"/>
        <w:ind w:left="709" w:hanging="709"/>
        <w:rPr>
          <w:rFonts w:eastAsia="Times New Roman"/>
        </w:rPr>
      </w:pPr>
      <w:r w:rsidRPr="007F1A7F">
        <w:rPr>
          <w:rFonts w:eastAsia="Times New Roman"/>
        </w:rPr>
        <w:t>6:3</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documents, monitors and effectively uses management systems including Work Health Safety, human resource management and financial management.</w:t>
      </w:r>
    </w:p>
    <w:p w14:paraId="3691CA84" w14:textId="5858F961" w:rsidR="007F1A7F" w:rsidRPr="007F1A7F" w:rsidRDefault="007F1A7F" w:rsidP="003F1C32">
      <w:pPr>
        <w:spacing w:before="0" w:after="120"/>
        <w:ind w:left="709" w:hanging="709"/>
        <w:rPr>
          <w:rFonts w:eastAsia="Times New Roman"/>
        </w:rPr>
      </w:pPr>
      <w:r w:rsidRPr="007F1A7F">
        <w:rPr>
          <w:rFonts w:eastAsia="Times New Roman"/>
        </w:rPr>
        <w:t>6:4</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has monitoring feedback, learning and reflection processes which support continuous improvement.</w:t>
      </w:r>
    </w:p>
    <w:p w14:paraId="1212F2C9" w14:textId="6863ED81" w:rsidR="007F1A7F" w:rsidRPr="007F1A7F" w:rsidRDefault="007F1A7F" w:rsidP="003F1C32">
      <w:pPr>
        <w:spacing w:before="0" w:after="120"/>
        <w:ind w:left="709" w:hanging="709"/>
        <w:rPr>
          <w:rFonts w:eastAsia="Times New Roman"/>
        </w:rPr>
      </w:pPr>
      <w:r w:rsidRPr="007F1A7F">
        <w:rPr>
          <w:rFonts w:eastAsia="Times New Roman"/>
        </w:rPr>
        <w:t>6:5</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has a clearly communicated organisational vision, mission and values which are consistent with contemporary practice.</w:t>
      </w:r>
    </w:p>
    <w:p w14:paraId="7BF8D1C6" w14:textId="5C9B63F3" w:rsidR="007F1A7F" w:rsidRPr="007F1A7F" w:rsidRDefault="007F1A7F" w:rsidP="003F1C32">
      <w:pPr>
        <w:spacing w:before="0" w:after="120"/>
        <w:ind w:left="709" w:hanging="709"/>
        <w:rPr>
          <w:rFonts w:eastAsia="Times New Roman"/>
        </w:rPr>
      </w:pPr>
      <w:r w:rsidRPr="007F1A7F">
        <w:rPr>
          <w:rFonts w:eastAsia="Times New Roman"/>
        </w:rPr>
        <w:t>6:6</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has systems to strengthen and maintain organisational capabilities to directly support the achievement of individual goals and outcomes.</w:t>
      </w:r>
    </w:p>
    <w:p w14:paraId="13948115" w14:textId="5056454E" w:rsidR="007F1A7F" w:rsidRPr="007F1A7F" w:rsidRDefault="007F1A7F" w:rsidP="003F1C32">
      <w:pPr>
        <w:spacing w:before="0" w:after="120"/>
        <w:ind w:left="709" w:hanging="709"/>
        <w:rPr>
          <w:rFonts w:eastAsia="Times New Roman"/>
        </w:rPr>
      </w:pPr>
      <w:r w:rsidRPr="007F1A7F">
        <w:rPr>
          <w:rFonts w:eastAsia="Times New Roman"/>
        </w:rPr>
        <w:t>6:7</w:t>
      </w:r>
      <w:r w:rsidRPr="007F1A7F">
        <w:rPr>
          <w:rFonts w:eastAsia="Times New Roman"/>
        </w:rPr>
        <w:tab/>
      </w:r>
      <w:r w:rsidR="00AD4089">
        <w:rPr>
          <w:rFonts w:eastAsia="Times New Roman"/>
        </w:rPr>
        <w:t>T</w:t>
      </w:r>
      <w:r w:rsidR="00AD4089" w:rsidRPr="007F1A7F">
        <w:rPr>
          <w:rFonts w:eastAsia="Times New Roman"/>
        </w:rPr>
        <w:t xml:space="preserve">he </w:t>
      </w:r>
      <w:r w:rsidRPr="007F1A7F">
        <w:rPr>
          <w:rFonts w:eastAsia="Times New Roman"/>
        </w:rPr>
        <w:t>service uses person-centred approaches including the active involvement of people with disability, families, friends, carers and advocates to review policies, practices, procedures and service provision.</w:t>
      </w:r>
      <w:bookmarkEnd w:id="69"/>
      <w:bookmarkEnd w:id="70"/>
    </w:p>
    <w:p w14:paraId="4328C8B0" w14:textId="77777777" w:rsidR="007F1A7F" w:rsidRPr="007F1A7F" w:rsidRDefault="007F1A7F" w:rsidP="007F1A7F">
      <w:pPr>
        <w:spacing w:before="0" w:after="0"/>
        <w:ind w:left="720"/>
        <w:rPr>
          <w:rFonts w:eastAsia="Times New Roman"/>
        </w:rPr>
      </w:pPr>
      <w:r w:rsidRPr="007F1A7F">
        <w:rPr>
          <w:rFonts w:eastAsia="Times New Roman"/>
        </w:rPr>
        <w:br w:type="page"/>
      </w:r>
    </w:p>
    <w:p w14:paraId="6BF790FF" w14:textId="3F68C52F" w:rsidR="00DC030A" w:rsidRPr="00FD6E12" w:rsidRDefault="00DC030A" w:rsidP="00C32F7E">
      <w:pPr>
        <w:pStyle w:val="Heading3"/>
      </w:pPr>
      <w:r w:rsidRPr="00FD6E12">
        <w:lastRenderedPageBreak/>
        <w:t>Activity: Standards in practice</w:t>
      </w:r>
    </w:p>
    <w:p w14:paraId="0853156E" w14:textId="77777777" w:rsidR="003F1C32" w:rsidRDefault="003F1C32" w:rsidP="00DC030A">
      <w:pPr>
        <w:spacing w:before="0" w:after="0"/>
        <w:rPr>
          <w:noProof/>
        </w:rPr>
      </w:pPr>
    </w:p>
    <w:p w14:paraId="6A6279CA" w14:textId="05FE5016" w:rsidR="00DC030A" w:rsidRPr="007F1A7F" w:rsidRDefault="007F1A7F" w:rsidP="00DC030A">
      <w:pPr>
        <w:spacing w:before="0" w:after="0"/>
        <w:rPr>
          <w:b/>
        </w:rPr>
      </w:pPr>
      <w:r w:rsidRPr="007F1A7F">
        <w:rPr>
          <w:b/>
        </w:rPr>
        <w:t xml:space="preserve">Case Study </w:t>
      </w:r>
    </w:p>
    <w:p w14:paraId="1A867B41" w14:textId="77777777" w:rsidR="007F1A7F" w:rsidRDefault="007F1A7F" w:rsidP="007E3FC8">
      <w:pPr>
        <w:spacing w:before="0" w:after="0"/>
      </w:pPr>
    </w:p>
    <w:p w14:paraId="630A94D2" w14:textId="77777777" w:rsidR="007F1A7F" w:rsidRPr="007F1A7F" w:rsidRDefault="007F1A7F" w:rsidP="003F1C32">
      <w:pPr>
        <w:spacing w:before="0" w:after="0"/>
      </w:pPr>
      <w:r w:rsidRPr="007F1A7F">
        <w:t>Kylie is 21 and lives in a major city. She has an intellectual disability. After she finishes school, she isn’t too sure what to do. She works for a while in the local supermarket but finds the customer focus challenging, as she doesn’t enjoy talking with people she doesn’t know. After talking with her family, Kylie decides to study painting and design at the local TAFE, however finds that she doesn’t meet the eligibility criteria.</w:t>
      </w:r>
    </w:p>
    <w:p w14:paraId="27FC3740" w14:textId="77777777" w:rsidR="007F1A7F" w:rsidRPr="007F1A7F" w:rsidRDefault="007F1A7F" w:rsidP="003F1C32">
      <w:pPr>
        <w:spacing w:before="0" w:after="0"/>
      </w:pPr>
    </w:p>
    <w:p w14:paraId="11E04880" w14:textId="77777777" w:rsidR="007F1A7F" w:rsidRPr="007F1A7F" w:rsidRDefault="007F1A7F" w:rsidP="003F1C32">
      <w:pPr>
        <w:spacing w:before="0" w:after="0"/>
        <w:rPr>
          <w:rFonts w:eastAsia="Times New Roman"/>
          <w:b/>
        </w:rPr>
      </w:pPr>
      <w:r w:rsidRPr="007F1A7F">
        <w:t>The course coordinator refers Kylie to a training course that the TAFE has developed with a disability employment service. It includes painting, woodwork and ceramics. It also includes teamwork, time management and public speaking. The intention is to prepare students for further study or training or employment, and support community participation.</w:t>
      </w:r>
    </w:p>
    <w:p w14:paraId="644A1D75" w14:textId="77777777" w:rsidR="007F1A7F" w:rsidRPr="007F1A7F" w:rsidRDefault="007F1A7F" w:rsidP="003F1C32">
      <w:pPr>
        <w:spacing w:before="0" w:after="0"/>
      </w:pPr>
    </w:p>
    <w:p w14:paraId="0A58EBDF" w14:textId="18ADADFC" w:rsidR="007F1A7F" w:rsidRPr="007F1A7F" w:rsidRDefault="007F1A7F" w:rsidP="003F1C32">
      <w:pPr>
        <w:spacing w:before="0" w:after="0"/>
      </w:pPr>
      <w:r w:rsidRPr="007F1A7F">
        <w:t>Kylie discusses study options with disability employment service staff, as well as her goals for the future and her learning preferences. She then enrols in the course with staff support. A highlight of the course for Kylie is the end of course exhibition, which was held at the TAFE jointly with a number of other arts and design courses. She develops a folio of work, and gains confidence with public speaking, which assists with her interview for a visual arts TAFE course.</w:t>
      </w:r>
    </w:p>
    <w:p w14:paraId="105D7FBD" w14:textId="77777777" w:rsidR="007F1A7F" w:rsidRPr="007F1A7F" w:rsidRDefault="007F1A7F" w:rsidP="003F1C32">
      <w:pPr>
        <w:spacing w:before="0" w:after="0"/>
      </w:pPr>
    </w:p>
    <w:p w14:paraId="6DFA3233" w14:textId="77777777" w:rsidR="007F1A7F" w:rsidRPr="007F1A7F" w:rsidRDefault="007F1A7F" w:rsidP="003F1C32">
      <w:pPr>
        <w:spacing w:before="0" w:after="0"/>
      </w:pPr>
      <w:r w:rsidRPr="007F1A7F">
        <w:t>The TAFE and the disability employment service built their partnership over several years, to develop more pathways for people with disability into the TAFE system, as well as to improve disability awareness within the TAFE.</w:t>
      </w:r>
      <w:r w:rsidRPr="007F1A7F">
        <w:rPr>
          <w:rFonts w:eastAsia="Times New Roman"/>
          <w:sz w:val="20"/>
          <w:vertAlign w:val="superscript"/>
        </w:rPr>
        <w:endnoteReference w:id="66"/>
      </w:r>
    </w:p>
    <w:p w14:paraId="6AC77651" w14:textId="77777777" w:rsidR="00DC030A" w:rsidRPr="007F1A7F" w:rsidRDefault="00DC030A" w:rsidP="003F1C32">
      <w:pPr>
        <w:spacing w:before="0" w:after="0"/>
        <w:rPr>
          <w:b/>
        </w:rPr>
      </w:pPr>
    </w:p>
    <w:tbl>
      <w:tblPr>
        <w:tblStyle w:val="TableGrid"/>
        <w:tblW w:w="8834" w:type="dxa"/>
        <w:tblLook w:val="04A0" w:firstRow="1" w:lastRow="0" w:firstColumn="1" w:lastColumn="0" w:noHBand="0" w:noVBand="1"/>
      </w:tblPr>
      <w:tblGrid>
        <w:gridCol w:w="1620"/>
        <w:gridCol w:w="7214"/>
      </w:tblGrid>
      <w:tr w:rsidR="003F1C32" w:rsidRPr="003F1C32" w14:paraId="7497379A" w14:textId="77777777" w:rsidTr="003F1C32">
        <w:trPr>
          <w:trHeight w:val="1686"/>
        </w:trPr>
        <w:tc>
          <w:tcPr>
            <w:tcW w:w="1620" w:type="dxa"/>
            <w:tcBorders>
              <w:top w:val="nil"/>
              <w:left w:val="nil"/>
              <w:bottom w:val="nil"/>
              <w:right w:val="nil"/>
            </w:tcBorders>
            <w:vAlign w:val="center"/>
          </w:tcPr>
          <w:p w14:paraId="2FFAD300" w14:textId="77777777" w:rsidR="003F1C32" w:rsidRPr="003F1C32" w:rsidRDefault="003F1C32" w:rsidP="003F1C32">
            <w:pPr>
              <w:spacing w:after="0"/>
              <w:rPr>
                <w:rFonts w:cs="Arial"/>
              </w:rPr>
            </w:pPr>
            <w:r w:rsidRPr="003F1C32">
              <w:rPr>
                <w:noProof/>
              </w:rPr>
              <w:drawing>
                <wp:inline distT="0" distB="0" distL="0" distR="0" wp14:anchorId="683CFEE3" wp14:editId="070B32B2">
                  <wp:extent cx="806400" cy="806400"/>
                  <wp:effectExtent l="0" t="0" r="0" b="0"/>
                  <wp:docPr id="5138" name="Picture 5138"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43F04BC2" w14:textId="6D73D179" w:rsidR="003F1C32" w:rsidRPr="003F1C32" w:rsidRDefault="003F1C32" w:rsidP="00030079">
            <w:pPr>
              <w:spacing w:before="0" w:after="0"/>
              <w:rPr>
                <w:rFonts w:cs="Arial"/>
              </w:rPr>
            </w:pPr>
            <w:r w:rsidRPr="003F1C32">
              <w:rPr>
                <w:b/>
              </w:rPr>
              <w:t>Instructions</w:t>
            </w:r>
            <w:r w:rsidRPr="003F1C32">
              <w:t xml:space="preserve">: Refer back to overview of the </w:t>
            </w:r>
            <w:r w:rsidRPr="00756F99">
              <w:rPr>
                <w:i/>
              </w:rPr>
              <w:t xml:space="preserve">National Standards for Disability Services </w:t>
            </w:r>
            <w:r w:rsidRPr="006266A6">
              <w:t xml:space="preserve">on </w:t>
            </w:r>
            <w:r w:rsidRPr="00023AAC">
              <w:t>page</w:t>
            </w:r>
            <w:r w:rsidR="006266A6">
              <w:t>s</w:t>
            </w:r>
            <w:r w:rsidRPr="00023AAC">
              <w:t xml:space="preserve"> </w:t>
            </w:r>
            <w:r w:rsidR="006266A6" w:rsidRPr="00023AAC">
              <w:t>8</w:t>
            </w:r>
            <w:r w:rsidR="00030079">
              <w:t>2</w:t>
            </w:r>
            <w:r w:rsidR="006266A6">
              <w:t>-</w:t>
            </w:r>
            <w:r w:rsidR="00030079">
              <w:t>84</w:t>
            </w:r>
            <w:r w:rsidRPr="006266A6">
              <w:t>. What</w:t>
            </w:r>
            <w:r w:rsidRPr="003F1C32">
              <w:t xml:space="preserve"> are some of the indicators of practice that might apply in this scenario? </w:t>
            </w:r>
            <w:r w:rsidRPr="00756F99">
              <w:rPr>
                <w:i/>
              </w:rPr>
              <w:t xml:space="preserve">(See notes </w:t>
            </w:r>
            <w:r w:rsidRPr="006266A6">
              <w:rPr>
                <w:i/>
              </w:rPr>
              <w:t xml:space="preserve">on </w:t>
            </w:r>
            <w:r w:rsidRPr="00023AAC">
              <w:rPr>
                <w:i/>
              </w:rPr>
              <w:t>page</w:t>
            </w:r>
            <w:r w:rsidR="006266A6" w:rsidRPr="00023AAC">
              <w:rPr>
                <w:i/>
              </w:rPr>
              <w:t xml:space="preserve"> 17</w:t>
            </w:r>
            <w:r w:rsidR="00030079">
              <w:rPr>
                <w:i/>
              </w:rPr>
              <w:t>3</w:t>
            </w:r>
            <w:r w:rsidRPr="006266A6">
              <w:rPr>
                <w:i/>
              </w:rPr>
              <w:t>).</w:t>
            </w:r>
            <w:r w:rsidRPr="00756F99">
              <w:rPr>
                <w:i/>
              </w:rPr>
              <w:t xml:space="preserve"> </w:t>
            </w:r>
          </w:p>
        </w:tc>
      </w:tr>
    </w:tbl>
    <w:p w14:paraId="3E3B618C" w14:textId="77777777" w:rsidR="007E3FC8" w:rsidRDefault="007E3FC8" w:rsidP="007E3FC8">
      <w:pPr>
        <w:spacing w:before="0" w:after="0"/>
      </w:pPr>
    </w:p>
    <w:p w14:paraId="071A051D" w14:textId="1FBD2F8D" w:rsidR="007E3FC8" w:rsidRDefault="007E3FC8" w:rsidP="003F1C32">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AA0200" w:rsidRPr="00AA0200" w14:paraId="7BC83D9B" w14:textId="77777777" w:rsidTr="003F1C32">
        <w:trPr>
          <w:trHeight w:val="1736"/>
        </w:trPr>
        <w:tc>
          <w:tcPr>
            <w:tcW w:w="1485" w:type="dxa"/>
            <w:vAlign w:val="center"/>
          </w:tcPr>
          <w:p w14:paraId="137B31E7" w14:textId="77777777" w:rsidR="00AA0200" w:rsidRPr="00AA0200" w:rsidRDefault="00AA0200" w:rsidP="003F1C32">
            <w:pPr>
              <w:spacing w:before="0" w:after="0"/>
              <w:rPr>
                <w:b/>
              </w:rPr>
            </w:pPr>
            <w:r w:rsidRPr="00AA0200">
              <w:rPr>
                <w:rFonts w:eastAsia="Times New Roman"/>
                <w:noProof/>
              </w:rPr>
              <w:lastRenderedPageBreak/>
              <w:drawing>
                <wp:inline distT="0" distB="0" distL="0" distR="0" wp14:anchorId="4BF06070" wp14:editId="5FB08FB6">
                  <wp:extent cx="806400" cy="806400"/>
                  <wp:effectExtent l="0" t="0" r="0" b="0"/>
                  <wp:docPr id="22625" name="Picture 2262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1388358" w14:textId="77777777" w:rsidR="00AA0200" w:rsidRPr="00AA0200" w:rsidRDefault="00AA0200" w:rsidP="003F1C32">
            <w:pPr>
              <w:spacing w:before="0"/>
            </w:pPr>
          </w:p>
        </w:tc>
        <w:tc>
          <w:tcPr>
            <w:tcW w:w="7575" w:type="dxa"/>
            <w:vAlign w:val="center"/>
          </w:tcPr>
          <w:p w14:paraId="00139BB8" w14:textId="77777777" w:rsidR="00AA0200" w:rsidRPr="00AA0200" w:rsidRDefault="00AA0200" w:rsidP="003F1C32">
            <w:pPr>
              <w:spacing w:before="0" w:after="0"/>
              <w:contextualSpacing/>
              <w:rPr>
                <w:b/>
              </w:rPr>
            </w:pPr>
            <w:r w:rsidRPr="00AA0200">
              <w:rPr>
                <w:b/>
              </w:rPr>
              <w:t>Further reading:</w:t>
            </w:r>
          </w:p>
          <w:p w14:paraId="0B497FAB" w14:textId="77777777" w:rsidR="00AA0200" w:rsidRPr="00AA0200" w:rsidRDefault="00AA0200" w:rsidP="003F1C32">
            <w:pPr>
              <w:spacing w:before="0" w:after="0"/>
              <w:contextualSpacing/>
            </w:pPr>
          </w:p>
          <w:p w14:paraId="1DB381D7" w14:textId="30B60E60" w:rsidR="00AA0200" w:rsidRPr="00AA0200" w:rsidRDefault="00AA0200" w:rsidP="003F1C32">
            <w:pPr>
              <w:spacing w:before="0" w:after="0"/>
              <w:contextualSpacing/>
            </w:pPr>
            <w:r w:rsidRPr="00AA0200">
              <w:t xml:space="preserve">Department of Social Services, </w:t>
            </w:r>
            <w:hyperlink r:id="rId108" w:history="1">
              <w:r w:rsidRPr="00AD4089">
                <w:rPr>
                  <w:rStyle w:val="Hyperlink"/>
                  <w:i/>
                </w:rPr>
                <w:t>National Standards for Disability Services</w:t>
              </w:r>
            </w:hyperlink>
            <w:r w:rsidRPr="00AA0200">
              <w:t xml:space="preserve"> (30 June 2015).</w:t>
            </w:r>
          </w:p>
          <w:p w14:paraId="0A88D784" w14:textId="77777777" w:rsidR="00AA0200" w:rsidRPr="00AA0200" w:rsidRDefault="00AA0200" w:rsidP="003F1C32">
            <w:pPr>
              <w:spacing w:before="0" w:after="0"/>
              <w:contextualSpacing/>
            </w:pPr>
          </w:p>
          <w:p w14:paraId="3EC08C04" w14:textId="632BCAAE" w:rsidR="00AA0200" w:rsidRPr="00AA0200" w:rsidRDefault="00AA0200" w:rsidP="003F1C32">
            <w:pPr>
              <w:spacing w:before="0" w:after="0"/>
              <w:contextualSpacing/>
              <w:rPr>
                <w:b/>
              </w:rPr>
            </w:pPr>
            <w:r w:rsidRPr="00AA0200">
              <w:rPr>
                <w:i/>
              </w:rPr>
              <w:t>(Webpage includes additional supporting resources)</w:t>
            </w:r>
            <w:r w:rsidR="00123C09">
              <w:rPr>
                <w:i/>
              </w:rPr>
              <w:t>.</w:t>
            </w:r>
            <w:r w:rsidRPr="00AA0200">
              <w:rPr>
                <w:i/>
              </w:rPr>
              <w:t xml:space="preserve"> </w:t>
            </w:r>
          </w:p>
        </w:tc>
      </w:tr>
    </w:tbl>
    <w:p w14:paraId="3CB6C4C0" w14:textId="77777777" w:rsidR="00873E96" w:rsidRDefault="00873E96">
      <w:pPr>
        <w:spacing w:before="0" w:after="0"/>
        <w:rPr>
          <w:b/>
          <w:bCs/>
          <w:sz w:val="28"/>
          <w:szCs w:val="28"/>
        </w:rPr>
      </w:pPr>
      <w:bookmarkStart w:id="72" w:name="_Toc428974790"/>
      <w:bookmarkStart w:id="73" w:name="_Toc435014090"/>
      <w:bookmarkStart w:id="74" w:name="OLE_LINK23"/>
      <w:r>
        <w:br w:type="page"/>
      </w:r>
    </w:p>
    <w:p w14:paraId="686304C7" w14:textId="75D9B9B8" w:rsidR="007E3FC8" w:rsidRDefault="007E3FC8" w:rsidP="00C32F7E">
      <w:pPr>
        <w:pStyle w:val="Heading1"/>
      </w:pPr>
      <w:bookmarkStart w:id="75" w:name="_Toc440633503"/>
      <w:r w:rsidRPr="00E342D3">
        <w:lastRenderedPageBreak/>
        <w:t>Topic 5: Communicating effectively with service users</w:t>
      </w:r>
      <w:bookmarkEnd w:id="72"/>
      <w:bookmarkEnd w:id="73"/>
      <w:bookmarkEnd w:id="75"/>
    </w:p>
    <w:p w14:paraId="03DDA195" w14:textId="77777777" w:rsidR="003D18AC" w:rsidRPr="003D18AC" w:rsidRDefault="003D18AC" w:rsidP="003F1C32">
      <w:pPr>
        <w:spacing w:before="0" w:after="0"/>
        <w:rPr>
          <w:b/>
        </w:rPr>
      </w:pPr>
      <w:r w:rsidRPr="003D18AC">
        <w:rPr>
          <w:b/>
        </w:rPr>
        <w:t>Topic sequence:</w:t>
      </w:r>
    </w:p>
    <w:p w14:paraId="688C7DA2" w14:textId="77777777" w:rsidR="003D18AC" w:rsidRPr="003D18AC" w:rsidRDefault="003D18AC" w:rsidP="003F1C32">
      <w:pPr>
        <w:spacing w:before="0" w:after="0"/>
        <w:rPr>
          <w:b/>
        </w:rPr>
      </w:pPr>
    </w:p>
    <w:p w14:paraId="3F471D05" w14:textId="26311146" w:rsidR="003D18AC" w:rsidRPr="003D18AC" w:rsidRDefault="003D18AC" w:rsidP="003F1C32">
      <w:pPr>
        <w:spacing w:before="120" w:after="120"/>
      </w:pPr>
      <w:r w:rsidRPr="003D18AC">
        <w:t xml:space="preserve">5.1. Augmentative and alternative communication </w:t>
      </w:r>
    </w:p>
    <w:p w14:paraId="111FA1BF" w14:textId="437076B5" w:rsidR="003D18AC" w:rsidRPr="003D18AC" w:rsidRDefault="003D18AC" w:rsidP="003F1C32">
      <w:pPr>
        <w:spacing w:before="120" w:after="120"/>
      </w:pPr>
      <w:r w:rsidRPr="003D18AC">
        <w:t xml:space="preserve">5.2. Easy English </w:t>
      </w:r>
    </w:p>
    <w:p w14:paraId="058CC7C6" w14:textId="4C86D425" w:rsidR="003D18AC" w:rsidRPr="003D18AC" w:rsidRDefault="003D18AC" w:rsidP="003F1C32">
      <w:pPr>
        <w:spacing w:before="120" w:after="120"/>
      </w:pPr>
      <w:r w:rsidRPr="003D18AC">
        <w:t xml:space="preserve">5.3. Translation and interpreting services </w:t>
      </w:r>
    </w:p>
    <w:p w14:paraId="04D8B0EE" w14:textId="6B8579D6" w:rsidR="003D18AC" w:rsidRDefault="003D18AC" w:rsidP="003F1C32">
      <w:pPr>
        <w:spacing w:before="120" w:after="120"/>
      </w:pPr>
      <w:r w:rsidRPr="003D18AC">
        <w:t xml:space="preserve">5.4. Alternative accessible formats </w:t>
      </w:r>
    </w:p>
    <w:p w14:paraId="03244692" w14:textId="03A8F92B" w:rsidR="003E2423" w:rsidRDefault="003E2423">
      <w:pPr>
        <w:spacing w:before="0" w:after="0"/>
      </w:pPr>
      <w:r>
        <w:br w:type="page"/>
      </w:r>
    </w:p>
    <w:p w14:paraId="52BD74F0" w14:textId="3DAD5DAB" w:rsidR="007E3FC8" w:rsidRPr="00115CD8" w:rsidRDefault="007E3FC8" w:rsidP="00C32F7E">
      <w:pPr>
        <w:pStyle w:val="Heading2"/>
      </w:pPr>
      <w:bookmarkStart w:id="76" w:name="_Toc428974791"/>
      <w:bookmarkStart w:id="77" w:name="_Toc435014091"/>
      <w:bookmarkStart w:id="78" w:name="_Toc440633504"/>
      <w:bookmarkStart w:id="79" w:name="OLE_LINK26"/>
      <w:bookmarkStart w:id="80" w:name="OLE_LINK27"/>
      <w:bookmarkEnd w:id="74"/>
      <w:r w:rsidRPr="00115CD8">
        <w:lastRenderedPageBreak/>
        <w:t>5.1</w:t>
      </w:r>
      <w:r w:rsidR="00E9232F">
        <w:t>.</w:t>
      </w:r>
      <w:r w:rsidRPr="00115CD8">
        <w:t xml:space="preserve"> Augmentative and alternative communication</w:t>
      </w:r>
      <w:bookmarkEnd w:id="76"/>
      <w:bookmarkEnd w:id="77"/>
      <w:bookmarkEnd w:id="78"/>
      <w:r w:rsidRPr="00115CD8">
        <w:t xml:space="preserve"> </w:t>
      </w:r>
    </w:p>
    <w:bookmarkEnd w:id="79"/>
    <w:bookmarkEnd w:id="80"/>
    <w:p w14:paraId="40A69083" w14:textId="77777777" w:rsidR="003D18AC" w:rsidRPr="003D18AC" w:rsidRDefault="003D18AC" w:rsidP="00C32F7E">
      <w:pPr>
        <w:pStyle w:val="Heading3"/>
      </w:pPr>
      <w:r w:rsidRPr="003D18AC">
        <w:t xml:space="preserve">Access to information </w:t>
      </w:r>
    </w:p>
    <w:p w14:paraId="657B37FF" w14:textId="77777777" w:rsidR="003F1C32" w:rsidRDefault="003F1C32" w:rsidP="003D18AC">
      <w:pPr>
        <w:spacing w:before="0" w:after="0"/>
        <w:rPr>
          <w:rFonts w:eastAsia="Times New Roman"/>
        </w:rPr>
      </w:pPr>
    </w:p>
    <w:p w14:paraId="5102D6AB" w14:textId="77777777" w:rsidR="003D18AC" w:rsidRPr="003D18AC" w:rsidRDefault="003D18AC" w:rsidP="003D18AC">
      <w:pPr>
        <w:spacing w:before="0" w:after="0"/>
        <w:rPr>
          <w:rFonts w:eastAsia="Times New Roman"/>
        </w:rPr>
      </w:pPr>
      <w:r w:rsidRPr="003D18AC">
        <w:rPr>
          <w:rFonts w:eastAsia="Times New Roman"/>
        </w:rPr>
        <w:t xml:space="preserve">Access to information is one of the fundamental cornerstones of participation. </w:t>
      </w:r>
    </w:p>
    <w:p w14:paraId="74F2393B" w14:textId="77777777" w:rsidR="003D18AC" w:rsidRPr="003D18AC" w:rsidRDefault="003D18AC" w:rsidP="003D18AC">
      <w:pPr>
        <w:spacing w:before="0" w:after="0"/>
        <w:ind w:left="360"/>
        <w:rPr>
          <w:rFonts w:eastAsia="Times New Roman"/>
        </w:rPr>
      </w:pPr>
    </w:p>
    <w:p w14:paraId="0B8A87D8" w14:textId="77777777" w:rsidR="003D18AC" w:rsidRPr="003D18AC" w:rsidRDefault="003D18AC" w:rsidP="003D18AC">
      <w:pPr>
        <w:spacing w:before="0" w:after="0"/>
        <w:rPr>
          <w:rFonts w:eastAsia="Times New Roman"/>
        </w:rPr>
      </w:pPr>
      <w:r w:rsidRPr="003D18AC">
        <w:rPr>
          <w:rFonts w:eastAsia="Times New Roman"/>
        </w:rPr>
        <w:t xml:space="preserve">The right to seek and receive information in various formats is articulated in Article </w:t>
      </w:r>
      <w:r w:rsidRPr="003D18AC">
        <w:rPr>
          <w:rFonts w:eastAsia="Times New Roman"/>
          <w:bCs/>
        </w:rPr>
        <w:t xml:space="preserve">21 of the </w:t>
      </w:r>
      <w:r w:rsidRPr="003D18AC">
        <w:rPr>
          <w:rFonts w:eastAsia="Times New Roman"/>
          <w:bCs/>
          <w:i/>
        </w:rPr>
        <w:t>Convention on the Rights of Persons with Disabilities</w:t>
      </w:r>
      <w:r w:rsidRPr="003D18AC">
        <w:rPr>
          <w:rFonts w:eastAsia="Times New Roman"/>
          <w:bCs/>
        </w:rPr>
        <w:t xml:space="preserve"> (Freedom of expression and opinion, and access to information). It states that:</w:t>
      </w:r>
    </w:p>
    <w:p w14:paraId="5C8A233D" w14:textId="77777777" w:rsidR="003D18AC" w:rsidRPr="003D18AC" w:rsidRDefault="003D18AC" w:rsidP="003F1C32">
      <w:pPr>
        <w:spacing w:before="0" w:after="0"/>
        <w:rPr>
          <w:i/>
        </w:rPr>
      </w:pPr>
    </w:p>
    <w:p w14:paraId="3A76B6B9" w14:textId="767DD30B" w:rsidR="003D18AC" w:rsidRPr="003D18AC" w:rsidRDefault="003D18AC" w:rsidP="003D18AC">
      <w:pPr>
        <w:spacing w:before="0" w:after="0"/>
        <w:ind w:left="1080"/>
      </w:pPr>
      <w:r w:rsidRPr="003D18AC">
        <w:t>People with disability have the right to express themselves, including the freedom to give and receive information and ideas through all forms of communication, including through accessible formats and technologies, sign languages, Braill</w:t>
      </w:r>
      <w:r w:rsidR="004F4BD5">
        <w:t>e</w:t>
      </w:r>
      <w:r w:rsidRPr="003D18AC">
        <w:t>, augmentative and alternative communication, mass media and all other accessible means of communication.</w:t>
      </w:r>
      <w:r w:rsidRPr="003D18AC">
        <w:rPr>
          <w:sz w:val="20"/>
          <w:vertAlign w:val="superscript"/>
        </w:rPr>
        <w:endnoteReference w:id="67"/>
      </w:r>
    </w:p>
    <w:p w14:paraId="774CAFB2" w14:textId="77777777" w:rsidR="003D18AC" w:rsidRPr="003D18AC" w:rsidRDefault="003D18AC" w:rsidP="003D18AC">
      <w:pPr>
        <w:spacing w:before="0" w:after="0"/>
        <w:ind w:left="360"/>
      </w:pPr>
    </w:p>
    <w:p w14:paraId="53FD2D5C" w14:textId="77777777" w:rsidR="003D18AC" w:rsidRPr="003D18AC" w:rsidRDefault="003D18AC" w:rsidP="003D18AC">
      <w:pPr>
        <w:spacing w:before="0" w:after="0"/>
      </w:pPr>
      <w:r w:rsidRPr="003D18AC">
        <w:t xml:space="preserve">Being able to communicate with service users in a way that is appropriate to their needs is also a core component of the </w:t>
      </w:r>
      <w:r w:rsidRPr="003D18AC">
        <w:rPr>
          <w:i/>
        </w:rPr>
        <w:t>National Standards for Disability Services</w:t>
      </w:r>
      <w:r w:rsidRPr="003D18AC">
        <w:t xml:space="preserve">. </w:t>
      </w:r>
    </w:p>
    <w:p w14:paraId="3CE4596D" w14:textId="77777777" w:rsidR="007E3FC8" w:rsidRPr="00E342D3" w:rsidRDefault="007E3FC8" w:rsidP="007E3FC8">
      <w:pPr>
        <w:spacing w:before="0" w:after="0"/>
      </w:pPr>
    </w:p>
    <w:tbl>
      <w:tblPr>
        <w:tblStyle w:val="TableGrid"/>
        <w:tblW w:w="9067" w:type="dxa"/>
        <w:tblLook w:val="04A0" w:firstRow="1" w:lastRow="0" w:firstColumn="1" w:lastColumn="0" w:noHBand="0" w:noVBand="1"/>
      </w:tblPr>
      <w:tblGrid>
        <w:gridCol w:w="3114"/>
        <w:gridCol w:w="5953"/>
      </w:tblGrid>
      <w:tr w:rsidR="007E3FC8" w:rsidRPr="007F63F7" w14:paraId="7A7CCCA1" w14:textId="77777777" w:rsidTr="00C1673E">
        <w:tc>
          <w:tcPr>
            <w:tcW w:w="3114" w:type="dxa"/>
          </w:tcPr>
          <w:p w14:paraId="1F47783A" w14:textId="77777777" w:rsidR="007E3FC8" w:rsidRPr="007F63F7" w:rsidRDefault="007E3FC8" w:rsidP="00C1673E">
            <w:pPr>
              <w:spacing w:before="120" w:after="120"/>
              <w:ind w:left="29"/>
              <w:jc w:val="center"/>
              <w:rPr>
                <w:b/>
              </w:rPr>
            </w:pPr>
            <w:r w:rsidRPr="007F63F7">
              <w:rPr>
                <w:b/>
              </w:rPr>
              <w:t>National Standards for Disability Services</w:t>
            </w:r>
          </w:p>
        </w:tc>
        <w:tc>
          <w:tcPr>
            <w:tcW w:w="5953" w:type="dxa"/>
          </w:tcPr>
          <w:p w14:paraId="13DC0371" w14:textId="77777777" w:rsidR="007E3FC8" w:rsidRPr="007F63F7" w:rsidRDefault="007E3FC8" w:rsidP="00C1673E">
            <w:pPr>
              <w:spacing w:before="120" w:after="120"/>
              <w:ind w:left="743" w:hanging="572"/>
              <w:jc w:val="center"/>
              <w:rPr>
                <w:b/>
              </w:rPr>
            </w:pPr>
            <w:r w:rsidRPr="009B0D81">
              <w:rPr>
                <w:b/>
              </w:rPr>
              <w:t>Indicators of Practice</w:t>
            </w:r>
          </w:p>
        </w:tc>
      </w:tr>
      <w:tr w:rsidR="007E3FC8" w:rsidRPr="00E342D3" w14:paraId="73AA07E5" w14:textId="77777777" w:rsidTr="00C1673E">
        <w:tc>
          <w:tcPr>
            <w:tcW w:w="3114" w:type="dxa"/>
          </w:tcPr>
          <w:p w14:paraId="20C340BD" w14:textId="77777777" w:rsidR="007E3FC8" w:rsidRPr="00E342D3" w:rsidRDefault="007E3FC8" w:rsidP="00C1673E">
            <w:pPr>
              <w:spacing w:before="120" w:after="120"/>
              <w:ind w:left="171"/>
              <w:rPr>
                <w:b/>
              </w:rPr>
            </w:pPr>
            <w:r w:rsidRPr="00E342D3">
              <w:rPr>
                <w:b/>
              </w:rPr>
              <w:t>Standard 1: Rights</w:t>
            </w:r>
          </w:p>
        </w:tc>
        <w:tc>
          <w:tcPr>
            <w:tcW w:w="5953" w:type="dxa"/>
          </w:tcPr>
          <w:p w14:paraId="7D975D0F" w14:textId="5352430E" w:rsidR="007E3FC8" w:rsidRPr="00E342D3" w:rsidRDefault="007E3FC8" w:rsidP="00C1673E">
            <w:pPr>
              <w:spacing w:before="120" w:after="120"/>
              <w:ind w:left="743" w:hanging="572"/>
            </w:pPr>
            <w:r w:rsidRPr="00E342D3">
              <w:t>1:2</w:t>
            </w:r>
            <w:r w:rsidRPr="00E342D3">
              <w:tab/>
            </w:r>
            <w:r w:rsidR="004F4BD5">
              <w:t>T</w:t>
            </w:r>
            <w:r w:rsidR="004F4BD5" w:rsidRPr="00E342D3">
              <w:t xml:space="preserve">he </w:t>
            </w:r>
            <w:r w:rsidRPr="00E342D3">
              <w:t>service, its staff and its volunteers recognise and promote individual freedom of expression.</w:t>
            </w:r>
          </w:p>
          <w:p w14:paraId="32DA16D0" w14:textId="77777777" w:rsidR="007E3FC8" w:rsidRPr="00E342D3" w:rsidRDefault="007E3FC8" w:rsidP="00C1673E">
            <w:pPr>
              <w:spacing w:before="120" w:after="120"/>
              <w:ind w:left="743" w:hanging="572"/>
            </w:pPr>
            <w:r w:rsidRPr="00E342D3">
              <w:t>1:3</w:t>
            </w:r>
            <w:r w:rsidRPr="00E342D3">
              <w:tab/>
              <w:t>The service supports active decision-making and individual choice including the timely provision of information in appropriate formats to support individuals, families, friends and carers to make informed decisions and understand their rights and responsibilities.</w:t>
            </w:r>
          </w:p>
        </w:tc>
      </w:tr>
      <w:tr w:rsidR="007E3FC8" w:rsidRPr="00E342D3" w14:paraId="52F55085" w14:textId="77777777" w:rsidTr="00C1673E">
        <w:tc>
          <w:tcPr>
            <w:tcW w:w="3114" w:type="dxa"/>
          </w:tcPr>
          <w:p w14:paraId="5CFDD054" w14:textId="77777777" w:rsidR="007E3FC8" w:rsidRPr="00E342D3" w:rsidRDefault="007E3FC8" w:rsidP="00C1673E">
            <w:pPr>
              <w:spacing w:before="120" w:after="120"/>
              <w:ind w:left="171"/>
              <w:rPr>
                <w:b/>
              </w:rPr>
            </w:pPr>
            <w:r w:rsidRPr="00E342D3">
              <w:rPr>
                <w:b/>
              </w:rPr>
              <w:t>Standard 4: Feedback and Complaints</w:t>
            </w:r>
          </w:p>
        </w:tc>
        <w:tc>
          <w:tcPr>
            <w:tcW w:w="5953" w:type="dxa"/>
          </w:tcPr>
          <w:p w14:paraId="102E1556" w14:textId="15E3432F" w:rsidR="007E3FC8" w:rsidRPr="00E342D3" w:rsidRDefault="007E3FC8" w:rsidP="00C1673E">
            <w:pPr>
              <w:spacing w:before="120" w:after="120"/>
              <w:ind w:left="743" w:hanging="572"/>
            </w:pPr>
            <w:r w:rsidRPr="00E342D3">
              <w:t>4:2</w:t>
            </w:r>
            <w:r w:rsidRPr="00E342D3">
              <w:tab/>
              <w:t xml:space="preserve">Feedback mechanisms including complaints resolution, and how to access independent support, advice </w:t>
            </w:r>
            <w:r w:rsidR="00416956">
              <w:t>and</w:t>
            </w:r>
            <w:r w:rsidRPr="00E342D3">
              <w:t xml:space="preserve"> representation are clearly communicated to individuals, families, friends, carers and advocates.</w:t>
            </w:r>
          </w:p>
        </w:tc>
      </w:tr>
      <w:tr w:rsidR="007E3FC8" w:rsidRPr="00E342D3" w14:paraId="58D2C54F" w14:textId="77777777" w:rsidTr="00C1673E">
        <w:tc>
          <w:tcPr>
            <w:tcW w:w="3114" w:type="dxa"/>
          </w:tcPr>
          <w:p w14:paraId="281ED4B6" w14:textId="77777777" w:rsidR="007E3FC8" w:rsidRPr="00E342D3" w:rsidRDefault="007E3FC8" w:rsidP="00C1673E">
            <w:pPr>
              <w:spacing w:before="120" w:after="120"/>
              <w:ind w:left="171"/>
              <w:rPr>
                <w:b/>
              </w:rPr>
            </w:pPr>
            <w:r w:rsidRPr="00E342D3">
              <w:rPr>
                <w:b/>
              </w:rPr>
              <w:t>Standard 5: Service Access</w:t>
            </w:r>
          </w:p>
        </w:tc>
        <w:tc>
          <w:tcPr>
            <w:tcW w:w="5953" w:type="dxa"/>
          </w:tcPr>
          <w:p w14:paraId="41D30E27" w14:textId="4A952669" w:rsidR="007E3FC8" w:rsidRPr="00E342D3" w:rsidRDefault="007E3FC8" w:rsidP="004F4BD5">
            <w:pPr>
              <w:spacing w:before="120" w:after="120"/>
              <w:ind w:left="743" w:hanging="572"/>
            </w:pPr>
            <w:r w:rsidRPr="00E342D3">
              <w:t>5:2</w:t>
            </w:r>
            <w:r w:rsidRPr="00E342D3">
              <w:tab/>
            </w:r>
            <w:r w:rsidR="004F4BD5">
              <w:t>T</w:t>
            </w:r>
            <w:r w:rsidR="004F4BD5" w:rsidRPr="00E342D3">
              <w:t xml:space="preserve">he </w:t>
            </w:r>
            <w:r w:rsidRPr="00E342D3">
              <w:t>service provides accessible information in a range of formats about the types and quality of services available.</w:t>
            </w:r>
          </w:p>
        </w:tc>
      </w:tr>
    </w:tbl>
    <w:p w14:paraId="5F84EB7C" w14:textId="77777777" w:rsidR="005604D5" w:rsidRPr="005604D5" w:rsidRDefault="005604D5" w:rsidP="00C32F7E">
      <w:pPr>
        <w:pStyle w:val="Heading3"/>
      </w:pPr>
      <w:r w:rsidRPr="005604D5">
        <w:t>Augmentative and alternative communication</w:t>
      </w:r>
    </w:p>
    <w:p w14:paraId="315D88DB" w14:textId="4DA06FB9" w:rsidR="003D18AC" w:rsidRPr="003D18AC" w:rsidRDefault="003D18AC" w:rsidP="003D18AC">
      <w:pPr>
        <w:spacing w:before="0" w:after="0"/>
        <w:rPr>
          <w:rFonts w:eastAsia="Times New Roman"/>
        </w:rPr>
      </w:pPr>
      <w:r w:rsidRPr="003D18AC">
        <w:rPr>
          <w:rFonts w:eastAsia="Times New Roman"/>
        </w:rPr>
        <w:t>Augmentative and alternative communication, or AAC, is a term used to refer to methods of communication that do not involve human speech. AAC can either be aided or unaided.</w:t>
      </w:r>
    </w:p>
    <w:p w14:paraId="1A471B69" w14:textId="77777777" w:rsidR="005604D5" w:rsidRPr="00E342D3" w:rsidRDefault="005604D5" w:rsidP="005604D5">
      <w:pPr>
        <w:spacing w:before="0" w:after="0"/>
      </w:pPr>
    </w:p>
    <w:p w14:paraId="34F33F5F" w14:textId="77777777" w:rsidR="005604D5" w:rsidRDefault="005604D5" w:rsidP="005604D5">
      <w:pPr>
        <w:spacing w:before="0" w:after="0"/>
      </w:pPr>
      <w:r>
        <w:lastRenderedPageBreak/>
        <w:t xml:space="preserve">Acting out words or phrases </w:t>
      </w:r>
      <w:r w:rsidRPr="00E342D3">
        <w:t>is an example of unaided communication. Unaided communication is simply any form of communication that requires only the use of the body.</w:t>
      </w:r>
    </w:p>
    <w:p w14:paraId="72D2EA23" w14:textId="77777777" w:rsidR="005604D5" w:rsidRDefault="005604D5" w:rsidP="005604D5">
      <w:pPr>
        <w:spacing w:before="0" w:after="0"/>
      </w:pPr>
    </w:p>
    <w:p w14:paraId="206D3D9F" w14:textId="77777777" w:rsidR="005604D5" w:rsidRDefault="005604D5" w:rsidP="005604D5">
      <w:pPr>
        <w:spacing w:before="0" w:after="0"/>
        <w:jc w:val="center"/>
      </w:pPr>
      <w:r>
        <w:rPr>
          <w:noProof/>
        </w:rPr>
        <w:drawing>
          <wp:inline distT="0" distB="0" distL="0" distR="0" wp14:anchorId="278EF649" wp14:editId="63B64EA9">
            <wp:extent cx="4600499" cy="3804883"/>
            <wp:effectExtent l="0" t="0" r="0" b="5715"/>
            <wp:docPr id="5122" name="Picture 2" descr="Symbols used for different types of augmentative and alternative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09" cstate="screen">
                      <a:extLst>
                        <a:ext uri="{28A0092B-C50C-407E-A947-70E740481C1C}">
                          <a14:useLocalDpi xmlns:a14="http://schemas.microsoft.com/office/drawing/2010/main"/>
                        </a:ext>
                      </a:extLst>
                    </a:blip>
                    <a:stretch>
                      <a:fillRect/>
                    </a:stretch>
                  </pic:blipFill>
                  <pic:spPr bwMode="auto">
                    <a:xfrm>
                      <a:off x="0" y="0"/>
                      <a:ext cx="4619919" cy="3820945"/>
                    </a:xfrm>
                    <a:prstGeom prst="rect">
                      <a:avLst/>
                    </a:prstGeom>
                    <a:noFill/>
                    <a:extLst/>
                  </pic:spPr>
                </pic:pic>
              </a:graphicData>
            </a:graphic>
          </wp:inline>
        </w:drawing>
      </w:r>
    </w:p>
    <w:p w14:paraId="19E1CED0" w14:textId="77777777" w:rsidR="005604D5" w:rsidRPr="003E71B5" w:rsidRDefault="005604D5" w:rsidP="005604D5">
      <w:pPr>
        <w:spacing w:before="0" w:after="0"/>
        <w:jc w:val="center"/>
        <w:rPr>
          <w:sz w:val="20"/>
        </w:rPr>
      </w:pPr>
      <w:r>
        <w:rPr>
          <w:sz w:val="20"/>
        </w:rPr>
        <w:t>S</w:t>
      </w:r>
      <w:r w:rsidRPr="003E71B5">
        <w:rPr>
          <w:sz w:val="20"/>
        </w:rPr>
        <w:t>ymbols used for different types of augmentative and alternative communication</w:t>
      </w:r>
    </w:p>
    <w:tbl>
      <w:tblPr>
        <w:tblStyle w:val="TableGrid"/>
        <w:tblW w:w="0" w:type="auto"/>
        <w:tblLook w:val="04A0" w:firstRow="1" w:lastRow="0" w:firstColumn="1" w:lastColumn="0" w:noHBand="0" w:noVBand="1"/>
      </w:tblPr>
      <w:tblGrid>
        <w:gridCol w:w="1555"/>
        <w:gridCol w:w="7505"/>
      </w:tblGrid>
      <w:tr w:rsidR="00115CD8" w14:paraId="0FAD16A6" w14:textId="77777777" w:rsidTr="003F1C32">
        <w:trPr>
          <w:trHeight w:val="1617"/>
        </w:trPr>
        <w:tc>
          <w:tcPr>
            <w:tcW w:w="1555" w:type="dxa"/>
            <w:tcBorders>
              <w:top w:val="nil"/>
              <w:left w:val="nil"/>
              <w:bottom w:val="nil"/>
              <w:right w:val="nil"/>
            </w:tcBorders>
            <w:vAlign w:val="center"/>
          </w:tcPr>
          <w:p w14:paraId="07F7B2A4" w14:textId="2E966680" w:rsidR="00115CD8" w:rsidRDefault="00115CD8" w:rsidP="003F1C32">
            <w:pPr>
              <w:spacing w:after="0"/>
              <w:rPr>
                <w:b/>
              </w:rPr>
            </w:pPr>
            <w:r>
              <w:rPr>
                <w:noProof/>
              </w:rPr>
              <w:drawing>
                <wp:inline distT="0" distB="0" distL="0" distR="0" wp14:anchorId="6B3CE398" wp14:editId="19F430A3">
                  <wp:extent cx="806400" cy="806400"/>
                  <wp:effectExtent l="0" t="0" r="0" b="0"/>
                  <wp:docPr id="5140" name="Picture 514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461E3391" w14:textId="645EF7A9" w:rsidR="00115CD8" w:rsidRPr="00115CD8" w:rsidRDefault="00115CD8" w:rsidP="00030079">
            <w:pPr>
              <w:spacing w:after="0"/>
            </w:pPr>
            <w:r w:rsidRPr="00115CD8">
              <w:rPr>
                <w:b/>
              </w:rPr>
              <w:t>Can anyone think of any other forms of unaided communication?</w:t>
            </w:r>
            <w:r>
              <w:rPr>
                <w:b/>
              </w:rPr>
              <w:t xml:space="preserve"> </w:t>
            </w:r>
            <w:r w:rsidRPr="00756F99">
              <w:rPr>
                <w:i/>
              </w:rPr>
              <w:t>(</w:t>
            </w:r>
            <w:r w:rsidR="003F1C32" w:rsidRPr="00756F99">
              <w:rPr>
                <w:i/>
              </w:rPr>
              <w:t xml:space="preserve">See </w:t>
            </w:r>
            <w:r w:rsidRPr="00756F99">
              <w:rPr>
                <w:i/>
              </w:rPr>
              <w:t>notes o</w:t>
            </w:r>
            <w:r w:rsidRPr="00996319">
              <w:rPr>
                <w:i/>
              </w:rPr>
              <w:t xml:space="preserve">n </w:t>
            </w:r>
            <w:r w:rsidRPr="00023AAC">
              <w:rPr>
                <w:i/>
              </w:rPr>
              <w:t xml:space="preserve">page </w:t>
            </w:r>
            <w:r w:rsidR="00F301BF" w:rsidRPr="00996319">
              <w:rPr>
                <w:i/>
              </w:rPr>
              <w:t>1</w:t>
            </w:r>
            <w:r w:rsidR="00030079">
              <w:rPr>
                <w:i/>
              </w:rPr>
              <w:t>77</w:t>
            </w:r>
            <w:r w:rsidRPr="00756F99">
              <w:rPr>
                <w:i/>
              </w:rPr>
              <w:t>)</w:t>
            </w:r>
            <w:r w:rsidR="002845D3">
              <w:rPr>
                <w:i/>
              </w:rPr>
              <w:t>.</w:t>
            </w:r>
          </w:p>
        </w:tc>
      </w:tr>
    </w:tbl>
    <w:p w14:paraId="50F36488" w14:textId="46C641DF" w:rsidR="005604D5" w:rsidRPr="00E342D3" w:rsidRDefault="00115CD8" w:rsidP="003F1C32">
      <w:pPr>
        <w:spacing w:before="0" w:after="0" w:line="480" w:lineRule="auto"/>
      </w:pPr>
      <w:r>
        <w:t>_________________________________________________________________________________________________________________________________________________________________________________________________________</w:t>
      </w:r>
    </w:p>
    <w:p w14:paraId="57994657" w14:textId="09364CFB" w:rsidR="003D18AC" w:rsidRPr="003D18AC" w:rsidRDefault="003D18AC" w:rsidP="003D18AC">
      <w:pPr>
        <w:spacing w:before="0" w:after="0"/>
        <w:rPr>
          <w:rFonts w:eastAsia="Times New Roman"/>
        </w:rPr>
      </w:pPr>
      <w:r w:rsidRPr="003D18AC">
        <w:rPr>
          <w:rFonts w:eastAsia="Times New Roman"/>
        </w:rPr>
        <w:t xml:space="preserve">Australian sign language, or Auslan, is an alternative form of communication that is widely used by Australians who are deaf or </w:t>
      </w:r>
      <w:r w:rsidR="004F4BD5">
        <w:rPr>
          <w:rFonts w:eastAsia="Times New Roman"/>
        </w:rPr>
        <w:t>hard of hearing</w:t>
      </w:r>
      <w:r w:rsidRPr="003D18AC">
        <w:rPr>
          <w:rFonts w:eastAsia="Times New Roman"/>
        </w:rPr>
        <w:t xml:space="preserve">. But there is no ‘one size fits all’ approach. Some people </w:t>
      </w:r>
      <w:r w:rsidR="004F4BD5">
        <w:rPr>
          <w:rFonts w:eastAsia="Times New Roman"/>
        </w:rPr>
        <w:t>who are deaf</w:t>
      </w:r>
      <w:r w:rsidRPr="003D18AC">
        <w:rPr>
          <w:rFonts w:eastAsia="Times New Roman"/>
        </w:rPr>
        <w:t xml:space="preserve"> may only use finger-spelling (which involves spelling out words using hand signs for each letter), while others may use some form of aided communication devices. </w:t>
      </w:r>
    </w:p>
    <w:p w14:paraId="2E2C5DCF" w14:textId="77777777" w:rsidR="003D18AC" w:rsidRPr="003D18AC" w:rsidRDefault="003D18AC" w:rsidP="003D18AC">
      <w:pPr>
        <w:spacing w:before="0" w:after="0"/>
        <w:ind w:left="360"/>
        <w:rPr>
          <w:rFonts w:eastAsia="Times New Roman"/>
        </w:rPr>
      </w:pPr>
    </w:p>
    <w:p w14:paraId="77179EBE" w14:textId="77777777" w:rsidR="003D18AC" w:rsidRPr="003D18AC" w:rsidRDefault="003D18AC" w:rsidP="003D18AC">
      <w:pPr>
        <w:spacing w:before="0" w:after="0"/>
        <w:rPr>
          <w:rFonts w:eastAsia="Times New Roman"/>
        </w:rPr>
      </w:pPr>
      <w:r w:rsidRPr="003D18AC">
        <w:rPr>
          <w:rFonts w:eastAsia="Times New Roman"/>
        </w:rPr>
        <w:t xml:space="preserve">Remember that it is your role to facilitate communication with the service user in a way that is most appropriate to their needs. </w:t>
      </w:r>
    </w:p>
    <w:p w14:paraId="6031E957" w14:textId="77777777" w:rsidR="003D18AC" w:rsidRPr="003D18AC" w:rsidRDefault="003D18AC" w:rsidP="003D18AC">
      <w:pPr>
        <w:spacing w:before="0" w:after="0"/>
        <w:ind w:left="360"/>
        <w:rPr>
          <w:rFonts w:eastAsia="Times New Roman"/>
        </w:rPr>
      </w:pPr>
    </w:p>
    <w:p w14:paraId="75D1946E" w14:textId="77777777" w:rsidR="003D18AC" w:rsidRPr="003D18AC" w:rsidRDefault="003D18AC" w:rsidP="003D18AC">
      <w:pPr>
        <w:spacing w:before="0" w:after="0"/>
        <w:rPr>
          <w:rFonts w:eastAsia="Times New Roman"/>
        </w:rPr>
      </w:pPr>
      <w:r w:rsidRPr="003D18AC">
        <w:rPr>
          <w:rFonts w:eastAsia="Times New Roman"/>
        </w:rPr>
        <w:lastRenderedPageBreak/>
        <w:t xml:space="preserve">If the person is an Auslan user, this will mean ensuring that they have access to an interpreter to facilitate their full and equal participation in conversations around service delivery. </w:t>
      </w:r>
    </w:p>
    <w:p w14:paraId="04383A66" w14:textId="77777777" w:rsidR="003D18AC" w:rsidRPr="003D18AC" w:rsidRDefault="003D18AC" w:rsidP="003D18AC">
      <w:pPr>
        <w:spacing w:before="0" w:after="0"/>
        <w:ind w:left="360"/>
        <w:rPr>
          <w:rFonts w:eastAsia="Times New Roman"/>
        </w:rPr>
      </w:pPr>
    </w:p>
    <w:p w14:paraId="7C250709" w14:textId="77777777" w:rsidR="003D18AC" w:rsidRPr="003D18AC" w:rsidRDefault="003D18AC" w:rsidP="003D18AC">
      <w:pPr>
        <w:spacing w:before="0" w:after="0"/>
        <w:rPr>
          <w:rFonts w:eastAsia="Times New Roman"/>
        </w:rPr>
      </w:pPr>
      <w:r w:rsidRPr="003D18AC">
        <w:rPr>
          <w:rFonts w:eastAsia="Times New Roman"/>
        </w:rPr>
        <w:t xml:space="preserve">You might also like to consider learning how to finger-spell as it is relatively easy to learn and may allow you to communicate directly with the service user in the event that the interpreter is running late, or there is some other change that needs to be communicated. A quick tutorial on how to spell the alphabet in Auslan is included in the following viewing activity. </w:t>
      </w:r>
    </w:p>
    <w:p w14:paraId="3494D551" w14:textId="7B7BF651" w:rsidR="005604D5" w:rsidRDefault="005604D5" w:rsidP="00C32F7E">
      <w:pPr>
        <w:pStyle w:val="Heading3"/>
      </w:pPr>
      <w:r w:rsidRPr="003D18AC">
        <w:t>Viewing activity</w:t>
      </w:r>
      <w:r w:rsidR="00E9232F">
        <w:br/>
      </w:r>
    </w:p>
    <w:tbl>
      <w:tblPr>
        <w:tblStyle w:val="TableGrid"/>
        <w:tblW w:w="0" w:type="auto"/>
        <w:tblLook w:val="04A0" w:firstRow="1" w:lastRow="0" w:firstColumn="1" w:lastColumn="0" w:noHBand="0" w:noVBand="1"/>
      </w:tblPr>
      <w:tblGrid>
        <w:gridCol w:w="1524"/>
        <w:gridCol w:w="7546"/>
      </w:tblGrid>
      <w:tr w:rsidR="005B4705" w14:paraId="74561CDA" w14:textId="77777777" w:rsidTr="00B14C54">
        <w:trPr>
          <w:trHeight w:val="1124"/>
        </w:trPr>
        <w:tc>
          <w:tcPr>
            <w:tcW w:w="1526" w:type="dxa"/>
            <w:tcBorders>
              <w:top w:val="nil"/>
              <w:left w:val="nil"/>
              <w:bottom w:val="nil"/>
              <w:right w:val="nil"/>
            </w:tcBorders>
          </w:tcPr>
          <w:p w14:paraId="4FF6340C" w14:textId="5DA57E1B" w:rsidR="005B4705" w:rsidRDefault="005B4705" w:rsidP="00B14C54">
            <w:pPr>
              <w:spacing w:before="0" w:after="0"/>
            </w:pPr>
            <w:r>
              <w:rPr>
                <w:noProof/>
              </w:rPr>
              <w:drawing>
                <wp:inline distT="0" distB="0" distL="0" distR="0" wp14:anchorId="269DD1DB" wp14:editId="0899D17B">
                  <wp:extent cx="804545" cy="804545"/>
                  <wp:effectExtent l="0" t="0" r="0" b="0"/>
                  <wp:docPr id="200" name="Picture 200"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160D1681" w14:textId="41228CF7" w:rsidR="005B4705" w:rsidRDefault="005B4705" w:rsidP="005B4705">
            <w:pPr>
              <w:pStyle w:val="NoSpacing"/>
            </w:pPr>
            <w:r w:rsidRPr="00E342D3">
              <w:rPr>
                <w:b/>
              </w:rPr>
              <w:t>Video:</w:t>
            </w:r>
            <w:r w:rsidRPr="00E342D3">
              <w:t xml:space="preserve"> ‘</w:t>
            </w:r>
            <w:hyperlink r:id="rId110" w:history="1">
              <w:r w:rsidRPr="003E2423">
                <w:rPr>
                  <w:rStyle w:val="Hyperlink"/>
                </w:rPr>
                <w:t>Fingerspelling A-Z in Auslan</w:t>
              </w:r>
            </w:hyperlink>
            <w:r w:rsidRPr="00E342D3">
              <w:t>’</w:t>
            </w:r>
          </w:p>
          <w:p w14:paraId="33378781" w14:textId="516295C5" w:rsidR="005B4705" w:rsidRDefault="005B4705" w:rsidP="009864C5">
            <w:pPr>
              <w:spacing w:before="0" w:after="0"/>
            </w:pPr>
            <w:r w:rsidRPr="00E342D3">
              <w:rPr>
                <w:b/>
              </w:rPr>
              <w:t xml:space="preserve">Source: </w:t>
            </w:r>
            <w:r w:rsidR="003E2423" w:rsidRPr="00756F99">
              <w:t xml:space="preserve">Lisa Mills </w:t>
            </w:r>
            <w:r w:rsidR="009864C5">
              <w:t>–</w:t>
            </w:r>
            <w:r w:rsidR="003E2423" w:rsidRPr="00756F99">
              <w:t xml:space="preserve"> Honeybee Creations</w:t>
            </w:r>
          </w:p>
        </w:tc>
      </w:tr>
    </w:tbl>
    <w:p w14:paraId="3EA6FEEF" w14:textId="77777777" w:rsidR="005604D5" w:rsidRPr="00E342D3" w:rsidRDefault="005604D5" w:rsidP="005604D5">
      <w:pPr>
        <w:pStyle w:val="NoSpacing"/>
      </w:pPr>
    </w:p>
    <w:p w14:paraId="78097142" w14:textId="77777777" w:rsidR="001C5E6D" w:rsidRPr="00E342D3" w:rsidRDefault="001C5E6D" w:rsidP="001C5E6D">
      <w:pPr>
        <w:spacing w:before="0" w:after="0"/>
        <w:rPr>
          <w:b/>
        </w:rPr>
      </w:pPr>
      <w:r w:rsidRPr="00E342D3">
        <w:rPr>
          <w:noProof/>
        </w:rPr>
        <w:drawing>
          <wp:inline distT="0" distB="0" distL="0" distR="0" wp14:anchorId="02485FC3" wp14:editId="63F49357">
            <wp:extent cx="4086225" cy="2114550"/>
            <wp:effectExtent l="0" t="0" r="9525" b="0"/>
            <wp:docPr id="22550" name="Picture 22550" title="Screenshot of 'fingerspelling A-Z in Auslan'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screen">
                      <a:extLst>
                        <a:ext uri="{28A0092B-C50C-407E-A947-70E740481C1C}">
                          <a14:useLocalDpi xmlns:a14="http://schemas.microsoft.com/office/drawing/2010/main"/>
                        </a:ext>
                      </a:extLst>
                    </a:blip>
                    <a:srcRect/>
                    <a:stretch/>
                  </pic:blipFill>
                  <pic:spPr bwMode="auto">
                    <a:xfrm>
                      <a:off x="0" y="0"/>
                      <a:ext cx="4086225" cy="21145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D4AE352" w14:textId="77777777" w:rsidR="001C5E6D" w:rsidRPr="00E342D3" w:rsidRDefault="001C5E6D" w:rsidP="001C5E6D">
      <w:pPr>
        <w:spacing w:before="0" w:after="0"/>
        <w:rPr>
          <w:b/>
        </w:rPr>
      </w:pPr>
    </w:p>
    <w:p w14:paraId="5B7A59A3" w14:textId="77777777" w:rsidR="001C5E6D" w:rsidRPr="00E342D3" w:rsidRDefault="001C5E6D" w:rsidP="001C5E6D">
      <w:pPr>
        <w:spacing w:before="0" w:after="0"/>
        <w:rPr>
          <w:b/>
        </w:rPr>
      </w:pPr>
      <w:r w:rsidRPr="00E342D3">
        <w:rPr>
          <w:b/>
        </w:rPr>
        <w:t xml:space="preserve">Summary: </w:t>
      </w:r>
      <w:r w:rsidRPr="00E342D3">
        <w:t>This quick video tutorial explains how to finger-spell the letters A-Z in Auslan.</w:t>
      </w:r>
    </w:p>
    <w:p w14:paraId="7FCD9F0C" w14:textId="77777777" w:rsidR="001C5E6D" w:rsidRPr="00E342D3" w:rsidRDefault="001C5E6D" w:rsidP="001C5E6D">
      <w:pPr>
        <w:spacing w:before="0" w:after="0"/>
        <w:rPr>
          <w:b/>
        </w:rPr>
      </w:pPr>
    </w:p>
    <w:p w14:paraId="39785A88" w14:textId="78B51224" w:rsidR="001C5E6D" w:rsidRDefault="001C5E6D" w:rsidP="001C5E6D">
      <w:pPr>
        <w:spacing w:before="0" w:after="0"/>
        <w:rPr>
          <w:b/>
        </w:rPr>
      </w:pPr>
      <w:bookmarkStart w:id="81" w:name="OLE_LINK30"/>
      <w:bookmarkStart w:id="82" w:name="OLE_LINK31"/>
      <w:r>
        <w:rPr>
          <w:b/>
        </w:rPr>
        <w:t>Notes:</w:t>
      </w:r>
    </w:p>
    <w:p w14:paraId="48A83990" w14:textId="342FC4B6" w:rsidR="001C5E6D" w:rsidRDefault="001C5E6D" w:rsidP="00E9232F">
      <w:pPr>
        <w:spacing w:before="0" w:after="0" w:line="480" w:lineRule="auto"/>
      </w:pPr>
      <w:r>
        <w:t>_________________________________________________________________________________________________________________________________________________________________________________________________________</w:t>
      </w:r>
    </w:p>
    <w:p w14:paraId="0DEEC312" w14:textId="77777777" w:rsidR="003D18AC" w:rsidRPr="003D18AC" w:rsidRDefault="003D18AC" w:rsidP="003D18AC">
      <w:pPr>
        <w:spacing w:before="0" w:after="0"/>
        <w:rPr>
          <w:rFonts w:cs="Helvetica"/>
          <w:bCs/>
          <w:szCs w:val="20"/>
        </w:rPr>
      </w:pPr>
      <w:r w:rsidRPr="003D18AC">
        <w:rPr>
          <w:rFonts w:cs="Helvetica"/>
          <w:bCs/>
          <w:szCs w:val="20"/>
        </w:rPr>
        <w:t>Aided communication systems utilise other tools in addition to the user’s body. They can be high tech or low tech, ranging from flash cards, communication boards and a pencil and paper, to electronic communication devices that produce images or speech output.</w:t>
      </w:r>
    </w:p>
    <w:p w14:paraId="1BBE2F28" w14:textId="77777777" w:rsidR="003D18AC" w:rsidRPr="003D18AC" w:rsidRDefault="003D18AC" w:rsidP="003D18AC">
      <w:pPr>
        <w:spacing w:before="0" w:after="0"/>
        <w:rPr>
          <w:rFonts w:cs="Helvetica"/>
          <w:bCs/>
          <w:szCs w:val="20"/>
        </w:rPr>
      </w:pPr>
    </w:p>
    <w:p w14:paraId="6E294A6B" w14:textId="4E1887BF" w:rsidR="001C5E6D" w:rsidRPr="00E9232F" w:rsidRDefault="003D18AC" w:rsidP="001C5E6D">
      <w:pPr>
        <w:spacing w:before="0" w:after="0"/>
        <w:rPr>
          <w:rFonts w:cs="Helvetica"/>
          <w:bCs/>
          <w:szCs w:val="20"/>
        </w:rPr>
      </w:pPr>
      <w:r w:rsidRPr="003D18AC">
        <w:rPr>
          <w:rFonts w:cs="Helvetica"/>
          <w:bCs/>
          <w:szCs w:val="20"/>
        </w:rPr>
        <w:t xml:space="preserve">Many people who are </w:t>
      </w:r>
      <w:r w:rsidR="00B63CE9">
        <w:rPr>
          <w:rFonts w:cs="Helvetica"/>
          <w:bCs/>
          <w:szCs w:val="20"/>
        </w:rPr>
        <w:t>d</w:t>
      </w:r>
      <w:r w:rsidR="00B63CE9" w:rsidRPr="003D18AC">
        <w:rPr>
          <w:rFonts w:cs="Helvetica"/>
          <w:bCs/>
          <w:szCs w:val="20"/>
        </w:rPr>
        <w:t xml:space="preserve">eaf </w:t>
      </w:r>
      <w:r w:rsidRPr="003D18AC">
        <w:rPr>
          <w:rFonts w:cs="Helvetica"/>
          <w:bCs/>
          <w:szCs w:val="20"/>
        </w:rPr>
        <w:t xml:space="preserve">or hard of hearing, or otherwise have difficulty communicating via speech utilise a free Australia-wide telephone service called the National Relay Service. The National Relay Service is an example of an aided communication system. When someone makes a call through the NRS there will be a </w:t>
      </w:r>
      <w:r w:rsidRPr="003D18AC">
        <w:rPr>
          <w:rFonts w:cs="Helvetica"/>
          <w:bCs/>
          <w:szCs w:val="20"/>
        </w:rPr>
        <w:lastRenderedPageBreak/>
        <w:t>person in the middle of the call known as a ‘relay officer’. Relay officers relay exactly what is said by both parties, without interfering with what is being said. This service is available 24 hours each day. Depending on the user’s needs, they can use one of eight different call options, which include a telephone, mobile telephone, computer, tablet or smartphone. Another option is a TTY (teletypewriter) which is a phone with a small keyboard and screen that allows the user to type a message and read what is being said in reply.</w:t>
      </w:r>
      <w:r w:rsidRPr="003D18AC">
        <w:rPr>
          <w:rFonts w:cs="Helvetica"/>
          <w:bCs/>
          <w:szCs w:val="20"/>
          <w:vertAlign w:val="superscript"/>
        </w:rPr>
        <w:endnoteReference w:id="68"/>
      </w:r>
    </w:p>
    <w:p w14:paraId="4118E47B" w14:textId="30B5B593" w:rsidR="001C5E6D" w:rsidRDefault="001C5E6D" w:rsidP="00C32F7E">
      <w:pPr>
        <w:pStyle w:val="Heading3"/>
      </w:pPr>
      <w:r w:rsidRPr="003D18AC">
        <w:t>Viewing activity</w:t>
      </w:r>
      <w:r w:rsidR="00E9232F">
        <w:br/>
      </w:r>
    </w:p>
    <w:tbl>
      <w:tblPr>
        <w:tblStyle w:val="TableGrid"/>
        <w:tblW w:w="0" w:type="auto"/>
        <w:tblLook w:val="04A0" w:firstRow="1" w:lastRow="0" w:firstColumn="1" w:lastColumn="0" w:noHBand="0" w:noVBand="1"/>
      </w:tblPr>
      <w:tblGrid>
        <w:gridCol w:w="1525"/>
        <w:gridCol w:w="7545"/>
      </w:tblGrid>
      <w:tr w:rsidR="005B4705" w14:paraId="32F6AF0F" w14:textId="77777777" w:rsidTr="00E9232F">
        <w:trPr>
          <w:trHeight w:val="1124"/>
        </w:trPr>
        <w:tc>
          <w:tcPr>
            <w:tcW w:w="1526" w:type="dxa"/>
            <w:tcBorders>
              <w:top w:val="nil"/>
              <w:left w:val="nil"/>
              <w:bottom w:val="nil"/>
              <w:right w:val="nil"/>
            </w:tcBorders>
            <w:vAlign w:val="center"/>
          </w:tcPr>
          <w:p w14:paraId="7D8A8829" w14:textId="77777777" w:rsidR="005B4705" w:rsidRDefault="005B4705" w:rsidP="00E9232F">
            <w:pPr>
              <w:spacing w:before="0" w:after="0"/>
            </w:pPr>
            <w:r>
              <w:rPr>
                <w:noProof/>
              </w:rPr>
              <w:drawing>
                <wp:inline distT="0" distB="0" distL="0" distR="0" wp14:anchorId="3CA69775" wp14:editId="71698D5B">
                  <wp:extent cx="804545" cy="804545"/>
                  <wp:effectExtent l="0" t="0" r="0" b="0"/>
                  <wp:docPr id="201" name="Picture 201"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p w14:paraId="46968468" w14:textId="77777777" w:rsidR="005B4705" w:rsidRDefault="005B4705" w:rsidP="00E9232F">
            <w:pPr>
              <w:spacing w:before="0" w:after="0"/>
            </w:pPr>
          </w:p>
        </w:tc>
        <w:tc>
          <w:tcPr>
            <w:tcW w:w="7760" w:type="dxa"/>
            <w:tcBorders>
              <w:top w:val="nil"/>
              <w:left w:val="nil"/>
              <w:bottom w:val="nil"/>
              <w:right w:val="nil"/>
            </w:tcBorders>
            <w:vAlign w:val="center"/>
          </w:tcPr>
          <w:p w14:paraId="03424D59" w14:textId="6CCA75E7" w:rsidR="005B4705" w:rsidRPr="00E342D3" w:rsidRDefault="005B4705" w:rsidP="00E9232F">
            <w:pPr>
              <w:pStyle w:val="NoSpacing"/>
            </w:pPr>
            <w:r w:rsidRPr="00DD7E7D">
              <w:rPr>
                <w:b/>
              </w:rPr>
              <w:t>Video</w:t>
            </w:r>
            <w:r w:rsidRPr="00E342D3">
              <w:t xml:space="preserve">: </w:t>
            </w:r>
            <w:r>
              <w:t>‘</w:t>
            </w:r>
            <w:hyperlink r:id="rId112" w:history="1">
              <w:r w:rsidRPr="003E2423">
                <w:rPr>
                  <w:rStyle w:val="Hyperlink"/>
                </w:rPr>
                <w:t>AAC Lamp Words for Life iPad App Speech</w:t>
              </w:r>
            </w:hyperlink>
            <w:r>
              <w:t>’</w:t>
            </w:r>
          </w:p>
          <w:p w14:paraId="176258D5" w14:textId="79E7B180" w:rsidR="005B4705" w:rsidRDefault="005B4705" w:rsidP="00B63CE9">
            <w:pPr>
              <w:spacing w:before="0" w:after="0"/>
            </w:pPr>
            <w:r w:rsidRPr="00E342D3">
              <w:rPr>
                <w:b/>
              </w:rPr>
              <w:t xml:space="preserve">Source: </w:t>
            </w:r>
            <w:r w:rsidR="003E2423" w:rsidRPr="00756F99">
              <w:t>McKenna Powell</w:t>
            </w:r>
          </w:p>
        </w:tc>
      </w:tr>
    </w:tbl>
    <w:p w14:paraId="0404832C" w14:textId="77777777" w:rsidR="001C5E6D" w:rsidRDefault="001C5E6D" w:rsidP="001C5E6D">
      <w:pPr>
        <w:spacing w:before="0" w:after="0"/>
      </w:pPr>
      <w:r w:rsidRPr="00E342D3">
        <w:rPr>
          <w:noProof/>
        </w:rPr>
        <w:drawing>
          <wp:inline distT="0" distB="0" distL="0" distR="0" wp14:anchorId="4B0996D8" wp14:editId="485BD0D7">
            <wp:extent cx="3810000" cy="1981200"/>
            <wp:effectExtent l="0" t="0" r="0" b="0"/>
            <wp:docPr id="22551" name="Picture 22551" title="Screenshot of ‘AAC Lamp Words for Life iPad App Speech'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screen">
                      <a:extLst>
                        <a:ext uri="{28A0092B-C50C-407E-A947-70E740481C1C}">
                          <a14:useLocalDpi xmlns:a14="http://schemas.microsoft.com/office/drawing/2010/main"/>
                        </a:ext>
                      </a:extLst>
                    </a:blip>
                    <a:srcRect/>
                    <a:stretch/>
                  </pic:blipFill>
                  <pic:spPr bwMode="auto">
                    <a:xfrm>
                      <a:off x="0" y="0"/>
                      <a:ext cx="3810000" cy="19812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C28E5AF" w14:textId="77777777" w:rsidR="001C5E6D" w:rsidRPr="00E342D3" w:rsidRDefault="001C5E6D" w:rsidP="001C5E6D">
      <w:pPr>
        <w:spacing w:before="0" w:after="0"/>
      </w:pPr>
    </w:p>
    <w:p w14:paraId="20E5813A" w14:textId="77777777" w:rsidR="001C5E6D" w:rsidRPr="00E342D3" w:rsidRDefault="001C5E6D" w:rsidP="001C5E6D">
      <w:pPr>
        <w:spacing w:before="0" w:after="0"/>
      </w:pPr>
      <w:r w:rsidRPr="00E342D3">
        <w:rPr>
          <w:b/>
        </w:rPr>
        <w:t xml:space="preserve">Summary: </w:t>
      </w:r>
      <w:r w:rsidRPr="00E342D3">
        <w:t>This video shows a mother teaching her daughter how to use her new communication device to say a range of different words.</w:t>
      </w:r>
    </w:p>
    <w:p w14:paraId="1F9B4C6A" w14:textId="77777777" w:rsidR="001C5E6D" w:rsidRPr="00E342D3" w:rsidRDefault="001C5E6D" w:rsidP="001C5E6D">
      <w:pPr>
        <w:spacing w:before="0" w:after="0"/>
        <w:rPr>
          <w:b/>
        </w:rPr>
      </w:pPr>
    </w:p>
    <w:bookmarkEnd w:id="81"/>
    <w:bookmarkEnd w:id="82"/>
    <w:p w14:paraId="7FE2C3FF" w14:textId="77777777" w:rsidR="001C5E6D" w:rsidRDefault="001C5E6D" w:rsidP="001C5E6D">
      <w:pPr>
        <w:spacing w:before="0" w:after="0"/>
        <w:rPr>
          <w:b/>
        </w:rPr>
      </w:pPr>
      <w:r>
        <w:rPr>
          <w:b/>
        </w:rPr>
        <w:t>Notes:</w:t>
      </w:r>
    </w:p>
    <w:p w14:paraId="398603B9" w14:textId="7648059B" w:rsidR="001C5E6D" w:rsidRDefault="001C5E6D" w:rsidP="00E9232F">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BB0550" w14:textId="77777777" w:rsidR="001C5E6D" w:rsidRPr="00E342D3" w:rsidRDefault="001C5E6D" w:rsidP="001C5E6D">
      <w:pPr>
        <w:spacing w:before="0" w:after="0"/>
      </w:pPr>
    </w:p>
    <w:p w14:paraId="607BB56B" w14:textId="48967133" w:rsidR="003D18AC" w:rsidRPr="003D18AC" w:rsidRDefault="003D18AC" w:rsidP="003D18AC">
      <w:pPr>
        <w:spacing w:before="0" w:after="0"/>
        <w:rPr>
          <w:rFonts w:eastAsia="Times New Roman"/>
        </w:rPr>
      </w:pPr>
      <w:r w:rsidRPr="003D18AC">
        <w:rPr>
          <w:rFonts w:eastAsia="Times New Roman"/>
        </w:rPr>
        <w:t>As you would have heard, the little girl that features in this video is able to form some words. Some children will only require an augmentative communication system for a period of time, until they are able to further develop their speech. Others will develop augmentative communication strategies that will be life-long.</w:t>
      </w:r>
    </w:p>
    <w:p w14:paraId="04EBBC4A" w14:textId="77777777" w:rsidR="003D18AC" w:rsidRPr="003D18AC" w:rsidRDefault="003D18AC" w:rsidP="00E9232F">
      <w:pPr>
        <w:spacing w:before="0" w:after="0"/>
        <w:rPr>
          <w:rFonts w:eastAsia="Times New Roman"/>
        </w:rPr>
      </w:pPr>
    </w:p>
    <w:p w14:paraId="62A3245E" w14:textId="77777777" w:rsidR="003D18AC" w:rsidRDefault="003D18AC" w:rsidP="003D18AC">
      <w:pPr>
        <w:spacing w:before="0" w:after="0"/>
        <w:rPr>
          <w:rFonts w:eastAsia="Times New Roman"/>
        </w:rPr>
      </w:pPr>
      <w:r w:rsidRPr="003D18AC">
        <w:rPr>
          <w:rFonts w:eastAsia="Times New Roman"/>
        </w:rPr>
        <w:t xml:space="preserve">Technology has created many new opportunities for people to communicate. There are a wide variety of applications available for this purpose, as well as additional applications that will allow you to search for the app that might best meet the needs of the person you are working with. </w:t>
      </w:r>
    </w:p>
    <w:p w14:paraId="6F54F7EF" w14:textId="48916DC4" w:rsidR="00E9232F" w:rsidRPr="001C5E6D" w:rsidRDefault="00B63CE9" w:rsidP="00C32F7E">
      <w:pPr>
        <w:pStyle w:val="Heading3"/>
      </w:pPr>
      <w:r>
        <w:lastRenderedPageBreak/>
        <w:t>Optional</w:t>
      </w:r>
      <w:r w:rsidRPr="001C5E6D">
        <w:t xml:space="preserve"> </w:t>
      </w:r>
      <w:r w:rsidR="00E9232F" w:rsidRPr="001C5E6D">
        <w:t>homework task: Searching the App Store</w:t>
      </w:r>
    </w:p>
    <w:p w14:paraId="2B54CD4E" w14:textId="77777777" w:rsidR="00E9232F" w:rsidRDefault="00E9232F" w:rsidP="003D18AC">
      <w:pPr>
        <w:spacing w:before="0" w:after="0"/>
        <w:rPr>
          <w:rFonts w:eastAsia="Times New Roman"/>
        </w:rPr>
      </w:pPr>
    </w:p>
    <w:tbl>
      <w:tblPr>
        <w:tblStyle w:val="TableGrid"/>
        <w:tblW w:w="9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8013"/>
      </w:tblGrid>
      <w:tr w:rsidR="0091327B" w:rsidRPr="00E716B0" w14:paraId="4418EE33" w14:textId="77777777" w:rsidTr="00E9232F">
        <w:trPr>
          <w:trHeight w:val="1125"/>
        </w:trPr>
        <w:tc>
          <w:tcPr>
            <w:tcW w:w="1701" w:type="dxa"/>
            <w:vAlign w:val="center"/>
          </w:tcPr>
          <w:p w14:paraId="1F9448FB" w14:textId="6570BFC6" w:rsidR="0091327B" w:rsidRPr="00E716B0" w:rsidRDefault="00E9232F" w:rsidP="00E9232F">
            <w:pPr>
              <w:spacing w:before="0" w:after="0"/>
              <w:rPr>
                <w:b/>
              </w:rPr>
            </w:pPr>
            <w:r>
              <w:rPr>
                <w:noProof/>
              </w:rPr>
              <w:drawing>
                <wp:inline distT="0" distB="0" distL="0" distR="0" wp14:anchorId="3179FA74" wp14:editId="2F8A00B8">
                  <wp:extent cx="806400" cy="806400"/>
                  <wp:effectExtent l="0" t="0" r="0" b="0"/>
                  <wp:docPr id="5146" name="Picture 5146"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8013" w:type="dxa"/>
            <w:vAlign w:val="center"/>
          </w:tcPr>
          <w:p w14:paraId="1C69E6E5" w14:textId="77777777" w:rsidR="0091327B" w:rsidRPr="00E342D3" w:rsidRDefault="0091327B" w:rsidP="00E9232F">
            <w:pPr>
              <w:spacing w:before="0" w:after="0"/>
            </w:pPr>
            <w:r>
              <w:t>If you</w:t>
            </w:r>
            <w:r w:rsidRPr="00E342D3">
              <w:t xml:space="preserve"> have a tablet or a smart phone, </w:t>
            </w:r>
            <w:r>
              <w:t>you</w:t>
            </w:r>
            <w:r w:rsidRPr="00E342D3">
              <w:t xml:space="preserve"> might like to have a look at the App Store on </w:t>
            </w:r>
            <w:r>
              <w:t>your</w:t>
            </w:r>
            <w:r w:rsidRPr="00E342D3">
              <w:t xml:space="preserve"> device and see if </w:t>
            </w:r>
            <w:r>
              <w:t>you</w:t>
            </w:r>
            <w:r w:rsidRPr="00E342D3">
              <w:t xml:space="preserve"> can find any apps for augmentative communication.</w:t>
            </w:r>
          </w:p>
          <w:p w14:paraId="25CBB24A" w14:textId="77777777" w:rsidR="0091327B" w:rsidRPr="00E342D3" w:rsidRDefault="0091327B" w:rsidP="00E9232F">
            <w:pPr>
              <w:spacing w:before="0" w:after="0"/>
            </w:pPr>
          </w:p>
          <w:p w14:paraId="12838538" w14:textId="77777777" w:rsidR="0091327B" w:rsidRPr="00E342D3" w:rsidRDefault="0091327B" w:rsidP="00E9232F">
            <w:pPr>
              <w:spacing w:before="0" w:after="0"/>
            </w:pPr>
            <w:r>
              <w:t>D</w:t>
            </w:r>
            <w:r w:rsidRPr="00E342D3">
              <w:t xml:space="preserve">ownload and install a free app if </w:t>
            </w:r>
            <w:r>
              <w:t>you</w:t>
            </w:r>
            <w:r w:rsidRPr="00E342D3">
              <w:t xml:space="preserve"> can find one, and take a look at how it works.</w:t>
            </w:r>
          </w:p>
          <w:p w14:paraId="7A1CF611" w14:textId="6079659E" w:rsidR="0091327B" w:rsidRPr="00E716B0" w:rsidRDefault="0091327B" w:rsidP="00E9232F">
            <w:pPr>
              <w:spacing w:before="0" w:after="0"/>
              <w:rPr>
                <w:rFonts w:eastAsia="Times New Roman"/>
              </w:rPr>
            </w:pPr>
          </w:p>
        </w:tc>
      </w:tr>
    </w:tbl>
    <w:p w14:paraId="6701E967" w14:textId="77777777" w:rsidR="001C5E6D" w:rsidRDefault="001C5E6D" w:rsidP="001C5E6D">
      <w:pPr>
        <w:spacing w:before="0" w:after="0"/>
        <w:rPr>
          <w:b/>
          <w:bCs/>
          <w:highlight w:val="lightGray"/>
        </w:rPr>
      </w:pPr>
    </w:p>
    <w:p w14:paraId="6BB1BB1D" w14:textId="77777777" w:rsidR="001C5E6D" w:rsidRDefault="001C5E6D" w:rsidP="001C5E6D">
      <w:pPr>
        <w:spacing w:before="0" w:after="0"/>
        <w:rPr>
          <w:b/>
          <w:bCs/>
          <w:i/>
          <w:highlight w:val="lightGray"/>
        </w:rPr>
      </w:pPr>
    </w:p>
    <w:p w14:paraId="764CA819" w14:textId="77777777" w:rsidR="00873E96" w:rsidRDefault="00873E96">
      <w:pPr>
        <w:spacing w:before="0" w:after="0"/>
        <w:rPr>
          <w:b/>
          <w:i/>
          <w:color w:val="000000"/>
          <w:sz w:val="28"/>
          <w:szCs w:val="26"/>
        </w:rPr>
      </w:pPr>
      <w:bookmarkStart w:id="83" w:name="_Toc435014092"/>
      <w:r>
        <w:br w:type="page"/>
      </w:r>
    </w:p>
    <w:p w14:paraId="50605DBE" w14:textId="0E2CD232" w:rsidR="00E9232F" w:rsidRPr="00E9232F" w:rsidRDefault="001C5E6D" w:rsidP="00C32F7E">
      <w:pPr>
        <w:pStyle w:val="Heading2"/>
      </w:pPr>
      <w:bookmarkStart w:id="84" w:name="_Toc440633505"/>
      <w:r w:rsidRPr="00531EED">
        <w:lastRenderedPageBreak/>
        <w:t>5.2</w:t>
      </w:r>
      <w:r w:rsidR="00E9232F">
        <w:t>.</w:t>
      </w:r>
      <w:r w:rsidRPr="00531EED">
        <w:t xml:space="preserve"> </w:t>
      </w:r>
      <w:r w:rsidR="00AA4750" w:rsidRPr="00531EED">
        <w:t>Easy</w:t>
      </w:r>
      <w:r w:rsidRPr="00531EED">
        <w:t xml:space="preserve"> English</w:t>
      </w:r>
      <w:bookmarkEnd w:id="83"/>
      <w:bookmarkEnd w:id="84"/>
      <w:r w:rsidRPr="00531EED">
        <w:t xml:space="preserve">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0"/>
        <w:gridCol w:w="7145"/>
        <w:gridCol w:w="365"/>
      </w:tblGrid>
      <w:tr w:rsidR="00AA4750" w14:paraId="03D12DB5" w14:textId="77777777" w:rsidTr="00E9232F">
        <w:trPr>
          <w:gridAfter w:val="1"/>
          <w:wAfter w:w="365" w:type="dxa"/>
        </w:trPr>
        <w:tc>
          <w:tcPr>
            <w:tcW w:w="1485" w:type="dxa"/>
            <w:vAlign w:val="center"/>
          </w:tcPr>
          <w:p w14:paraId="12EC56BB" w14:textId="77777777" w:rsidR="00AA4750" w:rsidRDefault="00AA4750" w:rsidP="00E9232F">
            <w:pPr>
              <w:spacing w:after="0"/>
            </w:pPr>
            <w:bookmarkStart w:id="85" w:name="OLE_LINK34"/>
            <w:bookmarkStart w:id="86" w:name="OLE_LINK35"/>
            <w:r>
              <w:rPr>
                <w:noProof/>
              </w:rPr>
              <w:drawing>
                <wp:inline distT="0" distB="0" distL="0" distR="0" wp14:anchorId="0AD31C80" wp14:editId="5FF90043">
                  <wp:extent cx="806400" cy="806400"/>
                  <wp:effectExtent l="0" t="0" r="0" b="0"/>
                  <wp:docPr id="3089" name="Picture 3089"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gridSpan w:val="2"/>
            <w:vAlign w:val="center"/>
          </w:tcPr>
          <w:p w14:paraId="3CFAFD38" w14:textId="0D4B91A9" w:rsidR="00AA4750" w:rsidRPr="00756F99" w:rsidRDefault="00AA4750" w:rsidP="00E9232F">
            <w:pPr>
              <w:keepNext/>
              <w:keepLines/>
              <w:numPr>
                <w:ilvl w:val="3"/>
                <w:numId w:val="0"/>
              </w:numPr>
              <w:spacing w:after="0"/>
              <w:outlineLvl w:val="3"/>
              <w:rPr>
                <w:b/>
              </w:rPr>
            </w:pPr>
            <w:r w:rsidRPr="00756F99">
              <w:rPr>
                <w:b/>
              </w:rPr>
              <w:t>According to the Australian Bureau of Statistics, almost half of the Australian population (46%) lack the literacy skills to deal with everyday life.</w:t>
            </w:r>
            <w:r w:rsidRPr="009F6030">
              <w:rPr>
                <w:rStyle w:val="EndnoteReference"/>
                <w:sz w:val="24"/>
              </w:rPr>
              <w:endnoteReference w:id="69"/>
            </w:r>
            <w:r w:rsidRPr="00756F99">
              <w:rPr>
                <w:b/>
              </w:rPr>
              <w:t xml:space="preserve"> </w:t>
            </w:r>
          </w:p>
        </w:tc>
      </w:tr>
      <w:tr w:rsidR="00531EED" w14:paraId="381DB1D0" w14:textId="77777777" w:rsidTr="00E923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41"/>
        </w:trPr>
        <w:tc>
          <w:tcPr>
            <w:tcW w:w="1555" w:type="dxa"/>
            <w:gridSpan w:val="2"/>
            <w:tcBorders>
              <w:top w:val="nil"/>
              <w:left w:val="nil"/>
              <w:bottom w:val="nil"/>
              <w:right w:val="nil"/>
            </w:tcBorders>
            <w:vAlign w:val="center"/>
          </w:tcPr>
          <w:p w14:paraId="3B6B56EA" w14:textId="22BF47A8" w:rsidR="00531EED" w:rsidRDefault="00531EED" w:rsidP="00E9232F">
            <w:pPr>
              <w:spacing w:after="0"/>
              <w:rPr>
                <w:b/>
              </w:rPr>
            </w:pPr>
            <w:r>
              <w:rPr>
                <w:noProof/>
              </w:rPr>
              <w:drawing>
                <wp:inline distT="0" distB="0" distL="0" distR="0" wp14:anchorId="18DC4D85" wp14:editId="5696AD13">
                  <wp:extent cx="806400" cy="806400"/>
                  <wp:effectExtent l="0" t="0" r="0" b="0"/>
                  <wp:docPr id="5141" name="Picture 514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gridSpan w:val="2"/>
            <w:tcBorders>
              <w:top w:val="nil"/>
              <w:left w:val="nil"/>
              <w:bottom w:val="nil"/>
              <w:right w:val="nil"/>
            </w:tcBorders>
            <w:vAlign w:val="center"/>
          </w:tcPr>
          <w:p w14:paraId="170F1177" w14:textId="5F2E95D5" w:rsidR="00531EED" w:rsidRPr="00531EED" w:rsidRDefault="00531EED" w:rsidP="005716F5">
            <w:pPr>
              <w:spacing w:after="0"/>
            </w:pPr>
            <w:r w:rsidRPr="00531EED">
              <w:rPr>
                <w:b/>
              </w:rPr>
              <w:t>What are some of the factors that may make it difficult for someone to understand verbal or written information?</w:t>
            </w:r>
            <w:r>
              <w:rPr>
                <w:b/>
              </w:rPr>
              <w:t xml:space="preserve"> </w:t>
            </w:r>
            <w:r w:rsidR="00E9232F">
              <w:rPr>
                <w:b/>
              </w:rPr>
              <w:br/>
            </w:r>
            <w:r w:rsidRPr="00756F99">
              <w:rPr>
                <w:i/>
              </w:rPr>
              <w:t>(</w:t>
            </w:r>
            <w:r w:rsidR="00E9232F" w:rsidRPr="00756F99">
              <w:rPr>
                <w:i/>
              </w:rPr>
              <w:t>See n</w:t>
            </w:r>
            <w:r w:rsidRPr="00756F99">
              <w:rPr>
                <w:i/>
              </w:rPr>
              <w:t xml:space="preserve">otes on </w:t>
            </w:r>
            <w:r w:rsidRPr="00023AAC">
              <w:rPr>
                <w:i/>
              </w:rPr>
              <w:t xml:space="preserve">page </w:t>
            </w:r>
            <w:r w:rsidR="00996319" w:rsidRPr="00996319">
              <w:rPr>
                <w:i/>
              </w:rPr>
              <w:t>1</w:t>
            </w:r>
            <w:r w:rsidR="005716F5">
              <w:rPr>
                <w:i/>
              </w:rPr>
              <w:t>77</w:t>
            </w:r>
            <w:r w:rsidRPr="00996319">
              <w:rPr>
                <w:i/>
              </w:rPr>
              <w:t>).</w:t>
            </w:r>
            <w:r>
              <w:t xml:space="preserve"> </w:t>
            </w:r>
          </w:p>
        </w:tc>
      </w:tr>
    </w:tbl>
    <w:p w14:paraId="70C8E8DD" w14:textId="68888168" w:rsidR="00E9232F" w:rsidRDefault="0019467F" w:rsidP="00E9232F">
      <w:pPr>
        <w:spacing w:before="0" w:after="0" w:line="480" w:lineRule="auto"/>
      </w:pPr>
      <w:r>
        <w:t>___________________________________________________________________</w:t>
      </w:r>
      <w:bookmarkEnd w:id="85"/>
      <w:bookmarkEnd w:id="86"/>
      <w:r w:rsidR="00E9232F">
        <w:t>______________________________________________________________________________________________________________________________________</w:t>
      </w:r>
    </w:p>
    <w:p w14:paraId="2DFC9AC0" w14:textId="77777777" w:rsidR="00AA4750" w:rsidRPr="00AA4750" w:rsidRDefault="00AA4750" w:rsidP="00AA4750">
      <w:pPr>
        <w:spacing w:before="0" w:after="0"/>
        <w:rPr>
          <w:rFonts w:eastAsia="Times New Roman"/>
        </w:rPr>
      </w:pPr>
      <w:bookmarkStart w:id="87" w:name="OLE_LINK37"/>
      <w:bookmarkStart w:id="88" w:name="OLE_LINK38"/>
      <w:r w:rsidRPr="00AA4750">
        <w:rPr>
          <w:rFonts w:eastAsia="Times New Roman"/>
        </w:rPr>
        <w:t xml:space="preserve">Without realising it, we often use acronyms or complex words and phrases that other people might not understand. </w:t>
      </w:r>
    </w:p>
    <w:p w14:paraId="39BE0E26" w14:textId="77777777" w:rsidR="00AA4750" w:rsidRDefault="00AA4750" w:rsidP="00AA4750">
      <w:pPr>
        <w:spacing w:before="0" w:after="0"/>
        <w:rPr>
          <w:rFonts w:eastAsia="Times New Roman"/>
        </w:rPr>
      </w:pPr>
    </w:p>
    <w:p w14:paraId="1224C56C" w14:textId="52BCFBA1" w:rsidR="001C5E6D" w:rsidRPr="00E342D3" w:rsidRDefault="00AA4750" w:rsidP="001C5E6D">
      <w:pPr>
        <w:spacing w:before="0" w:after="0"/>
        <w:rPr>
          <w:rFonts w:cs="Arial"/>
          <w:b/>
        </w:rPr>
      </w:pPr>
      <w:r w:rsidRPr="00AA4750">
        <w:rPr>
          <w:rFonts w:eastAsia="Times New Roman"/>
        </w:rPr>
        <w:t xml:space="preserve">When communicating with service users, </w:t>
      </w:r>
      <w:r w:rsidR="00B63CE9">
        <w:rPr>
          <w:rFonts w:eastAsia="Times New Roman"/>
        </w:rPr>
        <w:t xml:space="preserve">use </w:t>
      </w:r>
      <w:r w:rsidRPr="00AA4750">
        <w:rPr>
          <w:rFonts w:eastAsia="Times New Roman"/>
        </w:rPr>
        <w:t>language that will help you convey information to the widest range of people possible.</w:t>
      </w:r>
      <w:bookmarkEnd w:id="87"/>
      <w:bookmarkEnd w:id="88"/>
    </w:p>
    <w:tbl>
      <w:tblPr>
        <w:tblStyle w:val="TableGrid"/>
        <w:tblW w:w="0" w:type="auto"/>
        <w:tblLook w:val="04A0" w:firstRow="1" w:lastRow="0" w:firstColumn="1" w:lastColumn="0" w:noHBand="0" w:noVBand="1"/>
      </w:tblPr>
      <w:tblGrid>
        <w:gridCol w:w="1555"/>
        <w:gridCol w:w="7505"/>
      </w:tblGrid>
      <w:tr w:rsidR="00994B9E" w14:paraId="0987ADC6" w14:textId="77777777" w:rsidTr="00E9232F">
        <w:trPr>
          <w:trHeight w:val="1678"/>
        </w:trPr>
        <w:tc>
          <w:tcPr>
            <w:tcW w:w="1555" w:type="dxa"/>
            <w:tcBorders>
              <w:top w:val="nil"/>
              <w:left w:val="nil"/>
              <w:bottom w:val="nil"/>
              <w:right w:val="nil"/>
            </w:tcBorders>
            <w:vAlign w:val="center"/>
          </w:tcPr>
          <w:p w14:paraId="6808FE26" w14:textId="11B5FBD0" w:rsidR="00994B9E" w:rsidRDefault="00994B9E" w:rsidP="00E9232F">
            <w:pPr>
              <w:spacing w:after="0"/>
              <w:rPr>
                <w:b/>
              </w:rPr>
            </w:pPr>
            <w:r>
              <w:rPr>
                <w:noProof/>
              </w:rPr>
              <w:drawing>
                <wp:inline distT="0" distB="0" distL="0" distR="0" wp14:anchorId="100B224D" wp14:editId="162F8F83">
                  <wp:extent cx="806400" cy="806400"/>
                  <wp:effectExtent l="0" t="0" r="0" b="0"/>
                  <wp:docPr id="5142" name="Picture 514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7E4072F9" w14:textId="370E2728" w:rsidR="00994B9E" w:rsidRPr="00994B9E" w:rsidRDefault="00994B9E" w:rsidP="00B63CE9">
            <w:pPr>
              <w:spacing w:after="0"/>
              <w:rPr>
                <w:rFonts w:cs="Arial"/>
                <w:b/>
              </w:rPr>
            </w:pPr>
            <w:r w:rsidRPr="00994B9E">
              <w:rPr>
                <w:rFonts w:cs="Arial"/>
                <w:b/>
              </w:rPr>
              <w:t xml:space="preserve">What are some of the </w:t>
            </w:r>
            <w:r w:rsidR="00B63CE9">
              <w:rPr>
                <w:rFonts w:cs="Arial"/>
                <w:b/>
              </w:rPr>
              <w:t>techniques</w:t>
            </w:r>
            <w:r w:rsidR="00B63CE9" w:rsidRPr="00994B9E">
              <w:rPr>
                <w:rFonts w:cs="Arial"/>
                <w:b/>
              </w:rPr>
              <w:t xml:space="preserve"> </w:t>
            </w:r>
            <w:r w:rsidRPr="00994B9E">
              <w:rPr>
                <w:rFonts w:cs="Arial"/>
                <w:b/>
              </w:rPr>
              <w:t xml:space="preserve">you could use to keep language simple </w:t>
            </w:r>
            <w:r>
              <w:rPr>
                <w:rFonts w:cs="Arial"/>
                <w:b/>
              </w:rPr>
              <w:t>when speaking to service users?</w:t>
            </w:r>
          </w:p>
        </w:tc>
      </w:tr>
    </w:tbl>
    <w:p w14:paraId="4C605AE6" w14:textId="3500F0F0" w:rsidR="00E9232F" w:rsidRDefault="00E9232F" w:rsidP="00E9232F">
      <w:pPr>
        <w:spacing w:before="0" w:after="0" w:line="480" w:lineRule="auto"/>
      </w:pPr>
      <w:r>
        <w:t>_________________________________________________________________________________________________________________________________________________________________________________________________________</w:t>
      </w:r>
    </w:p>
    <w:p w14:paraId="15263382" w14:textId="1A54945D" w:rsidR="00AA4750" w:rsidRPr="00AA4750" w:rsidRDefault="00B63CE9" w:rsidP="00AA4750">
      <w:pPr>
        <w:spacing w:before="120" w:after="120"/>
        <w:rPr>
          <w:rFonts w:cs="Arial"/>
        </w:rPr>
      </w:pPr>
      <w:r>
        <w:t xml:space="preserve">Another option is providing written information in </w:t>
      </w:r>
      <w:r w:rsidRPr="009A0C6F">
        <w:t>Easy English</w:t>
      </w:r>
      <w:r>
        <w:t xml:space="preserve">. </w:t>
      </w:r>
      <w:r w:rsidR="00AA4750">
        <w:t xml:space="preserve">Easy English </w:t>
      </w:r>
      <w:r>
        <w:t>is used to create simplified versions of</w:t>
      </w:r>
      <w:r w:rsidRPr="009A0C6F">
        <w:t xml:space="preserve"> </w:t>
      </w:r>
      <w:r w:rsidR="00AA4750">
        <w:t>documents for people who, for a range of different reasons, might find it difficult to read, interpret or understand written information. Easy English is also some</w:t>
      </w:r>
      <w:r w:rsidR="00E9232F">
        <w:t>times referred to as ‘Easy Read</w:t>
      </w:r>
      <w:r w:rsidR="00AA4750">
        <w:t>’</w:t>
      </w:r>
      <w:r w:rsidR="00E9232F">
        <w:t>.</w:t>
      </w:r>
    </w:p>
    <w:p w14:paraId="196A80DF" w14:textId="77777777" w:rsidR="001C5E6D" w:rsidRDefault="001C5E6D" w:rsidP="001C5E6D">
      <w:pPr>
        <w:spacing w:before="0" w:after="0"/>
        <w:rPr>
          <w:b/>
        </w:rPr>
      </w:pPr>
    </w:p>
    <w:p w14:paraId="4B97794E" w14:textId="40F79E63" w:rsidR="00032FAA" w:rsidRPr="00032FAA" w:rsidRDefault="00032FAA" w:rsidP="00032FAA">
      <w:pPr>
        <w:spacing w:before="0" w:after="0"/>
      </w:pPr>
      <w:r w:rsidRPr="00032FAA">
        <w:t>The key features of Easy English, or ‘Easy Read’</w:t>
      </w:r>
      <w:r w:rsidR="00B63CE9">
        <w:t>,</w:t>
      </w:r>
      <w:r w:rsidRPr="00032FAA">
        <w:t xml:space="preserve"> documents are:</w:t>
      </w:r>
    </w:p>
    <w:p w14:paraId="0D15870C" w14:textId="77777777" w:rsidR="00032FAA" w:rsidRPr="00032FAA" w:rsidRDefault="00032FAA" w:rsidP="00032FAA">
      <w:pPr>
        <w:spacing w:before="0" w:after="0"/>
      </w:pPr>
    </w:p>
    <w:p w14:paraId="0DEA8572" w14:textId="77777777" w:rsidR="00032FAA" w:rsidRPr="00032FAA" w:rsidRDefault="00032FAA" w:rsidP="00CD18E3">
      <w:pPr>
        <w:numPr>
          <w:ilvl w:val="0"/>
          <w:numId w:val="69"/>
        </w:numPr>
        <w:spacing w:before="0" w:after="0"/>
      </w:pPr>
      <w:r w:rsidRPr="00032FAA">
        <w:t>Simplified language and grammar</w:t>
      </w:r>
    </w:p>
    <w:p w14:paraId="790E0EB9" w14:textId="77777777" w:rsidR="00032FAA" w:rsidRPr="00032FAA" w:rsidRDefault="00032FAA" w:rsidP="00CD18E3">
      <w:pPr>
        <w:numPr>
          <w:ilvl w:val="0"/>
          <w:numId w:val="69"/>
        </w:numPr>
        <w:spacing w:before="0" w:after="0"/>
      </w:pPr>
      <w:r w:rsidRPr="00032FAA">
        <w:t xml:space="preserve">Minimal punctuation </w:t>
      </w:r>
    </w:p>
    <w:p w14:paraId="2B57C4C5" w14:textId="77777777" w:rsidR="00032FAA" w:rsidRPr="00032FAA" w:rsidRDefault="00032FAA" w:rsidP="00CD18E3">
      <w:pPr>
        <w:numPr>
          <w:ilvl w:val="0"/>
          <w:numId w:val="69"/>
        </w:numPr>
        <w:spacing w:before="0" w:after="0"/>
      </w:pPr>
      <w:r w:rsidRPr="00032FAA">
        <w:t>Simplified font, layout and design</w:t>
      </w:r>
    </w:p>
    <w:p w14:paraId="61249341" w14:textId="77777777" w:rsidR="00032FAA" w:rsidRPr="00032FAA" w:rsidRDefault="00032FAA" w:rsidP="00CD18E3">
      <w:pPr>
        <w:numPr>
          <w:ilvl w:val="0"/>
          <w:numId w:val="69"/>
        </w:numPr>
        <w:spacing w:before="0" w:after="0"/>
      </w:pPr>
      <w:r w:rsidRPr="00032FAA">
        <w:t>Images that illustrate headings and key messages.</w:t>
      </w:r>
      <w:r w:rsidRPr="00032FAA">
        <w:rPr>
          <w:vertAlign w:val="superscript"/>
        </w:rPr>
        <w:endnoteReference w:id="70"/>
      </w:r>
      <w:r w:rsidRPr="00032FAA">
        <w:t xml:space="preserve"> </w:t>
      </w:r>
    </w:p>
    <w:p w14:paraId="50C16EC9" w14:textId="77777777" w:rsidR="001C5E6D" w:rsidRDefault="001C5E6D" w:rsidP="001C5E6D">
      <w:pPr>
        <w:pStyle w:val="NoSpacing"/>
      </w:pP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5"/>
        <w:gridCol w:w="8013"/>
      </w:tblGrid>
      <w:tr w:rsidR="00E716B0" w:rsidRPr="00E716B0" w14:paraId="4CE37AF6" w14:textId="77777777" w:rsidTr="00E9232F">
        <w:trPr>
          <w:trHeight w:val="1125"/>
        </w:trPr>
        <w:tc>
          <w:tcPr>
            <w:tcW w:w="1485" w:type="dxa"/>
            <w:vAlign w:val="center"/>
          </w:tcPr>
          <w:p w14:paraId="4726E2B2" w14:textId="77777777" w:rsidR="00E716B0" w:rsidRPr="00E716B0" w:rsidRDefault="00E716B0" w:rsidP="00E9232F">
            <w:pPr>
              <w:spacing w:before="0" w:after="0"/>
              <w:rPr>
                <w:rFonts w:eastAsia="Times New Roman"/>
                <w:noProof/>
              </w:rPr>
            </w:pPr>
          </w:p>
          <w:p w14:paraId="39D3A539" w14:textId="77777777" w:rsidR="00E716B0" w:rsidRPr="00E716B0" w:rsidRDefault="00E716B0" w:rsidP="00E9232F">
            <w:pPr>
              <w:spacing w:before="0" w:after="0"/>
              <w:rPr>
                <w:b/>
              </w:rPr>
            </w:pPr>
            <w:r w:rsidRPr="00E716B0">
              <w:rPr>
                <w:rFonts w:eastAsia="Times New Roman"/>
                <w:noProof/>
              </w:rPr>
              <w:drawing>
                <wp:inline distT="0" distB="0" distL="0" distR="0" wp14:anchorId="4DF12022" wp14:editId="366AA05A">
                  <wp:extent cx="806400" cy="806400"/>
                  <wp:effectExtent l="0" t="0" r="0" b="0"/>
                  <wp:docPr id="22627" name="Picture 2262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8013" w:type="dxa"/>
            <w:vAlign w:val="center"/>
          </w:tcPr>
          <w:p w14:paraId="07765E64" w14:textId="77777777" w:rsidR="00E716B0" w:rsidRPr="00E716B0" w:rsidRDefault="00E716B0" w:rsidP="00E9232F">
            <w:pPr>
              <w:spacing w:before="0" w:after="0"/>
              <w:rPr>
                <w:b/>
              </w:rPr>
            </w:pPr>
            <w:r w:rsidRPr="00E716B0">
              <w:rPr>
                <w:b/>
              </w:rPr>
              <w:t>Further reading:</w:t>
            </w:r>
          </w:p>
          <w:p w14:paraId="630FDE45" w14:textId="77777777" w:rsidR="00E716B0" w:rsidRPr="00E716B0" w:rsidRDefault="00E716B0" w:rsidP="00E9232F">
            <w:pPr>
              <w:spacing w:before="0" w:after="0"/>
              <w:rPr>
                <w:b/>
              </w:rPr>
            </w:pPr>
          </w:p>
          <w:p w14:paraId="72CEE2E4" w14:textId="073ABC32" w:rsidR="00E716B0" w:rsidRPr="00E716B0" w:rsidRDefault="00E716B0" w:rsidP="00E9232F">
            <w:pPr>
              <w:spacing w:before="0" w:after="0"/>
            </w:pPr>
            <w:r w:rsidRPr="00E716B0">
              <w:t xml:space="preserve">Equality and Human Rights Commission (UK), </w:t>
            </w:r>
            <w:hyperlink r:id="rId114" w:history="1">
              <w:r w:rsidRPr="00756F99">
                <w:rPr>
                  <w:rStyle w:val="Hyperlink"/>
                  <w:i/>
                </w:rPr>
                <w:t>The United Nations Convention on the Rights of People with Disabilities: What does it mean for you?</w:t>
              </w:r>
            </w:hyperlink>
            <w:r w:rsidRPr="00E716B0">
              <w:t xml:space="preserve"> (Easy Read) (2010)</w:t>
            </w:r>
            <w:r w:rsidR="00B63CE9">
              <w:t>.</w:t>
            </w:r>
          </w:p>
          <w:p w14:paraId="05E33F44" w14:textId="77777777" w:rsidR="00E716B0" w:rsidRPr="00E716B0" w:rsidRDefault="00E716B0" w:rsidP="00E9232F">
            <w:pPr>
              <w:spacing w:before="0" w:after="0"/>
              <w:rPr>
                <w:b/>
              </w:rPr>
            </w:pPr>
          </w:p>
          <w:p w14:paraId="25BC8914" w14:textId="285B07DA" w:rsidR="00E716B0" w:rsidRPr="00E716B0" w:rsidRDefault="00E716B0" w:rsidP="00B63CE9">
            <w:pPr>
              <w:spacing w:before="0" w:after="0"/>
              <w:rPr>
                <w:rFonts w:eastAsia="Times New Roman"/>
              </w:rPr>
            </w:pPr>
            <w:r w:rsidRPr="00E716B0">
              <w:t xml:space="preserve">Department of Social Services, </w:t>
            </w:r>
            <w:hyperlink r:id="rId115" w:history="1">
              <w:r w:rsidRPr="00B63CE9">
                <w:rPr>
                  <w:rStyle w:val="Hyperlink"/>
                  <w:i/>
                </w:rPr>
                <w:t>National Standards for Disability Services (Easy English version)</w:t>
              </w:r>
            </w:hyperlink>
            <w:r w:rsidRPr="00E716B0">
              <w:t xml:space="preserve"> (16 July 2015)</w:t>
            </w:r>
            <w:r w:rsidR="00B63CE9">
              <w:t>.</w:t>
            </w:r>
          </w:p>
        </w:tc>
      </w:tr>
    </w:tbl>
    <w:p w14:paraId="7BDB6F28" w14:textId="77777777" w:rsidR="0047517C" w:rsidRDefault="0047517C" w:rsidP="0047517C">
      <w:pPr>
        <w:spacing w:before="0" w:after="0"/>
      </w:pPr>
    </w:p>
    <w:p w14:paraId="71A5F867" w14:textId="77777777" w:rsidR="00873E96" w:rsidRDefault="00873E96">
      <w:pPr>
        <w:spacing w:before="0" w:after="0"/>
        <w:rPr>
          <w:b/>
          <w:i/>
          <w:color w:val="000000"/>
          <w:sz w:val="28"/>
          <w:szCs w:val="26"/>
        </w:rPr>
      </w:pPr>
      <w:bookmarkStart w:id="89" w:name="_Toc435014093"/>
      <w:r>
        <w:br w:type="page"/>
      </w:r>
    </w:p>
    <w:p w14:paraId="05B152BC" w14:textId="463EC8B1" w:rsidR="0047517C" w:rsidRPr="0047517C" w:rsidRDefault="0047517C" w:rsidP="00C32F7E">
      <w:pPr>
        <w:pStyle w:val="Heading2"/>
        <w:rPr>
          <w:i/>
        </w:rPr>
      </w:pPr>
      <w:bookmarkStart w:id="90" w:name="_Toc440633506"/>
      <w:r w:rsidRPr="00E342D3">
        <w:lastRenderedPageBreak/>
        <w:t>5.3. Translation and interpreting services</w:t>
      </w:r>
      <w:bookmarkEnd w:id="89"/>
      <w:bookmarkEnd w:id="90"/>
      <w:r w:rsidRPr="00E342D3">
        <w:t xml:space="preserve"> </w:t>
      </w:r>
    </w:p>
    <w:p w14:paraId="7EBFA307" w14:textId="77777777" w:rsidR="0047517C" w:rsidRPr="00E342D3" w:rsidRDefault="0047517C" w:rsidP="0047517C">
      <w:pPr>
        <w:spacing w:before="0" w:after="0"/>
        <w:rPr>
          <w:b/>
        </w:rPr>
      </w:pPr>
    </w:p>
    <w:p w14:paraId="59925074" w14:textId="77777777" w:rsidR="00A07748" w:rsidRPr="00A07748" w:rsidRDefault="00A07748" w:rsidP="00A07748">
      <w:pPr>
        <w:spacing w:before="0" w:after="0"/>
        <w:rPr>
          <w:rFonts w:eastAsia="Times New Roman" w:cs="Arial"/>
        </w:rPr>
      </w:pPr>
      <w:r w:rsidRPr="00A07748">
        <w:rPr>
          <w:rFonts w:eastAsia="Times New Roman" w:cs="Arial"/>
        </w:rPr>
        <w:t xml:space="preserve">Although speaking in plain English can be useful for some people whose first language is not English, this will not always be the case. </w:t>
      </w:r>
    </w:p>
    <w:p w14:paraId="5D256664" w14:textId="77777777" w:rsidR="00A07748" w:rsidRPr="00A07748" w:rsidRDefault="00A07748" w:rsidP="00A07748">
      <w:pPr>
        <w:spacing w:before="0" w:after="0"/>
        <w:rPr>
          <w:rFonts w:eastAsia="Times New Roman" w:cs="Arial"/>
        </w:rPr>
      </w:pPr>
    </w:p>
    <w:p w14:paraId="7ED5F03A" w14:textId="77777777" w:rsidR="00A07748" w:rsidRPr="00A07748" w:rsidRDefault="00A07748" w:rsidP="00A07748">
      <w:pPr>
        <w:spacing w:before="0" w:after="0"/>
        <w:rPr>
          <w:rFonts w:eastAsia="Times New Roman"/>
        </w:rPr>
      </w:pPr>
      <w:r w:rsidRPr="00A07748">
        <w:rPr>
          <w:rFonts w:eastAsia="Times New Roman"/>
        </w:rPr>
        <w:t>Nearly 20% of Australians speak a language other than English at home.</w:t>
      </w:r>
      <w:r w:rsidRPr="00A07748">
        <w:rPr>
          <w:rFonts w:eastAsia="Times New Roman"/>
          <w:sz w:val="20"/>
          <w:vertAlign w:val="superscript"/>
        </w:rPr>
        <w:endnoteReference w:id="71"/>
      </w:r>
      <w:r w:rsidRPr="00A07748">
        <w:rPr>
          <w:rFonts w:eastAsia="Times New Roman"/>
        </w:rPr>
        <w:t xml:space="preserve"> </w:t>
      </w:r>
    </w:p>
    <w:p w14:paraId="706DE278" w14:textId="77777777" w:rsidR="00A07748" w:rsidRPr="00A07748" w:rsidRDefault="00A07748" w:rsidP="00A07748">
      <w:pPr>
        <w:spacing w:before="0" w:after="0"/>
        <w:rPr>
          <w:rFonts w:eastAsia="Times New Roman"/>
        </w:rPr>
      </w:pPr>
    </w:p>
    <w:p w14:paraId="42960A1B" w14:textId="77777777" w:rsidR="00A07748" w:rsidRPr="00A07748" w:rsidRDefault="00A07748" w:rsidP="00A07748">
      <w:pPr>
        <w:spacing w:before="0" w:after="0"/>
        <w:rPr>
          <w:rFonts w:eastAsia="Times New Roman"/>
        </w:rPr>
      </w:pPr>
      <w:r w:rsidRPr="00A07748">
        <w:rPr>
          <w:rFonts w:eastAsia="Times New Roman"/>
        </w:rPr>
        <w:t>In</w:t>
      </w:r>
      <w:r w:rsidRPr="00A07748">
        <w:rPr>
          <w:rFonts w:eastAsia="Times New Roman" w:cs="Arial"/>
        </w:rPr>
        <w:t xml:space="preserve"> 2011, </w:t>
      </w:r>
      <w:r w:rsidRPr="00A07748">
        <w:rPr>
          <w:rFonts w:eastAsia="Times New Roman"/>
        </w:rPr>
        <w:t>the most widely spoken languages other than English were Mandarin (1.7%), Italian (1.5%), Arabic (1.4%), Cantonese (1.3%) and Greek (1.3%).</w:t>
      </w:r>
      <w:r w:rsidRPr="00A07748">
        <w:rPr>
          <w:rFonts w:eastAsia="Times New Roman"/>
          <w:sz w:val="20"/>
          <w:vertAlign w:val="superscript"/>
        </w:rPr>
        <w:endnoteReference w:id="72"/>
      </w:r>
      <w:r w:rsidRPr="00A07748">
        <w:rPr>
          <w:rFonts w:eastAsia="Times New Roman"/>
        </w:rPr>
        <w:t xml:space="preserve"> </w:t>
      </w:r>
    </w:p>
    <w:p w14:paraId="7D0DEEAD" w14:textId="77777777" w:rsidR="0047517C" w:rsidRDefault="0047517C" w:rsidP="0047517C">
      <w:pPr>
        <w:spacing w:before="0" w:after="0"/>
      </w:pPr>
    </w:p>
    <w:p w14:paraId="3C59F7EB" w14:textId="77777777" w:rsidR="00A07748" w:rsidRPr="00A07748" w:rsidRDefault="00A07748" w:rsidP="00A07748">
      <w:pPr>
        <w:spacing w:before="0" w:after="0"/>
        <w:rPr>
          <w:rFonts w:eastAsia="Times New Roman"/>
        </w:rPr>
      </w:pPr>
      <w:r w:rsidRPr="00A07748">
        <w:rPr>
          <w:rFonts w:eastAsia="Times New Roman"/>
        </w:rPr>
        <w:t>There are also a wide range of dialects spoken within Aboriginal and Torres Strait Islander communities throughout Australia.</w:t>
      </w:r>
    </w:p>
    <w:p w14:paraId="6288D1C1" w14:textId="77777777" w:rsidR="00A07748" w:rsidRPr="00A07748" w:rsidRDefault="00A07748" w:rsidP="00A07748">
      <w:pPr>
        <w:spacing w:before="0" w:after="0"/>
        <w:rPr>
          <w:rFonts w:eastAsia="Times New Roman"/>
        </w:rPr>
      </w:pPr>
    </w:p>
    <w:p w14:paraId="35E3CA1B" w14:textId="77777777" w:rsidR="00A07748" w:rsidRPr="00A07748" w:rsidRDefault="00A07748" w:rsidP="00A07748">
      <w:pPr>
        <w:spacing w:before="0" w:after="0"/>
        <w:rPr>
          <w:rFonts w:eastAsia="Times New Roman" w:cs="Arial"/>
        </w:rPr>
      </w:pPr>
      <w:r w:rsidRPr="00A07748">
        <w:rPr>
          <w:rFonts w:eastAsia="Times New Roman" w:cs="Arial"/>
        </w:rPr>
        <w:t xml:space="preserve">Article 30 of the </w:t>
      </w:r>
      <w:r w:rsidRPr="00A07748">
        <w:rPr>
          <w:rFonts w:eastAsia="Times New Roman" w:cs="Arial"/>
          <w:i/>
        </w:rPr>
        <w:t>Convention on the Rights of Persons with Disabilities</w:t>
      </w:r>
      <w:r w:rsidRPr="00A07748">
        <w:rPr>
          <w:rFonts w:eastAsia="Times New Roman" w:cs="Arial"/>
        </w:rPr>
        <w:t xml:space="preserve"> set out the right to participation in cultural life, recreation, leisure and sport, stating that:</w:t>
      </w:r>
    </w:p>
    <w:p w14:paraId="7ECD4459" w14:textId="77777777" w:rsidR="00A07748" w:rsidRPr="00A07748" w:rsidRDefault="00A07748" w:rsidP="00A07748">
      <w:pPr>
        <w:spacing w:before="0" w:after="0"/>
        <w:rPr>
          <w:rFonts w:eastAsia="Times New Roman" w:cs="Arial"/>
        </w:rPr>
      </w:pPr>
    </w:p>
    <w:p w14:paraId="23C402AB" w14:textId="4F568FD2" w:rsidR="00A07748" w:rsidRPr="00A07748" w:rsidRDefault="00A07748" w:rsidP="00A07748">
      <w:pPr>
        <w:spacing w:before="0" w:after="0"/>
        <w:ind w:left="720"/>
      </w:pPr>
      <w:r w:rsidRPr="00A07748">
        <w:t>Persons with disabilities shall be entitled, on an equal basis with others, to recognition and support of their specific cultural and linguistic identity</w:t>
      </w:r>
      <w:r w:rsidR="00CB12C5">
        <w:t>.</w:t>
      </w:r>
      <w:r w:rsidRPr="00A07748">
        <w:rPr>
          <w:sz w:val="20"/>
          <w:vertAlign w:val="superscript"/>
        </w:rPr>
        <w:endnoteReference w:id="73"/>
      </w:r>
    </w:p>
    <w:p w14:paraId="31A7292C" w14:textId="77777777" w:rsidR="00A07748" w:rsidRPr="00A07748" w:rsidRDefault="00A07748" w:rsidP="00A07748">
      <w:pPr>
        <w:spacing w:before="0" w:after="0"/>
      </w:pPr>
    </w:p>
    <w:p w14:paraId="74E348A9" w14:textId="77777777" w:rsidR="00A07748" w:rsidRPr="00A07748" w:rsidRDefault="00A07748" w:rsidP="00A07748">
      <w:pPr>
        <w:spacing w:before="0" w:after="0"/>
        <w:rPr>
          <w:rFonts w:eastAsia="Times New Roman" w:cs="Arial"/>
        </w:rPr>
      </w:pPr>
      <w:r w:rsidRPr="00A07748">
        <w:rPr>
          <w:rFonts w:eastAsia="Times New Roman" w:cs="Arial"/>
        </w:rPr>
        <w:t>This means providing access to a language interpreter where necessary. To identify the language needed, you can either ask the service user or use a visual list that identifies languages and ask the service user to identify their preferred language.</w:t>
      </w:r>
    </w:p>
    <w:p w14:paraId="4E6766C4" w14:textId="77777777" w:rsidR="00A07748" w:rsidRPr="00A07748" w:rsidRDefault="00A07748" w:rsidP="00A07748">
      <w:pPr>
        <w:spacing w:before="0" w:after="0"/>
        <w:rPr>
          <w:rFonts w:eastAsia="Times New Roman" w:cs="Arial"/>
        </w:rPr>
      </w:pPr>
    </w:p>
    <w:p w14:paraId="6FDE5247" w14:textId="77777777" w:rsidR="00A07748" w:rsidRDefault="00A07748" w:rsidP="00A07748">
      <w:pPr>
        <w:shd w:val="clear" w:color="auto" w:fill="FFFFFF"/>
        <w:spacing w:before="0" w:after="0"/>
        <w:rPr>
          <w:rFonts w:eastAsia="Times New Roman" w:cs="Arial"/>
        </w:rPr>
      </w:pPr>
      <w:r w:rsidRPr="00A07748">
        <w:rPr>
          <w:rFonts w:eastAsia="Times New Roman" w:cs="Arial"/>
        </w:rPr>
        <w:t>It is important to understand that if a service user requires an interpreter to enable them to access a service and the service does not accommodate this request, the individual may seek to pursue the matter under anti-discrimination law.</w:t>
      </w:r>
    </w:p>
    <w:p w14:paraId="69C101B3" w14:textId="77777777" w:rsidR="008B1113" w:rsidRPr="00A07748" w:rsidRDefault="008B1113" w:rsidP="00A07748">
      <w:pPr>
        <w:shd w:val="clear" w:color="auto" w:fill="FFFFFF"/>
        <w:spacing w:before="0" w:after="0"/>
        <w:rPr>
          <w:rFonts w:eastAsia="Times New Roman" w:cs="Arial"/>
        </w:rPr>
      </w:pPr>
    </w:p>
    <w:p w14:paraId="3F076F45" w14:textId="63C9D7A1" w:rsidR="00A07748" w:rsidRDefault="008B1113" w:rsidP="00756F99">
      <w:pPr>
        <w:shd w:val="clear" w:color="auto" w:fill="FFFFFF"/>
        <w:spacing w:before="0" w:after="0"/>
        <w:jc w:val="center"/>
        <w:rPr>
          <w:rFonts w:eastAsia="Times New Roman" w:cs="Arial"/>
        </w:rPr>
      </w:pPr>
      <w:r>
        <w:rPr>
          <w:noProof/>
        </w:rPr>
        <w:drawing>
          <wp:inline distT="0" distB="0" distL="0" distR="0" wp14:anchorId="516232D9" wp14:editId="0F799B82">
            <wp:extent cx="4158533" cy="2165439"/>
            <wp:effectExtent l="0" t="0" r="0" b="6350"/>
            <wp:docPr id="22535" name="Picture 22535" descr="Image of two people speaking in different langu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ictures\Cultural Diversity excerpt 1 (final).jpg"/>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4172361" cy="217263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B3CE242" w14:textId="2C6B1675" w:rsidR="008B1113" w:rsidRDefault="008B1113">
      <w:pPr>
        <w:spacing w:before="0" w:after="0"/>
        <w:rPr>
          <w:rFonts w:eastAsia="Times New Roman" w:cs="Arial"/>
        </w:rPr>
      </w:pPr>
      <w:r>
        <w:rPr>
          <w:rFonts w:eastAsia="Times New Roman" w:cs="Arial"/>
        </w:rPr>
        <w:br w:type="page"/>
      </w:r>
    </w:p>
    <w:p w14:paraId="4E03A5AD" w14:textId="6A07B34F" w:rsidR="0047517C" w:rsidRPr="00A07748" w:rsidRDefault="00A07748" w:rsidP="008C27B6">
      <w:pPr>
        <w:shd w:val="clear" w:color="auto" w:fill="FFFFFF"/>
        <w:spacing w:before="0" w:after="0"/>
        <w:rPr>
          <w:rFonts w:eastAsia="Times New Roman"/>
        </w:rPr>
      </w:pPr>
      <w:r w:rsidRPr="00A07748">
        <w:rPr>
          <w:rFonts w:eastAsia="Times New Roman" w:cs="Arial"/>
          <w:color w:val="2C2A29"/>
          <w:szCs w:val="20"/>
        </w:rPr>
        <w:lastRenderedPageBreak/>
        <w:t xml:space="preserve">The Australian Government, through the Department of Social Services provides a free interpreting service for </w:t>
      </w:r>
      <w:r w:rsidR="00984043">
        <w:rPr>
          <w:rFonts w:eastAsia="Times New Roman" w:cs="Arial"/>
          <w:color w:val="2C2A29"/>
          <w:szCs w:val="20"/>
        </w:rPr>
        <w:t>people</w:t>
      </w:r>
      <w:r w:rsidRPr="00A07748">
        <w:rPr>
          <w:rFonts w:eastAsia="Times New Roman" w:cs="Arial"/>
          <w:color w:val="2C2A29"/>
          <w:szCs w:val="20"/>
        </w:rPr>
        <w:t xml:space="preserve"> who do not speak English. This service is called </w:t>
      </w:r>
      <w:r w:rsidRPr="00A07748">
        <w:rPr>
          <w:rFonts w:eastAsia="Times New Roman"/>
        </w:rPr>
        <w:t xml:space="preserve">TIS National (TIS – translating and interpreting service). TIS is only available to </w:t>
      </w:r>
      <w:r w:rsidRPr="00A07748">
        <w:rPr>
          <w:rFonts w:eastAsia="Times New Roman" w:cs="Arial"/>
          <w:color w:val="2C2A29"/>
          <w:szCs w:val="20"/>
        </w:rPr>
        <w:t xml:space="preserve">approved community organisations and service providers. </w:t>
      </w:r>
      <w:r w:rsidRPr="00A07748">
        <w:rPr>
          <w:rFonts w:eastAsia="Times New Roman"/>
        </w:rPr>
        <w:t>The TIS National website states that:</w:t>
      </w:r>
    </w:p>
    <w:p w14:paraId="522A1C3B" w14:textId="77777777" w:rsidR="00A07748" w:rsidRPr="00E342D3" w:rsidRDefault="00A07748" w:rsidP="00E462FC">
      <w:pPr>
        <w:ind w:left="720"/>
      </w:pPr>
      <w:r w:rsidRPr="00E342D3">
        <w:t>Incorporated, not-for-profit, non-government, community-based organisations can apply for the Free Interpreting Service through TIS National to support the delivery of casework and emergency services (which do not receive substantial government funding).</w:t>
      </w:r>
      <w:r w:rsidRPr="00E342D3">
        <w:rPr>
          <w:sz w:val="16"/>
          <w:szCs w:val="16"/>
        </w:rPr>
        <w:endnoteReference w:id="74"/>
      </w:r>
    </w:p>
    <w:p w14:paraId="60EE49E7" w14:textId="77777777" w:rsidR="0047517C" w:rsidRPr="00E342D3" w:rsidRDefault="0047517C" w:rsidP="0047517C">
      <w:pPr>
        <w:spacing w:before="0" w:after="0"/>
        <w:rPr>
          <w:rFonts w:cs="Arial"/>
        </w:rPr>
      </w:pPr>
    </w:p>
    <w:p w14:paraId="30960D78" w14:textId="58D19956" w:rsidR="0047517C" w:rsidRDefault="0047517C" w:rsidP="0047517C">
      <w:pPr>
        <w:spacing w:before="0" w:after="0"/>
        <w:rPr>
          <w:rFonts w:cs="Arial"/>
        </w:rPr>
      </w:pPr>
      <w:r w:rsidRPr="00E342D3">
        <w:rPr>
          <w:rFonts w:cs="Arial"/>
        </w:rPr>
        <w:t xml:space="preserve">Interpreting can take place face-to-face, via telephone and via video conference. </w:t>
      </w:r>
    </w:p>
    <w:p w14:paraId="41F2989B" w14:textId="77777777" w:rsidR="0047517C" w:rsidRDefault="0047517C" w:rsidP="0047517C">
      <w:pPr>
        <w:autoSpaceDE w:val="0"/>
        <w:autoSpaceDN w:val="0"/>
        <w:adjustRightInd w:val="0"/>
        <w:spacing w:before="0" w:after="0"/>
      </w:pPr>
    </w:p>
    <w:p w14:paraId="33B3A8DC" w14:textId="77777777" w:rsidR="00A07748" w:rsidRPr="00A07748" w:rsidRDefault="00A07748" w:rsidP="00A07748">
      <w:pPr>
        <w:autoSpaceDE w:val="0"/>
        <w:autoSpaceDN w:val="0"/>
        <w:adjustRightInd w:val="0"/>
        <w:spacing w:before="0" w:after="0"/>
        <w:rPr>
          <w:rFonts w:eastAsia="Times New Roman"/>
        </w:rPr>
      </w:pPr>
      <w:r w:rsidRPr="00A07748">
        <w:rPr>
          <w:rFonts w:eastAsia="Times New Roman"/>
        </w:rPr>
        <w:t xml:space="preserve">While service users might sometimes have a family member or friend who is willing to translate information for them, this will rarely be an appropriate option. Friends and family may not be impartial and are not bound by the same standards of conduct as accredited interpreters. </w:t>
      </w:r>
    </w:p>
    <w:p w14:paraId="0E61E0A8" w14:textId="77777777" w:rsidR="00A07748" w:rsidRPr="00A07748" w:rsidRDefault="00A07748" w:rsidP="00A07748">
      <w:pPr>
        <w:autoSpaceDE w:val="0"/>
        <w:autoSpaceDN w:val="0"/>
        <w:adjustRightInd w:val="0"/>
        <w:spacing w:before="0" w:after="0"/>
        <w:rPr>
          <w:rFonts w:eastAsia="Times New Roman"/>
        </w:rPr>
      </w:pPr>
    </w:p>
    <w:p w14:paraId="484A8584" w14:textId="77777777" w:rsidR="008B1113" w:rsidRDefault="008B1113" w:rsidP="00756F99">
      <w:pPr>
        <w:autoSpaceDE w:val="0"/>
        <w:autoSpaceDN w:val="0"/>
        <w:adjustRightInd w:val="0"/>
        <w:spacing w:before="0" w:after="0"/>
        <w:jc w:val="center"/>
        <w:rPr>
          <w:rFonts w:eastAsia="Times New Roman"/>
        </w:rPr>
      </w:pPr>
      <w:r>
        <w:rPr>
          <w:noProof/>
        </w:rPr>
        <w:drawing>
          <wp:inline distT="0" distB="0" distL="0" distR="0" wp14:anchorId="30FBFE27" wp14:editId="4F963410">
            <wp:extent cx="3982635" cy="2001376"/>
            <wp:effectExtent l="0" t="0" r="0" b="0"/>
            <wp:docPr id="22537" name="Picture 22537" descr="Image of different ways to communicate. Examples include learning different languages, braille, sign language, the internet and interpreting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iesi\AppData\Local\Microsoft\Windows\Temporary Internet Files\Content.Word\70016763_thumbnail.jp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3989930" cy="2005042"/>
                    </a:xfrm>
                    <a:prstGeom prst="rect">
                      <a:avLst/>
                    </a:prstGeom>
                    <a:noFill/>
                    <a:ln>
                      <a:noFill/>
                    </a:ln>
                  </pic:spPr>
                </pic:pic>
              </a:graphicData>
            </a:graphic>
          </wp:inline>
        </w:drawing>
      </w:r>
    </w:p>
    <w:p w14:paraId="5017E1FC" w14:textId="77777777" w:rsidR="008B1113" w:rsidRDefault="008B1113" w:rsidP="00A07748">
      <w:pPr>
        <w:autoSpaceDE w:val="0"/>
        <w:autoSpaceDN w:val="0"/>
        <w:adjustRightInd w:val="0"/>
        <w:spacing w:before="0" w:after="0"/>
        <w:rPr>
          <w:rFonts w:eastAsia="Times New Roman"/>
        </w:rPr>
      </w:pPr>
    </w:p>
    <w:p w14:paraId="5BF4539D" w14:textId="6DF0F5F0" w:rsidR="00A07748" w:rsidRPr="00A07748" w:rsidRDefault="00A07748" w:rsidP="00A07748">
      <w:pPr>
        <w:autoSpaceDE w:val="0"/>
        <w:autoSpaceDN w:val="0"/>
        <w:adjustRightInd w:val="0"/>
        <w:spacing w:before="0" w:after="0"/>
        <w:rPr>
          <w:rFonts w:eastAsia="Times New Roman"/>
        </w:rPr>
      </w:pPr>
      <w:r w:rsidRPr="00A07748">
        <w:rPr>
          <w:rFonts w:eastAsia="Times New Roman"/>
        </w:rPr>
        <w:t>Allowing a friend or family member to interpret may also raise issues in regards to privacy and confidentiality, as there may be sensitive issues that need to be discussed.</w:t>
      </w:r>
    </w:p>
    <w:p w14:paraId="47388BEC" w14:textId="77777777" w:rsidR="00A07748" w:rsidRPr="00A07748" w:rsidRDefault="00A07748" w:rsidP="00A07748">
      <w:pPr>
        <w:spacing w:before="0" w:after="0"/>
        <w:rPr>
          <w:rFonts w:eastAsia="Times New Roman" w:cs="Arial"/>
        </w:rPr>
      </w:pPr>
    </w:p>
    <w:p w14:paraId="19D9B308" w14:textId="60F801FB" w:rsidR="00945BEF" w:rsidRDefault="00A07748" w:rsidP="00A07748">
      <w:pPr>
        <w:spacing w:before="0" w:after="0"/>
        <w:rPr>
          <w:rFonts w:eastAsia="Times New Roman"/>
        </w:rPr>
      </w:pPr>
      <w:r w:rsidRPr="00A07748">
        <w:rPr>
          <w:rFonts w:eastAsia="Times New Roman" w:cs="Arial"/>
        </w:rPr>
        <w:t xml:space="preserve">Remember that many of the same considerations that apply to people who speak a foreign language may also apply to people who are </w:t>
      </w:r>
      <w:r w:rsidR="00CD024D">
        <w:rPr>
          <w:rFonts w:eastAsia="Times New Roman" w:cs="Arial"/>
        </w:rPr>
        <w:t>d</w:t>
      </w:r>
      <w:r w:rsidR="00CD024D" w:rsidRPr="00A07748">
        <w:rPr>
          <w:rFonts w:eastAsia="Times New Roman" w:cs="Arial"/>
        </w:rPr>
        <w:t xml:space="preserve">eaf </w:t>
      </w:r>
      <w:r w:rsidRPr="00A07748">
        <w:rPr>
          <w:rFonts w:eastAsia="Times New Roman" w:cs="Arial"/>
        </w:rPr>
        <w:t xml:space="preserve">or hearing impaired who require an Auslan interpreter. </w:t>
      </w:r>
      <w:r w:rsidRPr="00A07748">
        <w:rPr>
          <w:rFonts w:eastAsia="Times New Roman"/>
        </w:rPr>
        <w:t xml:space="preserve">You never know when a service user might require an interpreter, so you should undertake research to familiarise yourself with the process of hiring an interpreter in advance. </w:t>
      </w:r>
    </w:p>
    <w:p w14:paraId="131E263B" w14:textId="77777777" w:rsidR="00945BEF" w:rsidRDefault="00945BEF" w:rsidP="00A07748">
      <w:pPr>
        <w:spacing w:before="0" w:after="0"/>
        <w:rPr>
          <w:rFonts w:eastAsia="Times New Roman"/>
        </w:rPr>
      </w:pPr>
    </w:p>
    <w:p w14:paraId="5F5CA710" w14:textId="4FB5F8FF" w:rsidR="00A07748" w:rsidRPr="00A07748" w:rsidRDefault="00A07748" w:rsidP="00A07748">
      <w:pPr>
        <w:spacing w:before="0" w:after="0"/>
        <w:rPr>
          <w:rFonts w:eastAsia="Times New Roman"/>
        </w:rPr>
      </w:pPr>
      <w:r w:rsidRPr="00A07748">
        <w:rPr>
          <w:rFonts w:eastAsia="Times New Roman"/>
        </w:rPr>
        <w:t>Below are a few guiding questions to assist with your research:</w:t>
      </w:r>
    </w:p>
    <w:p w14:paraId="0081F1D9" w14:textId="77777777" w:rsidR="00A07748" w:rsidRPr="00A07748" w:rsidRDefault="00A07748" w:rsidP="00CD18E3">
      <w:pPr>
        <w:numPr>
          <w:ilvl w:val="0"/>
          <w:numId w:val="37"/>
        </w:numPr>
        <w:spacing w:before="120" w:after="120"/>
        <w:rPr>
          <w:rFonts w:eastAsia="Times New Roman"/>
        </w:rPr>
      </w:pPr>
      <w:r w:rsidRPr="00A07748">
        <w:rPr>
          <w:rFonts w:eastAsia="Times New Roman"/>
        </w:rPr>
        <w:t>Does your workplace have a policy relating to the use of interpreters?</w:t>
      </w:r>
    </w:p>
    <w:p w14:paraId="1427CDED" w14:textId="77777777" w:rsidR="00A07748" w:rsidRPr="00A07748" w:rsidRDefault="00A07748" w:rsidP="00CD18E3">
      <w:pPr>
        <w:numPr>
          <w:ilvl w:val="0"/>
          <w:numId w:val="37"/>
        </w:numPr>
        <w:spacing w:before="120" w:after="120"/>
        <w:rPr>
          <w:rFonts w:eastAsia="Times New Roman"/>
        </w:rPr>
      </w:pPr>
      <w:r w:rsidRPr="00A07748">
        <w:rPr>
          <w:rFonts w:eastAsia="Times New Roman"/>
        </w:rPr>
        <w:t>Does your workplace have a preferred interpreting provider?</w:t>
      </w:r>
    </w:p>
    <w:p w14:paraId="5613CA80" w14:textId="77777777" w:rsidR="00A07748" w:rsidRDefault="00A07748" w:rsidP="00CD18E3">
      <w:pPr>
        <w:numPr>
          <w:ilvl w:val="0"/>
          <w:numId w:val="37"/>
        </w:numPr>
        <w:spacing w:before="120" w:after="120"/>
        <w:rPr>
          <w:rFonts w:eastAsia="Times New Roman"/>
        </w:rPr>
      </w:pPr>
      <w:r w:rsidRPr="00A07748">
        <w:rPr>
          <w:rFonts w:eastAsia="Times New Roman"/>
        </w:rPr>
        <w:t>If you are accompanying a service user to a meeting (especially with a Government Department), do they have access to an interpreter for this meeting?</w:t>
      </w:r>
    </w:p>
    <w:p w14:paraId="67FAC162" w14:textId="77777777" w:rsidR="00945BEF" w:rsidRPr="00A07748" w:rsidRDefault="00945BEF" w:rsidP="00945BEF">
      <w:pPr>
        <w:spacing w:before="120" w:after="120"/>
        <w:rPr>
          <w:rFonts w:eastAsia="Times New Roman"/>
        </w:rPr>
      </w:pPr>
    </w:p>
    <w:tbl>
      <w:tblPr>
        <w:tblStyle w:val="TableGrid"/>
        <w:tblW w:w="0" w:type="auto"/>
        <w:tblLook w:val="04A0" w:firstRow="1" w:lastRow="0" w:firstColumn="1" w:lastColumn="0" w:noHBand="0" w:noVBand="1"/>
      </w:tblPr>
      <w:tblGrid>
        <w:gridCol w:w="1555"/>
        <w:gridCol w:w="7505"/>
      </w:tblGrid>
      <w:tr w:rsidR="00F05ADF" w14:paraId="1BB5DFEE" w14:textId="77777777" w:rsidTr="00945BEF">
        <w:trPr>
          <w:trHeight w:val="1678"/>
        </w:trPr>
        <w:tc>
          <w:tcPr>
            <w:tcW w:w="1555" w:type="dxa"/>
            <w:tcBorders>
              <w:top w:val="nil"/>
              <w:left w:val="nil"/>
              <w:bottom w:val="nil"/>
              <w:right w:val="nil"/>
            </w:tcBorders>
            <w:vAlign w:val="center"/>
          </w:tcPr>
          <w:p w14:paraId="3CB231F9" w14:textId="09C8D38E" w:rsidR="00F05ADF" w:rsidRDefault="00F05ADF" w:rsidP="00945BEF">
            <w:pPr>
              <w:spacing w:after="0"/>
              <w:rPr>
                <w:b/>
              </w:rPr>
            </w:pPr>
            <w:r>
              <w:rPr>
                <w:noProof/>
              </w:rPr>
              <w:lastRenderedPageBreak/>
              <w:drawing>
                <wp:inline distT="0" distB="0" distL="0" distR="0" wp14:anchorId="728BA0B5" wp14:editId="71A14161">
                  <wp:extent cx="806400" cy="806400"/>
                  <wp:effectExtent l="0" t="0" r="0" b="0"/>
                  <wp:docPr id="5143" name="Picture 5143"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2D475BF" w14:textId="6741D549" w:rsidR="00F05ADF" w:rsidRPr="00F05ADF" w:rsidRDefault="00F05ADF" w:rsidP="003655BA">
            <w:pPr>
              <w:spacing w:after="0"/>
              <w:rPr>
                <w:rFonts w:cs="Arial"/>
              </w:rPr>
            </w:pPr>
            <w:r w:rsidRPr="00F05ADF">
              <w:rPr>
                <w:rFonts w:cs="Arial"/>
                <w:b/>
              </w:rPr>
              <w:t xml:space="preserve">What other factors might you need to consider when </w:t>
            </w:r>
            <w:r w:rsidRPr="00756F99">
              <w:rPr>
                <w:rFonts w:cs="Arial"/>
                <w:b/>
                <w:u w:val="single"/>
              </w:rPr>
              <w:t>choosing</w:t>
            </w:r>
            <w:r w:rsidRPr="00F05ADF">
              <w:rPr>
                <w:rFonts w:cs="Arial"/>
                <w:b/>
              </w:rPr>
              <w:t xml:space="preserve"> an interpreter?</w:t>
            </w:r>
            <w:r>
              <w:rPr>
                <w:rFonts w:cs="Arial"/>
                <w:b/>
              </w:rPr>
              <w:t xml:space="preserve"> </w:t>
            </w:r>
            <w:r w:rsidRPr="00756F99">
              <w:rPr>
                <w:rFonts w:cs="Arial"/>
                <w:i/>
              </w:rPr>
              <w:t>(</w:t>
            </w:r>
            <w:r w:rsidR="007E536D" w:rsidRPr="00756F99">
              <w:rPr>
                <w:rFonts w:cs="Arial"/>
                <w:i/>
              </w:rPr>
              <w:t>Notes</w:t>
            </w:r>
            <w:r w:rsidRPr="00756F99">
              <w:rPr>
                <w:rFonts w:cs="Arial"/>
                <w:i/>
              </w:rPr>
              <w:t xml:space="preserve"> found </w:t>
            </w:r>
            <w:r w:rsidRPr="00996319">
              <w:rPr>
                <w:rFonts w:cs="Arial"/>
                <w:i/>
              </w:rPr>
              <w:t xml:space="preserve">on </w:t>
            </w:r>
            <w:r w:rsidRPr="00023AAC">
              <w:rPr>
                <w:rFonts w:cs="Arial"/>
                <w:i/>
              </w:rPr>
              <w:t xml:space="preserve">page </w:t>
            </w:r>
            <w:r w:rsidR="00996319" w:rsidRPr="00023AAC">
              <w:rPr>
                <w:rFonts w:cs="Arial"/>
                <w:i/>
              </w:rPr>
              <w:t>1</w:t>
            </w:r>
            <w:r w:rsidR="003655BA">
              <w:rPr>
                <w:rFonts w:cs="Arial"/>
                <w:i/>
              </w:rPr>
              <w:t>78</w:t>
            </w:r>
            <w:r w:rsidRPr="00996319">
              <w:rPr>
                <w:rFonts w:cs="Arial"/>
                <w:i/>
              </w:rPr>
              <w:t>).</w:t>
            </w:r>
            <w:r w:rsidRPr="00756F99">
              <w:rPr>
                <w:rFonts w:cs="Arial"/>
                <w:i/>
              </w:rPr>
              <w:t xml:space="preserve"> </w:t>
            </w:r>
          </w:p>
        </w:tc>
      </w:tr>
    </w:tbl>
    <w:p w14:paraId="590B3D9D" w14:textId="5F71A7A3" w:rsidR="0047517C" w:rsidRDefault="0047517C" w:rsidP="00945BEF">
      <w:pPr>
        <w:spacing w:before="0" w:after="0" w:line="480" w:lineRule="auto"/>
        <w:rPr>
          <w:rFonts w:cs="Arial"/>
        </w:rPr>
      </w:pPr>
      <w:r>
        <w:rPr>
          <w:rFonts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55"/>
        <w:gridCol w:w="7505"/>
      </w:tblGrid>
      <w:tr w:rsidR="007E536D" w14:paraId="16D50420" w14:textId="77777777" w:rsidTr="00945BEF">
        <w:trPr>
          <w:trHeight w:val="1678"/>
        </w:trPr>
        <w:tc>
          <w:tcPr>
            <w:tcW w:w="1555" w:type="dxa"/>
            <w:tcBorders>
              <w:top w:val="nil"/>
              <w:left w:val="nil"/>
              <w:bottom w:val="nil"/>
              <w:right w:val="nil"/>
            </w:tcBorders>
            <w:vAlign w:val="center"/>
          </w:tcPr>
          <w:p w14:paraId="5A2731DB" w14:textId="065CD21B" w:rsidR="007E536D" w:rsidRDefault="007E536D" w:rsidP="00945BEF">
            <w:pPr>
              <w:spacing w:after="0"/>
              <w:rPr>
                <w:b/>
              </w:rPr>
            </w:pPr>
            <w:r>
              <w:rPr>
                <w:noProof/>
              </w:rPr>
              <w:drawing>
                <wp:inline distT="0" distB="0" distL="0" distR="0" wp14:anchorId="01CB404F" wp14:editId="6D6ED543">
                  <wp:extent cx="806400" cy="806400"/>
                  <wp:effectExtent l="0" t="0" r="0" b="0"/>
                  <wp:docPr id="5144" name="Picture 514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7B2007B7" w14:textId="6B6AD0C8" w:rsidR="007E536D" w:rsidRDefault="007E536D" w:rsidP="003655BA">
            <w:pPr>
              <w:spacing w:after="0"/>
              <w:rPr>
                <w:b/>
              </w:rPr>
            </w:pPr>
            <w:r w:rsidRPr="007E536D">
              <w:rPr>
                <w:rFonts w:cs="Arial"/>
                <w:b/>
              </w:rPr>
              <w:t xml:space="preserve">What do you think are some of the factors you might need to consider when you are </w:t>
            </w:r>
            <w:r w:rsidRPr="00756F99">
              <w:rPr>
                <w:rFonts w:cs="Arial"/>
                <w:b/>
                <w:u w:val="single"/>
              </w:rPr>
              <w:t>using</w:t>
            </w:r>
            <w:r w:rsidRPr="007E536D">
              <w:rPr>
                <w:rFonts w:cs="Arial"/>
                <w:b/>
              </w:rPr>
              <w:t xml:space="preserve"> an interpreter?</w:t>
            </w:r>
            <w:r>
              <w:rPr>
                <w:rFonts w:cs="Arial"/>
              </w:rPr>
              <w:t xml:space="preserve"> </w:t>
            </w:r>
            <w:r w:rsidRPr="00756F99">
              <w:rPr>
                <w:rFonts w:cs="Arial"/>
                <w:i/>
              </w:rPr>
              <w:t xml:space="preserve">(Notes found on </w:t>
            </w:r>
            <w:r w:rsidRPr="00023AAC">
              <w:rPr>
                <w:rFonts w:cs="Arial"/>
                <w:i/>
              </w:rPr>
              <w:t xml:space="preserve">page </w:t>
            </w:r>
            <w:r w:rsidR="00996319" w:rsidRPr="00023AAC">
              <w:rPr>
                <w:rFonts w:cs="Arial"/>
                <w:i/>
              </w:rPr>
              <w:t>1</w:t>
            </w:r>
            <w:r w:rsidR="003655BA">
              <w:rPr>
                <w:rFonts w:cs="Arial"/>
                <w:i/>
              </w:rPr>
              <w:t>78</w:t>
            </w:r>
            <w:r w:rsidRPr="00996319">
              <w:rPr>
                <w:rFonts w:cs="Arial"/>
                <w:i/>
              </w:rPr>
              <w:t>).</w:t>
            </w:r>
          </w:p>
        </w:tc>
      </w:tr>
    </w:tbl>
    <w:p w14:paraId="6CB0A474" w14:textId="7E27FF14" w:rsidR="00C1673E" w:rsidRPr="0047517C" w:rsidRDefault="00945BEF" w:rsidP="00945BEF">
      <w:pPr>
        <w:spacing w:before="0" w:after="0" w:line="480" w:lineRule="auto"/>
        <w:rPr>
          <w:rFonts w:cs="Arial"/>
        </w:rPr>
      </w:pPr>
      <w:r>
        <w:rPr>
          <w:rFonts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1673E">
        <w:rPr>
          <w:rFonts w:cs="Arial"/>
        </w:rPr>
        <w:t>______________________________________________________________________________________________________________________________________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A07748" w:rsidRPr="00A07748" w14:paraId="7FC489C5" w14:textId="77777777" w:rsidTr="00945BEF">
        <w:trPr>
          <w:trHeight w:val="70"/>
        </w:trPr>
        <w:tc>
          <w:tcPr>
            <w:tcW w:w="1485" w:type="dxa"/>
            <w:vAlign w:val="center"/>
          </w:tcPr>
          <w:p w14:paraId="7403AB6D" w14:textId="77777777" w:rsidR="00A07748" w:rsidRPr="00A07748" w:rsidRDefault="00A07748" w:rsidP="00945BEF">
            <w:pPr>
              <w:spacing w:before="0" w:after="0"/>
              <w:rPr>
                <w:b/>
              </w:rPr>
            </w:pPr>
            <w:bookmarkStart w:id="91" w:name="_Toc435014094"/>
            <w:r w:rsidRPr="00A07748">
              <w:rPr>
                <w:rFonts w:eastAsia="Times New Roman"/>
                <w:noProof/>
              </w:rPr>
              <w:drawing>
                <wp:inline distT="0" distB="0" distL="0" distR="0" wp14:anchorId="31E6424E" wp14:editId="698A6800">
                  <wp:extent cx="806400" cy="806400"/>
                  <wp:effectExtent l="0" t="0" r="0" b="0"/>
                  <wp:docPr id="22635" name="Picture 2263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4BD467B0" w14:textId="77777777" w:rsidR="00A07748" w:rsidRPr="00A07748" w:rsidRDefault="00A07748" w:rsidP="00945BEF">
            <w:pPr>
              <w:spacing w:before="0" w:after="0"/>
              <w:rPr>
                <w:rFonts w:eastAsia="Times New Roman" w:cs="Arial"/>
                <w:b/>
              </w:rPr>
            </w:pPr>
            <w:r w:rsidRPr="00A07748">
              <w:rPr>
                <w:rFonts w:eastAsia="Times New Roman" w:cs="Arial"/>
                <w:b/>
              </w:rPr>
              <w:t>Further reading:</w:t>
            </w:r>
          </w:p>
          <w:p w14:paraId="2E9AA4C7" w14:textId="77777777" w:rsidR="00A07748" w:rsidRPr="00A07748" w:rsidRDefault="00A07748" w:rsidP="00945BEF">
            <w:pPr>
              <w:spacing w:before="0" w:after="0"/>
              <w:rPr>
                <w:rFonts w:eastAsia="Times New Roman" w:cs="Arial"/>
                <w:b/>
              </w:rPr>
            </w:pPr>
          </w:p>
          <w:p w14:paraId="7DB037F6" w14:textId="64463264" w:rsidR="00A07748" w:rsidRPr="00A07748" w:rsidRDefault="00A07748" w:rsidP="00945BEF">
            <w:pPr>
              <w:tabs>
                <w:tab w:val="left" w:pos="720"/>
              </w:tabs>
              <w:spacing w:before="0" w:after="0"/>
              <w:rPr>
                <w:rFonts w:eastAsia="Times New Roman"/>
              </w:rPr>
            </w:pPr>
            <w:r w:rsidRPr="00A07748">
              <w:rPr>
                <w:rFonts w:eastAsia="Times New Roman" w:cs="Arial"/>
              </w:rPr>
              <w:t xml:space="preserve">Western Australian Department of Health, </w:t>
            </w:r>
            <w:hyperlink r:id="rId118" w:history="1">
              <w:r w:rsidRPr="00CD024D">
                <w:rPr>
                  <w:rStyle w:val="Hyperlink"/>
                  <w:rFonts w:eastAsia="Times New Roman" w:cs="Arial"/>
                  <w:i/>
                </w:rPr>
                <w:t>Multilingual poster</w:t>
              </w:r>
            </w:hyperlink>
            <w:r w:rsidR="00CD024D">
              <w:rPr>
                <w:rFonts w:eastAsia="Times New Roman" w:cs="Arial"/>
                <w:i/>
              </w:rPr>
              <w:t>.</w:t>
            </w:r>
          </w:p>
          <w:p w14:paraId="33F2EB90" w14:textId="77777777" w:rsidR="00A07748" w:rsidRPr="00A07748" w:rsidRDefault="00A07748" w:rsidP="00945BEF">
            <w:pPr>
              <w:tabs>
                <w:tab w:val="left" w:pos="720"/>
              </w:tabs>
              <w:spacing w:before="0" w:after="0"/>
              <w:rPr>
                <w:rFonts w:eastAsia="Times New Roman"/>
                <w:i/>
              </w:rPr>
            </w:pPr>
            <w:r w:rsidRPr="00A07748">
              <w:rPr>
                <w:rFonts w:eastAsia="Times New Roman"/>
                <w:i/>
              </w:rPr>
              <w:t>(The poster is available in the ‘More Information’ section of the WA Health webpage)</w:t>
            </w:r>
          </w:p>
          <w:p w14:paraId="0943C61D" w14:textId="77777777" w:rsidR="00A07748" w:rsidRPr="00A07748" w:rsidRDefault="00A07748" w:rsidP="00945BEF">
            <w:pPr>
              <w:tabs>
                <w:tab w:val="left" w:pos="720"/>
              </w:tabs>
              <w:spacing w:before="0" w:after="0"/>
              <w:rPr>
                <w:rFonts w:eastAsia="Times New Roman"/>
              </w:rPr>
            </w:pPr>
          </w:p>
          <w:p w14:paraId="0813EF00" w14:textId="6279C8C1" w:rsidR="00A07748" w:rsidRPr="00A07748" w:rsidRDefault="00A07748" w:rsidP="00CD024D">
            <w:pPr>
              <w:spacing w:before="0" w:after="0"/>
              <w:contextualSpacing/>
              <w:rPr>
                <w:b/>
              </w:rPr>
            </w:pPr>
            <w:r w:rsidRPr="00A07748">
              <w:t xml:space="preserve">My Aged Care, </w:t>
            </w:r>
            <w:hyperlink r:id="rId119" w:history="1">
              <w:r w:rsidRPr="00CD024D">
                <w:rPr>
                  <w:rStyle w:val="Hyperlink"/>
                  <w:i/>
                </w:rPr>
                <w:t>Other languages</w:t>
              </w:r>
            </w:hyperlink>
            <w:r w:rsidRPr="00A07748">
              <w:rPr>
                <w:rFonts w:cs="Arial"/>
              </w:rPr>
              <w:t xml:space="preserve"> (</w:t>
            </w:r>
            <w:r w:rsidR="00CD024D">
              <w:rPr>
                <w:rFonts w:cs="Arial"/>
              </w:rPr>
              <w:t xml:space="preserve">1 </w:t>
            </w:r>
            <w:r w:rsidRPr="00A07748">
              <w:rPr>
                <w:rFonts w:cs="Arial"/>
              </w:rPr>
              <w:t>July 2015).</w:t>
            </w:r>
            <w:r w:rsidRPr="00A07748">
              <w:rPr>
                <w:b/>
                <w:iCs/>
              </w:rPr>
              <w:br w:type="page"/>
            </w:r>
          </w:p>
        </w:tc>
      </w:tr>
    </w:tbl>
    <w:p w14:paraId="1D7EDFA4" w14:textId="77777777" w:rsidR="00A07748" w:rsidRDefault="00A07748">
      <w:pPr>
        <w:spacing w:before="0" w:after="0"/>
        <w:rPr>
          <w:b/>
          <w:i/>
          <w:color w:val="000000"/>
          <w:sz w:val="28"/>
          <w:szCs w:val="26"/>
        </w:rPr>
      </w:pPr>
      <w:r>
        <w:br w:type="page"/>
      </w:r>
    </w:p>
    <w:p w14:paraId="1C09CD3C" w14:textId="52262C50" w:rsidR="00C1673E" w:rsidRPr="00C1673E" w:rsidRDefault="00C1673E" w:rsidP="00C32F7E">
      <w:pPr>
        <w:pStyle w:val="Heading2"/>
        <w:rPr>
          <w:i/>
        </w:rPr>
      </w:pPr>
      <w:bookmarkStart w:id="92" w:name="_Toc440633507"/>
      <w:r w:rsidRPr="00E342D3">
        <w:lastRenderedPageBreak/>
        <w:t xml:space="preserve">5.4. </w:t>
      </w:r>
      <w:r>
        <w:t>Alte</w:t>
      </w:r>
      <w:r w:rsidRPr="00E342D3">
        <w:t>rnative accessible formats</w:t>
      </w:r>
      <w:bookmarkEnd w:id="91"/>
      <w:bookmarkEnd w:id="92"/>
    </w:p>
    <w:p w14:paraId="3F1329C0" w14:textId="77777777" w:rsidR="00C1673E" w:rsidRPr="00E342D3" w:rsidRDefault="00C1673E" w:rsidP="00C1673E">
      <w:pPr>
        <w:spacing w:before="0" w:after="0"/>
        <w:rPr>
          <w:rFonts w:cs="Arial"/>
        </w:rPr>
      </w:pPr>
    </w:p>
    <w:p w14:paraId="354FEDAC" w14:textId="75177837" w:rsidR="00A07748" w:rsidRPr="00A07748" w:rsidRDefault="00A07748" w:rsidP="00A07748">
      <w:pPr>
        <w:spacing w:before="0" w:after="0"/>
        <w:rPr>
          <w:rFonts w:eastAsia="Times New Roman" w:cs="Arial"/>
        </w:rPr>
      </w:pPr>
      <w:r w:rsidRPr="00A07748">
        <w:rPr>
          <w:rFonts w:eastAsia="Times New Roman" w:cs="Arial"/>
        </w:rPr>
        <w:t xml:space="preserve">In addition to engaging directly with service users in a way that is respectful of their needs, you will often be required to provide written information </w:t>
      </w:r>
      <w:r w:rsidR="002233A2">
        <w:rPr>
          <w:rFonts w:cs="Arial"/>
        </w:rPr>
        <w:t>tailored to the needs of</w:t>
      </w:r>
      <w:r w:rsidRPr="00A07748">
        <w:rPr>
          <w:rFonts w:eastAsia="Times New Roman" w:cs="Arial"/>
        </w:rPr>
        <w:t xml:space="preserve"> service users. </w:t>
      </w:r>
    </w:p>
    <w:p w14:paraId="565DB6A0" w14:textId="77777777" w:rsidR="00A07748" w:rsidRPr="00A07748" w:rsidRDefault="00A07748" w:rsidP="00A07748">
      <w:pPr>
        <w:spacing w:before="0" w:after="0"/>
        <w:rPr>
          <w:rFonts w:eastAsia="Times New Roman" w:cs="Arial"/>
        </w:rPr>
      </w:pPr>
    </w:p>
    <w:p w14:paraId="6433FB7A" w14:textId="77777777" w:rsidR="00A07748" w:rsidRPr="00A07748" w:rsidRDefault="00A07748" w:rsidP="00A07748">
      <w:pPr>
        <w:spacing w:before="0" w:after="0"/>
        <w:rPr>
          <w:rFonts w:eastAsia="Times New Roman" w:cs="Arial"/>
        </w:rPr>
      </w:pPr>
      <w:r w:rsidRPr="00A07748">
        <w:rPr>
          <w:rFonts w:eastAsia="Times New Roman" w:cs="Arial"/>
        </w:rPr>
        <w:t>In these situations, it is important to remember that printed information will not meet the needs of all service users and you may need to source information in alternative formats.</w:t>
      </w:r>
    </w:p>
    <w:p w14:paraId="394371FB" w14:textId="77777777" w:rsidR="00A07748" w:rsidRPr="00A07748" w:rsidRDefault="00A07748" w:rsidP="00A07748">
      <w:pPr>
        <w:spacing w:before="0" w:after="0"/>
        <w:rPr>
          <w:rFonts w:eastAsia="Times New Roman" w:cs="Arial"/>
        </w:rPr>
      </w:pPr>
    </w:p>
    <w:p w14:paraId="6B786AEB" w14:textId="31944BCB" w:rsidR="00A07748" w:rsidRPr="00A07748" w:rsidRDefault="00A07748" w:rsidP="00A07748">
      <w:pPr>
        <w:spacing w:before="0" w:after="0"/>
        <w:rPr>
          <w:rFonts w:eastAsia="Times New Roman" w:cs="Arial"/>
        </w:rPr>
      </w:pPr>
      <w:r w:rsidRPr="00A07748">
        <w:rPr>
          <w:rFonts w:eastAsia="Times New Roman" w:cs="Arial"/>
        </w:rPr>
        <w:t xml:space="preserve">We’ve already </w:t>
      </w:r>
      <w:r w:rsidR="002233A2">
        <w:rPr>
          <w:rFonts w:cs="Arial"/>
        </w:rPr>
        <w:t>explored how</w:t>
      </w:r>
      <w:r w:rsidR="002233A2" w:rsidRPr="009A0C6F">
        <w:rPr>
          <w:rFonts w:cs="Arial"/>
        </w:rPr>
        <w:t xml:space="preserve"> </w:t>
      </w:r>
      <w:r w:rsidRPr="00A07748">
        <w:rPr>
          <w:rFonts w:eastAsia="Times New Roman" w:cs="Arial"/>
        </w:rPr>
        <w:t xml:space="preserve">providing information in Easy English and translating information into foreign languages are ways of providing information </w:t>
      </w:r>
      <w:r w:rsidR="002233A2">
        <w:rPr>
          <w:rFonts w:cs="Arial"/>
        </w:rPr>
        <w:t xml:space="preserve">to people with </w:t>
      </w:r>
      <w:r w:rsidRPr="00A07748">
        <w:rPr>
          <w:rFonts w:eastAsia="Times New Roman" w:cs="Arial"/>
        </w:rPr>
        <w:t xml:space="preserve">diverse needs. However, ‘alternative formats’ also includes other forms of communication such as </w:t>
      </w:r>
      <w:r w:rsidR="002233A2" w:rsidRPr="00A07748">
        <w:rPr>
          <w:rFonts w:eastAsia="Times New Roman" w:cs="Arial"/>
        </w:rPr>
        <w:t>Braille</w:t>
      </w:r>
      <w:r w:rsidR="002233A2">
        <w:rPr>
          <w:rFonts w:eastAsia="Times New Roman" w:cs="Arial"/>
        </w:rPr>
        <w:t>,</w:t>
      </w:r>
      <w:r w:rsidR="002233A2" w:rsidRPr="00A07748">
        <w:rPr>
          <w:rFonts w:eastAsia="Times New Roman" w:cs="Arial"/>
        </w:rPr>
        <w:t xml:space="preserve"> </w:t>
      </w:r>
      <w:r w:rsidRPr="00A07748">
        <w:rPr>
          <w:rFonts w:eastAsia="Times New Roman" w:cs="Arial"/>
        </w:rPr>
        <w:t>large print and audio.</w:t>
      </w:r>
    </w:p>
    <w:p w14:paraId="05AAB72E" w14:textId="77777777" w:rsidR="00A07748" w:rsidRPr="00A07748" w:rsidRDefault="00A07748" w:rsidP="00A07748">
      <w:pPr>
        <w:spacing w:before="0" w:after="0"/>
        <w:rPr>
          <w:rFonts w:eastAsia="Times New Roman" w:cs="Arial"/>
        </w:rPr>
      </w:pPr>
    </w:p>
    <w:p w14:paraId="5B0271D9" w14:textId="77777777" w:rsidR="002233A2" w:rsidRDefault="002233A2" w:rsidP="002233A2">
      <w:pPr>
        <w:spacing w:before="0" w:after="0"/>
        <w:rPr>
          <w:rFonts w:eastAsia="Times New Roman"/>
        </w:rPr>
      </w:pPr>
      <w:r w:rsidRPr="00A07748">
        <w:rPr>
          <w:rFonts w:eastAsia="Times New Roman"/>
        </w:rPr>
        <w:t xml:space="preserve">Braille is used by many people who are blind, vision impaired or deaf blind. However, it is important to remember that not all people with these disabilities will know or use Braille. Information can be reproduced in Braille using a machine called a Braille Embosser. </w:t>
      </w:r>
    </w:p>
    <w:p w14:paraId="1FA06A25" w14:textId="77777777" w:rsidR="002233A2" w:rsidRPr="00A07748" w:rsidRDefault="002233A2" w:rsidP="002233A2">
      <w:pPr>
        <w:spacing w:before="0" w:after="0"/>
        <w:rPr>
          <w:rFonts w:eastAsia="Times New Roman"/>
        </w:rPr>
      </w:pPr>
    </w:p>
    <w:p w14:paraId="5052C74C" w14:textId="77777777" w:rsidR="002233A2" w:rsidRDefault="002233A2" w:rsidP="00756F99">
      <w:pPr>
        <w:spacing w:before="0" w:after="0"/>
        <w:jc w:val="center"/>
        <w:rPr>
          <w:rFonts w:eastAsia="Times New Roman"/>
        </w:rPr>
      </w:pPr>
      <w:r>
        <w:rPr>
          <w:noProof/>
        </w:rPr>
        <w:drawing>
          <wp:inline distT="0" distB="0" distL="0" distR="0" wp14:anchorId="13C0BB7C" wp14:editId="50582334">
            <wp:extent cx="2997089" cy="1999398"/>
            <wp:effectExtent l="0" t="0" r="0" b="1270"/>
            <wp:docPr id="202" name="Picture 202" descr="image of reading brai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3001641" cy="2002435"/>
                    </a:xfrm>
                    <a:prstGeom prst="rect">
                      <a:avLst/>
                    </a:prstGeom>
                    <a:noFill/>
                  </pic:spPr>
                </pic:pic>
              </a:graphicData>
            </a:graphic>
          </wp:inline>
        </w:drawing>
      </w:r>
    </w:p>
    <w:p w14:paraId="50C04F22" w14:textId="77777777" w:rsidR="00A07748" w:rsidRPr="00A07748" w:rsidRDefault="00A07748" w:rsidP="00A07748">
      <w:pPr>
        <w:spacing w:before="0" w:after="0"/>
        <w:rPr>
          <w:rFonts w:eastAsia="Times New Roman"/>
        </w:rPr>
      </w:pPr>
    </w:p>
    <w:p w14:paraId="7CA89A8C" w14:textId="4CE378F0" w:rsidR="00A07748" w:rsidRPr="00A07748" w:rsidRDefault="00A07748" w:rsidP="00A07748">
      <w:pPr>
        <w:spacing w:before="0" w:after="0"/>
        <w:rPr>
          <w:rFonts w:eastAsia="Times New Roman"/>
        </w:rPr>
      </w:pPr>
      <w:r w:rsidRPr="00A07748">
        <w:rPr>
          <w:rFonts w:eastAsia="Times New Roman"/>
        </w:rPr>
        <w:t>There are several companies in Australia who can translate written information into Braille. A directory of these companies can be found on the ‘</w:t>
      </w:r>
      <w:hyperlink r:id="rId121" w:history="1">
        <w:r w:rsidRPr="00BB4D52">
          <w:rPr>
            <w:rStyle w:val="Hyperlink"/>
            <w:rFonts w:eastAsia="Times New Roman"/>
          </w:rPr>
          <w:t>Directory</w:t>
        </w:r>
      </w:hyperlink>
      <w:r w:rsidRPr="00A07748">
        <w:rPr>
          <w:rFonts w:eastAsia="Times New Roman"/>
        </w:rPr>
        <w:t>’ page of the Braille Australia website.</w:t>
      </w:r>
    </w:p>
    <w:p w14:paraId="6B3DECD6" w14:textId="77777777" w:rsidR="00A07748" w:rsidRPr="00A07748" w:rsidRDefault="00A07748" w:rsidP="00A07748">
      <w:pPr>
        <w:spacing w:before="0" w:after="0"/>
        <w:rPr>
          <w:rFonts w:eastAsia="Times New Roman"/>
        </w:rPr>
      </w:pPr>
    </w:p>
    <w:p w14:paraId="41B3B0DF" w14:textId="5E626D1E" w:rsidR="00A07748" w:rsidRPr="00A07748" w:rsidRDefault="00A07748" w:rsidP="00A07748">
      <w:pPr>
        <w:spacing w:before="0" w:after="0"/>
        <w:rPr>
          <w:rFonts w:eastAsia="Times New Roman"/>
        </w:rPr>
      </w:pPr>
      <w:r w:rsidRPr="00A07748">
        <w:rPr>
          <w:rFonts w:eastAsia="Times New Roman"/>
        </w:rPr>
        <w:t xml:space="preserve">Some people now also access Braille via an electronic Braille display, or electronic note taker. These devices feature a display made up of tiny pins which rise up to produce words in Braille, allowing the user to access electronic documents, internet content etc. </w:t>
      </w:r>
      <w:r w:rsidR="00984043">
        <w:rPr>
          <w:rFonts w:eastAsia="Times New Roman"/>
        </w:rPr>
        <w:t>T</w:t>
      </w:r>
      <w:r w:rsidRPr="00A07748">
        <w:rPr>
          <w:rFonts w:eastAsia="Times New Roman"/>
        </w:rPr>
        <w:t>hese devices are extremely cost prohibitive and still out of reach for many people with disability, although it is hoped that this may be addressed through the implementation of the National Disability Insurance Scheme.</w:t>
      </w:r>
    </w:p>
    <w:p w14:paraId="259540D7" w14:textId="77777777" w:rsidR="00A07748" w:rsidRPr="00A07748" w:rsidRDefault="00A07748" w:rsidP="00A07748">
      <w:pPr>
        <w:spacing w:before="0" w:after="0"/>
        <w:rPr>
          <w:rFonts w:eastAsia="Times New Roman"/>
        </w:rPr>
      </w:pPr>
    </w:p>
    <w:p w14:paraId="57ABE537" w14:textId="77777777" w:rsidR="005640BC" w:rsidRDefault="005640BC" w:rsidP="005640BC">
      <w:pPr>
        <w:spacing w:before="0" w:after="0"/>
        <w:rPr>
          <w:rFonts w:eastAsia="Times New Roman"/>
        </w:rPr>
      </w:pPr>
      <w:r w:rsidRPr="00A07748">
        <w:rPr>
          <w:rFonts w:eastAsia="Times New Roman"/>
        </w:rPr>
        <w:t xml:space="preserve">Large print can be useful for a number of service users, including older service users with diminishing vision. </w:t>
      </w:r>
    </w:p>
    <w:p w14:paraId="019721EC" w14:textId="77777777" w:rsidR="005640BC" w:rsidRDefault="005640BC" w:rsidP="005640BC">
      <w:pPr>
        <w:spacing w:before="0" w:after="0"/>
        <w:rPr>
          <w:rFonts w:eastAsia="Times New Roman"/>
        </w:rPr>
      </w:pPr>
    </w:p>
    <w:p w14:paraId="150B1E2E" w14:textId="1C3B0FC8" w:rsidR="005640BC" w:rsidRDefault="005640BC" w:rsidP="005640BC">
      <w:pPr>
        <w:spacing w:before="0" w:after="0"/>
      </w:pPr>
      <w:r w:rsidRPr="00A07748">
        <w:rPr>
          <w:rFonts w:eastAsia="Times New Roman"/>
        </w:rPr>
        <w:t>The most commonly used font size for large print is 18pt, but the text may sometimes be larger.</w:t>
      </w:r>
      <w:r>
        <w:rPr>
          <w:rFonts w:eastAsia="Times New Roman"/>
        </w:rPr>
        <w:t xml:space="preserve"> O</w:t>
      </w:r>
      <w:r w:rsidRPr="00A07748">
        <w:rPr>
          <w:rFonts w:eastAsia="Times New Roman"/>
        </w:rPr>
        <w:t>ther factors to consider when producing large print documents</w:t>
      </w:r>
      <w:r>
        <w:rPr>
          <w:rFonts w:eastAsia="Times New Roman"/>
        </w:rPr>
        <w:t xml:space="preserve"> include</w:t>
      </w:r>
      <w:r w:rsidRPr="00A07748">
        <w:rPr>
          <w:rFonts w:eastAsia="Times New Roman"/>
        </w:rPr>
        <w:t xml:space="preserve"> </w:t>
      </w:r>
      <w:r w:rsidRPr="00A07748">
        <w:rPr>
          <w:rFonts w:eastAsia="Times New Roman"/>
        </w:rPr>
        <w:lastRenderedPageBreak/>
        <w:t>the choice of font, line spacing and margins and use of bold and underline. Italics should generally be avoided as it distorts the text and can make it difficult to read.</w:t>
      </w:r>
    </w:p>
    <w:p w14:paraId="53E78A80" w14:textId="77777777" w:rsidR="005640BC" w:rsidRPr="00A07748" w:rsidRDefault="005640BC" w:rsidP="005640BC">
      <w:pPr>
        <w:spacing w:before="0" w:after="0"/>
        <w:rPr>
          <w:rFonts w:eastAsia="Times New Roman"/>
        </w:rPr>
      </w:pPr>
    </w:p>
    <w:p w14:paraId="69E54C2C" w14:textId="77777777" w:rsidR="00A07748" w:rsidRPr="00A07748" w:rsidRDefault="00A07748" w:rsidP="00A07748">
      <w:pPr>
        <w:spacing w:before="0" w:after="0"/>
        <w:rPr>
          <w:rFonts w:eastAsia="Times New Roman"/>
        </w:rPr>
      </w:pPr>
      <w:r w:rsidRPr="00A07748">
        <w:rPr>
          <w:rFonts w:eastAsia="Times New Roman"/>
        </w:rPr>
        <w:t xml:space="preserve">Audio versions of information can be useful for a wide range of people with disability; including people who are blind or vision impaired, people with dyslexia, people with acquired brain injury and people with intellectual disability. Again, this is not a hard and fast rule and not all people with these conditions or impairments will need or want to use audio. </w:t>
      </w:r>
    </w:p>
    <w:p w14:paraId="1CA82C8C" w14:textId="77777777" w:rsidR="00A07748" w:rsidRPr="00A07748" w:rsidRDefault="00A07748" w:rsidP="00A07748">
      <w:pPr>
        <w:spacing w:before="0" w:after="0"/>
        <w:rPr>
          <w:rFonts w:eastAsia="Times New Roman"/>
        </w:rPr>
      </w:pPr>
    </w:p>
    <w:p w14:paraId="5E95EF1A" w14:textId="77777777" w:rsidR="005640BC" w:rsidRDefault="005640BC" w:rsidP="00A07748">
      <w:pPr>
        <w:spacing w:before="0" w:after="0"/>
        <w:rPr>
          <w:rFonts w:eastAsia="Times New Roman"/>
        </w:rPr>
      </w:pPr>
      <w:r w:rsidRPr="005640BC">
        <w:rPr>
          <w:rFonts w:eastAsia="Times New Roman"/>
        </w:rPr>
        <w:t>Specialised software is available that produces audio versions of print documents using synthesised speech. There are also several companies that reproduce information into an audio format for a fee.</w:t>
      </w:r>
    </w:p>
    <w:p w14:paraId="2720EFF9" w14:textId="4DB1B3EB" w:rsidR="005640BC" w:rsidRPr="00756F99" w:rsidRDefault="005640BC" w:rsidP="00756F99">
      <w:pPr>
        <w:pStyle w:val="Heading3"/>
      </w:pPr>
      <w:r w:rsidRPr="00756F99">
        <w:t>Web Content Accessibility Guidelines</w:t>
      </w:r>
    </w:p>
    <w:p w14:paraId="742EC5B6" w14:textId="77777777" w:rsidR="00A07748" w:rsidRPr="00A07748" w:rsidRDefault="00A07748" w:rsidP="00A07748">
      <w:pPr>
        <w:spacing w:before="0" w:after="0"/>
        <w:rPr>
          <w:rFonts w:eastAsia="Times New Roman"/>
        </w:rPr>
      </w:pPr>
    </w:p>
    <w:p w14:paraId="4163CBEE" w14:textId="77777777" w:rsidR="00A07748" w:rsidRPr="00A07748" w:rsidRDefault="00A07748" w:rsidP="00A07748">
      <w:pPr>
        <w:spacing w:before="0" w:after="0"/>
        <w:rPr>
          <w:rFonts w:eastAsia="Times New Roman"/>
          <w:b/>
        </w:rPr>
      </w:pPr>
      <w:r w:rsidRPr="00A07748">
        <w:rPr>
          <w:rFonts w:eastAsia="Times New Roman"/>
        </w:rPr>
        <w:t>As we move into a digital world, electronic information is presenting a range of new opportunities for people with disability to be able to access information. But there are a few guidelines that need to be followed to ensure that information can be accessed by the widest range of people possible.</w:t>
      </w:r>
      <w:r w:rsidRPr="00A07748">
        <w:rPr>
          <w:rFonts w:eastAsia="Times New Roman"/>
          <w:b/>
        </w:rPr>
        <w:t xml:space="preserve"> </w:t>
      </w:r>
    </w:p>
    <w:p w14:paraId="2C934A32" w14:textId="77777777" w:rsidR="00A07748" w:rsidRPr="00A07748" w:rsidRDefault="00A07748" w:rsidP="00A07748">
      <w:pPr>
        <w:spacing w:before="0" w:after="0"/>
        <w:rPr>
          <w:rFonts w:eastAsia="Times New Roman"/>
          <w:b/>
        </w:rPr>
      </w:pPr>
    </w:p>
    <w:p w14:paraId="299226C0" w14:textId="77777777" w:rsidR="00A07748" w:rsidRDefault="00A07748" w:rsidP="00A07748">
      <w:pPr>
        <w:spacing w:before="0" w:after="0"/>
        <w:rPr>
          <w:rFonts w:eastAsia="Times New Roman"/>
        </w:rPr>
      </w:pPr>
      <w:r w:rsidRPr="00A07748">
        <w:rPr>
          <w:rFonts w:eastAsia="Times New Roman"/>
        </w:rPr>
        <w:t>The Web Content Accessibility Guidelines 2.0, developed by the World Wide Web Consortium, establish an internationally recognised benchmark for web accessibility.</w:t>
      </w:r>
      <w:r w:rsidRPr="00A07748">
        <w:rPr>
          <w:rFonts w:eastAsia="Times New Roman"/>
          <w:sz w:val="20"/>
          <w:vertAlign w:val="superscript"/>
        </w:rPr>
        <w:endnoteReference w:id="75"/>
      </w:r>
    </w:p>
    <w:p w14:paraId="326AA1B5" w14:textId="77777777" w:rsidR="00A07748" w:rsidRPr="00A07748" w:rsidRDefault="00A07748" w:rsidP="00A07748">
      <w:pPr>
        <w:spacing w:before="0" w:after="0"/>
        <w:rPr>
          <w:rFonts w:eastAsia="Times New Roman"/>
        </w:rPr>
      </w:pPr>
    </w:p>
    <w:p w14:paraId="7017A53E" w14:textId="77777777" w:rsidR="00A07748" w:rsidRPr="00A07748" w:rsidRDefault="00A07748" w:rsidP="00A07748">
      <w:pPr>
        <w:spacing w:before="0" w:after="0"/>
        <w:rPr>
          <w:rFonts w:eastAsia="Times New Roman"/>
        </w:rPr>
      </w:pPr>
      <w:r w:rsidRPr="00A07748">
        <w:rPr>
          <w:rFonts w:eastAsia="Times New Roman"/>
        </w:rPr>
        <w:t>Below are a few key points covered by the guidelines:</w:t>
      </w:r>
    </w:p>
    <w:p w14:paraId="562B2B77" w14:textId="77777777" w:rsidR="00A07748" w:rsidRPr="00A07748" w:rsidRDefault="00A07748" w:rsidP="00CD18E3">
      <w:pPr>
        <w:numPr>
          <w:ilvl w:val="0"/>
          <w:numId w:val="38"/>
        </w:numPr>
        <w:spacing w:before="120" w:after="120"/>
        <w:rPr>
          <w:rFonts w:eastAsia="Times New Roman"/>
        </w:rPr>
      </w:pPr>
      <w:r w:rsidRPr="00A07748">
        <w:rPr>
          <w:rFonts w:eastAsia="Times New Roman"/>
        </w:rPr>
        <w:t>Video content should not start playing automatically when you enter a website, as this can prevent people who use screen readings software from being able to navigate the page.</w:t>
      </w:r>
    </w:p>
    <w:p w14:paraId="512F5C74" w14:textId="0F1E18F2" w:rsidR="00A07748" w:rsidRPr="00A07748" w:rsidRDefault="00A07748" w:rsidP="00CD18E3">
      <w:pPr>
        <w:numPr>
          <w:ilvl w:val="0"/>
          <w:numId w:val="38"/>
        </w:numPr>
        <w:spacing w:before="120" w:after="120"/>
        <w:rPr>
          <w:rFonts w:eastAsia="Times New Roman"/>
        </w:rPr>
      </w:pPr>
      <w:r w:rsidRPr="00A07748">
        <w:rPr>
          <w:rFonts w:eastAsia="Times New Roman"/>
        </w:rPr>
        <w:t xml:space="preserve">Video content should be captioned for people who are </w:t>
      </w:r>
      <w:r w:rsidR="005640BC">
        <w:rPr>
          <w:rFonts w:eastAsia="Times New Roman"/>
        </w:rPr>
        <w:t>d</w:t>
      </w:r>
      <w:r w:rsidR="005640BC" w:rsidRPr="00A07748">
        <w:rPr>
          <w:rFonts w:eastAsia="Times New Roman"/>
        </w:rPr>
        <w:t xml:space="preserve">eaf </w:t>
      </w:r>
      <w:r w:rsidRPr="00A07748">
        <w:rPr>
          <w:rFonts w:eastAsia="Times New Roman"/>
        </w:rPr>
        <w:t>or hard of hearing, and audio described for people who are blind or vision impaired. An accompanying transcript of the video should also be provided.</w:t>
      </w:r>
    </w:p>
    <w:p w14:paraId="20FAC162" w14:textId="77777777" w:rsidR="00A07748" w:rsidRPr="00A07748" w:rsidRDefault="00A07748" w:rsidP="00CD18E3">
      <w:pPr>
        <w:numPr>
          <w:ilvl w:val="0"/>
          <w:numId w:val="38"/>
        </w:numPr>
        <w:spacing w:before="120" w:after="120"/>
        <w:rPr>
          <w:rFonts w:eastAsia="Times New Roman"/>
        </w:rPr>
      </w:pPr>
      <w:r w:rsidRPr="00A07748">
        <w:rPr>
          <w:rFonts w:eastAsia="Times New Roman"/>
        </w:rPr>
        <w:t>The use of Graphical CAPTCHAS on websites should be avoided, as these are not accessible to people with a print disability (a person who cannot effectively read print because of a visual, physical, perceptual, developmental, cognitive, or learning disability). CAPTCHAS are a security test that only a human operator can bypass. They usually involve having the user retype the text that appears in an image on the screen.</w:t>
      </w:r>
    </w:p>
    <w:p w14:paraId="4ED98E03" w14:textId="77777777" w:rsidR="00A07748" w:rsidRPr="00A07748" w:rsidRDefault="00A07748" w:rsidP="00CD18E3">
      <w:pPr>
        <w:numPr>
          <w:ilvl w:val="0"/>
          <w:numId w:val="38"/>
        </w:numPr>
        <w:spacing w:before="120" w:after="120"/>
        <w:rPr>
          <w:rFonts w:eastAsia="Times New Roman"/>
        </w:rPr>
      </w:pPr>
      <w:r w:rsidRPr="00A07748">
        <w:rPr>
          <w:rFonts w:eastAsia="Times New Roman"/>
        </w:rPr>
        <w:t>Web links should be tagged with meaningful names so that the nature of the link is clear to people who use screen-reading software.</w:t>
      </w:r>
    </w:p>
    <w:p w14:paraId="0B29F8E3" w14:textId="77777777" w:rsidR="00A07748" w:rsidRPr="00A07748" w:rsidRDefault="00A07748" w:rsidP="00CD18E3">
      <w:pPr>
        <w:numPr>
          <w:ilvl w:val="0"/>
          <w:numId w:val="38"/>
        </w:numPr>
        <w:spacing w:before="120" w:after="120"/>
        <w:rPr>
          <w:rFonts w:eastAsia="Times New Roman"/>
        </w:rPr>
      </w:pPr>
      <w:r w:rsidRPr="00A07748">
        <w:rPr>
          <w:rFonts w:eastAsia="Times New Roman"/>
        </w:rPr>
        <w:t>Graphics or images should include meaningful Alt text describing the images for people who are blind or vision impaired. Alt Text is used in HTML coding to allow a person who is using screen reader software to interact with visual elements of webpages such as images or tables.</w:t>
      </w:r>
    </w:p>
    <w:p w14:paraId="643DD03D" w14:textId="0100FE7B" w:rsidR="00A07748" w:rsidRPr="00A07748" w:rsidRDefault="00A07748" w:rsidP="00CD18E3">
      <w:pPr>
        <w:numPr>
          <w:ilvl w:val="0"/>
          <w:numId w:val="38"/>
        </w:numPr>
        <w:spacing w:before="120" w:after="120"/>
        <w:rPr>
          <w:rFonts w:eastAsia="Times New Roman"/>
        </w:rPr>
      </w:pPr>
      <w:r w:rsidRPr="00A07748">
        <w:rPr>
          <w:rFonts w:eastAsia="Times New Roman"/>
        </w:rPr>
        <w:t xml:space="preserve">Many pdf files are not accessible to people who use screen reading software, so if in doubt, you should ensure that a Microsoft Word or rtf version is also </w:t>
      </w:r>
      <w:r w:rsidRPr="00A07748">
        <w:rPr>
          <w:rFonts w:eastAsia="Times New Roman"/>
        </w:rPr>
        <w:lastRenderedPageBreak/>
        <w:t xml:space="preserve">provided as an alternative. Documents should also be made available in large print, </w:t>
      </w:r>
      <w:r w:rsidR="00984043">
        <w:rPr>
          <w:rFonts w:eastAsia="Times New Roman"/>
        </w:rPr>
        <w:t>E</w:t>
      </w:r>
      <w:r w:rsidRPr="00A07748">
        <w:rPr>
          <w:rFonts w:eastAsia="Times New Roman"/>
        </w:rPr>
        <w:t>asy English and in other community languages wherever possible.</w:t>
      </w:r>
    </w:p>
    <w:p w14:paraId="78B6BADD" w14:textId="77777777" w:rsidR="00C1673E" w:rsidRPr="00E342D3" w:rsidRDefault="00C1673E" w:rsidP="00C1673E">
      <w:pPr>
        <w:pStyle w:val="ListBullet"/>
        <w:numPr>
          <w:ilvl w:val="0"/>
          <w:numId w:val="0"/>
        </w:numPr>
        <w:spacing w:before="0" w:after="0"/>
        <w:rPr>
          <w:rFonts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A07748" w:rsidRPr="00A07748" w14:paraId="37CFF2AD" w14:textId="77777777" w:rsidTr="00945BEF">
        <w:trPr>
          <w:trHeight w:val="1736"/>
        </w:trPr>
        <w:tc>
          <w:tcPr>
            <w:tcW w:w="1485" w:type="dxa"/>
            <w:vAlign w:val="center"/>
          </w:tcPr>
          <w:p w14:paraId="020E1524" w14:textId="77777777" w:rsidR="00A07748" w:rsidRPr="00A07748" w:rsidRDefault="00A07748" w:rsidP="00945BEF">
            <w:pPr>
              <w:spacing w:before="0" w:after="0"/>
              <w:rPr>
                <w:b/>
              </w:rPr>
            </w:pPr>
            <w:r w:rsidRPr="00A07748">
              <w:rPr>
                <w:rFonts w:eastAsia="Times New Roman"/>
                <w:noProof/>
              </w:rPr>
              <w:drawing>
                <wp:inline distT="0" distB="0" distL="0" distR="0" wp14:anchorId="3F9D98A3" wp14:editId="1BF56B20">
                  <wp:extent cx="806400" cy="806400"/>
                  <wp:effectExtent l="0" t="0" r="0" b="0"/>
                  <wp:docPr id="22637" name="Picture 2263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714DAC97" w14:textId="77777777" w:rsidR="00A07748" w:rsidRPr="00A07748" w:rsidRDefault="00A07748" w:rsidP="00945BEF">
            <w:pPr>
              <w:spacing w:before="0" w:after="0"/>
              <w:rPr>
                <w:rFonts w:eastAsia="Times New Roman" w:cs="Arial"/>
                <w:b/>
              </w:rPr>
            </w:pPr>
            <w:r w:rsidRPr="00A07748">
              <w:rPr>
                <w:rFonts w:eastAsia="Times New Roman" w:cs="Arial"/>
                <w:b/>
              </w:rPr>
              <w:t>Further reading:</w:t>
            </w:r>
          </w:p>
          <w:p w14:paraId="4BE304A2" w14:textId="77777777" w:rsidR="00A07748" w:rsidRPr="00A07748" w:rsidRDefault="00A07748" w:rsidP="00945BEF">
            <w:pPr>
              <w:spacing w:before="0" w:after="0"/>
              <w:rPr>
                <w:rFonts w:eastAsia="Times New Roman" w:cs="Arial"/>
                <w:b/>
              </w:rPr>
            </w:pPr>
          </w:p>
          <w:p w14:paraId="5F359B48" w14:textId="656B6C33" w:rsidR="00A07748" w:rsidRPr="00A07748" w:rsidRDefault="00A07748" w:rsidP="00945BEF">
            <w:pPr>
              <w:spacing w:before="0" w:after="0"/>
              <w:rPr>
                <w:rFonts w:eastAsia="Times New Roman"/>
              </w:rPr>
            </w:pPr>
            <w:r w:rsidRPr="00A07748">
              <w:rPr>
                <w:rFonts w:eastAsia="Times New Roman"/>
              </w:rPr>
              <w:t xml:space="preserve">Media Access Australia, </w:t>
            </w:r>
            <w:hyperlink r:id="rId122" w:history="1">
              <w:r w:rsidRPr="00756F99">
                <w:rPr>
                  <w:rStyle w:val="Hyperlink"/>
                  <w:i/>
                </w:rPr>
                <w:t>Service Providers’ Accessibility Guide</w:t>
              </w:r>
            </w:hyperlink>
            <w:r w:rsidR="005640BC">
              <w:rPr>
                <w:rFonts w:eastAsia="Times New Roman"/>
                <w:i/>
              </w:rPr>
              <w:t xml:space="preserve">. </w:t>
            </w:r>
          </w:p>
          <w:p w14:paraId="26931098" w14:textId="77777777" w:rsidR="00A07748" w:rsidRPr="00A07748" w:rsidRDefault="00A07748" w:rsidP="00945BEF">
            <w:pPr>
              <w:spacing w:before="0" w:after="0"/>
              <w:rPr>
                <w:rFonts w:eastAsia="Times New Roman"/>
              </w:rPr>
            </w:pPr>
          </w:p>
          <w:p w14:paraId="0A81FCE7" w14:textId="6C939539" w:rsidR="00A07748" w:rsidRPr="00A07748" w:rsidRDefault="00A07748" w:rsidP="00945BEF">
            <w:pPr>
              <w:spacing w:before="0" w:after="0"/>
              <w:rPr>
                <w:b/>
              </w:rPr>
            </w:pPr>
            <w:r w:rsidRPr="00A07748">
              <w:rPr>
                <w:rFonts w:eastAsia="Times New Roman"/>
              </w:rPr>
              <w:t xml:space="preserve">World Wide Web Consortium, </w:t>
            </w:r>
            <w:hyperlink r:id="rId123" w:history="1">
              <w:r w:rsidRPr="005640BC">
                <w:rPr>
                  <w:rStyle w:val="Hyperlink"/>
                  <w:rFonts w:eastAsia="Times New Roman"/>
                  <w:i/>
                </w:rPr>
                <w:t>Web Content Accessibility Guidelines 2.0</w:t>
              </w:r>
            </w:hyperlink>
            <w:r w:rsidRPr="00A07748">
              <w:rPr>
                <w:rFonts w:eastAsia="Times New Roman"/>
              </w:rPr>
              <w:t xml:space="preserve"> (2008).</w:t>
            </w:r>
          </w:p>
        </w:tc>
      </w:tr>
    </w:tbl>
    <w:p w14:paraId="7C98BCD6" w14:textId="77777777" w:rsidR="00C1673E" w:rsidRDefault="00C1673E" w:rsidP="00C1673E">
      <w:pPr>
        <w:spacing w:before="0" w:after="0"/>
      </w:pPr>
    </w:p>
    <w:p w14:paraId="1B44CF39" w14:textId="77777777" w:rsidR="00873E96" w:rsidRDefault="00873E96">
      <w:pPr>
        <w:spacing w:before="0" w:after="0"/>
        <w:rPr>
          <w:b/>
          <w:bCs/>
          <w:sz w:val="28"/>
          <w:szCs w:val="28"/>
        </w:rPr>
      </w:pPr>
      <w:bookmarkStart w:id="93" w:name="_Toc435014095"/>
      <w:r>
        <w:br w:type="page"/>
      </w:r>
    </w:p>
    <w:p w14:paraId="45DFA688" w14:textId="1E2F5B59" w:rsidR="004E500D" w:rsidRDefault="00C1673E" w:rsidP="00C32F7E">
      <w:pPr>
        <w:pStyle w:val="Heading1"/>
      </w:pPr>
      <w:bookmarkStart w:id="94" w:name="_Toc440633508"/>
      <w:r w:rsidRPr="00E342D3">
        <w:lastRenderedPageBreak/>
        <w:t xml:space="preserve">Topic 6: Achieving cultural </w:t>
      </w:r>
      <w:r w:rsidR="00D8057B">
        <w:t>awareness</w:t>
      </w:r>
      <w:r w:rsidR="00D8057B" w:rsidRPr="00E342D3">
        <w:t xml:space="preserve"> </w:t>
      </w:r>
      <w:r w:rsidRPr="00E342D3">
        <w:t>in your work</w:t>
      </w:r>
      <w:bookmarkStart w:id="95" w:name="_Toc435014097"/>
      <w:bookmarkEnd w:id="93"/>
      <w:bookmarkEnd w:id="94"/>
    </w:p>
    <w:p w14:paraId="6BF8309C" w14:textId="77777777" w:rsidR="00FE33FA" w:rsidRPr="00FE33FA" w:rsidRDefault="00FE33FA" w:rsidP="00FE33FA">
      <w:pPr>
        <w:spacing w:before="0" w:after="0"/>
        <w:rPr>
          <w:rFonts w:eastAsia="Times New Roman"/>
          <w:b/>
        </w:rPr>
      </w:pPr>
      <w:r w:rsidRPr="00FE33FA">
        <w:rPr>
          <w:rFonts w:eastAsia="Times New Roman"/>
          <w:b/>
        </w:rPr>
        <w:t>Topic sequence:</w:t>
      </w:r>
    </w:p>
    <w:p w14:paraId="2B6DBE25" w14:textId="77777777" w:rsidR="00FE33FA" w:rsidRPr="00FE33FA" w:rsidRDefault="00FE33FA" w:rsidP="00FE33FA">
      <w:pPr>
        <w:spacing w:before="0" w:after="0"/>
        <w:rPr>
          <w:rFonts w:eastAsia="Times New Roman"/>
          <w:b/>
        </w:rPr>
      </w:pPr>
    </w:p>
    <w:p w14:paraId="2C245374" w14:textId="4B2D5129" w:rsidR="00FE33FA" w:rsidRPr="00FE33FA" w:rsidRDefault="00FE33FA" w:rsidP="00FE33FA">
      <w:pPr>
        <w:spacing w:before="120" w:after="120"/>
        <w:rPr>
          <w:rFonts w:eastAsia="Times New Roman"/>
        </w:rPr>
      </w:pPr>
      <w:r w:rsidRPr="00FE33FA">
        <w:rPr>
          <w:rFonts w:eastAsia="Times New Roman"/>
        </w:rPr>
        <w:t xml:space="preserve">6.1. Culturally and linguistically diverse communities </w:t>
      </w:r>
    </w:p>
    <w:p w14:paraId="08A263F5" w14:textId="19D034AF" w:rsidR="00FE33FA" w:rsidRPr="00FE33FA" w:rsidRDefault="00FE33FA" w:rsidP="00FE33FA">
      <w:pPr>
        <w:spacing w:before="120" w:after="120"/>
        <w:rPr>
          <w:rFonts w:eastAsia="Times New Roman"/>
        </w:rPr>
      </w:pPr>
      <w:r w:rsidRPr="00FE33FA">
        <w:rPr>
          <w:rFonts w:eastAsia="Times New Roman"/>
        </w:rPr>
        <w:t xml:space="preserve">6.2. Aboriginal and Torres Strait Islander </w:t>
      </w:r>
      <w:r w:rsidR="00D8057B">
        <w:rPr>
          <w:rFonts w:eastAsia="Times New Roman"/>
        </w:rPr>
        <w:t>peoples</w:t>
      </w:r>
      <w:r w:rsidR="00D8057B" w:rsidRPr="00FE33FA">
        <w:rPr>
          <w:rFonts w:eastAsia="Times New Roman"/>
        </w:rPr>
        <w:t xml:space="preserve"> </w:t>
      </w:r>
    </w:p>
    <w:p w14:paraId="4D334BBD" w14:textId="74D09AAD" w:rsidR="008B1113" w:rsidRDefault="00FE33FA">
      <w:pPr>
        <w:spacing w:before="0" w:after="0"/>
        <w:rPr>
          <w:rFonts w:eastAsia="Times New Roman"/>
        </w:rPr>
      </w:pPr>
      <w:r w:rsidRPr="00FE33FA">
        <w:rPr>
          <w:rFonts w:eastAsia="Times New Roman"/>
        </w:rPr>
        <w:t xml:space="preserve">6.3. Unconscious bias and casual racism </w:t>
      </w:r>
      <w:r w:rsidR="008B1113">
        <w:rPr>
          <w:rFonts w:eastAsia="Times New Roman"/>
        </w:rPr>
        <w:br w:type="page"/>
      </w:r>
    </w:p>
    <w:p w14:paraId="26711E1D" w14:textId="0A04F5E1" w:rsidR="004E500D" w:rsidRPr="004E500D" w:rsidRDefault="004E500D" w:rsidP="00C32F7E">
      <w:pPr>
        <w:pStyle w:val="Heading2"/>
        <w:rPr>
          <w:i/>
        </w:rPr>
      </w:pPr>
      <w:bookmarkStart w:id="96" w:name="_Toc440633509"/>
      <w:r w:rsidRPr="00E342D3">
        <w:lastRenderedPageBreak/>
        <w:t>6.</w:t>
      </w:r>
      <w:r>
        <w:t>1</w:t>
      </w:r>
      <w:r w:rsidRPr="00E342D3">
        <w:t xml:space="preserve">. </w:t>
      </w:r>
      <w:r w:rsidR="00D8057B">
        <w:t>C</w:t>
      </w:r>
      <w:r w:rsidRPr="00E342D3">
        <w:t xml:space="preserve">ulturally and linguistically diverse </w:t>
      </w:r>
      <w:bookmarkEnd w:id="95"/>
      <w:r w:rsidR="00D8057B">
        <w:t>communities</w:t>
      </w:r>
      <w:bookmarkEnd w:id="96"/>
      <w:r w:rsidR="00D8057B" w:rsidRPr="00E342D3">
        <w:t xml:space="preserve"> </w:t>
      </w:r>
    </w:p>
    <w:p w14:paraId="40E408CC" w14:textId="77777777" w:rsidR="00945BEF" w:rsidRDefault="00945BEF" w:rsidP="00FE33FA">
      <w:pPr>
        <w:spacing w:before="0" w:after="0"/>
        <w:contextualSpacing/>
      </w:pPr>
    </w:p>
    <w:p w14:paraId="63D004E7" w14:textId="2F4FF557" w:rsidR="00FE33FA" w:rsidRPr="00FE33FA" w:rsidRDefault="00FE33FA" w:rsidP="00FE33FA">
      <w:pPr>
        <w:spacing w:before="0" w:after="0"/>
        <w:contextualSpacing/>
      </w:pPr>
      <w:r w:rsidRPr="00FE33FA">
        <w:t xml:space="preserve">When we talked about intersectional discrimination earlier in the training </w:t>
      </w:r>
      <w:r w:rsidRPr="00023AAC">
        <w:t>(</w:t>
      </w:r>
      <w:r w:rsidR="00945BEF" w:rsidRPr="00023AAC">
        <w:t xml:space="preserve">see </w:t>
      </w:r>
      <w:r w:rsidRPr="00023AAC">
        <w:t>page</w:t>
      </w:r>
      <w:r w:rsidR="00996319" w:rsidRPr="00023AAC">
        <w:t xml:space="preserve"> </w:t>
      </w:r>
      <w:r w:rsidR="003655BA">
        <w:t>18</w:t>
      </w:r>
      <w:r w:rsidR="00996319" w:rsidRPr="00023AAC">
        <w:t>),</w:t>
      </w:r>
      <w:r w:rsidR="00996319" w:rsidRPr="00996319">
        <w:t xml:space="preserve"> </w:t>
      </w:r>
      <w:r w:rsidRPr="00996319">
        <w:t xml:space="preserve">we saw that people with disability who belong to </w:t>
      </w:r>
      <w:r w:rsidR="00984043" w:rsidRPr="00996319">
        <w:t>vulnerable</w:t>
      </w:r>
      <w:r w:rsidR="003614C6" w:rsidRPr="00996319">
        <w:t xml:space="preserve"> </w:t>
      </w:r>
      <w:r w:rsidRPr="00996319">
        <w:t>groups in</w:t>
      </w:r>
      <w:r w:rsidRPr="00FE33FA">
        <w:t xml:space="preserve"> Australia experienced heightened levels of disadvantage. </w:t>
      </w:r>
    </w:p>
    <w:p w14:paraId="3E590BE7" w14:textId="77777777" w:rsidR="00FE33FA" w:rsidRPr="00FE33FA" w:rsidRDefault="00FE33FA" w:rsidP="00FE33FA">
      <w:pPr>
        <w:spacing w:before="0" w:after="0"/>
        <w:contextualSpacing/>
      </w:pPr>
    </w:p>
    <w:p w14:paraId="792A6BAA" w14:textId="77777777" w:rsidR="00FE33FA" w:rsidRPr="00FE33FA" w:rsidRDefault="00FE33FA" w:rsidP="00FE33FA">
      <w:pPr>
        <w:spacing w:before="0" w:after="0"/>
        <w:contextualSpacing/>
      </w:pPr>
      <w:r w:rsidRPr="00FE33FA">
        <w:t>This means that the experiences of Aboriginal and Torres Strait Islander peoples with disability and people with disability from culturally and linguistically diverse backgrounds will differ greatly from those of the general population of people with disability in Australia.</w:t>
      </w:r>
    </w:p>
    <w:p w14:paraId="6B715549" w14:textId="77777777" w:rsidR="00FE33FA" w:rsidRPr="00FE33FA" w:rsidRDefault="00FE33FA" w:rsidP="00FE33FA">
      <w:pPr>
        <w:spacing w:before="0" w:after="0"/>
        <w:rPr>
          <w:rFonts w:eastAsia="Times New Roman"/>
        </w:rPr>
      </w:pPr>
    </w:p>
    <w:p w14:paraId="75E1CD86" w14:textId="5C9CE155" w:rsidR="00FE33FA" w:rsidRPr="00FE33FA" w:rsidRDefault="00FE33FA" w:rsidP="00FE33FA">
      <w:pPr>
        <w:spacing w:before="0" w:after="0"/>
        <w:contextualSpacing/>
      </w:pPr>
      <w:r w:rsidRPr="00FE33FA">
        <w:t xml:space="preserve">The </w:t>
      </w:r>
      <w:r w:rsidRPr="00FE33FA">
        <w:rPr>
          <w:i/>
        </w:rPr>
        <w:t>Convention on the Rights of Persons with Disabilities</w:t>
      </w:r>
      <w:r w:rsidRPr="00FE33FA">
        <w:t xml:space="preserve"> requires that the nationality and cultural identity of persons with disability must be respected at all times.</w:t>
      </w:r>
      <w:r w:rsidRPr="00FE33FA">
        <w:rPr>
          <w:sz w:val="20"/>
          <w:vertAlign w:val="superscript"/>
        </w:rPr>
        <w:endnoteReference w:id="76"/>
      </w:r>
      <w:r w:rsidRPr="00FE33FA">
        <w:t xml:space="preserve"> </w:t>
      </w:r>
    </w:p>
    <w:p w14:paraId="72967F31" w14:textId="77777777" w:rsidR="00FE33FA" w:rsidRPr="00FE33FA" w:rsidRDefault="00FE33FA" w:rsidP="00FE33FA">
      <w:pPr>
        <w:spacing w:before="0" w:after="0"/>
        <w:contextualSpacing/>
      </w:pPr>
    </w:p>
    <w:p w14:paraId="5BE43733" w14:textId="2BC49732" w:rsidR="00FC49B6" w:rsidRDefault="00FC49B6" w:rsidP="00FE33FA">
      <w:pPr>
        <w:spacing w:before="0" w:after="0"/>
        <w:contextualSpacing/>
      </w:pPr>
      <w:r>
        <w:t>I</w:t>
      </w:r>
      <w:r w:rsidRPr="002526A7">
        <w:t>n the previous topic</w:t>
      </w:r>
      <w:r>
        <w:t>, w</w:t>
      </w:r>
      <w:r w:rsidRPr="009A0C6F">
        <w:t xml:space="preserve">e </w:t>
      </w:r>
      <w:r w:rsidR="00FE33FA" w:rsidRPr="00FE33FA">
        <w:t>explored the importance of providing translation and interpreting services to service users from linguistically diverse backgrounds</w:t>
      </w:r>
      <w:r>
        <w:t>.</w:t>
      </w:r>
    </w:p>
    <w:p w14:paraId="53C7FF9D" w14:textId="77777777" w:rsidR="00FC49B6" w:rsidRDefault="00FC49B6" w:rsidP="00FE33FA">
      <w:pPr>
        <w:spacing w:before="0" w:after="0"/>
        <w:contextualSpacing/>
      </w:pPr>
    </w:p>
    <w:p w14:paraId="05BBFA38" w14:textId="1EFD8E8E" w:rsidR="00FC49B6" w:rsidRPr="00FE33FA" w:rsidRDefault="00FC49B6" w:rsidP="00FE33FA">
      <w:pPr>
        <w:spacing w:before="0" w:after="0"/>
        <w:contextualSpacing/>
      </w:pPr>
      <w:r w:rsidRPr="00FC49B6">
        <w:t>This topic will consider ways of understanding and respecting the customs, beliefs and practices of service users from diverse backgrounds, and strategies for reflecting on your own professional practice to improve cultural awareness and cultural competency.</w:t>
      </w:r>
    </w:p>
    <w:p w14:paraId="4C819AB2" w14:textId="77777777" w:rsidR="00FE33FA" w:rsidRPr="00FE33FA" w:rsidRDefault="00FE33FA" w:rsidP="00FE33FA">
      <w:pPr>
        <w:keepNext/>
        <w:keepLines/>
        <w:spacing w:before="360" w:after="0"/>
        <w:outlineLvl w:val="2"/>
        <w:rPr>
          <w:b/>
        </w:rPr>
      </w:pPr>
      <w:r w:rsidRPr="00FE33FA">
        <w:rPr>
          <w:b/>
        </w:rPr>
        <w:t>Cultural diversity in Australia</w:t>
      </w:r>
    </w:p>
    <w:p w14:paraId="702D3523" w14:textId="77777777" w:rsidR="00FE33FA" w:rsidRDefault="00FE33FA" w:rsidP="004E500D">
      <w:pPr>
        <w:pStyle w:val="ListBullet"/>
        <w:numPr>
          <w:ilvl w:val="0"/>
          <w:numId w:val="0"/>
        </w:numPr>
        <w:spacing w:before="0" w:after="0"/>
      </w:pPr>
    </w:p>
    <w:p w14:paraId="1726EF33" w14:textId="77777777" w:rsidR="004E500D" w:rsidRDefault="004E500D" w:rsidP="004E500D">
      <w:pPr>
        <w:pStyle w:val="ListBullet"/>
        <w:numPr>
          <w:ilvl w:val="0"/>
          <w:numId w:val="0"/>
        </w:numPr>
        <w:spacing w:before="0" w:after="0"/>
      </w:pPr>
      <w:r w:rsidRPr="00E342D3">
        <w:t xml:space="preserve">Today, Australia is one of the most ethnically diverse countries in the world. </w:t>
      </w:r>
    </w:p>
    <w:p w14:paraId="4BB32D53" w14:textId="77777777" w:rsidR="004E500D" w:rsidRDefault="004E500D" w:rsidP="004E500D">
      <w:pPr>
        <w:pStyle w:val="ListBullet"/>
        <w:numPr>
          <w:ilvl w:val="0"/>
          <w:numId w:val="0"/>
        </w:numPr>
        <w:spacing w:before="0" w:after="0"/>
      </w:pPr>
    </w:p>
    <w:p w14:paraId="1E9F9C01" w14:textId="0052B2C9" w:rsidR="004E500D" w:rsidRPr="00945BEF" w:rsidRDefault="00FE33FA" w:rsidP="001C5E6D">
      <w:pPr>
        <w:spacing w:before="0" w:after="0"/>
        <w:rPr>
          <w:rFonts w:eastAsia="Times New Roman"/>
        </w:rPr>
      </w:pPr>
      <w:r w:rsidRPr="00FE33FA">
        <w:rPr>
          <w:rFonts w:eastAsia="Times New Roman"/>
        </w:rPr>
        <w:t xml:space="preserve">At the time of the 2011 </w:t>
      </w:r>
      <w:r w:rsidR="003614C6">
        <w:rPr>
          <w:rFonts w:eastAsia="Times New Roman"/>
        </w:rPr>
        <w:t>C</w:t>
      </w:r>
      <w:r w:rsidRPr="00FE33FA">
        <w:rPr>
          <w:rFonts w:eastAsia="Times New Roman"/>
        </w:rPr>
        <w:t>ensus</w:t>
      </w:r>
      <w:r w:rsidR="003614C6">
        <w:rPr>
          <w:rFonts w:eastAsia="Times New Roman"/>
        </w:rPr>
        <w:t>,</w:t>
      </w:r>
      <w:r w:rsidRPr="00FE33FA">
        <w:rPr>
          <w:rFonts w:eastAsia="Times New Roman"/>
        </w:rPr>
        <w:t xml:space="preserve"> over one quarter of the Australian population (26%) had been born overseas, and 46% of the population had at least one parent who was born overseas.</w:t>
      </w:r>
      <w:r w:rsidRPr="00FE33FA">
        <w:rPr>
          <w:rFonts w:eastAsia="Times New Roman"/>
          <w:sz w:val="20"/>
          <w:vertAlign w:val="superscript"/>
        </w:rPr>
        <w:endnoteReference w:id="77"/>
      </w:r>
      <w:r w:rsidR="00945BEF">
        <w:rPr>
          <w:rFonts w:eastAsia="Times New Roman"/>
        </w:rPr>
        <w:t xml:space="preserve"> </w:t>
      </w:r>
    </w:p>
    <w:p w14:paraId="6C308430" w14:textId="77777777" w:rsidR="004E500D" w:rsidRDefault="004E500D" w:rsidP="004E500D">
      <w:pPr>
        <w:pStyle w:val="ListBullet"/>
        <w:numPr>
          <w:ilvl w:val="0"/>
          <w:numId w:val="0"/>
        </w:numPr>
        <w:tabs>
          <w:tab w:val="left" w:pos="720"/>
        </w:tabs>
        <w:spacing w:before="0" w:after="0"/>
      </w:pPr>
      <w:r>
        <w:rPr>
          <w:noProof/>
        </w:rPr>
        <w:drawing>
          <wp:inline distT="0" distB="0" distL="0" distR="0" wp14:anchorId="468FD283" wp14:editId="5F9D9A67">
            <wp:extent cx="5875361" cy="1777792"/>
            <wp:effectExtent l="0" t="0" r="0" b="0"/>
            <wp:docPr id="7180" name="Picture 7180" descr="Image showing that 1-4 Australians were born overseas and 1-2 have an overseas-born 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ictures\FTF screen grabs\Cultural Diversity banner.jpg"/>
                    <pic:cNvPicPr>
                      <a:picLocks noChangeAspect="1" noChangeArrowheads="1"/>
                    </pic:cNvPicPr>
                  </pic:nvPicPr>
                  <pic:blipFill rotWithShape="1">
                    <a:blip r:embed="rId124" cstate="screen">
                      <a:extLst>
                        <a:ext uri="{28A0092B-C50C-407E-A947-70E740481C1C}">
                          <a14:useLocalDpi xmlns:a14="http://schemas.microsoft.com/office/drawing/2010/main"/>
                        </a:ext>
                      </a:extLst>
                    </a:blip>
                    <a:srcRect/>
                    <a:stretch/>
                  </pic:blipFill>
                  <pic:spPr bwMode="auto">
                    <a:xfrm>
                      <a:off x="0" y="0"/>
                      <a:ext cx="5910910" cy="178854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A4DC1EF" w14:textId="77777777" w:rsidR="008B1113" w:rsidRDefault="008B1113" w:rsidP="00FE33FA">
      <w:pPr>
        <w:tabs>
          <w:tab w:val="left" w:pos="720"/>
        </w:tabs>
        <w:spacing w:before="0" w:after="0"/>
        <w:rPr>
          <w:rFonts w:eastAsia="SimSun" w:cs="Arial"/>
          <w:lang w:eastAsia="en-US"/>
        </w:rPr>
      </w:pPr>
    </w:p>
    <w:p w14:paraId="6B85EB51" w14:textId="3598DE62" w:rsidR="00FE33FA" w:rsidRPr="00FE33FA" w:rsidRDefault="00FE33FA" w:rsidP="00FE33FA">
      <w:pPr>
        <w:tabs>
          <w:tab w:val="left" w:pos="720"/>
        </w:tabs>
        <w:spacing w:before="0" w:after="0"/>
        <w:rPr>
          <w:rFonts w:eastAsia="Times New Roman"/>
        </w:rPr>
      </w:pPr>
      <w:r w:rsidRPr="00FE33FA">
        <w:rPr>
          <w:rFonts w:eastAsia="SimSun" w:cs="Arial"/>
          <w:lang w:eastAsia="en-US"/>
        </w:rPr>
        <w:t>The following illustration show</w:t>
      </w:r>
      <w:r w:rsidR="003614C6">
        <w:rPr>
          <w:rFonts w:eastAsia="SimSun" w:cs="Arial"/>
          <w:lang w:eastAsia="en-US"/>
        </w:rPr>
        <w:t>s</w:t>
      </w:r>
      <w:r w:rsidRPr="00FE33FA">
        <w:rPr>
          <w:rFonts w:eastAsia="SimSun" w:cs="Arial"/>
          <w:lang w:eastAsia="en-US"/>
        </w:rPr>
        <w:t xml:space="preserve"> the top 10 countries of birth for Australia’s overseas-born population.</w:t>
      </w:r>
      <w:r w:rsidRPr="00FE33FA">
        <w:rPr>
          <w:rFonts w:eastAsia="SimSun" w:cs="Arial"/>
          <w:sz w:val="20"/>
          <w:vertAlign w:val="superscript"/>
          <w:lang w:eastAsia="en-US"/>
        </w:rPr>
        <w:endnoteReference w:id="78"/>
      </w:r>
      <w:r w:rsidRPr="00FE33FA">
        <w:rPr>
          <w:rFonts w:eastAsia="SimSun" w:cs="Arial"/>
          <w:lang w:eastAsia="en-US"/>
        </w:rPr>
        <w:t xml:space="preserve"> </w:t>
      </w:r>
    </w:p>
    <w:p w14:paraId="168FDA7E" w14:textId="77777777" w:rsidR="004E500D" w:rsidRDefault="004E500D" w:rsidP="004E500D">
      <w:pPr>
        <w:pStyle w:val="Body"/>
        <w:rPr>
          <w:rFonts w:ascii="Arial" w:hAnsi="Arial" w:cs="Arial"/>
          <w:sz w:val="24"/>
          <w:szCs w:val="24"/>
        </w:rPr>
      </w:pPr>
    </w:p>
    <w:p w14:paraId="27BDDE2E" w14:textId="77777777" w:rsidR="004E500D" w:rsidRPr="00E342D3" w:rsidRDefault="004E500D" w:rsidP="004E500D">
      <w:pPr>
        <w:pStyle w:val="Body"/>
        <w:rPr>
          <w:rFonts w:ascii="Arial" w:hAnsi="Arial" w:cs="Arial"/>
          <w:sz w:val="24"/>
          <w:szCs w:val="24"/>
        </w:rPr>
      </w:pPr>
      <w:r>
        <w:rPr>
          <w:noProof/>
        </w:rPr>
        <w:lastRenderedPageBreak/>
        <w:drawing>
          <wp:inline distT="0" distB="0" distL="0" distR="0" wp14:anchorId="0C91CE15" wp14:editId="4453216F">
            <wp:extent cx="6021238" cy="2978090"/>
            <wp:effectExtent l="0" t="0" r="0" b="0"/>
            <wp:docPr id="7179" name="Picture 7179" descr="Percentages of people who have migrated from different countries to Australia. 20.8% from United Kingdom, 9.1% from New Zealand, 5.6% from India, 6% from china, 3.5% from Italy, 3.5% from Vietnam, 3.2% from the Philippines, 2.8% from South Africa, 2,2% from Malaysia and 2% from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a:ext>
                      </a:extLst>
                    </a:blip>
                    <a:stretch>
                      <a:fillRect/>
                    </a:stretch>
                  </pic:blipFill>
                  <pic:spPr>
                    <a:xfrm>
                      <a:off x="0" y="0"/>
                      <a:ext cx="6030356" cy="2982600"/>
                    </a:xfrm>
                    <a:prstGeom prst="rect">
                      <a:avLst/>
                    </a:prstGeom>
                  </pic:spPr>
                </pic:pic>
              </a:graphicData>
            </a:graphic>
          </wp:inline>
        </w:drawing>
      </w:r>
    </w:p>
    <w:p w14:paraId="3A014C59" w14:textId="77777777" w:rsidR="004E500D" w:rsidRPr="00E342D3" w:rsidRDefault="004E500D" w:rsidP="004E500D">
      <w:pPr>
        <w:pStyle w:val="Body"/>
        <w:rPr>
          <w:rFonts w:ascii="Arial" w:hAnsi="Arial" w:cs="Arial"/>
          <w:sz w:val="24"/>
          <w:szCs w:val="24"/>
        </w:rPr>
      </w:pPr>
    </w:p>
    <w:p w14:paraId="5BB9D09B" w14:textId="77777777" w:rsidR="00FE33FA" w:rsidRPr="00FE33FA" w:rsidRDefault="00FE33FA" w:rsidP="00FE33FA">
      <w:pPr>
        <w:tabs>
          <w:tab w:val="left" w:pos="720"/>
        </w:tabs>
        <w:spacing w:before="0" w:after="0"/>
        <w:rPr>
          <w:rFonts w:eastAsia="Times New Roman"/>
        </w:rPr>
      </w:pPr>
      <w:r w:rsidRPr="00FE33FA">
        <w:rPr>
          <w:rFonts w:eastAsia="Times New Roman"/>
        </w:rPr>
        <w:t>In 2013, overseas migration made up 60% of Australia’s population growth.</w:t>
      </w:r>
      <w:r w:rsidRPr="003E3704">
        <w:rPr>
          <w:rFonts w:eastAsia="Times New Roman"/>
          <w:vertAlign w:val="superscript"/>
        </w:rPr>
        <w:endnoteReference w:id="79"/>
      </w:r>
    </w:p>
    <w:p w14:paraId="0284C139" w14:textId="77777777" w:rsidR="00FE33FA" w:rsidRPr="00FE33FA" w:rsidRDefault="00FE33FA" w:rsidP="00FE33FA">
      <w:pPr>
        <w:tabs>
          <w:tab w:val="left" w:pos="720"/>
        </w:tabs>
        <w:spacing w:before="0" w:after="0"/>
        <w:rPr>
          <w:rFonts w:eastAsia="Times New Roman"/>
        </w:rPr>
      </w:pPr>
    </w:p>
    <w:p w14:paraId="16A65E73" w14:textId="0C2A711C" w:rsidR="00FE33FA" w:rsidRPr="00FE33FA" w:rsidRDefault="00FE33FA" w:rsidP="00FE33FA">
      <w:pPr>
        <w:tabs>
          <w:tab w:val="left" w:pos="720"/>
        </w:tabs>
        <w:spacing w:before="0" w:after="0"/>
        <w:rPr>
          <w:rFonts w:eastAsia="Times New Roman"/>
        </w:rPr>
      </w:pPr>
      <w:r w:rsidRPr="00FE33FA">
        <w:rPr>
          <w:rFonts w:eastAsia="Times New Roman"/>
        </w:rPr>
        <w:t xml:space="preserve">While it </w:t>
      </w:r>
      <w:r w:rsidR="00984043">
        <w:rPr>
          <w:rFonts w:eastAsia="Times New Roman"/>
        </w:rPr>
        <w:t>may</w:t>
      </w:r>
      <w:r w:rsidR="00984043" w:rsidRPr="00FE33FA">
        <w:rPr>
          <w:rFonts w:eastAsia="Times New Roman"/>
        </w:rPr>
        <w:t xml:space="preserve"> </w:t>
      </w:r>
      <w:r w:rsidRPr="00FE33FA">
        <w:rPr>
          <w:rFonts w:eastAsia="Times New Roman"/>
        </w:rPr>
        <w:t xml:space="preserve">not </w:t>
      </w:r>
      <w:r w:rsidR="00984043">
        <w:rPr>
          <w:rFonts w:eastAsia="Times New Roman"/>
        </w:rPr>
        <w:t xml:space="preserve">be </w:t>
      </w:r>
      <w:r w:rsidRPr="00FE33FA">
        <w:rPr>
          <w:rFonts w:eastAsia="Times New Roman"/>
        </w:rPr>
        <w:t xml:space="preserve">possible to be aware of the cultural norms and practices of every cultural group, it is important to be aware that the use of body language, eye contact and titles of address may differ for service users from culturally and linguistically diverse backgrounds. </w:t>
      </w:r>
    </w:p>
    <w:p w14:paraId="07821807" w14:textId="77777777" w:rsidR="00FE33FA" w:rsidRPr="00FE33FA" w:rsidRDefault="00FE33FA" w:rsidP="00FE33FA">
      <w:pPr>
        <w:tabs>
          <w:tab w:val="left" w:pos="720"/>
        </w:tabs>
        <w:spacing w:before="0" w:after="0"/>
        <w:rPr>
          <w:rFonts w:eastAsia="Times New Roman"/>
        </w:rPr>
      </w:pPr>
    </w:p>
    <w:p w14:paraId="24E08B81" w14:textId="5341EBC1" w:rsidR="00FE33FA" w:rsidRPr="00FE33FA" w:rsidRDefault="00FE33FA" w:rsidP="00FE33FA">
      <w:pPr>
        <w:tabs>
          <w:tab w:val="left" w:pos="720"/>
        </w:tabs>
        <w:spacing w:before="0" w:after="0"/>
        <w:rPr>
          <w:rFonts w:eastAsia="Times New Roman"/>
        </w:rPr>
      </w:pPr>
      <w:r w:rsidRPr="00FE33FA">
        <w:rPr>
          <w:rFonts w:eastAsia="Times New Roman"/>
        </w:rPr>
        <w:t xml:space="preserve">Where possible, </w:t>
      </w:r>
      <w:r w:rsidR="00984043">
        <w:t>familiarise yourself with</w:t>
      </w:r>
      <w:r w:rsidR="00984043" w:rsidRPr="009A0C6F">
        <w:t xml:space="preserve"> </w:t>
      </w:r>
      <w:r w:rsidRPr="00FE33FA">
        <w:rPr>
          <w:rFonts w:eastAsia="Times New Roman"/>
        </w:rPr>
        <w:t>the cultural norms and practices of service user</w:t>
      </w:r>
      <w:r w:rsidR="003614C6">
        <w:rPr>
          <w:rFonts w:eastAsia="Times New Roman"/>
        </w:rPr>
        <w:t>s</w:t>
      </w:r>
      <w:r w:rsidRPr="00FE33FA">
        <w:rPr>
          <w:rFonts w:eastAsia="Times New Roman"/>
        </w:rPr>
        <w:t xml:space="preserve"> in order to understand how these may impact on service delivery. </w:t>
      </w:r>
    </w:p>
    <w:p w14:paraId="029612B0" w14:textId="2EE878AD" w:rsidR="00945BEF" w:rsidRDefault="00945BEF">
      <w:pPr>
        <w:spacing w:before="0" w:after="0"/>
      </w:pPr>
      <w:r>
        <w:br w:type="page"/>
      </w:r>
    </w:p>
    <w:p w14:paraId="5257A940" w14:textId="5E15D263" w:rsidR="004E500D" w:rsidRPr="00EF111E" w:rsidRDefault="004E500D" w:rsidP="00C32F7E">
      <w:pPr>
        <w:pStyle w:val="Heading3"/>
      </w:pPr>
      <w:r w:rsidRPr="00EF111E">
        <w:lastRenderedPageBreak/>
        <w:t>Activity: Exploring community profiles</w:t>
      </w:r>
    </w:p>
    <w:p w14:paraId="100A6649" w14:textId="77777777" w:rsidR="004E500D" w:rsidRDefault="004E500D" w:rsidP="004E500D">
      <w:pPr>
        <w:pStyle w:val="NoSpacing"/>
      </w:pPr>
    </w:p>
    <w:tbl>
      <w:tblPr>
        <w:tblStyle w:val="TableGrid"/>
        <w:tblW w:w="8834" w:type="dxa"/>
        <w:tblLook w:val="04A0" w:firstRow="1" w:lastRow="0" w:firstColumn="1" w:lastColumn="0" w:noHBand="0" w:noVBand="1"/>
      </w:tblPr>
      <w:tblGrid>
        <w:gridCol w:w="1620"/>
        <w:gridCol w:w="7214"/>
      </w:tblGrid>
      <w:tr w:rsidR="00945BEF" w:rsidRPr="003F1C32" w14:paraId="40676099" w14:textId="77777777" w:rsidTr="00945BEF">
        <w:trPr>
          <w:trHeight w:val="1686"/>
        </w:trPr>
        <w:tc>
          <w:tcPr>
            <w:tcW w:w="1620" w:type="dxa"/>
            <w:tcBorders>
              <w:top w:val="nil"/>
              <w:left w:val="nil"/>
              <w:bottom w:val="nil"/>
              <w:right w:val="nil"/>
            </w:tcBorders>
            <w:vAlign w:val="center"/>
          </w:tcPr>
          <w:p w14:paraId="49417322" w14:textId="77777777" w:rsidR="00945BEF" w:rsidRPr="003F1C32" w:rsidRDefault="00945BEF" w:rsidP="00945BEF">
            <w:pPr>
              <w:spacing w:after="0"/>
              <w:rPr>
                <w:rFonts w:cs="Arial"/>
              </w:rPr>
            </w:pPr>
            <w:r w:rsidRPr="003F1C32">
              <w:rPr>
                <w:noProof/>
              </w:rPr>
              <w:drawing>
                <wp:inline distT="0" distB="0" distL="0" distR="0" wp14:anchorId="58F1AE2A" wp14:editId="4AB36044">
                  <wp:extent cx="806400" cy="806400"/>
                  <wp:effectExtent l="0" t="0" r="0" b="0"/>
                  <wp:docPr id="5151" name="Picture 5151"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6EEACA7F" w14:textId="136DD631" w:rsidR="00945BEF" w:rsidRPr="003C063C" w:rsidRDefault="00945BEF" w:rsidP="00BA41A0">
            <w:pPr>
              <w:pStyle w:val="NoSpacing"/>
            </w:pPr>
            <w:r w:rsidRPr="003F1C32">
              <w:rPr>
                <w:b/>
              </w:rPr>
              <w:t>Instructions</w:t>
            </w:r>
            <w:r w:rsidRPr="003F1C32">
              <w:t xml:space="preserve">: </w:t>
            </w:r>
            <w:r w:rsidR="003C063C">
              <w:t>Using</w:t>
            </w:r>
            <w:r>
              <w:t xml:space="preserve"> one of the Community Profiles</w:t>
            </w:r>
            <w:r w:rsidRPr="00E342D3">
              <w:t xml:space="preserve"> from Queensland Health’s </w:t>
            </w:r>
            <w:hyperlink r:id="rId126" w:history="1">
              <w:r w:rsidRPr="000457B9">
                <w:rPr>
                  <w:rStyle w:val="Hyperlink"/>
                </w:rPr>
                <w:t>Community Profiles for Health Care Providers</w:t>
              </w:r>
            </w:hyperlink>
            <w:r w:rsidRPr="00E342D3">
              <w:t xml:space="preserve"> resource</w:t>
            </w:r>
            <w:r w:rsidR="003C063C">
              <w:t xml:space="preserve"> </w:t>
            </w:r>
            <w:r w:rsidRPr="00E342D3">
              <w:t xml:space="preserve">to answer the </w:t>
            </w:r>
            <w:r w:rsidR="003C063C">
              <w:t>questions below</w:t>
            </w:r>
            <w:r w:rsidRPr="00E342D3">
              <w:t xml:space="preserve">. </w:t>
            </w:r>
          </w:p>
        </w:tc>
      </w:tr>
    </w:tbl>
    <w:p w14:paraId="604B712B" w14:textId="77777777" w:rsidR="00945BEF" w:rsidRPr="00E342D3" w:rsidRDefault="00945BEF" w:rsidP="004E500D">
      <w:pPr>
        <w:pStyle w:val="NoSpacing"/>
      </w:pPr>
    </w:p>
    <w:p w14:paraId="2403D64E" w14:textId="7495C562" w:rsidR="004E500D" w:rsidRPr="00E35943" w:rsidRDefault="004E500D" w:rsidP="004E500D">
      <w:pPr>
        <w:spacing w:before="0" w:after="0"/>
        <w:rPr>
          <w:b/>
        </w:rPr>
      </w:pPr>
      <w:r w:rsidRPr="00E35943">
        <w:rPr>
          <w:b/>
        </w:rPr>
        <w:t>R</w:t>
      </w:r>
      <w:r w:rsidR="003C063C">
        <w:rPr>
          <w:b/>
        </w:rPr>
        <w:t>esponding to cultural diversity</w:t>
      </w:r>
      <w:r w:rsidRPr="00E35943">
        <w:rPr>
          <w:b/>
        </w:rPr>
        <w:t xml:space="preserve"> checklist</w:t>
      </w:r>
      <w:r w:rsidR="003C063C">
        <w:rPr>
          <w:b/>
        </w:rPr>
        <w:t>:</w:t>
      </w:r>
    </w:p>
    <w:p w14:paraId="6EC4115A" w14:textId="77777777" w:rsidR="004E500D" w:rsidRPr="00E342D3" w:rsidRDefault="004E500D" w:rsidP="00E35943">
      <w:pPr>
        <w:spacing w:before="0" w:after="0"/>
      </w:pPr>
    </w:p>
    <w:p w14:paraId="72DA94EA" w14:textId="77777777" w:rsidR="004E500D" w:rsidRDefault="004E500D" w:rsidP="00D73A8E">
      <w:pPr>
        <w:pStyle w:val="ListBullet"/>
        <w:numPr>
          <w:ilvl w:val="0"/>
          <w:numId w:val="0"/>
        </w:numPr>
        <w:spacing w:before="0" w:after="0" w:line="480" w:lineRule="auto"/>
      </w:pPr>
      <w:r w:rsidRPr="00E342D3">
        <w:t>Does the service user require a language interpreter?</w:t>
      </w:r>
    </w:p>
    <w:p w14:paraId="26E734C8" w14:textId="5ED7BAD2" w:rsidR="003C063C" w:rsidRDefault="00E35943" w:rsidP="003C063C">
      <w:pPr>
        <w:pStyle w:val="ListBullet"/>
        <w:numPr>
          <w:ilvl w:val="0"/>
          <w:numId w:val="0"/>
        </w:numPr>
        <w:spacing w:before="0" w:after="0" w:line="480" w:lineRule="auto"/>
        <w:rPr>
          <w:rFonts w:cs="Arial"/>
        </w:rPr>
      </w:pPr>
      <w:r>
        <w:t>___________________________________________________________________</w:t>
      </w:r>
      <w:r w:rsidR="003C063C">
        <w:rPr>
          <w:rFonts w:cs="Arial"/>
        </w:rPr>
        <w:t>___________________________________________________________________</w:t>
      </w:r>
    </w:p>
    <w:p w14:paraId="30073D16" w14:textId="0EE0B440" w:rsidR="00E35943" w:rsidRDefault="00E35943" w:rsidP="003C063C">
      <w:pPr>
        <w:pStyle w:val="ListBullet"/>
        <w:numPr>
          <w:ilvl w:val="0"/>
          <w:numId w:val="0"/>
        </w:numPr>
        <w:spacing w:before="0" w:after="0" w:line="480" w:lineRule="auto"/>
      </w:pPr>
      <w:r w:rsidRPr="00E342D3">
        <w:t>Is it appropriate to use eye contact when working with the service user?</w:t>
      </w:r>
    </w:p>
    <w:p w14:paraId="0B56F8CC" w14:textId="26E0F37E" w:rsidR="00E35943" w:rsidRPr="003C063C" w:rsidRDefault="003C063C" w:rsidP="003C063C">
      <w:pPr>
        <w:pStyle w:val="ListBullet"/>
        <w:numPr>
          <w:ilvl w:val="0"/>
          <w:numId w:val="0"/>
        </w:numPr>
        <w:spacing w:before="0" w:after="0" w:line="480" w:lineRule="auto"/>
        <w:rPr>
          <w:rFonts w:cs="Arial"/>
        </w:rPr>
      </w:pPr>
      <w:r>
        <w:rPr>
          <w:rFonts w:cs="Arial"/>
        </w:rPr>
        <w:t>___________________________________________________________________</w:t>
      </w:r>
    </w:p>
    <w:p w14:paraId="20BF4924" w14:textId="77777777" w:rsidR="00E35943" w:rsidRDefault="00E35943" w:rsidP="00D73A8E">
      <w:pPr>
        <w:pStyle w:val="ListBullet"/>
        <w:numPr>
          <w:ilvl w:val="0"/>
          <w:numId w:val="0"/>
        </w:numPr>
        <w:spacing w:before="0" w:after="0" w:line="480" w:lineRule="auto"/>
      </w:pPr>
      <w:r w:rsidRPr="00E342D3">
        <w:t>Is there any body language I should avoid?</w:t>
      </w:r>
    </w:p>
    <w:p w14:paraId="30C229BA" w14:textId="77777777" w:rsidR="003C063C" w:rsidRDefault="003C063C" w:rsidP="003C063C">
      <w:pPr>
        <w:pStyle w:val="ListBullet"/>
        <w:numPr>
          <w:ilvl w:val="0"/>
          <w:numId w:val="0"/>
        </w:numPr>
        <w:spacing w:before="0" w:after="0" w:line="480" w:lineRule="auto"/>
        <w:rPr>
          <w:rFonts w:cs="Arial"/>
        </w:rPr>
      </w:pPr>
      <w:r>
        <w:t>___________________________________________________________________</w:t>
      </w:r>
      <w:r>
        <w:rPr>
          <w:rFonts w:cs="Arial"/>
        </w:rPr>
        <w:t>______________________________________________________________________________________________________________________________________</w:t>
      </w:r>
    </w:p>
    <w:p w14:paraId="65659CE1" w14:textId="77777777" w:rsidR="00E35943" w:rsidRDefault="00E35943" w:rsidP="00D73A8E">
      <w:pPr>
        <w:pStyle w:val="ListBullet"/>
        <w:numPr>
          <w:ilvl w:val="0"/>
          <w:numId w:val="0"/>
        </w:numPr>
        <w:spacing w:before="0" w:after="0" w:line="480" w:lineRule="auto"/>
      </w:pPr>
      <w:r w:rsidRPr="00E342D3">
        <w:t>What language should I use to address the service user?</w:t>
      </w:r>
    </w:p>
    <w:p w14:paraId="23C7986B" w14:textId="1EE9F20E" w:rsidR="003C063C" w:rsidRDefault="003C063C" w:rsidP="003C063C">
      <w:pPr>
        <w:pStyle w:val="ListBullet"/>
        <w:numPr>
          <w:ilvl w:val="0"/>
          <w:numId w:val="0"/>
        </w:numPr>
        <w:spacing w:before="0" w:after="0" w:line="480" w:lineRule="auto"/>
        <w:rPr>
          <w:rFonts w:cs="Arial"/>
        </w:rPr>
      </w:pPr>
      <w:r>
        <w:t>___________________________________________________________________</w:t>
      </w:r>
      <w:r>
        <w:rPr>
          <w:rFonts w:cs="Arial"/>
        </w:rPr>
        <w:t>___________________________________________________________________</w:t>
      </w:r>
    </w:p>
    <w:p w14:paraId="0640436D" w14:textId="77777777" w:rsidR="00E35943" w:rsidRDefault="00E35943" w:rsidP="00D73A8E">
      <w:pPr>
        <w:pStyle w:val="ListBullet"/>
        <w:numPr>
          <w:ilvl w:val="0"/>
          <w:numId w:val="0"/>
        </w:numPr>
        <w:spacing w:before="0" w:after="0" w:line="480" w:lineRule="auto"/>
      </w:pPr>
      <w:r w:rsidRPr="00E342D3">
        <w:t>Is the service user uncomfortable with working with staff of a certain gender?</w:t>
      </w:r>
    </w:p>
    <w:p w14:paraId="14D95B11" w14:textId="1A4EDF43" w:rsidR="003C063C" w:rsidRDefault="00023378" w:rsidP="003C063C">
      <w:pPr>
        <w:pStyle w:val="ListBullet"/>
        <w:numPr>
          <w:ilvl w:val="0"/>
          <w:numId w:val="0"/>
        </w:numPr>
        <w:spacing w:before="0" w:after="0" w:line="480" w:lineRule="auto"/>
        <w:rPr>
          <w:rFonts w:cs="Arial"/>
        </w:rPr>
      </w:pPr>
      <w:r>
        <w:t>______________________________________________________________</w:t>
      </w:r>
      <w:r w:rsidR="003C063C">
        <w:t>___________________________________________________________________</w:t>
      </w:r>
      <w:r w:rsidR="003C063C">
        <w:rPr>
          <w:rFonts w:cs="Arial"/>
        </w:rPr>
        <w:t>_____</w:t>
      </w:r>
    </w:p>
    <w:p w14:paraId="6A675E59" w14:textId="77777777" w:rsidR="00E35943" w:rsidRDefault="00E35943" w:rsidP="003C063C">
      <w:pPr>
        <w:pStyle w:val="ListBullet"/>
        <w:numPr>
          <w:ilvl w:val="0"/>
          <w:numId w:val="0"/>
        </w:numPr>
        <w:spacing w:before="0" w:after="0"/>
      </w:pPr>
      <w:r w:rsidRPr="00E342D3">
        <w:t>Are there any religious practices that need to be accommodated when working with the service user?</w:t>
      </w:r>
    </w:p>
    <w:p w14:paraId="71874B6D" w14:textId="77777777" w:rsidR="003C063C" w:rsidRDefault="003C063C" w:rsidP="003C063C">
      <w:pPr>
        <w:pStyle w:val="ListBullet"/>
        <w:numPr>
          <w:ilvl w:val="0"/>
          <w:numId w:val="0"/>
        </w:numPr>
        <w:spacing w:before="0" w:after="0" w:line="480" w:lineRule="auto"/>
        <w:rPr>
          <w:rFonts w:cs="Arial"/>
        </w:rPr>
      </w:pPr>
      <w:r>
        <w:t>___________________________________________________________________</w:t>
      </w:r>
      <w:r>
        <w:rPr>
          <w:rFonts w:cs="Arial"/>
        </w:rPr>
        <w:t>______________________________________________________________________________________________________________________________________</w:t>
      </w:r>
    </w:p>
    <w:p w14:paraId="1BCC0A0E" w14:textId="1103DD99" w:rsidR="00D73A8E" w:rsidRDefault="00D73A8E">
      <w:pPr>
        <w:spacing w:before="0" w:after="0"/>
      </w:pPr>
      <w:r>
        <w:br w:type="page"/>
      </w:r>
    </w:p>
    <w:p w14:paraId="1A9B6D8D" w14:textId="77777777" w:rsidR="00E35943" w:rsidRDefault="00E35943" w:rsidP="00D73A8E">
      <w:pPr>
        <w:pStyle w:val="ListBullet"/>
        <w:numPr>
          <w:ilvl w:val="0"/>
          <w:numId w:val="0"/>
        </w:numPr>
        <w:spacing w:before="0" w:after="0" w:line="480" w:lineRule="auto"/>
      </w:pPr>
      <w:r w:rsidRPr="00E342D3">
        <w:lastRenderedPageBreak/>
        <w:t>What role does the family play in the service user’s culture?</w:t>
      </w:r>
    </w:p>
    <w:p w14:paraId="49E7CFC5" w14:textId="7A49E6B9" w:rsidR="003C063C" w:rsidRDefault="00023378" w:rsidP="003C063C">
      <w:pPr>
        <w:pStyle w:val="ListBullet"/>
        <w:numPr>
          <w:ilvl w:val="0"/>
          <w:numId w:val="0"/>
        </w:numPr>
        <w:spacing w:before="0" w:after="0" w:line="480" w:lineRule="auto"/>
        <w:rPr>
          <w:rFonts w:cs="Arial"/>
        </w:rPr>
      </w:pPr>
      <w:r>
        <w:t>______________________________________________________________</w:t>
      </w:r>
      <w:r w:rsidR="003C063C">
        <w:t>___________________________________________________________________</w:t>
      </w:r>
      <w:r w:rsidR="003C063C">
        <w:rPr>
          <w:rFonts w:cs="Arial"/>
        </w:rPr>
        <w:t>________________________________________________________________________</w:t>
      </w:r>
    </w:p>
    <w:p w14:paraId="57C67F4E" w14:textId="77777777" w:rsidR="00E35943" w:rsidRDefault="00E35943" w:rsidP="00D73A8E">
      <w:pPr>
        <w:pStyle w:val="ListBullet"/>
        <w:numPr>
          <w:ilvl w:val="0"/>
          <w:numId w:val="0"/>
        </w:numPr>
        <w:spacing w:before="0" w:after="0" w:line="480" w:lineRule="auto"/>
      </w:pPr>
      <w:r w:rsidRPr="00E342D3">
        <w:t>How is disability typically viewed within the service user’s culture?</w:t>
      </w:r>
    </w:p>
    <w:p w14:paraId="6215D2EE" w14:textId="0025477D" w:rsidR="003C063C" w:rsidRDefault="00023378" w:rsidP="003C063C">
      <w:pPr>
        <w:pStyle w:val="ListBullet"/>
        <w:numPr>
          <w:ilvl w:val="0"/>
          <w:numId w:val="0"/>
        </w:numPr>
        <w:spacing w:before="0" w:after="0" w:line="480" w:lineRule="auto"/>
        <w:rPr>
          <w:rFonts w:cs="Arial"/>
        </w:rPr>
      </w:pPr>
      <w:r>
        <w:t>______________________________________________________________</w:t>
      </w:r>
      <w:r w:rsidR="003C063C">
        <w:t>___________________________________________________________________</w:t>
      </w:r>
      <w:r w:rsidR="003C063C">
        <w:rPr>
          <w:rFonts w:cs="Arial"/>
        </w:rPr>
        <w:t>________________________________________________________________________</w:t>
      </w:r>
    </w:p>
    <w:p w14:paraId="6F45680D" w14:textId="77777777" w:rsidR="001D2CE4" w:rsidRDefault="001D2CE4">
      <w:pPr>
        <w:spacing w:before="0" w:after="0"/>
      </w:pPr>
    </w:p>
    <w:p w14:paraId="5A9FE0F2" w14:textId="78B06FC2" w:rsidR="00EC08D6" w:rsidRDefault="001D2CE4" w:rsidP="00711A25">
      <w:pPr>
        <w:spacing w:before="0" w:after="0"/>
        <w:ind w:left="720"/>
        <w:jc w:val="center"/>
        <w:rPr>
          <w:b/>
        </w:rPr>
      </w:pPr>
      <w:r>
        <w:rPr>
          <w:noProof/>
        </w:rPr>
        <w:drawing>
          <wp:inline distT="0" distB="0" distL="0" distR="0" wp14:anchorId="57C8CAC3" wp14:editId="05C32F12">
            <wp:extent cx="3433313" cy="3433313"/>
            <wp:effectExtent l="0" t="0" r="0" b="0"/>
            <wp:docPr id="22642" name="Picture 22642" descr="Picture of 20 different people smiling from a variety of different backgrounds and 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Commission Photos\for alex\iStock_000072629203_Full.jp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3437219" cy="3437219"/>
                    </a:xfrm>
                    <a:prstGeom prst="rect">
                      <a:avLst/>
                    </a:prstGeom>
                    <a:noFill/>
                    <a:ln>
                      <a:noFill/>
                    </a:ln>
                  </pic:spPr>
                </pic:pic>
              </a:graphicData>
            </a:graphic>
          </wp:inline>
        </w:drawing>
      </w:r>
      <w:r w:rsidR="00EC08D6">
        <w:br w:type="page"/>
      </w:r>
    </w:p>
    <w:p w14:paraId="01CC66B7" w14:textId="400D55C3" w:rsidR="00864012" w:rsidRPr="00864012" w:rsidRDefault="00864012" w:rsidP="00C32F7E">
      <w:pPr>
        <w:pStyle w:val="Heading3"/>
      </w:pPr>
      <w:r w:rsidRPr="00CC0AFD">
        <w:lastRenderedPageBreak/>
        <w:t>Activity: Moving from awareness to practice</w:t>
      </w:r>
    </w:p>
    <w:p w14:paraId="3939543F" w14:textId="77777777" w:rsidR="00864012" w:rsidRDefault="00864012" w:rsidP="00864012">
      <w:pPr>
        <w:pStyle w:val="NoSpacing"/>
        <w:rPr>
          <w:b/>
        </w:rPr>
      </w:pPr>
    </w:p>
    <w:p w14:paraId="098978C5" w14:textId="437BC0F9" w:rsidR="00BB419B" w:rsidRPr="00BB419B" w:rsidRDefault="00BB419B" w:rsidP="00864012">
      <w:pPr>
        <w:pStyle w:val="ListBullet"/>
        <w:numPr>
          <w:ilvl w:val="0"/>
          <w:numId w:val="0"/>
        </w:numPr>
        <w:tabs>
          <w:tab w:val="left" w:pos="720"/>
        </w:tabs>
        <w:spacing w:before="0" w:after="0"/>
        <w:rPr>
          <w:b/>
        </w:rPr>
      </w:pPr>
      <w:r w:rsidRPr="00BB419B">
        <w:rPr>
          <w:b/>
        </w:rPr>
        <w:t xml:space="preserve">Case Study </w:t>
      </w:r>
    </w:p>
    <w:p w14:paraId="79EAE5B8" w14:textId="77777777" w:rsidR="00BB419B" w:rsidRDefault="00BB419B" w:rsidP="00864012">
      <w:pPr>
        <w:pStyle w:val="ListBullet"/>
        <w:numPr>
          <w:ilvl w:val="0"/>
          <w:numId w:val="0"/>
        </w:numPr>
        <w:tabs>
          <w:tab w:val="left" w:pos="720"/>
        </w:tabs>
        <w:spacing w:before="0" w:after="0"/>
      </w:pPr>
    </w:p>
    <w:p w14:paraId="759354AE" w14:textId="77BECC45" w:rsidR="00BA41A0" w:rsidRDefault="00864012" w:rsidP="00BB7B31">
      <w:pPr>
        <w:pStyle w:val="ListBullet"/>
        <w:numPr>
          <w:ilvl w:val="0"/>
          <w:numId w:val="0"/>
        </w:numPr>
        <w:tabs>
          <w:tab w:val="left" w:pos="720"/>
        </w:tabs>
        <w:spacing w:before="0" w:after="0"/>
      </w:pPr>
      <w:r w:rsidRPr="00E342D3">
        <w:t xml:space="preserve">You are a man, working for a disability service provider where it is your role to assist service users to develop their personalised support plans. You have just received a referral for a service user </w:t>
      </w:r>
      <w:r w:rsidR="00BA41A0">
        <w:t>who</w:t>
      </w:r>
      <w:r w:rsidRPr="00E342D3">
        <w:t xml:space="preserve"> is seeking support, after a stroke left her with extensive frontal lobe damage. </w:t>
      </w:r>
      <w:r w:rsidR="00BA41A0" w:rsidRPr="00E342D3">
        <w:t xml:space="preserve">The service user recently immigrated to Australia from rural India. You are aware from her file that she and her family, are Hindu. </w:t>
      </w:r>
    </w:p>
    <w:p w14:paraId="42E6B710" w14:textId="6DAF754A" w:rsidR="00864012" w:rsidRDefault="00864012" w:rsidP="00BB7B31">
      <w:pPr>
        <w:pStyle w:val="ListBullet"/>
        <w:numPr>
          <w:ilvl w:val="0"/>
          <w:numId w:val="0"/>
        </w:numPr>
        <w:tabs>
          <w:tab w:val="left" w:pos="720"/>
        </w:tabs>
        <w:spacing w:before="0" w:after="0"/>
      </w:pPr>
      <w:r w:rsidRPr="00E342D3">
        <w:t xml:space="preserve">The stroke has impacted her ability to verbally communicate and her first language is not English. </w:t>
      </w:r>
    </w:p>
    <w:tbl>
      <w:tblPr>
        <w:tblStyle w:val="TableGrid"/>
        <w:tblW w:w="8834" w:type="dxa"/>
        <w:tblLook w:val="04A0" w:firstRow="1" w:lastRow="0" w:firstColumn="1" w:lastColumn="0" w:noHBand="0" w:noVBand="1"/>
      </w:tblPr>
      <w:tblGrid>
        <w:gridCol w:w="1620"/>
        <w:gridCol w:w="7214"/>
      </w:tblGrid>
      <w:tr w:rsidR="00EC08D6" w:rsidRPr="003F1C32" w14:paraId="59DE714C" w14:textId="77777777" w:rsidTr="00593730">
        <w:trPr>
          <w:trHeight w:val="1686"/>
        </w:trPr>
        <w:tc>
          <w:tcPr>
            <w:tcW w:w="1620" w:type="dxa"/>
            <w:tcBorders>
              <w:top w:val="nil"/>
              <w:left w:val="nil"/>
              <w:bottom w:val="nil"/>
              <w:right w:val="nil"/>
            </w:tcBorders>
            <w:vAlign w:val="center"/>
          </w:tcPr>
          <w:p w14:paraId="371B099F" w14:textId="77777777" w:rsidR="00EC08D6" w:rsidRPr="003F1C32" w:rsidRDefault="00EC08D6" w:rsidP="00593730">
            <w:pPr>
              <w:spacing w:after="0"/>
              <w:rPr>
                <w:rFonts w:cs="Arial"/>
              </w:rPr>
            </w:pPr>
            <w:r w:rsidRPr="003F1C32">
              <w:rPr>
                <w:noProof/>
              </w:rPr>
              <w:drawing>
                <wp:inline distT="0" distB="0" distL="0" distR="0" wp14:anchorId="45AD5936" wp14:editId="264435F9">
                  <wp:extent cx="806400" cy="806400"/>
                  <wp:effectExtent l="0" t="0" r="0" b="0"/>
                  <wp:docPr id="7170" name="Picture 7170"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234CF1A1" w14:textId="77777777" w:rsidR="00EC08D6" w:rsidRPr="003C063C" w:rsidRDefault="00EC08D6" w:rsidP="00593730">
            <w:pPr>
              <w:pStyle w:val="ListBullet"/>
              <w:numPr>
                <w:ilvl w:val="0"/>
                <w:numId w:val="0"/>
              </w:numPr>
              <w:tabs>
                <w:tab w:val="left" w:pos="720"/>
              </w:tabs>
              <w:spacing w:before="0" w:after="0"/>
            </w:pPr>
            <w:r w:rsidRPr="00CC0AFD">
              <w:rPr>
                <w:b/>
              </w:rPr>
              <w:t>Instructions:</w:t>
            </w:r>
            <w:r>
              <w:t xml:space="preserve"> </w:t>
            </w:r>
            <w:r w:rsidRPr="00BB419B">
              <w:t>Using the questions below</w:t>
            </w:r>
            <w:r w:rsidRPr="00E342D3">
              <w:t xml:space="preserve">, outline how you will ensure that this service user’s needs are met. </w:t>
            </w:r>
            <w:r>
              <w:t xml:space="preserve">You can </w:t>
            </w:r>
            <w:r w:rsidRPr="00E342D3">
              <w:t>use the int</w:t>
            </w:r>
            <w:r>
              <w:t xml:space="preserve">ernet to answer these questions. </w:t>
            </w:r>
          </w:p>
        </w:tc>
      </w:tr>
    </w:tbl>
    <w:p w14:paraId="7BE83C28" w14:textId="3445A672" w:rsidR="0075269E" w:rsidRPr="009A0C6F" w:rsidRDefault="0075269E" w:rsidP="0075269E">
      <w:pPr>
        <w:pStyle w:val="ListBullet"/>
        <w:numPr>
          <w:ilvl w:val="0"/>
          <w:numId w:val="40"/>
        </w:numPr>
        <w:spacing w:before="120" w:after="120"/>
      </w:pPr>
      <w:r>
        <w:t xml:space="preserve">How might the service user’s cultural background </w:t>
      </w:r>
      <w:r w:rsidRPr="009A0C6F">
        <w:t xml:space="preserve">impact on </w:t>
      </w:r>
      <w:r>
        <w:t>your planning and service delivery?</w:t>
      </w:r>
    </w:p>
    <w:p w14:paraId="77A9CDCB" w14:textId="1BA2EF82" w:rsidR="00864012" w:rsidRPr="00E342D3" w:rsidRDefault="00EC08D6" w:rsidP="00EC08D6">
      <w:pPr>
        <w:pStyle w:val="ListBullet"/>
        <w:numPr>
          <w:ilvl w:val="0"/>
          <w:numId w:val="0"/>
        </w:numPr>
        <w:spacing w:before="0" w:after="0" w:line="480" w:lineRule="auto"/>
        <w:ind w:left="720"/>
      </w:pPr>
      <w:r>
        <w:t>_________________________________________________________________________________________________________________________________</w:t>
      </w:r>
      <w:r>
        <w:rPr>
          <w:rFonts w:cs="Arial"/>
        </w:rPr>
        <w:t>_________________________________________________________</w:t>
      </w:r>
    </w:p>
    <w:p w14:paraId="6ADF53DD" w14:textId="77777777" w:rsidR="0075269E" w:rsidRPr="009A0C6F" w:rsidRDefault="0075269E" w:rsidP="0075269E">
      <w:pPr>
        <w:pStyle w:val="ListBullet"/>
        <w:numPr>
          <w:ilvl w:val="0"/>
          <w:numId w:val="40"/>
        </w:numPr>
        <w:spacing w:before="120" w:after="120"/>
      </w:pPr>
      <w:r w:rsidRPr="009A0C6F">
        <w:t xml:space="preserve">What </w:t>
      </w:r>
      <w:r>
        <w:t xml:space="preserve">cultural considerations should you take into account, as </w:t>
      </w:r>
      <w:r w:rsidRPr="009A0C6F">
        <w:t xml:space="preserve">a </w:t>
      </w:r>
      <w:r>
        <w:t>man</w:t>
      </w:r>
      <w:r w:rsidRPr="009A0C6F">
        <w:t xml:space="preserve"> working with this service user?</w:t>
      </w:r>
    </w:p>
    <w:p w14:paraId="61036B65" w14:textId="77777777" w:rsidR="00EC08D6" w:rsidRPr="00E342D3" w:rsidRDefault="00EC08D6" w:rsidP="00EC08D6">
      <w:pPr>
        <w:pStyle w:val="ListBullet"/>
        <w:numPr>
          <w:ilvl w:val="0"/>
          <w:numId w:val="0"/>
        </w:numPr>
        <w:spacing w:before="0" w:after="0" w:line="480" w:lineRule="auto"/>
        <w:ind w:left="720"/>
      </w:pPr>
      <w:r>
        <w:t>_________________________________________________________________________________________________________________________________</w:t>
      </w:r>
      <w:r>
        <w:rPr>
          <w:rFonts w:cs="Arial"/>
        </w:rPr>
        <w:t>_________________________________________________________</w:t>
      </w:r>
    </w:p>
    <w:p w14:paraId="7324831D" w14:textId="77777777" w:rsidR="00864012" w:rsidRDefault="00864012" w:rsidP="00CD18E3">
      <w:pPr>
        <w:pStyle w:val="ListBullet"/>
        <w:numPr>
          <w:ilvl w:val="0"/>
          <w:numId w:val="40"/>
        </w:numPr>
        <w:spacing w:before="120" w:after="120"/>
      </w:pPr>
      <w:r w:rsidRPr="00E342D3">
        <w:t>From who and where is information about this service user’s culture best sourced?</w:t>
      </w:r>
    </w:p>
    <w:p w14:paraId="028A6020" w14:textId="77777777" w:rsidR="00BB7B31" w:rsidRPr="00E342D3" w:rsidRDefault="00BB7B31" w:rsidP="00BB7B31">
      <w:pPr>
        <w:pStyle w:val="ListBullet"/>
        <w:numPr>
          <w:ilvl w:val="0"/>
          <w:numId w:val="0"/>
        </w:numPr>
        <w:spacing w:before="0" w:after="0" w:line="480" w:lineRule="auto"/>
        <w:ind w:left="720"/>
      </w:pPr>
      <w:r>
        <w:t>_________________________________________________________________________________________________________________________________</w:t>
      </w:r>
      <w:r>
        <w:rPr>
          <w:rFonts w:cs="Arial"/>
        </w:rPr>
        <w:t>_________________________________________________________</w:t>
      </w:r>
    </w:p>
    <w:p w14:paraId="5AC6E1E0" w14:textId="716C49DE" w:rsidR="00864012" w:rsidRDefault="00864012" w:rsidP="00CD18E3">
      <w:pPr>
        <w:pStyle w:val="ListBullet"/>
        <w:numPr>
          <w:ilvl w:val="0"/>
          <w:numId w:val="40"/>
        </w:numPr>
        <w:spacing w:before="120" w:after="120"/>
      </w:pPr>
      <w:r w:rsidRPr="00E342D3">
        <w:t xml:space="preserve">How will you </w:t>
      </w:r>
      <w:r>
        <w:t>translate</w:t>
      </w:r>
      <w:r w:rsidRPr="00E342D3">
        <w:t xml:space="preserve"> your awareness of the service user’s cultural needs into practice?</w:t>
      </w:r>
      <w:r w:rsidR="0075269E">
        <w:t xml:space="preserve"> What actions will you take?</w:t>
      </w:r>
    </w:p>
    <w:p w14:paraId="334B6EC3" w14:textId="77777777" w:rsidR="00BB7B31" w:rsidRPr="00E342D3" w:rsidRDefault="00864012" w:rsidP="00BB7B31">
      <w:pPr>
        <w:pStyle w:val="ListBullet"/>
        <w:numPr>
          <w:ilvl w:val="0"/>
          <w:numId w:val="0"/>
        </w:numPr>
        <w:spacing w:before="0" w:after="0" w:line="480" w:lineRule="auto"/>
        <w:ind w:left="720"/>
      </w:pPr>
      <w:r>
        <w:t>______________________________________________________________</w:t>
      </w:r>
      <w:r w:rsidR="00BB7B31">
        <w:t>______________________________________________________________</w:t>
      </w:r>
      <w:r w:rsidR="00BB7B31">
        <w:lastRenderedPageBreak/>
        <w:t>___________________________________________________________________</w:t>
      </w:r>
      <w:r w:rsidR="00BB7B31">
        <w:rPr>
          <w:rFonts w:cs="Arial"/>
        </w:rPr>
        <w:t>_________________________________________________________</w:t>
      </w:r>
    </w:p>
    <w:p w14:paraId="60AA12E8" w14:textId="4538E8E5" w:rsidR="00BB419B" w:rsidRPr="00BB419B" w:rsidRDefault="00BB419B" w:rsidP="00BB7B31">
      <w:pPr>
        <w:pStyle w:val="ListBullet"/>
        <w:numPr>
          <w:ilvl w:val="0"/>
          <w:numId w:val="0"/>
        </w:numPr>
        <w:spacing w:before="120" w:after="120"/>
        <w:rPr>
          <w:rFonts w:eastAsia="Times New Roman"/>
        </w:rPr>
      </w:pPr>
      <w:r w:rsidRPr="00BB419B">
        <w:rPr>
          <w:rFonts w:eastAsia="Times New Roman"/>
        </w:rPr>
        <w:t>Although it is useful to build an awareness of your service user’s cultural norms and practices, it is important to remember that regardless of ethnicity, no two service users are the same. For this reason, you should be guided by the preferences of the individual when establishing a foundation for respectful communication.</w:t>
      </w:r>
    </w:p>
    <w:p w14:paraId="7689708F" w14:textId="77777777" w:rsidR="00864012" w:rsidRPr="00E342D3" w:rsidRDefault="00864012" w:rsidP="00864012">
      <w:pPr>
        <w:pStyle w:val="ListBullet"/>
        <w:numPr>
          <w:ilvl w:val="0"/>
          <w:numId w:val="0"/>
        </w:numPr>
        <w:spacing w:before="0" w:after="0"/>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5"/>
        <w:gridCol w:w="7587"/>
      </w:tblGrid>
      <w:tr w:rsidR="00BB419B" w:rsidRPr="00BB419B" w14:paraId="0E45703E" w14:textId="77777777" w:rsidTr="00BB7B31">
        <w:trPr>
          <w:trHeight w:val="1736"/>
        </w:trPr>
        <w:tc>
          <w:tcPr>
            <w:tcW w:w="1485" w:type="dxa"/>
            <w:vAlign w:val="center"/>
          </w:tcPr>
          <w:p w14:paraId="67476101" w14:textId="6FE4F2F2" w:rsidR="00BB419B" w:rsidRPr="00BB419B" w:rsidRDefault="00BB419B" w:rsidP="00BB7B31">
            <w:pPr>
              <w:spacing w:before="0" w:after="0"/>
            </w:pPr>
            <w:r w:rsidRPr="00BB419B">
              <w:rPr>
                <w:rFonts w:eastAsia="Times New Roman"/>
                <w:noProof/>
              </w:rPr>
              <w:drawing>
                <wp:inline distT="0" distB="0" distL="0" distR="0" wp14:anchorId="18EFBA4A" wp14:editId="3FCA7276">
                  <wp:extent cx="806400" cy="806400"/>
                  <wp:effectExtent l="0" t="0" r="0" b="0"/>
                  <wp:docPr id="22638" name="Picture 22638"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87" w:type="dxa"/>
            <w:vAlign w:val="center"/>
          </w:tcPr>
          <w:p w14:paraId="386147D8" w14:textId="77777777" w:rsidR="00BB419B" w:rsidRPr="00BB419B" w:rsidRDefault="00BB419B" w:rsidP="00BB7B31">
            <w:pPr>
              <w:spacing w:before="0" w:after="0"/>
              <w:rPr>
                <w:rFonts w:eastAsia="Times New Roman"/>
                <w:b/>
              </w:rPr>
            </w:pPr>
            <w:r w:rsidRPr="00BB419B">
              <w:rPr>
                <w:rFonts w:eastAsia="Times New Roman"/>
                <w:b/>
              </w:rPr>
              <w:t>Further reading:</w:t>
            </w:r>
          </w:p>
          <w:p w14:paraId="070DF334" w14:textId="77777777" w:rsidR="00BB419B" w:rsidRPr="00BB419B" w:rsidRDefault="00BB419B" w:rsidP="00BB7B31">
            <w:pPr>
              <w:spacing w:before="0" w:after="0"/>
              <w:rPr>
                <w:rFonts w:eastAsia="Times New Roman"/>
                <w:b/>
              </w:rPr>
            </w:pPr>
          </w:p>
          <w:p w14:paraId="3D37BB2D" w14:textId="41C37CCE" w:rsidR="00BB419B" w:rsidRPr="00BB419B" w:rsidRDefault="00BB419B" w:rsidP="00BB7B31">
            <w:pPr>
              <w:spacing w:before="0" w:after="0"/>
              <w:rPr>
                <w:rFonts w:eastAsia="Times New Roman"/>
              </w:rPr>
            </w:pPr>
            <w:r w:rsidRPr="00BB419B">
              <w:rPr>
                <w:rFonts w:eastAsia="Times New Roman"/>
              </w:rPr>
              <w:t xml:space="preserve">Queensland Council of Social Service and AMPARO Advocacy, </w:t>
            </w:r>
            <w:hyperlink r:id="rId128" w:history="1">
              <w:r w:rsidRPr="00756F99">
                <w:rPr>
                  <w:rStyle w:val="Hyperlink"/>
                  <w:i/>
                </w:rPr>
                <w:t>Multicultural Resource Book for Disability Service Providers</w:t>
              </w:r>
            </w:hyperlink>
            <w:r w:rsidRPr="00BB419B">
              <w:rPr>
                <w:rFonts w:eastAsia="Times New Roman"/>
              </w:rPr>
              <w:t xml:space="preserve"> (2014).</w:t>
            </w:r>
          </w:p>
          <w:p w14:paraId="1E148A69" w14:textId="77777777" w:rsidR="00BB419B" w:rsidRPr="00BB419B" w:rsidRDefault="00BB419B" w:rsidP="00BB7B31">
            <w:pPr>
              <w:spacing w:before="0" w:after="0"/>
              <w:rPr>
                <w:rFonts w:eastAsia="Times New Roman"/>
              </w:rPr>
            </w:pPr>
          </w:p>
          <w:p w14:paraId="150EA88D" w14:textId="50007652" w:rsidR="00BB419B" w:rsidRPr="00BB419B" w:rsidRDefault="00BB419B" w:rsidP="00BB7B31">
            <w:pPr>
              <w:spacing w:before="0" w:after="0"/>
              <w:rPr>
                <w:rFonts w:eastAsia="Times New Roman"/>
              </w:rPr>
            </w:pPr>
            <w:r w:rsidRPr="00BB419B">
              <w:rPr>
                <w:rFonts w:eastAsia="Times New Roman"/>
              </w:rPr>
              <w:t xml:space="preserve">NSW Department of Community Services, </w:t>
            </w:r>
            <w:hyperlink r:id="rId129" w:history="1">
              <w:r w:rsidRPr="00756F99">
                <w:rPr>
                  <w:rStyle w:val="Hyperlink"/>
                  <w:i/>
                </w:rPr>
                <w:t>Working with Aboriginal people and communities: a practice resource</w:t>
              </w:r>
            </w:hyperlink>
            <w:r w:rsidRPr="00BB419B">
              <w:rPr>
                <w:rFonts w:eastAsia="Times New Roman"/>
              </w:rPr>
              <w:t xml:space="preserve"> (2009).</w:t>
            </w:r>
          </w:p>
          <w:p w14:paraId="6E64EADB" w14:textId="77777777" w:rsidR="00BB419B" w:rsidRPr="00BB419B" w:rsidRDefault="00BB419B" w:rsidP="00BB7B31">
            <w:pPr>
              <w:spacing w:before="0" w:after="0"/>
              <w:rPr>
                <w:rFonts w:eastAsia="Times New Roman"/>
              </w:rPr>
            </w:pPr>
          </w:p>
          <w:p w14:paraId="3092D842" w14:textId="513625B3" w:rsidR="00BB419B" w:rsidRPr="00BB419B" w:rsidRDefault="00BB419B" w:rsidP="00BB7B31">
            <w:pPr>
              <w:spacing w:before="0" w:after="0"/>
              <w:rPr>
                <w:rFonts w:eastAsia="Times New Roman"/>
              </w:rPr>
            </w:pPr>
            <w:r w:rsidRPr="00BB419B">
              <w:rPr>
                <w:rFonts w:eastAsia="Times New Roman"/>
              </w:rPr>
              <w:t xml:space="preserve">Australian Human Rights Commission, </w:t>
            </w:r>
            <w:hyperlink r:id="rId130" w:history="1">
              <w:r w:rsidRPr="002314EF">
                <w:rPr>
                  <w:rStyle w:val="Hyperlink"/>
                  <w:rFonts w:eastAsia="Times New Roman"/>
                  <w:i/>
                </w:rPr>
                <w:t>Good Practice Good Business fact sheet – Racial Discrimination</w:t>
              </w:r>
            </w:hyperlink>
            <w:r w:rsidRPr="00BB419B">
              <w:rPr>
                <w:rFonts w:eastAsia="Times New Roman"/>
              </w:rPr>
              <w:t xml:space="preserve"> (2015).</w:t>
            </w:r>
          </w:p>
          <w:p w14:paraId="0C7F29D5" w14:textId="77777777" w:rsidR="00BB419B" w:rsidRPr="00BB419B" w:rsidRDefault="00BB419B" w:rsidP="00BB7B31">
            <w:pPr>
              <w:spacing w:before="0" w:after="0"/>
              <w:rPr>
                <w:rFonts w:eastAsia="Times New Roman"/>
              </w:rPr>
            </w:pPr>
          </w:p>
          <w:p w14:paraId="605DEC77" w14:textId="4BB314BD" w:rsidR="00BB419B" w:rsidRPr="00BB419B" w:rsidRDefault="00BB419B" w:rsidP="002314EF">
            <w:pPr>
              <w:spacing w:before="0" w:after="0"/>
              <w:rPr>
                <w:b/>
              </w:rPr>
            </w:pPr>
            <w:r w:rsidRPr="00BB419B">
              <w:rPr>
                <w:rFonts w:eastAsia="Times New Roman"/>
              </w:rPr>
              <w:t xml:space="preserve">Australian Human Rights Commission, </w:t>
            </w:r>
            <w:hyperlink r:id="rId131" w:history="1">
              <w:r w:rsidRPr="00756F99">
                <w:rPr>
                  <w:rStyle w:val="Hyperlink"/>
                  <w:i/>
                </w:rPr>
                <w:t>Racism. It Stops With Me – Clearinghouse</w:t>
              </w:r>
            </w:hyperlink>
            <w:r w:rsidR="002314EF">
              <w:rPr>
                <w:rFonts w:eastAsia="Times New Roman"/>
              </w:rPr>
              <w:t>.</w:t>
            </w:r>
          </w:p>
        </w:tc>
      </w:tr>
    </w:tbl>
    <w:p w14:paraId="1B14921B" w14:textId="77777777" w:rsidR="00644511" w:rsidRDefault="00644511">
      <w:pPr>
        <w:spacing w:before="0" w:after="0"/>
        <w:rPr>
          <w:b/>
          <w:bCs/>
          <w:sz w:val="28"/>
          <w:szCs w:val="28"/>
        </w:rPr>
      </w:pPr>
      <w:r>
        <w:br w:type="page"/>
      </w:r>
    </w:p>
    <w:p w14:paraId="722D3DFA" w14:textId="5C46705E" w:rsidR="00864012" w:rsidRPr="00644511" w:rsidRDefault="00864012" w:rsidP="00C32F7E">
      <w:pPr>
        <w:pStyle w:val="Heading2"/>
        <w:rPr>
          <w:i/>
          <w:color w:val="000000"/>
          <w:szCs w:val="26"/>
        </w:rPr>
      </w:pPr>
      <w:bookmarkStart w:id="97" w:name="_Toc440633510"/>
      <w:r w:rsidRPr="00E342D3">
        <w:lastRenderedPageBreak/>
        <w:t>6.</w:t>
      </w:r>
      <w:r>
        <w:t>2</w:t>
      </w:r>
      <w:r w:rsidRPr="00E342D3">
        <w:t xml:space="preserve">. Aboriginal and Torres Strait Islander </w:t>
      </w:r>
      <w:r w:rsidR="00D8057B">
        <w:t>peoples</w:t>
      </w:r>
      <w:bookmarkEnd w:id="97"/>
    </w:p>
    <w:p w14:paraId="08E59491" w14:textId="77777777" w:rsidR="00864012" w:rsidRDefault="00864012" w:rsidP="00864012">
      <w:pPr>
        <w:spacing w:before="0" w:after="0"/>
        <w:rPr>
          <w:b/>
          <w:bCs/>
          <w:i/>
        </w:rPr>
      </w:pPr>
    </w:p>
    <w:p w14:paraId="3F0C065D" w14:textId="3F147290" w:rsidR="00BB419B" w:rsidRPr="00BB419B" w:rsidRDefault="00BB419B" w:rsidP="00BB419B">
      <w:pPr>
        <w:spacing w:before="0" w:after="0"/>
        <w:rPr>
          <w:rFonts w:eastAsia="Times New Roman"/>
        </w:rPr>
      </w:pPr>
      <w:r w:rsidRPr="00BB419B">
        <w:rPr>
          <w:rFonts w:eastAsia="Times New Roman"/>
        </w:rPr>
        <w:t>Aboriginal and Torres Strait Islander peoples are the first peoples of Australia</w:t>
      </w:r>
      <w:r w:rsidR="00827784">
        <w:rPr>
          <w:rFonts w:eastAsia="Times New Roman"/>
        </w:rPr>
        <w:t xml:space="preserve"> and as such </w:t>
      </w:r>
      <w:r w:rsidRPr="00BB419B">
        <w:rPr>
          <w:rFonts w:eastAsia="Times New Roman"/>
        </w:rPr>
        <w:t>hold a unique place in Australia’s history</w:t>
      </w:r>
      <w:r w:rsidR="00827784">
        <w:rPr>
          <w:rFonts w:eastAsia="Times New Roman"/>
        </w:rPr>
        <w:t xml:space="preserve"> and culture.</w:t>
      </w:r>
      <w:r w:rsidR="00827784" w:rsidRPr="00BB419B">
        <w:rPr>
          <w:rFonts w:eastAsia="Times New Roman"/>
          <w:sz w:val="20"/>
          <w:vertAlign w:val="superscript"/>
        </w:rPr>
        <w:endnoteReference w:id="80"/>
      </w:r>
    </w:p>
    <w:p w14:paraId="4B5D063C" w14:textId="77777777" w:rsidR="00BB419B" w:rsidRPr="00BB419B" w:rsidRDefault="00BB419B" w:rsidP="00BB419B">
      <w:pPr>
        <w:spacing w:before="0" w:after="0"/>
        <w:rPr>
          <w:rFonts w:eastAsia="Times New Roman"/>
        </w:rPr>
      </w:pPr>
    </w:p>
    <w:p w14:paraId="4AC50D94" w14:textId="0E7BC247" w:rsidR="00BB419B" w:rsidRDefault="00BB419B" w:rsidP="00BB419B">
      <w:pPr>
        <w:spacing w:before="0" w:after="0"/>
        <w:rPr>
          <w:rFonts w:eastAsia="Times New Roman"/>
        </w:rPr>
      </w:pPr>
      <w:r w:rsidRPr="00BB419B">
        <w:rPr>
          <w:rFonts w:eastAsia="Times New Roman"/>
        </w:rPr>
        <w:t xml:space="preserve">Over time, the following definition has been agreed </w:t>
      </w:r>
      <w:r w:rsidR="00827784">
        <w:rPr>
          <w:rFonts w:eastAsia="Times New Roman"/>
        </w:rPr>
        <w:t>on by</w:t>
      </w:r>
      <w:r w:rsidR="00827784" w:rsidRPr="00BB419B">
        <w:rPr>
          <w:rFonts w:eastAsia="Times New Roman"/>
        </w:rPr>
        <w:t xml:space="preserve"> </w:t>
      </w:r>
      <w:r w:rsidRPr="00BB419B">
        <w:rPr>
          <w:rFonts w:eastAsia="Times New Roman"/>
        </w:rPr>
        <w:t>the community and Australian Government to identify when someone is an Aboriginal and/or Torres Strait Islander person. The person:</w:t>
      </w:r>
    </w:p>
    <w:p w14:paraId="6D229471" w14:textId="77777777" w:rsidR="00593730" w:rsidRPr="00BB419B" w:rsidRDefault="00593730" w:rsidP="00BB419B">
      <w:pPr>
        <w:spacing w:before="0" w:after="0"/>
        <w:rPr>
          <w:rFonts w:eastAsia="Times New Roman"/>
        </w:rPr>
      </w:pPr>
    </w:p>
    <w:p w14:paraId="04A6C22F" w14:textId="77777777" w:rsidR="00BB419B" w:rsidRPr="00BB419B" w:rsidRDefault="00BB419B" w:rsidP="00CD18E3">
      <w:pPr>
        <w:numPr>
          <w:ilvl w:val="0"/>
          <w:numId w:val="41"/>
        </w:numPr>
        <w:spacing w:before="120" w:after="120"/>
        <w:ind w:left="714" w:hanging="357"/>
        <w:contextualSpacing/>
      </w:pPr>
      <w:r w:rsidRPr="00BB419B">
        <w:t>is of Aboriginal and/or Torres Strait Islander descent</w:t>
      </w:r>
    </w:p>
    <w:p w14:paraId="0C742945" w14:textId="77777777" w:rsidR="00BB419B" w:rsidRPr="00BB419B" w:rsidRDefault="00BB419B" w:rsidP="00CD18E3">
      <w:pPr>
        <w:numPr>
          <w:ilvl w:val="0"/>
          <w:numId w:val="41"/>
        </w:numPr>
        <w:spacing w:before="120" w:after="120"/>
        <w:ind w:left="714" w:hanging="357"/>
        <w:contextualSpacing/>
      </w:pPr>
      <w:r w:rsidRPr="00BB419B">
        <w:t>identifies as an Aboriginal and/or Torres Strait Islander person, and</w:t>
      </w:r>
    </w:p>
    <w:p w14:paraId="5F5FE546" w14:textId="77777777" w:rsidR="00BB419B" w:rsidRPr="00BB419B" w:rsidRDefault="00BB419B" w:rsidP="00CD18E3">
      <w:pPr>
        <w:numPr>
          <w:ilvl w:val="0"/>
          <w:numId w:val="41"/>
        </w:numPr>
        <w:spacing w:before="120" w:after="120"/>
        <w:ind w:left="714" w:hanging="357"/>
        <w:contextualSpacing/>
      </w:pPr>
      <w:r w:rsidRPr="00BB419B">
        <w:t>is accepted as an Aboriginal and/or Torres Strait Islander person by the community in which he or she lives.</w:t>
      </w:r>
      <w:r w:rsidRPr="00BB419B">
        <w:rPr>
          <w:sz w:val="20"/>
          <w:vertAlign w:val="superscript"/>
        </w:rPr>
        <w:endnoteReference w:id="81"/>
      </w:r>
    </w:p>
    <w:p w14:paraId="7CEBAAE2" w14:textId="77777777" w:rsidR="00BB419B" w:rsidRPr="00BB419B" w:rsidRDefault="00BB419B" w:rsidP="00BB419B">
      <w:pPr>
        <w:spacing w:before="0" w:after="0"/>
        <w:rPr>
          <w:rFonts w:eastAsia="Times New Roman"/>
        </w:rPr>
      </w:pPr>
    </w:p>
    <w:p w14:paraId="780794FD" w14:textId="302F74C5" w:rsidR="00BB419B" w:rsidRPr="00BB419B" w:rsidRDefault="00BB419B" w:rsidP="00BB419B">
      <w:pPr>
        <w:spacing w:before="0" w:after="0"/>
        <w:rPr>
          <w:rFonts w:eastAsia="Times New Roman"/>
        </w:rPr>
      </w:pPr>
      <w:r w:rsidRPr="00BB419B">
        <w:rPr>
          <w:rFonts w:eastAsia="Times New Roman"/>
        </w:rPr>
        <w:t xml:space="preserve">Around 50% of Aboriginal </w:t>
      </w:r>
      <w:r w:rsidR="009360B0">
        <w:rPr>
          <w:rFonts w:eastAsia="Times New Roman"/>
        </w:rPr>
        <w:t>and</w:t>
      </w:r>
      <w:r w:rsidR="009360B0" w:rsidRPr="00BB419B">
        <w:rPr>
          <w:rFonts w:eastAsia="Times New Roman"/>
        </w:rPr>
        <w:t xml:space="preserve"> </w:t>
      </w:r>
      <w:r w:rsidRPr="00BB419B">
        <w:rPr>
          <w:rFonts w:eastAsia="Times New Roman"/>
        </w:rPr>
        <w:t>Torres Strait Islander peoples have a disability or long-term health condition, while the rate of disability for the general population is less than 20%.</w:t>
      </w:r>
      <w:r w:rsidRPr="00BB419B">
        <w:rPr>
          <w:rFonts w:eastAsia="Times New Roman"/>
          <w:sz w:val="20"/>
          <w:vertAlign w:val="superscript"/>
        </w:rPr>
        <w:endnoteReference w:id="82"/>
      </w:r>
      <w:r w:rsidRPr="00BB419B">
        <w:rPr>
          <w:rFonts w:eastAsia="Times New Roman"/>
        </w:rPr>
        <w:t xml:space="preserve"> </w:t>
      </w:r>
    </w:p>
    <w:p w14:paraId="55EB9589" w14:textId="77777777" w:rsidR="00BB419B" w:rsidRPr="00BB419B" w:rsidRDefault="00BB419B" w:rsidP="00BB419B">
      <w:pPr>
        <w:spacing w:before="0" w:after="0"/>
        <w:rPr>
          <w:rFonts w:eastAsia="Times New Roman"/>
        </w:rPr>
      </w:pPr>
    </w:p>
    <w:p w14:paraId="49D48AB3" w14:textId="279F88CD" w:rsidR="00BB419B" w:rsidRPr="00BB419B" w:rsidRDefault="00BB419B" w:rsidP="00BB419B">
      <w:pPr>
        <w:spacing w:before="0" w:after="0"/>
        <w:rPr>
          <w:rFonts w:eastAsia="Times New Roman"/>
        </w:rPr>
      </w:pPr>
      <w:r w:rsidRPr="00BB419B">
        <w:rPr>
          <w:rFonts w:eastAsia="Times New Roman"/>
        </w:rPr>
        <w:t xml:space="preserve">Aboriginal </w:t>
      </w:r>
      <w:r w:rsidR="009360B0">
        <w:rPr>
          <w:rFonts w:eastAsia="Times New Roman"/>
        </w:rPr>
        <w:t>and</w:t>
      </w:r>
      <w:r w:rsidR="009360B0" w:rsidRPr="00BB419B">
        <w:rPr>
          <w:rFonts w:eastAsia="Times New Roman"/>
        </w:rPr>
        <w:t xml:space="preserve"> </w:t>
      </w:r>
      <w:r w:rsidRPr="00BB419B">
        <w:rPr>
          <w:rFonts w:eastAsia="Times New Roman"/>
        </w:rPr>
        <w:t>Torres Strait Islander peoples are also twice as likely to experience a psycho-social disability or mental illness.</w:t>
      </w:r>
      <w:r w:rsidRPr="00BB419B">
        <w:rPr>
          <w:rFonts w:eastAsia="Times New Roman"/>
          <w:sz w:val="20"/>
          <w:vertAlign w:val="superscript"/>
        </w:rPr>
        <w:endnoteReference w:id="83"/>
      </w:r>
    </w:p>
    <w:p w14:paraId="79D9DE60" w14:textId="77777777" w:rsidR="00BB419B" w:rsidRPr="00BB419B" w:rsidRDefault="00BB419B" w:rsidP="00BB419B">
      <w:pPr>
        <w:spacing w:before="0" w:after="0"/>
        <w:rPr>
          <w:rFonts w:eastAsia="Times New Roman"/>
        </w:rPr>
      </w:pPr>
    </w:p>
    <w:p w14:paraId="3634F18D" w14:textId="3CD8C79A" w:rsidR="00BB419B" w:rsidRPr="00BB419B" w:rsidRDefault="00BB419B" w:rsidP="00BB419B">
      <w:pPr>
        <w:spacing w:before="0" w:after="0"/>
        <w:rPr>
          <w:rFonts w:eastAsia="Times New Roman"/>
        </w:rPr>
      </w:pPr>
      <w:r w:rsidRPr="00BB419B">
        <w:rPr>
          <w:rFonts w:eastAsia="Times New Roman"/>
        </w:rPr>
        <w:t xml:space="preserve">There are many factors that contribute to the high rate of disability in </w:t>
      </w:r>
      <w:r w:rsidR="00827784">
        <w:rPr>
          <w:rFonts w:eastAsia="Times New Roman"/>
        </w:rPr>
        <w:t>Aboriginal and Torres Strait Islander</w:t>
      </w:r>
      <w:r w:rsidR="00827784" w:rsidRPr="00BB419B">
        <w:rPr>
          <w:rFonts w:eastAsia="Times New Roman"/>
        </w:rPr>
        <w:t xml:space="preserve"> </w:t>
      </w:r>
      <w:r w:rsidRPr="00BB419B">
        <w:rPr>
          <w:rFonts w:eastAsia="Times New Roman"/>
        </w:rPr>
        <w:t>communities, including:</w:t>
      </w:r>
    </w:p>
    <w:p w14:paraId="28237E9F" w14:textId="77777777" w:rsidR="00BB419B" w:rsidRPr="00BB419B" w:rsidRDefault="00BB419B" w:rsidP="00CD18E3">
      <w:pPr>
        <w:numPr>
          <w:ilvl w:val="0"/>
          <w:numId w:val="42"/>
        </w:numPr>
        <w:spacing w:before="120" w:after="120"/>
        <w:ind w:left="714" w:hanging="357"/>
        <w:rPr>
          <w:rFonts w:eastAsia="Times New Roman"/>
        </w:rPr>
      </w:pPr>
      <w:r w:rsidRPr="00BB419B">
        <w:rPr>
          <w:rFonts w:eastAsia="Times New Roman"/>
        </w:rPr>
        <w:t>Intergenerational trauma resulting from the impact of colonisation and the stolen generations</w:t>
      </w:r>
    </w:p>
    <w:p w14:paraId="74BD6FC7" w14:textId="77777777" w:rsidR="00BB419B" w:rsidRPr="00BB419B" w:rsidRDefault="00BB419B" w:rsidP="00CD18E3">
      <w:pPr>
        <w:numPr>
          <w:ilvl w:val="0"/>
          <w:numId w:val="42"/>
        </w:numPr>
        <w:spacing w:before="120" w:after="120"/>
        <w:ind w:left="714" w:hanging="357"/>
        <w:rPr>
          <w:rFonts w:eastAsia="Times New Roman"/>
        </w:rPr>
      </w:pPr>
      <w:r w:rsidRPr="00BB419B">
        <w:rPr>
          <w:rFonts w:eastAsia="Times New Roman"/>
        </w:rPr>
        <w:t>Cultural disconnection and loss of cultural identity</w:t>
      </w:r>
    </w:p>
    <w:p w14:paraId="22761337" w14:textId="77777777" w:rsidR="00BB419B" w:rsidRPr="00BB419B" w:rsidRDefault="00BB419B" w:rsidP="00CD18E3">
      <w:pPr>
        <w:numPr>
          <w:ilvl w:val="0"/>
          <w:numId w:val="42"/>
        </w:numPr>
        <w:spacing w:before="120" w:after="120"/>
        <w:ind w:left="714" w:hanging="357"/>
        <w:rPr>
          <w:rFonts w:eastAsia="Times New Roman"/>
        </w:rPr>
      </w:pPr>
      <w:r w:rsidRPr="00BB419B">
        <w:rPr>
          <w:rFonts w:eastAsia="Times New Roman"/>
        </w:rPr>
        <w:t>Social disadvantage and poverty, and</w:t>
      </w:r>
    </w:p>
    <w:p w14:paraId="26CBEA71" w14:textId="77777777" w:rsidR="00BB419B" w:rsidRPr="00BB419B" w:rsidRDefault="00BB419B" w:rsidP="00CD18E3">
      <w:pPr>
        <w:numPr>
          <w:ilvl w:val="0"/>
          <w:numId w:val="42"/>
        </w:numPr>
        <w:spacing w:before="120" w:after="120"/>
        <w:ind w:left="714" w:hanging="357"/>
        <w:rPr>
          <w:rFonts w:eastAsia="Times New Roman"/>
        </w:rPr>
      </w:pPr>
      <w:r w:rsidRPr="00BB419B">
        <w:rPr>
          <w:rFonts w:eastAsia="Times New Roman"/>
        </w:rPr>
        <w:t>Racism and discrimination.</w:t>
      </w:r>
      <w:r w:rsidRPr="00BB419B">
        <w:rPr>
          <w:rFonts w:eastAsia="Times New Roman"/>
          <w:sz w:val="20"/>
          <w:vertAlign w:val="superscript"/>
        </w:rPr>
        <w:endnoteReference w:id="84"/>
      </w:r>
    </w:p>
    <w:p w14:paraId="77EDB322" w14:textId="77777777" w:rsidR="00BB419B" w:rsidRPr="00BB419B" w:rsidRDefault="00BB419B" w:rsidP="00BB419B">
      <w:pPr>
        <w:tabs>
          <w:tab w:val="left" w:pos="720"/>
        </w:tabs>
        <w:spacing w:before="0" w:after="0"/>
        <w:ind w:left="720"/>
        <w:rPr>
          <w:rFonts w:eastAsia="Times New Roman"/>
        </w:rPr>
      </w:pPr>
    </w:p>
    <w:p w14:paraId="74FE277E" w14:textId="77777777" w:rsidR="00BB419B" w:rsidRPr="00BB419B" w:rsidRDefault="00BB419B" w:rsidP="00BB419B">
      <w:pPr>
        <w:tabs>
          <w:tab w:val="left" w:pos="720"/>
        </w:tabs>
        <w:spacing w:before="0" w:after="0"/>
        <w:rPr>
          <w:rFonts w:eastAsia="Times New Roman"/>
        </w:rPr>
      </w:pPr>
      <w:r w:rsidRPr="00BB419B">
        <w:rPr>
          <w:rFonts w:eastAsia="Times New Roman"/>
        </w:rPr>
        <w:t>While we know that the rate of disability is higher for Aboriginal and Torres Strait Islander peoples than it is for the rest of the population, the above figures may still be an under-representation. According to the First Peoples Disability Network:</w:t>
      </w:r>
    </w:p>
    <w:p w14:paraId="553E0EA0" w14:textId="77777777" w:rsidR="00BB419B" w:rsidRPr="00BB419B" w:rsidRDefault="00BB419B" w:rsidP="00BB419B">
      <w:pPr>
        <w:tabs>
          <w:tab w:val="left" w:pos="720"/>
        </w:tabs>
        <w:spacing w:before="0" w:after="0"/>
        <w:rPr>
          <w:rFonts w:eastAsia="Times New Roman"/>
        </w:rPr>
      </w:pPr>
    </w:p>
    <w:p w14:paraId="48C3E1B9" w14:textId="77777777" w:rsidR="00BB419B" w:rsidRPr="00BB419B" w:rsidRDefault="00BB419B" w:rsidP="00BB419B">
      <w:pPr>
        <w:tabs>
          <w:tab w:val="left" w:pos="720"/>
        </w:tabs>
        <w:spacing w:before="0" w:after="0"/>
        <w:ind w:left="720"/>
        <w:rPr>
          <w:rFonts w:eastAsia="Times New Roman"/>
        </w:rPr>
      </w:pPr>
      <w:r w:rsidRPr="00BB419B">
        <w:rPr>
          <w:rFonts w:eastAsia="Times New Roman"/>
        </w:rPr>
        <w:t>The vast majority of Aboriginal people with disability do not self-identify as people with disability. This occurs for a range of reasons including the fact that in traditional language there was no comparable word for disability. Also that many Aboriginal people with disability are reluctant to take on the label of disability particularly if they may already experience discrimination based on their Aboriginality.</w:t>
      </w:r>
      <w:r w:rsidRPr="00BB419B">
        <w:rPr>
          <w:rFonts w:eastAsia="Times New Roman"/>
          <w:sz w:val="20"/>
          <w:vertAlign w:val="superscript"/>
        </w:rPr>
        <w:endnoteReference w:id="85"/>
      </w:r>
    </w:p>
    <w:p w14:paraId="1DB748A1" w14:textId="26830435" w:rsidR="00593730" w:rsidRDefault="00593730">
      <w:pPr>
        <w:spacing w:before="0" w:after="0"/>
        <w:rPr>
          <w:rFonts w:eastAsia="Times New Roman"/>
        </w:rPr>
      </w:pPr>
      <w:r>
        <w:rPr>
          <w:rFonts w:eastAsia="Times New Roman"/>
        </w:rPr>
        <w:br w:type="page"/>
      </w:r>
    </w:p>
    <w:p w14:paraId="4F535DB4" w14:textId="40D71CC8" w:rsidR="00864012" w:rsidRPr="00593730" w:rsidRDefault="00BB419B" w:rsidP="00864012">
      <w:pPr>
        <w:spacing w:before="0" w:after="0"/>
        <w:rPr>
          <w:rFonts w:eastAsia="Times New Roman"/>
        </w:rPr>
      </w:pPr>
      <w:r w:rsidRPr="00BB419B">
        <w:rPr>
          <w:rFonts w:eastAsia="Times New Roman"/>
        </w:rPr>
        <w:lastRenderedPageBreak/>
        <w:t xml:space="preserve">Despite experiencing higher rates of disability, Aboriginal and Torres Strait Islander peoples continue to face barriers to accessing appropriate services and supports for reasons </w:t>
      </w:r>
      <w:r w:rsidR="00593730">
        <w:rPr>
          <w:rFonts w:eastAsia="Times New Roman"/>
        </w:rPr>
        <w:t>such as:</w:t>
      </w:r>
    </w:p>
    <w:p w14:paraId="2856459D" w14:textId="77777777" w:rsidR="00BB419B" w:rsidRPr="00BB419B" w:rsidRDefault="00BB419B" w:rsidP="00CD18E3">
      <w:pPr>
        <w:numPr>
          <w:ilvl w:val="0"/>
          <w:numId w:val="42"/>
        </w:numPr>
        <w:spacing w:before="120" w:after="120"/>
        <w:ind w:left="714" w:hanging="357"/>
        <w:rPr>
          <w:rFonts w:eastAsia="Times New Roman"/>
        </w:rPr>
      </w:pPr>
      <w:r w:rsidRPr="00BB419B">
        <w:rPr>
          <w:rFonts w:eastAsia="Times New Roman"/>
        </w:rPr>
        <w:t>Differing cultural attitudes towards disability.</w:t>
      </w:r>
    </w:p>
    <w:p w14:paraId="10B95C73" w14:textId="77777777" w:rsidR="00BB419B" w:rsidRPr="00BB419B" w:rsidRDefault="00BB419B" w:rsidP="00CD18E3">
      <w:pPr>
        <w:numPr>
          <w:ilvl w:val="0"/>
          <w:numId w:val="42"/>
        </w:numPr>
        <w:spacing w:before="120" w:after="120"/>
        <w:ind w:left="714" w:hanging="357"/>
        <w:rPr>
          <w:rFonts w:eastAsia="Times New Roman"/>
        </w:rPr>
      </w:pPr>
      <w:r w:rsidRPr="00BB419B">
        <w:rPr>
          <w:rFonts w:eastAsia="Times New Roman"/>
        </w:rPr>
        <w:t>Social marginalisation.</w:t>
      </w:r>
    </w:p>
    <w:p w14:paraId="321C5509" w14:textId="77777777" w:rsidR="00BB419B" w:rsidRPr="00BB419B" w:rsidRDefault="00BB419B" w:rsidP="00CD18E3">
      <w:pPr>
        <w:numPr>
          <w:ilvl w:val="0"/>
          <w:numId w:val="42"/>
        </w:numPr>
        <w:spacing w:before="120" w:after="120"/>
        <w:ind w:left="714" w:hanging="357"/>
        <w:rPr>
          <w:rFonts w:eastAsia="Times New Roman"/>
        </w:rPr>
      </w:pPr>
      <w:r w:rsidRPr="00BB419B">
        <w:rPr>
          <w:rFonts w:eastAsia="Times New Roman"/>
        </w:rPr>
        <w:t>Mistrust of community workers.</w:t>
      </w:r>
    </w:p>
    <w:p w14:paraId="03F70906" w14:textId="77777777" w:rsidR="00BB419B" w:rsidRPr="00BB419B" w:rsidRDefault="00BB419B" w:rsidP="00CD18E3">
      <w:pPr>
        <w:numPr>
          <w:ilvl w:val="0"/>
          <w:numId w:val="42"/>
        </w:numPr>
        <w:spacing w:before="120" w:after="120"/>
        <w:ind w:left="714" w:hanging="357"/>
        <w:rPr>
          <w:rFonts w:eastAsia="Times New Roman"/>
        </w:rPr>
      </w:pPr>
      <w:r w:rsidRPr="00BB419B">
        <w:rPr>
          <w:rFonts w:eastAsia="Times New Roman"/>
        </w:rPr>
        <w:t>A lack of services that meet the cultural needs of Aboriginal and Torres Strait Islander peoples.</w:t>
      </w:r>
      <w:r w:rsidRPr="00BB419B">
        <w:rPr>
          <w:rFonts w:eastAsia="Times New Roman"/>
          <w:sz w:val="20"/>
          <w:vertAlign w:val="superscript"/>
        </w:rPr>
        <w:endnoteReference w:id="86"/>
      </w:r>
    </w:p>
    <w:p w14:paraId="3E093D79" w14:textId="7C1EB199" w:rsidR="00864012" w:rsidRDefault="00864012" w:rsidP="00864012">
      <w:pPr>
        <w:spacing w:before="0" w:after="0"/>
        <w:rPr>
          <w:rFonts w:cs="Arial"/>
          <w:i/>
          <w:szCs w:val="20"/>
        </w:rPr>
      </w:pPr>
      <w:r w:rsidRPr="00E342D3">
        <w:rPr>
          <w:rFonts w:cs="Arial"/>
          <w:szCs w:val="20"/>
        </w:rPr>
        <w:t xml:space="preserve">The need to provide services that meet the cultural needs of </w:t>
      </w:r>
      <w:r w:rsidR="00827784">
        <w:rPr>
          <w:rFonts w:cs="Arial"/>
          <w:szCs w:val="20"/>
        </w:rPr>
        <w:t xml:space="preserve">Aboriginal and Torres Strait Islander </w:t>
      </w:r>
      <w:r w:rsidRPr="00E342D3">
        <w:rPr>
          <w:rFonts w:cs="Arial"/>
          <w:szCs w:val="20"/>
        </w:rPr>
        <w:t xml:space="preserve">service users is explicitly stated in the </w:t>
      </w:r>
      <w:r w:rsidRPr="00E342D3">
        <w:rPr>
          <w:rFonts w:cs="Arial"/>
          <w:i/>
          <w:szCs w:val="20"/>
        </w:rPr>
        <w:t>National Standards for Disability Services</w:t>
      </w:r>
      <w:r>
        <w:rPr>
          <w:rFonts w:cs="Arial"/>
          <w:i/>
          <w:szCs w:val="20"/>
        </w:rPr>
        <w:t>.</w:t>
      </w:r>
    </w:p>
    <w:p w14:paraId="03882327" w14:textId="77777777" w:rsidR="00864012" w:rsidRDefault="00864012" w:rsidP="00864012">
      <w:pPr>
        <w:spacing w:before="0" w:after="0"/>
        <w:rPr>
          <w:rFonts w:cs="Arial"/>
          <w:i/>
          <w:szCs w:val="20"/>
        </w:rPr>
      </w:pPr>
    </w:p>
    <w:tbl>
      <w:tblPr>
        <w:tblStyle w:val="TableGrid"/>
        <w:tblW w:w="9067" w:type="dxa"/>
        <w:tblLook w:val="04A0" w:firstRow="1" w:lastRow="0" w:firstColumn="1" w:lastColumn="0" w:noHBand="0" w:noVBand="1"/>
      </w:tblPr>
      <w:tblGrid>
        <w:gridCol w:w="3114"/>
        <w:gridCol w:w="5953"/>
      </w:tblGrid>
      <w:tr w:rsidR="00864012" w:rsidRPr="007F63F7" w14:paraId="602A6F1F" w14:textId="77777777" w:rsidTr="00226C5A">
        <w:tc>
          <w:tcPr>
            <w:tcW w:w="3114" w:type="dxa"/>
          </w:tcPr>
          <w:p w14:paraId="18B93AA1" w14:textId="77777777" w:rsidR="00864012" w:rsidRPr="007F63F7" w:rsidRDefault="00864012" w:rsidP="00226C5A">
            <w:pPr>
              <w:spacing w:before="120" w:after="120"/>
              <w:ind w:left="29"/>
              <w:jc w:val="center"/>
              <w:rPr>
                <w:b/>
              </w:rPr>
            </w:pPr>
            <w:r w:rsidRPr="007F63F7">
              <w:rPr>
                <w:b/>
              </w:rPr>
              <w:t>National Standards for Disability Services</w:t>
            </w:r>
          </w:p>
        </w:tc>
        <w:tc>
          <w:tcPr>
            <w:tcW w:w="5953" w:type="dxa"/>
          </w:tcPr>
          <w:p w14:paraId="150AF374" w14:textId="77777777" w:rsidR="00864012" w:rsidRPr="007F63F7" w:rsidRDefault="00864012" w:rsidP="00226C5A">
            <w:pPr>
              <w:spacing w:before="120" w:after="120"/>
              <w:ind w:left="743" w:hanging="572"/>
              <w:jc w:val="center"/>
              <w:rPr>
                <w:b/>
              </w:rPr>
            </w:pPr>
            <w:r w:rsidRPr="009B0D81">
              <w:rPr>
                <w:b/>
              </w:rPr>
              <w:t>Indicators of Practice</w:t>
            </w:r>
          </w:p>
        </w:tc>
      </w:tr>
      <w:tr w:rsidR="00864012" w:rsidRPr="00E342D3" w14:paraId="3C37DCC5" w14:textId="77777777" w:rsidTr="00226C5A">
        <w:tc>
          <w:tcPr>
            <w:tcW w:w="3114" w:type="dxa"/>
          </w:tcPr>
          <w:p w14:paraId="56F5EB20" w14:textId="77777777" w:rsidR="00864012" w:rsidRPr="00E342D3" w:rsidRDefault="00864012" w:rsidP="00226C5A">
            <w:pPr>
              <w:spacing w:before="120" w:after="120"/>
              <w:ind w:left="171"/>
              <w:rPr>
                <w:b/>
              </w:rPr>
            </w:pPr>
            <w:r w:rsidRPr="00E908E5">
              <w:rPr>
                <w:b/>
              </w:rPr>
              <w:t>Standard 2: Participation and Inclusion</w:t>
            </w:r>
          </w:p>
        </w:tc>
        <w:tc>
          <w:tcPr>
            <w:tcW w:w="5953" w:type="dxa"/>
          </w:tcPr>
          <w:p w14:paraId="334A15EC" w14:textId="2E4FF525" w:rsidR="00864012" w:rsidRPr="00E342D3" w:rsidRDefault="00864012" w:rsidP="009360B0">
            <w:pPr>
              <w:spacing w:before="120" w:after="120"/>
              <w:ind w:left="742" w:hanging="567"/>
            </w:pPr>
            <w:r w:rsidRPr="006D4DF3">
              <w:t>2:6</w:t>
            </w:r>
            <w:r w:rsidRPr="006D4DF3">
              <w:tab/>
            </w:r>
            <w:r w:rsidR="009360B0">
              <w:t>T</w:t>
            </w:r>
            <w:r w:rsidR="009360B0" w:rsidRPr="006D4DF3">
              <w:t xml:space="preserve">he </w:t>
            </w:r>
            <w:r w:rsidRPr="006D4DF3">
              <w:t>service uses strategies that promote community and cultural connection for Aboriginal and Torres Strait Islander people.</w:t>
            </w:r>
          </w:p>
        </w:tc>
      </w:tr>
    </w:tbl>
    <w:p w14:paraId="461D49D5" w14:textId="77777777" w:rsidR="00864012" w:rsidRPr="00E342D3" w:rsidRDefault="00864012" w:rsidP="00864012">
      <w:pPr>
        <w:pStyle w:val="ListBullet"/>
        <w:numPr>
          <w:ilvl w:val="0"/>
          <w:numId w:val="0"/>
        </w:numPr>
        <w:tabs>
          <w:tab w:val="left" w:pos="720"/>
        </w:tabs>
        <w:spacing w:before="0" w:after="0"/>
      </w:pPr>
    </w:p>
    <w:p w14:paraId="700B078A" w14:textId="58806D14" w:rsidR="00864012" w:rsidRPr="00593730" w:rsidRDefault="00864012" w:rsidP="00593730">
      <w:pPr>
        <w:pStyle w:val="ListBullet"/>
        <w:numPr>
          <w:ilvl w:val="0"/>
          <w:numId w:val="0"/>
        </w:numPr>
        <w:tabs>
          <w:tab w:val="left" w:pos="720"/>
        </w:tabs>
        <w:spacing w:before="0" w:after="0"/>
      </w:pPr>
      <w:r w:rsidRPr="00E342D3">
        <w:t xml:space="preserve">When you are working with any service user whose cultural identity differs from your own, it is important to remember that you may need to alter the way in which you approach service delivery in order to demonstrate respect for that person’s beliefs, traditions and cultural identity. Developing cultural awareness is </w:t>
      </w:r>
      <w:r w:rsidR="00593730">
        <w:t>the first step in this process.</w:t>
      </w:r>
    </w:p>
    <w:p w14:paraId="6B4F8F5E" w14:textId="353FD3D3" w:rsidR="00193386" w:rsidRPr="00193386" w:rsidRDefault="00193386" w:rsidP="00C32F7E">
      <w:pPr>
        <w:pStyle w:val="Heading3"/>
      </w:pPr>
      <w:r w:rsidRPr="00FA2395">
        <w:t>Activity: Find out about Aboriginal Kinship</w:t>
      </w:r>
    </w:p>
    <w:p w14:paraId="55780606" w14:textId="77777777" w:rsidR="00593730" w:rsidRDefault="00593730" w:rsidP="00193386">
      <w:pPr>
        <w:pStyle w:val="NoSpacing"/>
        <w:rPr>
          <w:b/>
        </w:rPr>
      </w:pPr>
    </w:p>
    <w:tbl>
      <w:tblPr>
        <w:tblStyle w:val="TableGrid"/>
        <w:tblW w:w="8834" w:type="dxa"/>
        <w:tblLook w:val="04A0" w:firstRow="1" w:lastRow="0" w:firstColumn="1" w:lastColumn="0" w:noHBand="0" w:noVBand="1"/>
      </w:tblPr>
      <w:tblGrid>
        <w:gridCol w:w="1620"/>
        <w:gridCol w:w="7214"/>
      </w:tblGrid>
      <w:tr w:rsidR="00593730" w:rsidRPr="003F1C32" w14:paraId="31BF59BD" w14:textId="77777777" w:rsidTr="00593730">
        <w:trPr>
          <w:trHeight w:val="1686"/>
        </w:trPr>
        <w:tc>
          <w:tcPr>
            <w:tcW w:w="1620" w:type="dxa"/>
            <w:tcBorders>
              <w:top w:val="nil"/>
              <w:left w:val="nil"/>
              <w:bottom w:val="nil"/>
              <w:right w:val="nil"/>
            </w:tcBorders>
            <w:vAlign w:val="center"/>
          </w:tcPr>
          <w:p w14:paraId="4B47DE88" w14:textId="568094F5" w:rsidR="00593730" w:rsidRPr="003F1C32" w:rsidRDefault="00593730" w:rsidP="00593730">
            <w:pPr>
              <w:spacing w:after="0"/>
              <w:rPr>
                <w:rFonts w:cs="Arial"/>
              </w:rPr>
            </w:pPr>
            <w:r>
              <w:rPr>
                <w:noProof/>
              </w:rPr>
              <w:drawing>
                <wp:inline distT="0" distB="0" distL="0" distR="0" wp14:anchorId="1DDF6E8C" wp14:editId="1FA0A7C9">
                  <wp:extent cx="806400" cy="806400"/>
                  <wp:effectExtent l="0" t="0" r="0" b="0"/>
                  <wp:docPr id="1047" name="Picture 1047"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1F30E49F" w14:textId="65AA012B" w:rsidR="00593730" w:rsidRPr="003C063C" w:rsidRDefault="00593730" w:rsidP="009360B0">
            <w:pPr>
              <w:pStyle w:val="NoSpacing"/>
            </w:pPr>
            <w:r w:rsidRPr="00644511">
              <w:rPr>
                <w:b/>
              </w:rPr>
              <w:t>Instructions:</w:t>
            </w:r>
            <w:r>
              <w:t xml:space="preserve"> </w:t>
            </w:r>
            <w:r w:rsidRPr="00193386">
              <w:t>Find</w:t>
            </w:r>
            <w:r>
              <w:rPr>
                <w:b/>
              </w:rPr>
              <w:t xml:space="preserve"> </w:t>
            </w:r>
            <w:r w:rsidRPr="00E342D3">
              <w:t xml:space="preserve">the University of Sydney’s </w:t>
            </w:r>
            <w:r>
              <w:t>‘</w:t>
            </w:r>
            <w:hyperlink r:id="rId132" w:history="1">
              <w:r w:rsidRPr="009360B0">
                <w:rPr>
                  <w:rStyle w:val="Hyperlink"/>
                </w:rPr>
                <w:t>Aboriginal Kinship</w:t>
              </w:r>
            </w:hyperlink>
            <w:r>
              <w:t>’</w:t>
            </w:r>
            <w:r w:rsidRPr="00E342D3">
              <w:t xml:space="preserve"> module</w:t>
            </w:r>
            <w:r>
              <w:t xml:space="preserve"> and complete the </w:t>
            </w:r>
            <w:r w:rsidR="009360B0">
              <w:t xml:space="preserve">sections </w:t>
            </w:r>
            <w:r>
              <w:t xml:space="preserve">specified by your teacher. </w:t>
            </w:r>
          </w:p>
        </w:tc>
      </w:tr>
    </w:tbl>
    <w:p w14:paraId="33D9877E" w14:textId="77777777" w:rsidR="00193386" w:rsidRPr="00E342D3" w:rsidRDefault="00193386" w:rsidP="00193386">
      <w:pPr>
        <w:pStyle w:val="NoSpacing"/>
      </w:pPr>
    </w:p>
    <w:p w14:paraId="44629A23" w14:textId="77777777" w:rsidR="004666A5" w:rsidRPr="004666A5" w:rsidRDefault="004666A5" w:rsidP="004666A5">
      <w:pPr>
        <w:spacing w:before="0" w:after="0"/>
      </w:pPr>
      <w:r w:rsidRPr="004666A5">
        <w:t>By undertaking the module, you will gain a greater understanding of and insight into:</w:t>
      </w:r>
    </w:p>
    <w:p w14:paraId="15BFF760" w14:textId="77777777" w:rsidR="004666A5" w:rsidRPr="004666A5" w:rsidRDefault="004666A5" w:rsidP="004666A5">
      <w:pPr>
        <w:spacing w:before="0" w:after="0"/>
      </w:pPr>
    </w:p>
    <w:p w14:paraId="0081DC5F" w14:textId="77777777" w:rsidR="004666A5" w:rsidRPr="00593730" w:rsidRDefault="004666A5" w:rsidP="00593730">
      <w:pPr>
        <w:pStyle w:val="ListParagraph"/>
        <w:numPr>
          <w:ilvl w:val="0"/>
          <w:numId w:val="111"/>
        </w:numPr>
        <w:spacing w:before="120" w:after="120"/>
        <w:rPr>
          <w:rFonts w:eastAsia="Times New Roman"/>
        </w:rPr>
      </w:pPr>
      <w:r w:rsidRPr="00593730">
        <w:rPr>
          <w:rFonts w:eastAsia="Times New Roman"/>
        </w:rPr>
        <w:t>experience of Aboriginal Kinship systems and how they operate</w:t>
      </w:r>
    </w:p>
    <w:p w14:paraId="10EFC85C" w14:textId="77777777" w:rsidR="004666A5" w:rsidRPr="00593730" w:rsidRDefault="004666A5" w:rsidP="00593730">
      <w:pPr>
        <w:pStyle w:val="ListParagraph"/>
        <w:numPr>
          <w:ilvl w:val="0"/>
          <w:numId w:val="111"/>
        </w:numPr>
        <w:spacing w:before="120" w:after="120"/>
        <w:rPr>
          <w:rFonts w:eastAsia="Times New Roman"/>
        </w:rPr>
      </w:pPr>
      <w:r w:rsidRPr="00593730">
        <w:rPr>
          <w:rFonts w:eastAsia="Times New Roman"/>
        </w:rPr>
        <w:t>Aboriginal social structures and how these differ from Western societies</w:t>
      </w:r>
    </w:p>
    <w:p w14:paraId="59E62C77" w14:textId="77777777" w:rsidR="004666A5" w:rsidRPr="00593730" w:rsidRDefault="004666A5" w:rsidP="00593730">
      <w:pPr>
        <w:pStyle w:val="ListParagraph"/>
        <w:numPr>
          <w:ilvl w:val="0"/>
          <w:numId w:val="111"/>
        </w:numPr>
        <w:spacing w:before="120" w:after="120"/>
        <w:rPr>
          <w:rFonts w:eastAsia="Times New Roman"/>
        </w:rPr>
      </w:pPr>
      <w:r w:rsidRPr="00593730">
        <w:rPr>
          <w:rFonts w:eastAsia="Times New Roman"/>
        </w:rPr>
        <w:t>how cultural assessment assists in understanding these impacts</w:t>
      </w:r>
    </w:p>
    <w:p w14:paraId="6E44BBAA" w14:textId="77777777" w:rsidR="004666A5" w:rsidRPr="00593730" w:rsidRDefault="004666A5" w:rsidP="00593730">
      <w:pPr>
        <w:pStyle w:val="ListParagraph"/>
        <w:numPr>
          <w:ilvl w:val="0"/>
          <w:numId w:val="111"/>
        </w:numPr>
        <w:spacing w:before="120" w:after="120"/>
        <w:rPr>
          <w:rFonts w:eastAsia="Times New Roman"/>
        </w:rPr>
      </w:pPr>
      <w:r w:rsidRPr="00593730">
        <w:rPr>
          <w:rFonts w:eastAsia="Times New Roman"/>
        </w:rPr>
        <w:t>potential conflict in working with people from differing cultural backgrounds</w:t>
      </w:r>
    </w:p>
    <w:p w14:paraId="5DE0569A" w14:textId="77777777" w:rsidR="004666A5" w:rsidRDefault="004666A5" w:rsidP="004666A5">
      <w:pPr>
        <w:spacing w:before="0" w:after="0"/>
        <w:rPr>
          <w:rFonts w:eastAsia="Times New Roman"/>
        </w:rPr>
      </w:pPr>
    </w:p>
    <w:p w14:paraId="74AF075A" w14:textId="77777777" w:rsidR="009360B0" w:rsidRDefault="009360B0" w:rsidP="009360B0">
      <w:pPr>
        <w:pStyle w:val="Heading3"/>
      </w:pPr>
      <w:r>
        <w:t>Aboriginal and Torres Strait Islander cultures and histories</w:t>
      </w:r>
    </w:p>
    <w:p w14:paraId="5061F655" w14:textId="77777777" w:rsidR="009360B0" w:rsidRDefault="009360B0" w:rsidP="004666A5">
      <w:pPr>
        <w:spacing w:before="0" w:after="0"/>
        <w:rPr>
          <w:rFonts w:eastAsia="Times New Roman"/>
        </w:rPr>
      </w:pPr>
    </w:p>
    <w:p w14:paraId="22A9FDCF" w14:textId="77777777" w:rsidR="00193386" w:rsidRDefault="00193386" w:rsidP="00193386">
      <w:pPr>
        <w:spacing w:before="0" w:after="0"/>
      </w:pPr>
      <w:r w:rsidRPr="00E342D3">
        <w:lastRenderedPageBreak/>
        <w:t xml:space="preserve">It is important to remember that Aboriginal peoples and Torres Strait Islander peoples have distinct cultures. </w:t>
      </w:r>
    </w:p>
    <w:p w14:paraId="6E7AAE2F" w14:textId="77777777" w:rsidR="00193386" w:rsidRDefault="00193386" w:rsidP="00193386">
      <w:pPr>
        <w:spacing w:before="0" w:after="0"/>
      </w:pPr>
    </w:p>
    <w:p w14:paraId="737945EB" w14:textId="77777777" w:rsidR="00193386" w:rsidRDefault="00193386" w:rsidP="00193386">
      <w:pPr>
        <w:spacing w:before="0" w:after="0"/>
      </w:pPr>
      <w:r w:rsidRPr="00E342D3">
        <w:t xml:space="preserve">Aboriginal peoples are comprised of many different language and/or tribal groups, while Torres Strait Islanders are from the Torres Strait Islands region. </w:t>
      </w:r>
    </w:p>
    <w:p w14:paraId="0E7C4A86" w14:textId="77777777" w:rsidR="00193386" w:rsidRDefault="00193386" w:rsidP="00193386">
      <w:pPr>
        <w:spacing w:before="0" w:after="0"/>
      </w:pPr>
    </w:p>
    <w:p w14:paraId="4880E382" w14:textId="672F9389" w:rsidR="00193386" w:rsidRPr="00E342D3" w:rsidRDefault="00193386" w:rsidP="004666A5">
      <w:pPr>
        <w:spacing w:before="0" w:after="0"/>
      </w:pPr>
      <w:r w:rsidRPr="00E342D3">
        <w:t>Some Torres Strait Islander peoples have moved to mainland Australia either through forced removal or for employment and education. Aboriginal and Torres Strait Islander peoples retain their cultural identit</w:t>
      </w:r>
      <w:r>
        <w:t>ies</w:t>
      </w:r>
      <w:r w:rsidRPr="00E342D3">
        <w:t xml:space="preserve"> whether they live in urban, regional or remote areas of Australia. </w:t>
      </w:r>
    </w:p>
    <w:p w14:paraId="3B2E18C2" w14:textId="77777777" w:rsidR="004666A5" w:rsidRPr="004666A5" w:rsidRDefault="004666A5" w:rsidP="004666A5">
      <w:pPr>
        <w:spacing w:before="0" w:after="0"/>
        <w:rPr>
          <w:rFonts w:eastAsia="Times New Roman"/>
        </w:rPr>
      </w:pPr>
    </w:p>
    <w:p w14:paraId="30C5DBEA" w14:textId="77777777" w:rsidR="009360B0" w:rsidRDefault="004666A5" w:rsidP="004666A5">
      <w:pPr>
        <w:spacing w:before="0" w:after="0"/>
        <w:rPr>
          <w:rFonts w:eastAsia="Times New Roman"/>
        </w:rPr>
      </w:pPr>
      <w:r w:rsidRPr="004666A5">
        <w:rPr>
          <w:rFonts w:eastAsia="Times New Roman"/>
        </w:rPr>
        <w:t>Because there is such a great diversity of cultures, languages, kinship structures and ways of life among Aboriginal and Torres Strait Islander peoples across Australia,</w:t>
      </w:r>
      <w:r w:rsidRPr="004666A5">
        <w:rPr>
          <w:rFonts w:eastAsia="Times New Roman"/>
          <w:sz w:val="20"/>
          <w:vertAlign w:val="superscript"/>
        </w:rPr>
        <w:endnoteReference w:id="87"/>
      </w:r>
      <w:r w:rsidRPr="004666A5">
        <w:rPr>
          <w:rFonts w:eastAsia="Times New Roman"/>
        </w:rPr>
        <w:t xml:space="preserve"> there is no one set of protocols that will meet the needs of every community. </w:t>
      </w:r>
    </w:p>
    <w:p w14:paraId="18B4E301" w14:textId="77777777" w:rsidR="009360B0" w:rsidRDefault="009360B0" w:rsidP="004666A5">
      <w:pPr>
        <w:spacing w:before="0" w:after="0"/>
        <w:rPr>
          <w:rFonts w:eastAsia="Times New Roman"/>
        </w:rPr>
      </w:pPr>
    </w:p>
    <w:p w14:paraId="7278AE5A" w14:textId="636E466B" w:rsidR="004666A5" w:rsidRPr="004666A5" w:rsidRDefault="004666A5" w:rsidP="004666A5">
      <w:pPr>
        <w:spacing w:before="0" w:after="0"/>
        <w:rPr>
          <w:rFonts w:eastAsia="Times New Roman"/>
        </w:rPr>
      </w:pPr>
      <w:r w:rsidRPr="004666A5">
        <w:rPr>
          <w:rFonts w:eastAsia="Times New Roman"/>
        </w:rPr>
        <w:t xml:space="preserve">One of the most important aspects of working with Aboriginal and Torres Strait Islander peoples is the need to </w:t>
      </w:r>
      <w:r w:rsidR="00827784">
        <w:rPr>
          <w:rFonts w:eastAsia="Times New Roman"/>
        </w:rPr>
        <w:t>work</w:t>
      </w:r>
      <w:r w:rsidR="00827784" w:rsidRPr="004666A5">
        <w:rPr>
          <w:rFonts w:eastAsia="Times New Roman"/>
        </w:rPr>
        <w:t xml:space="preserve"> </w:t>
      </w:r>
      <w:r w:rsidRPr="004666A5">
        <w:rPr>
          <w:rFonts w:eastAsia="Times New Roman"/>
        </w:rPr>
        <w:t>with the community and gain a better understanding of their own traditions, customs, practices and preferences.</w:t>
      </w:r>
      <w:r w:rsidRPr="004666A5">
        <w:rPr>
          <w:rFonts w:eastAsia="Times New Roman"/>
          <w:sz w:val="20"/>
          <w:vertAlign w:val="superscript"/>
        </w:rPr>
        <w:endnoteReference w:id="88"/>
      </w:r>
    </w:p>
    <w:p w14:paraId="53B3CE9E" w14:textId="77777777" w:rsidR="00193386" w:rsidRPr="00E342D3" w:rsidRDefault="00193386" w:rsidP="00193386">
      <w:pPr>
        <w:spacing w:before="0" w:after="0"/>
      </w:pPr>
    </w:p>
    <w:p w14:paraId="2D36092D" w14:textId="18907128" w:rsidR="004666A5" w:rsidRPr="004666A5" w:rsidRDefault="004666A5" w:rsidP="004666A5">
      <w:pPr>
        <w:spacing w:before="0" w:after="0"/>
        <w:rPr>
          <w:rFonts w:eastAsia="Times New Roman"/>
        </w:rPr>
      </w:pPr>
      <w:r w:rsidRPr="004666A5">
        <w:rPr>
          <w:rFonts w:eastAsia="Times New Roman"/>
        </w:rPr>
        <w:t xml:space="preserve">Below are a few general tips to keep in mind when working with Aboriginal </w:t>
      </w:r>
      <w:r w:rsidR="00827784">
        <w:rPr>
          <w:rFonts w:eastAsia="Times New Roman"/>
        </w:rPr>
        <w:t>and</w:t>
      </w:r>
      <w:r w:rsidR="00827784" w:rsidRPr="004666A5">
        <w:rPr>
          <w:rFonts w:eastAsia="Times New Roman"/>
        </w:rPr>
        <w:t xml:space="preserve"> </w:t>
      </w:r>
      <w:r w:rsidRPr="004666A5">
        <w:rPr>
          <w:rFonts w:eastAsia="Times New Roman"/>
        </w:rPr>
        <w:t>Torres Strait Islander service users:</w:t>
      </w:r>
    </w:p>
    <w:p w14:paraId="0D0AD77F" w14:textId="77777777" w:rsidR="004666A5" w:rsidRPr="004666A5" w:rsidRDefault="004666A5" w:rsidP="004666A5">
      <w:pPr>
        <w:spacing w:before="0" w:after="0"/>
        <w:rPr>
          <w:rFonts w:eastAsia="Times New Roman"/>
        </w:rPr>
      </w:pPr>
    </w:p>
    <w:p w14:paraId="73F9D5EF" w14:textId="611F2E01" w:rsidR="004666A5" w:rsidRPr="004666A5" w:rsidRDefault="004666A5" w:rsidP="00CD18E3">
      <w:pPr>
        <w:numPr>
          <w:ilvl w:val="0"/>
          <w:numId w:val="43"/>
        </w:numPr>
        <w:spacing w:before="120" w:after="120"/>
        <w:ind w:left="714" w:hanging="357"/>
        <w:rPr>
          <w:rFonts w:eastAsia="Times New Roman"/>
        </w:rPr>
      </w:pPr>
      <w:r w:rsidRPr="004666A5">
        <w:rPr>
          <w:rFonts w:eastAsia="Times New Roman"/>
        </w:rPr>
        <w:t xml:space="preserve">Some Aboriginal </w:t>
      </w:r>
      <w:r w:rsidR="00827784">
        <w:t xml:space="preserve">and Torres Strait Islander </w:t>
      </w:r>
      <w:r w:rsidRPr="004666A5">
        <w:rPr>
          <w:rFonts w:eastAsia="Times New Roman"/>
        </w:rPr>
        <w:t>people may still have a high level of mistrust towards community workers due to the entrenched trauma of historical events. Building trust and respect with the service user is therefore paramount to developing a strong working relationship.</w:t>
      </w:r>
      <w:r w:rsidRPr="004666A5">
        <w:rPr>
          <w:rFonts w:eastAsia="Times New Roman"/>
          <w:sz w:val="20"/>
          <w:vertAlign w:val="superscript"/>
        </w:rPr>
        <w:endnoteReference w:id="89"/>
      </w:r>
    </w:p>
    <w:p w14:paraId="529137DF" w14:textId="79B10759" w:rsidR="004666A5" w:rsidRPr="004666A5" w:rsidRDefault="004666A5" w:rsidP="00CD18E3">
      <w:pPr>
        <w:numPr>
          <w:ilvl w:val="0"/>
          <w:numId w:val="43"/>
        </w:numPr>
        <w:spacing w:before="120" w:after="120"/>
        <w:ind w:left="714" w:hanging="357"/>
        <w:rPr>
          <w:rFonts w:eastAsia="Times New Roman"/>
        </w:rPr>
      </w:pPr>
      <w:r w:rsidRPr="004666A5">
        <w:rPr>
          <w:rFonts w:eastAsia="Times New Roman"/>
        </w:rPr>
        <w:t xml:space="preserve">Many Aboriginal </w:t>
      </w:r>
      <w:r w:rsidR="00827784">
        <w:t xml:space="preserve">and Torres Strait Islander </w:t>
      </w:r>
      <w:r w:rsidRPr="004666A5">
        <w:rPr>
          <w:rFonts w:eastAsia="Times New Roman"/>
        </w:rPr>
        <w:t xml:space="preserve">communities still operate according to the principles of men’s business and women’s business, whereby specific traditions and customs are performed separately by men and women. When working with Aboriginal </w:t>
      </w:r>
      <w:r w:rsidR="00827784">
        <w:t xml:space="preserve">and Torres Strait Islander </w:t>
      </w:r>
      <w:r w:rsidRPr="004666A5">
        <w:rPr>
          <w:rFonts w:eastAsia="Times New Roman"/>
        </w:rPr>
        <w:t>communities, you should enquire as to whether or not the topic of conversation is appropriate for everyone or if the rules of men’s and women’s business will apply.</w:t>
      </w:r>
      <w:r w:rsidRPr="004666A5">
        <w:rPr>
          <w:rFonts w:eastAsia="Times New Roman"/>
          <w:sz w:val="20"/>
          <w:vertAlign w:val="superscript"/>
        </w:rPr>
        <w:endnoteReference w:id="90"/>
      </w:r>
    </w:p>
    <w:p w14:paraId="28193E34" w14:textId="7851CFCA" w:rsidR="004666A5" w:rsidRPr="004666A5" w:rsidRDefault="004666A5" w:rsidP="00CD18E3">
      <w:pPr>
        <w:numPr>
          <w:ilvl w:val="0"/>
          <w:numId w:val="43"/>
        </w:numPr>
        <w:spacing w:before="120" w:after="120"/>
        <w:ind w:left="714" w:hanging="357"/>
        <w:rPr>
          <w:rFonts w:eastAsia="Times New Roman"/>
        </w:rPr>
      </w:pPr>
      <w:r w:rsidRPr="004666A5">
        <w:rPr>
          <w:rFonts w:eastAsia="Times New Roman"/>
        </w:rPr>
        <w:t xml:space="preserve">Family kinship structures are very important in Aboriginal </w:t>
      </w:r>
      <w:r w:rsidR="00827784">
        <w:t xml:space="preserve">and Torres Strait Islander </w:t>
      </w:r>
      <w:r w:rsidRPr="004666A5">
        <w:rPr>
          <w:rFonts w:eastAsia="Times New Roman"/>
        </w:rPr>
        <w:t>culture</w:t>
      </w:r>
      <w:r w:rsidR="00827784">
        <w:rPr>
          <w:rFonts w:eastAsia="Times New Roman"/>
        </w:rPr>
        <w:t>s</w:t>
      </w:r>
      <w:r w:rsidRPr="004666A5">
        <w:rPr>
          <w:rFonts w:eastAsia="Times New Roman"/>
        </w:rPr>
        <w:t xml:space="preserve"> and there may be times when non-</w:t>
      </w:r>
      <w:r w:rsidR="00827784">
        <w:rPr>
          <w:rFonts w:eastAsia="Times New Roman"/>
        </w:rPr>
        <w:t>Indigenous</w:t>
      </w:r>
      <w:r w:rsidR="00827784" w:rsidRPr="004666A5">
        <w:rPr>
          <w:rFonts w:eastAsia="Times New Roman"/>
        </w:rPr>
        <w:t xml:space="preserve"> </w:t>
      </w:r>
      <w:r w:rsidRPr="004666A5">
        <w:rPr>
          <w:rFonts w:eastAsia="Times New Roman"/>
        </w:rPr>
        <w:t>people are asked to leave the room so that matters can be discussed in private. You should be respectful of these boundaries and allow service users and their families (where appropriate) the opportunity to discuss matters in private.</w:t>
      </w:r>
    </w:p>
    <w:p w14:paraId="6B7422B6" w14:textId="77777777" w:rsidR="004666A5" w:rsidRPr="004666A5" w:rsidRDefault="004666A5" w:rsidP="00CD18E3">
      <w:pPr>
        <w:numPr>
          <w:ilvl w:val="0"/>
          <w:numId w:val="43"/>
        </w:numPr>
        <w:spacing w:before="120" w:after="120"/>
        <w:ind w:left="714" w:hanging="357"/>
        <w:rPr>
          <w:rFonts w:eastAsia="Times New Roman"/>
        </w:rPr>
      </w:pPr>
      <w:r w:rsidRPr="004666A5">
        <w:rPr>
          <w:rFonts w:eastAsia="Times New Roman"/>
        </w:rPr>
        <w:t>Especially in circumstances where trust has not already been established, it is preferable for men to speak to men, and women to speak to women.</w:t>
      </w:r>
      <w:r w:rsidRPr="004666A5">
        <w:rPr>
          <w:rFonts w:eastAsia="Times New Roman"/>
          <w:sz w:val="20"/>
          <w:vertAlign w:val="superscript"/>
        </w:rPr>
        <w:endnoteReference w:id="91"/>
      </w:r>
    </w:p>
    <w:p w14:paraId="61648771" w14:textId="767173DF" w:rsidR="004666A5" w:rsidRPr="004666A5" w:rsidRDefault="004666A5" w:rsidP="00CD18E3">
      <w:pPr>
        <w:numPr>
          <w:ilvl w:val="0"/>
          <w:numId w:val="43"/>
        </w:numPr>
        <w:spacing w:before="120" w:after="120"/>
        <w:ind w:left="714" w:hanging="357"/>
        <w:rPr>
          <w:rFonts w:eastAsia="Times New Roman"/>
        </w:rPr>
      </w:pPr>
      <w:r w:rsidRPr="004666A5">
        <w:rPr>
          <w:rFonts w:eastAsia="Times New Roman"/>
        </w:rPr>
        <w:t xml:space="preserve">After an individual has passed away, many Aboriginal </w:t>
      </w:r>
      <w:r w:rsidR="00827784">
        <w:t xml:space="preserve">and Torres Strait Islander </w:t>
      </w:r>
      <w:r w:rsidRPr="004666A5">
        <w:rPr>
          <w:rFonts w:eastAsia="Times New Roman"/>
        </w:rPr>
        <w:t xml:space="preserve">communities will </w:t>
      </w:r>
      <w:r w:rsidR="00827784" w:rsidRPr="009A0C6F">
        <w:t>observ</w:t>
      </w:r>
      <w:r w:rsidR="00827784">
        <w:t>e traditional grieving customs</w:t>
      </w:r>
      <w:r w:rsidR="00827784" w:rsidRPr="009A0C6F">
        <w:t xml:space="preserve"> </w:t>
      </w:r>
      <w:r w:rsidRPr="004666A5">
        <w:rPr>
          <w:rFonts w:eastAsia="Times New Roman"/>
        </w:rPr>
        <w:t>known as ‘sorry business’</w:t>
      </w:r>
      <w:r w:rsidR="00827784">
        <w:rPr>
          <w:rFonts w:eastAsia="Times New Roman"/>
        </w:rPr>
        <w:t xml:space="preserve"> for several weeks</w:t>
      </w:r>
      <w:r w:rsidRPr="004666A5">
        <w:rPr>
          <w:rFonts w:eastAsia="Times New Roman"/>
        </w:rPr>
        <w:t>. You should generally avoid initiating contact with service users during times of sorry business.</w:t>
      </w:r>
      <w:r w:rsidRPr="004666A5">
        <w:rPr>
          <w:rFonts w:eastAsia="Times New Roman"/>
          <w:sz w:val="20"/>
          <w:vertAlign w:val="superscript"/>
        </w:rPr>
        <w:endnoteReference w:id="92"/>
      </w:r>
    </w:p>
    <w:p w14:paraId="68ACE678" w14:textId="6D04D758" w:rsidR="004666A5" w:rsidRPr="004666A5" w:rsidRDefault="004666A5" w:rsidP="00CD18E3">
      <w:pPr>
        <w:numPr>
          <w:ilvl w:val="0"/>
          <w:numId w:val="43"/>
        </w:numPr>
        <w:spacing w:before="120" w:after="120"/>
        <w:ind w:left="714" w:hanging="357"/>
        <w:rPr>
          <w:rFonts w:eastAsia="Times New Roman"/>
        </w:rPr>
      </w:pPr>
      <w:r w:rsidRPr="004666A5">
        <w:rPr>
          <w:rFonts w:eastAsia="Times New Roman"/>
        </w:rPr>
        <w:t xml:space="preserve">Within Aboriginal </w:t>
      </w:r>
      <w:r w:rsidR="00827784">
        <w:t>and Torres Strait Islander</w:t>
      </w:r>
      <w:r w:rsidR="00827784" w:rsidRPr="009A0C6F">
        <w:t xml:space="preserve"> </w:t>
      </w:r>
      <w:r w:rsidRPr="004666A5">
        <w:rPr>
          <w:rFonts w:eastAsia="Times New Roman"/>
        </w:rPr>
        <w:t>communities, elders are generally referred to as ‘Aunty’ or ‘</w:t>
      </w:r>
      <w:r w:rsidR="00827784">
        <w:rPr>
          <w:rFonts w:eastAsia="Times New Roman"/>
        </w:rPr>
        <w:t>U</w:t>
      </w:r>
      <w:r w:rsidR="00827784" w:rsidRPr="004666A5">
        <w:rPr>
          <w:rFonts w:eastAsia="Times New Roman"/>
        </w:rPr>
        <w:t xml:space="preserve">ncle’ </w:t>
      </w:r>
      <w:r w:rsidRPr="004666A5">
        <w:rPr>
          <w:rFonts w:eastAsia="Times New Roman"/>
        </w:rPr>
        <w:t>as a sign of respect. However, it may not be appropriate for a non-</w:t>
      </w:r>
      <w:r w:rsidR="00827784">
        <w:rPr>
          <w:rFonts w:eastAsia="Times New Roman"/>
        </w:rPr>
        <w:t>Indigenous</w:t>
      </w:r>
      <w:r w:rsidR="00827784" w:rsidRPr="004666A5">
        <w:rPr>
          <w:rFonts w:eastAsia="Times New Roman"/>
        </w:rPr>
        <w:t xml:space="preserve"> </w:t>
      </w:r>
      <w:r w:rsidRPr="004666A5">
        <w:rPr>
          <w:rFonts w:eastAsia="Times New Roman"/>
        </w:rPr>
        <w:t xml:space="preserve">person to use these titles if they have not </w:t>
      </w:r>
      <w:r w:rsidRPr="004666A5">
        <w:rPr>
          <w:rFonts w:eastAsia="Times New Roman"/>
        </w:rPr>
        <w:lastRenderedPageBreak/>
        <w:t>already established a relationship of trust and respect with the elder in question.</w:t>
      </w:r>
      <w:r w:rsidRPr="004666A5">
        <w:rPr>
          <w:rFonts w:eastAsia="Times New Roman"/>
          <w:sz w:val="20"/>
          <w:vertAlign w:val="superscript"/>
        </w:rPr>
        <w:endnoteReference w:id="93"/>
      </w:r>
    </w:p>
    <w:p w14:paraId="49B1C4BF" w14:textId="77777777" w:rsidR="00193386" w:rsidRPr="00E342D3" w:rsidRDefault="00193386" w:rsidP="00193386">
      <w:pPr>
        <w:spacing w:before="0" w:after="0"/>
        <w:rPr>
          <w:b/>
          <w:bCs/>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4666A5" w:rsidRPr="004666A5" w14:paraId="7ABDD496" w14:textId="77777777" w:rsidTr="00593730">
        <w:trPr>
          <w:trHeight w:val="698"/>
        </w:trPr>
        <w:tc>
          <w:tcPr>
            <w:tcW w:w="1485" w:type="dxa"/>
            <w:vAlign w:val="center"/>
          </w:tcPr>
          <w:p w14:paraId="4700AC89" w14:textId="77777777" w:rsidR="004666A5" w:rsidRPr="004666A5" w:rsidRDefault="004666A5" w:rsidP="00593730">
            <w:pPr>
              <w:spacing w:before="0" w:after="0"/>
              <w:rPr>
                <w:b/>
              </w:rPr>
            </w:pPr>
            <w:r w:rsidRPr="004666A5">
              <w:rPr>
                <w:rFonts w:eastAsia="Times New Roman"/>
                <w:noProof/>
              </w:rPr>
              <w:drawing>
                <wp:inline distT="0" distB="0" distL="0" distR="0" wp14:anchorId="5F91801E" wp14:editId="6BECE207">
                  <wp:extent cx="806400" cy="806400"/>
                  <wp:effectExtent l="0" t="0" r="0" b="0"/>
                  <wp:docPr id="22639" name="Picture 22639"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7FE7DDD4" w14:textId="77777777" w:rsidR="004666A5" w:rsidRPr="004666A5" w:rsidRDefault="004666A5" w:rsidP="00593730">
            <w:pPr>
              <w:spacing w:before="0" w:after="0"/>
              <w:rPr>
                <w:rFonts w:eastAsia="Times New Roman"/>
                <w:b/>
              </w:rPr>
            </w:pPr>
            <w:r w:rsidRPr="004666A5">
              <w:rPr>
                <w:rFonts w:eastAsia="Times New Roman"/>
                <w:b/>
              </w:rPr>
              <w:t>Further Reading:</w:t>
            </w:r>
          </w:p>
          <w:p w14:paraId="7D361AF4" w14:textId="77777777" w:rsidR="004666A5" w:rsidRPr="004666A5" w:rsidRDefault="004666A5" w:rsidP="00593730">
            <w:pPr>
              <w:spacing w:before="0" w:after="0"/>
              <w:rPr>
                <w:rFonts w:eastAsia="Times New Roman"/>
                <w:b/>
              </w:rPr>
            </w:pPr>
          </w:p>
          <w:p w14:paraId="1FB4F61C" w14:textId="4BFBAF66" w:rsidR="004666A5" w:rsidRPr="004666A5" w:rsidRDefault="004666A5" w:rsidP="00593730">
            <w:pPr>
              <w:spacing w:before="0" w:after="0"/>
              <w:rPr>
                <w:rFonts w:eastAsia="Times New Roman"/>
              </w:rPr>
            </w:pPr>
            <w:r w:rsidRPr="004666A5">
              <w:rPr>
                <w:rFonts w:eastAsia="Times New Roman"/>
              </w:rPr>
              <w:t xml:space="preserve">Australian Indigenous HealthInfoNet, </w:t>
            </w:r>
            <w:hyperlink r:id="rId133" w:history="1">
              <w:r w:rsidRPr="00756F99">
                <w:rPr>
                  <w:rStyle w:val="Hyperlink"/>
                  <w:i/>
                </w:rPr>
                <w:t>Disability within the Indigenous Community</w:t>
              </w:r>
            </w:hyperlink>
            <w:r w:rsidRPr="004666A5">
              <w:rPr>
                <w:rFonts w:eastAsia="Times New Roman"/>
              </w:rPr>
              <w:t xml:space="preserve"> (20 October 2015).</w:t>
            </w:r>
          </w:p>
          <w:p w14:paraId="7C524033" w14:textId="77777777" w:rsidR="004666A5" w:rsidRPr="004666A5" w:rsidRDefault="004666A5" w:rsidP="00593730">
            <w:pPr>
              <w:spacing w:before="0" w:after="0"/>
              <w:rPr>
                <w:rFonts w:eastAsia="Times New Roman"/>
              </w:rPr>
            </w:pPr>
          </w:p>
          <w:p w14:paraId="1490313E" w14:textId="6AFCF0EF" w:rsidR="004666A5" w:rsidRPr="00593730" w:rsidRDefault="004666A5" w:rsidP="009360B0">
            <w:pPr>
              <w:spacing w:before="0" w:after="0"/>
              <w:rPr>
                <w:rFonts w:eastAsia="Times New Roman"/>
              </w:rPr>
            </w:pPr>
            <w:r w:rsidRPr="004666A5">
              <w:rPr>
                <w:rFonts w:eastAsia="Times New Roman"/>
              </w:rPr>
              <w:t xml:space="preserve">Australian Indigenous HealthInfoNet, </w:t>
            </w:r>
            <w:hyperlink r:id="rId134" w:history="1">
              <w:r w:rsidRPr="00756F99">
                <w:rPr>
                  <w:rStyle w:val="Hyperlink"/>
                  <w:i/>
                </w:rPr>
                <w:t>National Aboriginal and Torres Strait Islander flexible aged care program</w:t>
              </w:r>
            </w:hyperlink>
            <w:r w:rsidRPr="004666A5">
              <w:rPr>
                <w:rFonts w:eastAsia="Times New Roman"/>
              </w:rPr>
              <w:t xml:space="preserve"> (27 September 2012)</w:t>
            </w:r>
            <w:r w:rsidR="009360B0">
              <w:rPr>
                <w:rFonts w:eastAsia="Times New Roman"/>
              </w:rPr>
              <w:t>.</w:t>
            </w:r>
          </w:p>
        </w:tc>
      </w:tr>
    </w:tbl>
    <w:p w14:paraId="1ACCCE81" w14:textId="77777777" w:rsidR="002131EA" w:rsidRDefault="002131EA" w:rsidP="002131EA">
      <w:pPr>
        <w:spacing w:before="120" w:after="120"/>
      </w:pPr>
    </w:p>
    <w:p w14:paraId="43E6E9E6" w14:textId="77777777" w:rsidR="00873E96" w:rsidRDefault="00873E96">
      <w:pPr>
        <w:spacing w:before="0" w:after="0"/>
        <w:rPr>
          <w:b/>
          <w:i/>
          <w:color w:val="000000"/>
          <w:sz w:val="28"/>
          <w:szCs w:val="26"/>
        </w:rPr>
      </w:pPr>
      <w:r>
        <w:br w:type="page"/>
      </w:r>
    </w:p>
    <w:p w14:paraId="70821442" w14:textId="07E3A96A" w:rsidR="002131EA" w:rsidRPr="002131EA" w:rsidRDefault="002131EA" w:rsidP="00C32F7E">
      <w:pPr>
        <w:pStyle w:val="Heading2"/>
        <w:rPr>
          <w:i/>
        </w:rPr>
      </w:pPr>
      <w:bookmarkStart w:id="98" w:name="_Toc440633511"/>
      <w:r w:rsidRPr="00E342D3">
        <w:lastRenderedPageBreak/>
        <w:t>6.3. Unconscious bias and casual racism</w:t>
      </w:r>
      <w:bookmarkEnd w:id="98"/>
    </w:p>
    <w:p w14:paraId="2C9F5FB6" w14:textId="77777777" w:rsidR="00B04510" w:rsidRDefault="00B04510" w:rsidP="004666A5">
      <w:pPr>
        <w:spacing w:before="0" w:after="0"/>
        <w:rPr>
          <w:rFonts w:eastAsia="Times New Roman"/>
        </w:rPr>
      </w:pPr>
    </w:p>
    <w:p w14:paraId="1EFBBB59" w14:textId="6DC630CB" w:rsidR="004666A5" w:rsidRPr="004666A5" w:rsidRDefault="004666A5" w:rsidP="004666A5">
      <w:pPr>
        <w:spacing w:before="0" w:after="0"/>
        <w:rPr>
          <w:rFonts w:eastAsia="Times New Roman"/>
        </w:rPr>
      </w:pPr>
      <w:r w:rsidRPr="004666A5">
        <w:rPr>
          <w:rFonts w:eastAsia="Times New Roman"/>
        </w:rPr>
        <w:t>Unconscious bias, also commonly referred to as ‘implicit bias’ or ‘hidden bias’ is something that we have all been influenced by at some point in our lives. We’ll explore the meaning of this term in the next viewing activity.</w:t>
      </w:r>
    </w:p>
    <w:p w14:paraId="79278655" w14:textId="09FB5E02" w:rsidR="00B04510" w:rsidRPr="00B04510" w:rsidRDefault="002131EA" w:rsidP="00C32F7E">
      <w:pPr>
        <w:pStyle w:val="Heading3"/>
      </w:pPr>
      <w:r w:rsidRPr="00FA2395">
        <w:t>Viewing activity</w:t>
      </w:r>
      <w:r w:rsidR="00B04510">
        <w:br/>
      </w:r>
    </w:p>
    <w:tbl>
      <w:tblPr>
        <w:tblStyle w:val="TableGrid"/>
        <w:tblW w:w="0" w:type="auto"/>
        <w:tblLook w:val="04A0" w:firstRow="1" w:lastRow="0" w:firstColumn="1" w:lastColumn="0" w:noHBand="0" w:noVBand="1"/>
      </w:tblPr>
      <w:tblGrid>
        <w:gridCol w:w="1524"/>
        <w:gridCol w:w="7546"/>
      </w:tblGrid>
      <w:tr w:rsidR="00FA2395" w14:paraId="053D1A41" w14:textId="77777777" w:rsidTr="00756F99">
        <w:trPr>
          <w:trHeight w:val="1357"/>
        </w:trPr>
        <w:tc>
          <w:tcPr>
            <w:tcW w:w="1526" w:type="dxa"/>
            <w:tcBorders>
              <w:top w:val="nil"/>
              <w:left w:val="nil"/>
              <w:bottom w:val="nil"/>
              <w:right w:val="nil"/>
            </w:tcBorders>
          </w:tcPr>
          <w:p w14:paraId="127E40A6" w14:textId="04B3E83B" w:rsidR="00FA2395" w:rsidRDefault="00FA2395" w:rsidP="00B14C54">
            <w:pPr>
              <w:spacing w:before="0" w:after="0"/>
            </w:pPr>
            <w:r>
              <w:rPr>
                <w:noProof/>
              </w:rPr>
              <w:drawing>
                <wp:inline distT="0" distB="0" distL="0" distR="0" wp14:anchorId="1424F274" wp14:editId="6BFE2621">
                  <wp:extent cx="804545" cy="804545"/>
                  <wp:effectExtent l="0" t="0" r="0" b="0"/>
                  <wp:docPr id="204" name="Picture 204"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2291F1F4" w14:textId="51195956" w:rsidR="00FA2395" w:rsidRPr="00E342D3" w:rsidRDefault="00FA2395" w:rsidP="00FA2395">
            <w:pPr>
              <w:pStyle w:val="NoSpacing"/>
            </w:pPr>
            <w:r w:rsidRPr="00CA3D56">
              <w:rPr>
                <w:b/>
              </w:rPr>
              <w:t>Video:</w:t>
            </w:r>
            <w:r w:rsidRPr="00E342D3">
              <w:t xml:space="preserve"> ‘</w:t>
            </w:r>
            <w:hyperlink r:id="rId135" w:history="1">
              <w:r w:rsidRPr="008C27B6">
                <w:rPr>
                  <w:rStyle w:val="Hyperlink"/>
                </w:rPr>
                <w:t>Unconscious bias: the theory behind “Implicitly”</w:t>
              </w:r>
            </w:hyperlink>
            <w:r w:rsidRPr="00E342D3">
              <w:t>’</w:t>
            </w:r>
          </w:p>
          <w:p w14:paraId="1082CE9D" w14:textId="3E199C90" w:rsidR="00FA2395" w:rsidRDefault="00FA2395" w:rsidP="009360B0">
            <w:pPr>
              <w:pStyle w:val="NoSpacing"/>
            </w:pPr>
            <w:r w:rsidRPr="00CA3D56">
              <w:rPr>
                <w:b/>
              </w:rPr>
              <w:t>Source:</w:t>
            </w:r>
            <w:r w:rsidRPr="00E342D3">
              <w:t xml:space="preserve"> </w:t>
            </w:r>
            <w:r w:rsidR="008C27B6" w:rsidRPr="00756F99">
              <w:t>Hogrefe Ltd</w:t>
            </w:r>
            <w:r w:rsidRPr="00E342D3">
              <w:t xml:space="preserve"> </w:t>
            </w:r>
          </w:p>
        </w:tc>
      </w:tr>
    </w:tbl>
    <w:p w14:paraId="7CF8F73E" w14:textId="77777777" w:rsidR="002131EA" w:rsidRDefault="002131EA" w:rsidP="002131EA">
      <w:pPr>
        <w:pStyle w:val="NoSpacing"/>
      </w:pPr>
      <w:r>
        <w:rPr>
          <w:noProof/>
        </w:rPr>
        <w:drawing>
          <wp:inline distT="0" distB="0" distL="0" distR="0" wp14:anchorId="45AD209A" wp14:editId="2BF18814">
            <wp:extent cx="3228975" cy="1810648"/>
            <wp:effectExtent l="0" t="0" r="0" b="0"/>
            <wp:docPr id="12" name="Picture 12" title="Screenshot of ‘Unconscious bias: the theory behind “implicitl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3242213" cy="1818071"/>
                    </a:xfrm>
                    <a:prstGeom prst="rect">
                      <a:avLst/>
                    </a:prstGeom>
                  </pic:spPr>
                </pic:pic>
              </a:graphicData>
            </a:graphic>
          </wp:inline>
        </w:drawing>
      </w:r>
    </w:p>
    <w:p w14:paraId="76320439" w14:textId="77777777" w:rsidR="002131EA" w:rsidRDefault="002131EA" w:rsidP="002131EA">
      <w:pPr>
        <w:pStyle w:val="NoSpacing"/>
      </w:pPr>
    </w:p>
    <w:p w14:paraId="3321D704" w14:textId="7798059E" w:rsidR="009360B0" w:rsidRPr="00E342D3" w:rsidRDefault="002131EA" w:rsidP="002131EA">
      <w:pPr>
        <w:spacing w:before="0" w:after="0"/>
      </w:pPr>
      <w:r w:rsidRPr="00E342D3">
        <w:rPr>
          <w:b/>
        </w:rPr>
        <w:t xml:space="preserve">Summary: </w:t>
      </w:r>
      <w:r w:rsidRPr="00681171">
        <w:t>This video explores</w:t>
      </w:r>
      <w:r>
        <w:rPr>
          <w:b/>
        </w:rPr>
        <w:t xml:space="preserve"> </w:t>
      </w:r>
      <w:r w:rsidRPr="00E342D3">
        <w:t xml:space="preserve">the theory behind Hogrefe’s </w:t>
      </w:r>
      <w:r>
        <w:t xml:space="preserve">‘Implicitly’ </w:t>
      </w:r>
      <w:r w:rsidRPr="00E342D3">
        <w:t>test</w:t>
      </w:r>
      <w:r>
        <w:t>. ‘</w:t>
      </w:r>
      <w:r w:rsidRPr="00E342D3">
        <w:t>Implicitly</w:t>
      </w:r>
      <w:r>
        <w:t>’</w:t>
      </w:r>
      <w:r w:rsidRPr="00E342D3">
        <w:t xml:space="preserve"> is a collection of tests which can be used to help uncover our unconscious biases and their likely impact on behaviour.</w:t>
      </w:r>
    </w:p>
    <w:p w14:paraId="2FC89612" w14:textId="464B8A74" w:rsidR="0070649A" w:rsidRDefault="0070649A" w:rsidP="00756F99">
      <w:pPr>
        <w:spacing w:before="0" w:after="0"/>
      </w:pPr>
    </w:p>
    <w:tbl>
      <w:tblPr>
        <w:tblStyle w:val="TableGrid"/>
        <w:tblW w:w="0" w:type="auto"/>
        <w:tblLook w:val="04A0" w:firstRow="1" w:lastRow="0" w:firstColumn="1" w:lastColumn="0" w:noHBand="0" w:noVBand="1"/>
      </w:tblPr>
      <w:tblGrid>
        <w:gridCol w:w="1485"/>
        <w:gridCol w:w="7575"/>
      </w:tblGrid>
      <w:tr w:rsidR="00B04510" w14:paraId="6C6EAE3D" w14:textId="77777777" w:rsidTr="00893B15">
        <w:trPr>
          <w:trHeight w:val="1164"/>
        </w:trPr>
        <w:tc>
          <w:tcPr>
            <w:tcW w:w="1485" w:type="dxa"/>
            <w:tcBorders>
              <w:top w:val="nil"/>
              <w:left w:val="nil"/>
              <w:bottom w:val="nil"/>
              <w:right w:val="nil"/>
            </w:tcBorders>
            <w:vAlign w:val="center"/>
          </w:tcPr>
          <w:p w14:paraId="6C1B635E" w14:textId="77777777" w:rsidR="00B04510" w:rsidRDefault="00B04510" w:rsidP="00893B15">
            <w:pPr>
              <w:spacing w:before="0" w:after="0"/>
              <w:rPr>
                <w:b/>
              </w:rPr>
            </w:pPr>
            <w:r>
              <w:rPr>
                <w:noProof/>
              </w:rPr>
              <w:drawing>
                <wp:inline distT="0" distB="0" distL="0" distR="0" wp14:anchorId="6D1F4348" wp14:editId="56907AAB">
                  <wp:extent cx="806400" cy="806400"/>
                  <wp:effectExtent l="0" t="0" r="0" b="0"/>
                  <wp:docPr id="7193" name="Picture 7193" title="This icon indicates a discussion question or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71BFF6DF" w14:textId="5B0B5ECD" w:rsidR="00B04510" w:rsidRDefault="00B04510" w:rsidP="009360B0">
            <w:pPr>
              <w:spacing w:before="0" w:after="0"/>
              <w:rPr>
                <w:b/>
              </w:rPr>
            </w:pPr>
            <w:r w:rsidRPr="00B04510">
              <w:rPr>
                <w:b/>
              </w:rPr>
              <w:t xml:space="preserve">What do you think is meant </w:t>
            </w:r>
            <w:r>
              <w:rPr>
                <w:b/>
              </w:rPr>
              <w:t>by the term ‘unconscious bias’</w:t>
            </w:r>
            <w:r w:rsidRPr="00C90B9C">
              <w:rPr>
                <w:b/>
              </w:rPr>
              <w:t>?</w:t>
            </w:r>
          </w:p>
        </w:tc>
      </w:tr>
    </w:tbl>
    <w:p w14:paraId="0275EC66" w14:textId="786F32BE" w:rsidR="00F93752" w:rsidRPr="00E342D3" w:rsidRDefault="00F93752" w:rsidP="00B04510">
      <w:pPr>
        <w:pStyle w:val="ListBullet"/>
        <w:numPr>
          <w:ilvl w:val="0"/>
          <w:numId w:val="0"/>
        </w:numPr>
        <w:spacing w:before="120" w:after="120" w:line="480" w:lineRule="auto"/>
      </w:pPr>
      <w:r>
        <w:t>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485"/>
        <w:gridCol w:w="7575"/>
      </w:tblGrid>
      <w:tr w:rsidR="00B04510" w14:paraId="1CCC39AF" w14:textId="77777777" w:rsidTr="00893B15">
        <w:trPr>
          <w:trHeight w:val="1164"/>
        </w:trPr>
        <w:tc>
          <w:tcPr>
            <w:tcW w:w="1485" w:type="dxa"/>
            <w:tcBorders>
              <w:top w:val="nil"/>
              <w:left w:val="nil"/>
              <w:bottom w:val="nil"/>
              <w:right w:val="nil"/>
            </w:tcBorders>
            <w:vAlign w:val="center"/>
          </w:tcPr>
          <w:p w14:paraId="762DE29B" w14:textId="77777777" w:rsidR="00B04510" w:rsidRDefault="00B04510" w:rsidP="00893B15">
            <w:pPr>
              <w:spacing w:before="0" w:after="0"/>
              <w:rPr>
                <w:b/>
              </w:rPr>
            </w:pPr>
            <w:r>
              <w:rPr>
                <w:noProof/>
              </w:rPr>
              <w:drawing>
                <wp:inline distT="0" distB="0" distL="0" distR="0" wp14:anchorId="61CDC171" wp14:editId="33B26D93">
                  <wp:extent cx="806400" cy="806400"/>
                  <wp:effectExtent l="0" t="0" r="0" b="0"/>
                  <wp:docPr id="7194" name="Picture 7194" title="This icon indicates a discussion question or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595B40A7" w14:textId="781A9A0D" w:rsidR="00B04510" w:rsidRDefault="00B04510" w:rsidP="00893B15">
            <w:pPr>
              <w:spacing w:before="0" w:after="0"/>
              <w:rPr>
                <w:b/>
              </w:rPr>
            </w:pPr>
            <w:r w:rsidRPr="00B04510">
              <w:rPr>
                <w:b/>
              </w:rPr>
              <w:t>What are some biases we might have that we may not always be aware of?</w:t>
            </w:r>
          </w:p>
        </w:tc>
      </w:tr>
    </w:tbl>
    <w:p w14:paraId="5A9A5CF2" w14:textId="77777777" w:rsidR="00F93752" w:rsidRDefault="00F93752" w:rsidP="00B04510">
      <w:pPr>
        <w:pStyle w:val="ListBullet"/>
        <w:numPr>
          <w:ilvl w:val="0"/>
          <w:numId w:val="0"/>
        </w:numPr>
        <w:spacing w:before="120" w:after="12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pPr w:leftFromText="180" w:rightFromText="180" w:horzAnchor="margin" w:tblpY="465"/>
        <w:tblW w:w="0" w:type="auto"/>
        <w:tblLook w:val="04A0" w:firstRow="1" w:lastRow="0" w:firstColumn="1" w:lastColumn="0" w:noHBand="0" w:noVBand="1"/>
      </w:tblPr>
      <w:tblGrid>
        <w:gridCol w:w="1555"/>
        <w:gridCol w:w="7505"/>
      </w:tblGrid>
      <w:tr w:rsidR="009E657A" w:rsidRPr="009A0C6F" w14:paraId="4ACBBD55" w14:textId="77777777" w:rsidTr="008C3FA1">
        <w:trPr>
          <w:trHeight w:val="1829"/>
        </w:trPr>
        <w:tc>
          <w:tcPr>
            <w:tcW w:w="1555" w:type="dxa"/>
            <w:tcBorders>
              <w:top w:val="nil"/>
              <w:left w:val="nil"/>
              <w:bottom w:val="nil"/>
              <w:right w:val="nil"/>
            </w:tcBorders>
            <w:vAlign w:val="center"/>
          </w:tcPr>
          <w:p w14:paraId="40EBF3B2" w14:textId="77777777" w:rsidR="009E657A" w:rsidRPr="009A0C6F" w:rsidRDefault="009E657A" w:rsidP="008C3FA1">
            <w:pPr>
              <w:pStyle w:val="Heading3"/>
              <w:spacing w:before="120"/>
              <w:outlineLvl w:val="2"/>
            </w:pPr>
            <w:r w:rsidRPr="009A0C6F">
              <w:rPr>
                <w:noProof/>
              </w:rPr>
              <w:lastRenderedPageBreak/>
              <w:drawing>
                <wp:inline distT="0" distB="0" distL="0" distR="0" wp14:anchorId="052B37DB" wp14:editId="660A7518">
                  <wp:extent cx="806400" cy="806400"/>
                  <wp:effectExtent l="0" t="0" r="0" b="0"/>
                  <wp:docPr id="1049" name="Picture 1049"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9D39F7F" w14:textId="77777777" w:rsidR="0098326F" w:rsidRDefault="0098326F" w:rsidP="009E657A">
            <w:pPr>
              <w:spacing w:before="120" w:after="120"/>
              <w:rPr>
                <w:b/>
              </w:rPr>
            </w:pPr>
          </w:p>
          <w:p w14:paraId="36F0B826" w14:textId="04FC9C44" w:rsidR="009E657A" w:rsidRPr="009A0C6F" w:rsidRDefault="009E657A" w:rsidP="009E657A">
            <w:pPr>
              <w:spacing w:before="120" w:after="120"/>
            </w:pPr>
            <w:r>
              <w:rPr>
                <w:b/>
              </w:rPr>
              <w:t xml:space="preserve">Instructions: </w:t>
            </w:r>
            <w:r>
              <w:t xml:space="preserve"> Answer the questions below. (T</w:t>
            </w:r>
            <w:r w:rsidRPr="009E657A">
              <w:t xml:space="preserve">his is a reflective task </w:t>
            </w:r>
            <w:r>
              <w:t xml:space="preserve">and you </w:t>
            </w:r>
            <w:r w:rsidRPr="009E657A">
              <w:t>will not be required to share their responses with th</w:t>
            </w:r>
            <w:r>
              <w:t>e rest of the class if you</w:t>
            </w:r>
            <w:r w:rsidRPr="009E657A">
              <w:t xml:space="preserve"> are not comfortable with doing so.</w:t>
            </w:r>
          </w:p>
          <w:p w14:paraId="54794152" w14:textId="3A3AFDD3" w:rsidR="009E657A" w:rsidRPr="009A0C6F" w:rsidRDefault="009E657A" w:rsidP="008C3FA1">
            <w:pPr>
              <w:spacing w:before="120" w:after="120"/>
            </w:pPr>
          </w:p>
        </w:tc>
      </w:tr>
    </w:tbl>
    <w:p w14:paraId="53731731" w14:textId="5CFA9BBB" w:rsidR="00F93752" w:rsidRPr="00756F99" w:rsidRDefault="00F93752" w:rsidP="00C32F7E">
      <w:pPr>
        <w:pStyle w:val="Heading3"/>
      </w:pPr>
      <w:r w:rsidRPr="00756F99">
        <w:t>Activity: Check your bias</w:t>
      </w:r>
    </w:p>
    <w:p w14:paraId="29E8E7B9" w14:textId="77777777" w:rsidR="005D2E19" w:rsidRDefault="005D2E19" w:rsidP="00F93752">
      <w:pPr>
        <w:pStyle w:val="ListBullet"/>
        <w:numPr>
          <w:ilvl w:val="0"/>
          <w:numId w:val="0"/>
        </w:numPr>
        <w:spacing w:before="120" w:after="120"/>
      </w:pPr>
    </w:p>
    <w:tbl>
      <w:tblPr>
        <w:tblStyle w:val="TableGrid"/>
        <w:tblW w:w="0" w:type="auto"/>
        <w:tblLook w:val="04A0" w:firstRow="1" w:lastRow="0" w:firstColumn="1" w:lastColumn="0" w:noHBand="0" w:noVBand="1"/>
      </w:tblPr>
      <w:tblGrid>
        <w:gridCol w:w="1485"/>
        <w:gridCol w:w="7575"/>
      </w:tblGrid>
      <w:tr w:rsidR="005D2E19" w14:paraId="1C154B92" w14:textId="77777777" w:rsidTr="00ED2933">
        <w:trPr>
          <w:trHeight w:val="1164"/>
        </w:trPr>
        <w:tc>
          <w:tcPr>
            <w:tcW w:w="1485" w:type="dxa"/>
            <w:tcBorders>
              <w:top w:val="nil"/>
              <w:left w:val="nil"/>
              <w:bottom w:val="nil"/>
              <w:right w:val="nil"/>
            </w:tcBorders>
            <w:vAlign w:val="center"/>
          </w:tcPr>
          <w:p w14:paraId="2FD0AA52" w14:textId="77777777" w:rsidR="005D2E19" w:rsidRDefault="005D2E19" w:rsidP="00ED2933">
            <w:pPr>
              <w:spacing w:before="0" w:after="0"/>
              <w:rPr>
                <w:b/>
              </w:rPr>
            </w:pPr>
            <w:r>
              <w:rPr>
                <w:noProof/>
              </w:rPr>
              <w:drawing>
                <wp:inline distT="0" distB="0" distL="0" distR="0" wp14:anchorId="7800D276" wp14:editId="47E97782">
                  <wp:extent cx="806400" cy="806400"/>
                  <wp:effectExtent l="0" t="0" r="0" b="0"/>
                  <wp:docPr id="203" name="Picture 203" title="This icon indicates a discussion question or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3104BFF8" w14:textId="54851680" w:rsidR="005D2E19" w:rsidRDefault="005D2E19" w:rsidP="00ED2933">
            <w:pPr>
              <w:spacing w:before="0" w:after="0"/>
              <w:rPr>
                <w:b/>
              </w:rPr>
            </w:pPr>
            <w:r w:rsidRPr="005D2E19">
              <w:rPr>
                <w:b/>
              </w:rPr>
              <w:t>How often do you specify someone’s race when it is not necessarily relevant (for instance an Asian doctor or Indian lawyer</w:t>
            </w:r>
            <w:r w:rsidR="008C27B6">
              <w:rPr>
                <w:b/>
              </w:rPr>
              <w:t>)</w:t>
            </w:r>
            <w:r w:rsidRPr="005D2E19">
              <w:rPr>
                <w:b/>
              </w:rPr>
              <w:t>?</w:t>
            </w:r>
          </w:p>
          <w:p w14:paraId="75B967FE" w14:textId="77777777" w:rsidR="00B4517A" w:rsidRDefault="00B4517A" w:rsidP="00ED2933">
            <w:pPr>
              <w:spacing w:before="0" w:after="0"/>
              <w:rPr>
                <w:b/>
              </w:rPr>
            </w:pPr>
          </w:p>
          <w:p w14:paraId="7322E0C1" w14:textId="092E86F5" w:rsidR="00B4517A" w:rsidRDefault="00B4517A" w:rsidP="00B4517A">
            <w:pPr>
              <w:spacing w:before="0" w:after="0"/>
              <w:rPr>
                <w:b/>
              </w:rPr>
            </w:pPr>
            <w:r>
              <w:rPr>
                <w:b/>
              </w:rPr>
              <w:t>How might doing this involve a form of bias or prejudice?</w:t>
            </w:r>
          </w:p>
        </w:tc>
      </w:tr>
    </w:tbl>
    <w:p w14:paraId="7CF1BAC6" w14:textId="12318091" w:rsidR="00F93752" w:rsidRPr="00756F99" w:rsidRDefault="00F93752" w:rsidP="00893B15">
      <w:pPr>
        <w:pStyle w:val="ListBullet"/>
        <w:numPr>
          <w:ilvl w:val="0"/>
          <w:numId w:val="0"/>
        </w:numPr>
        <w:spacing w:before="120" w:after="120" w:line="480" w:lineRule="auto"/>
      </w:pPr>
      <w:r w:rsidRPr="00756F99">
        <w:t>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485"/>
        <w:gridCol w:w="7575"/>
      </w:tblGrid>
      <w:tr w:rsidR="005D2E19" w14:paraId="00B60623" w14:textId="77777777" w:rsidTr="00ED2933">
        <w:trPr>
          <w:trHeight w:val="1164"/>
        </w:trPr>
        <w:tc>
          <w:tcPr>
            <w:tcW w:w="1485" w:type="dxa"/>
            <w:tcBorders>
              <w:top w:val="nil"/>
              <w:left w:val="nil"/>
              <w:bottom w:val="nil"/>
              <w:right w:val="nil"/>
            </w:tcBorders>
            <w:vAlign w:val="center"/>
          </w:tcPr>
          <w:p w14:paraId="0D9DA27A" w14:textId="77777777" w:rsidR="005D2E19" w:rsidRDefault="005D2E19" w:rsidP="00ED2933">
            <w:pPr>
              <w:spacing w:before="0" w:after="0"/>
              <w:rPr>
                <w:b/>
              </w:rPr>
            </w:pPr>
            <w:r>
              <w:rPr>
                <w:noProof/>
              </w:rPr>
              <w:drawing>
                <wp:inline distT="0" distB="0" distL="0" distR="0" wp14:anchorId="62160E35" wp14:editId="5CFD8036">
                  <wp:extent cx="806400" cy="806400"/>
                  <wp:effectExtent l="0" t="0" r="0" b="0"/>
                  <wp:docPr id="22528" name="Picture 22528" title="This icon indicates a discussion question or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676EE1BC" w14:textId="77777777" w:rsidR="005D2E19" w:rsidRDefault="005D2E19" w:rsidP="00ED2933">
            <w:pPr>
              <w:spacing w:before="0" w:after="0"/>
              <w:rPr>
                <w:b/>
              </w:rPr>
            </w:pPr>
            <w:r w:rsidRPr="005D2E19">
              <w:rPr>
                <w:b/>
              </w:rPr>
              <w:t>Have you ever assumed that someone is good or bad at an activity (like athletics, mathematics, driving, or cooking) because of their race?</w:t>
            </w:r>
          </w:p>
          <w:p w14:paraId="33FDDCC4" w14:textId="77777777" w:rsidR="00B4517A" w:rsidRDefault="00B4517A" w:rsidP="00ED2933">
            <w:pPr>
              <w:spacing w:before="0" w:after="0"/>
              <w:rPr>
                <w:b/>
              </w:rPr>
            </w:pPr>
          </w:p>
          <w:p w14:paraId="736EE78D" w14:textId="0361D2FF" w:rsidR="00B4517A" w:rsidRDefault="00B4517A" w:rsidP="00ED2933">
            <w:pPr>
              <w:spacing w:before="0" w:after="0"/>
              <w:rPr>
                <w:b/>
              </w:rPr>
            </w:pPr>
            <w:r>
              <w:rPr>
                <w:b/>
              </w:rPr>
              <w:t>How might doing this involve a form of bias or prejudice?</w:t>
            </w:r>
          </w:p>
        </w:tc>
      </w:tr>
    </w:tbl>
    <w:p w14:paraId="6412B886" w14:textId="77777777" w:rsidR="00893B15" w:rsidRPr="00756F99" w:rsidRDefault="00893B15" w:rsidP="00893B15">
      <w:pPr>
        <w:pStyle w:val="ListBullet"/>
        <w:numPr>
          <w:ilvl w:val="0"/>
          <w:numId w:val="0"/>
        </w:numPr>
        <w:spacing w:before="120" w:after="120" w:line="480" w:lineRule="auto"/>
      </w:pPr>
      <w:r w:rsidRPr="00756F99">
        <w:t>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485"/>
        <w:gridCol w:w="7575"/>
      </w:tblGrid>
      <w:tr w:rsidR="00A55945" w14:paraId="663B7EAB" w14:textId="77777777" w:rsidTr="00ED2933">
        <w:trPr>
          <w:trHeight w:val="1164"/>
        </w:trPr>
        <w:tc>
          <w:tcPr>
            <w:tcW w:w="1485" w:type="dxa"/>
            <w:tcBorders>
              <w:top w:val="nil"/>
              <w:left w:val="nil"/>
              <w:bottom w:val="nil"/>
              <w:right w:val="nil"/>
            </w:tcBorders>
            <w:vAlign w:val="center"/>
          </w:tcPr>
          <w:p w14:paraId="558FCD4E" w14:textId="77777777" w:rsidR="00A55945" w:rsidRDefault="00A55945" w:rsidP="00ED2933">
            <w:pPr>
              <w:spacing w:before="0" w:after="0"/>
              <w:rPr>
                <w:b/>
              </w:rPr>
            </w:pPr>
            <w:r>
              <w:rPr>
                <w:noProof/>
              </w:rPr>
              <w:drawing>
                <wp:inline distT="0" distB="0" distL="0" distR="0" wp14:anchorId="13775219" wp14:editId="396DD724">
                  <wp:extent cx="806400" cy="806400"/>
                  <wp:effectExtent l="0" t="0" r="0" b="0"/>
                  <wp:docPr id="22530" name="Picture 22530" title="This icon indicates a discussion question or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597C33C7" w14:textId="77777777" w:rsidR="00A55945" w:rsidRDefault="00A55945" w:rsidP="00ED2933">
            <w:pPr>
              <w:spacing w:before="0" w:after="0"/>
              <w:rPr>
                <w:b/>
              </w:rPr>
            </w:pPr>
            <w:r w:rsidRPr="00A55945">
              <w:rPr>
                <w:b/>
              </w:rPr>
              <w:t>Have you ever asked a person ‘Where are you really from?’</w:t>
            </w:r>
          </w:p>
          <w:p w14:paraId="45F7EB78" w14:textId="77777777" w:rsidR="00B4517A" w:rsidRDefault="00B4517A" w:rsidP="00ED2933">
            <w:pPr>
              <w:spacing w:before="0" w:after="0"/>
              <w:rPr>
                <w:b/>
              </w:rPr>
            </w:pPr>
          </w:p>
          <w:p w14:paraId="08C41A8E" w14:textId="061A6289" w:rsidR="00B4517A" w:rsidRDefault="00B4517A" w:rsidP="00ED2933">
            <w:pPr>
              <w:spacing w:before="0" w:after="0"/>
              <w:rPr>
                <w:b/>
              </w:rPr>
            </w:pPr>
            <w:r>
              <w:rPr>
                <w:b/>
              </w:rPr>
              <w:t>How might doing this involve a form of bias or prejudice?</w:t>
            </w:r>
          </w:p>
        </w:tc>
      </w:tr>
    </w:tbl>
    <w:p w14:paraId="3D3DE850" w14:textId="77777777" w:rsidR="00893B15" w:rsidRDefault="00893B15" w:rsidP="00893B15">
      <w:pPr>
        <w:pStyle w:val="ListBullet"/>
        <w:numPr>
          <w:ilvl w:val="0"/>
          <w:numId w:val="0"/>
        </w:numPr>
        <w:spacing w:before="120" w:after="120" w:line="480" w:lineRule="auto"/>
      </w:pPr>
      <w:r w:rsidRPr="00756F99">
        <w:t>_________________________________________________________________________________________________________________________________________________________________________________________________________</w:t>
      </w:r>
    </w:p>
    <w:p w14:paraId="13480AFA" w14:textId="7FB36B24" w:rsidR="001D2CE4" w:rsidRDefault="001D2CE4">
      <w:pPr>
        <w:spacing w:before="0" w:after="0"/>
      </w:pPr>
      <w:r>
        <w:br w:type="page"/>
      </w:r>
    </w:p>
    <w:p w14:paraId="798508E6" w14:textId="055AFFB1" w:rsidR="001D2CE4" w:rsidRDefault="001D2CE4" w:rsidP="00C32F7E">
      <w:pPr>
        <w:pStyle w:val="Heading3"/>
      </w:pPr>
      <w:r>
        <w:lastRenderedPageBreak/>
        <w:t>U</w:t>
      </w:r>
      <w:r w:rsidRPr="001D2CE4">
        <w:t>nconscious bias</w:t>
      </w:r>
    </w:p>
    <w:p w14:paraId="3CECB585" w14:textId="77777777" w:rsidR="001D2CE4" w:rsidRDefault="001D2CE4" w:rsidP="004666A5">
      <w:pPr>
        <w:spacing w:before="0" w:after="0"/>
        <w:contextualSpacing/>
        <w:rPr>
          <w:rFonts w:eastAsia="Times New Roman"/>
        </w:rPr>
      </w:pPr>
    </w:p>
    <w:p w14:paraId="1B0B7ADD" w14:textId="77777777" w:rsidR="004666A5" w:rsidRPr="004666A5" w:rsidRDefault="004666A5" w:rsidP="004666A5">
      <w:pPr>
        <w:spacing w:before="0" w:after="0"/>
        <w:contextualSpacing/>
        <w:rPr>
          <w:rFonts w:eastAsia="Times New Roman"/>
        </w:rPr>
      </w:pPr>
      <w:r w:rsidRPr="004666A5">
        <w:rPr>
          <w:rFonts w:eastAsia="Times New Roman"/>
        </w:rPr>
        <w:t xml:space="preserve">What we call unconscious bias is unavoidable. People naturally categorise information, which means we routinely sort objects and people into groups to help us make decisions. It is a product of biology and the way our brains work. </w:t>
      </w:r>
    </w:p>
    <w:p w14:paraId="22751ED1" w14:textId="77777777" w:rsidR="004666A5" w:rsidRPr="004666A5" w:rsidRDefault="004666A5" w:rsidP="004666A5">
      <w:pPr>
        <w:spacing w:before="0" w:after="0"/>
        <w:contextualSpacing/>
        <w:rPr>
          <w:rFonts w:eastAsia="Times New Roman"/>
        </w:rPr>
      </w:pPr>
    </w:p>
    <w:p w14:paraId="022C0A0D" w14:textId="77777777" w:rsidR="004666A5" w:rsidRPr="004666A5" w:rsidRDefault="004666A5" w:rsidP="004666A5">
      <w:pPr>
        <w:spacing w:before="0" w:after="0"/>
        <w:contextualSpacing/>
        <w:rPr>
          <w:rFonts w:eastAsia="Times New Roman"/>
        </w:rPr>
      </w:pPr>
      <w:r w:rsidRPr="004666A5">
        <w:rPr>
          <w:rFonts w:eastAsia="Times New Roman"/>
        </w:rPr>
        <w:t>Consequently, we associate people who may look or sound a particular way with certain things, whether good or bad. These are associations that are activated without us being aware. As social psychologists have demonstrated, we all make implicit assumptions – including about ethnic or racial groups – even if we consciously think that we reject a group stereotype.</w:t>
      </w:r>
      <w:r w:rsidRPr="004666A5">
        <w:rPr>
          <w:rFonts w:eastAsia="Times New Roman"/>
          <w:sz w:val="20"/>
          <w:vertAlign w:val="superscript"/>
        </w:rPr>
        <w:endnoteReference w:id="94"/>
      </w:r>
    </w:p>
    <w:p w14:paraId="6E8A4B31" w14:textId="77777777" w:rsidR="004666A5" w:rsidRPr="004666A5" w:rsidRDefault="004666A5" w:rsidP="004666A5">
      <w:pPr>
        <w:spacing w:before="0" w:after="0"/>
        <w:contextualSpacing/>
        <w:rPr>
          <w:rFonts w:eastAsia="Times New Roman"/>
        </w:rPr>
      </w:pPr>
    </w:p>
    <w:p w14:paraId="3FF852E4" w14:textId="77777777" w:rsidR="00B4517A" w:rsidRDefault="004666A5" w:rsidP="004666A5">
      <w:pPr>
        <w:spacing w:before="0" w:after="0"/>
        <w:contextualSpacing/>
      </w:pPr>
      <w:r w:rsidRPr="004666A5">
        <w:rPr>
          <w:rFonts w:eastAsia="Times New Roman"/>
        </w:rPr>
        <w:t xml:space="preserve">Studies demonstrate there are often massive discrepancies between our conscious and unconscious biases. For example, </w:t>
      </w:r>
      <w:r w:rsidRPr="004666A5">
        <w:t xml:space="preserve">in 2010, economists at the Australian National University found substantial racial discrimination in hiring by Australian employers. </w:t>
      </w:r>
    </w:p>
    <w:p w14:paraId="3339B751" w14:textId="77777777" w:rsidR="00B4517A" w:rsidRDefault="00B4517A" w:rsidP="004666A5">
      <w:pPr>
        <w:spacing w:before="0" w:after="0"/>
        <w:contextualSpacing/>
      </w:pPr>
    </w:p>
    <w:p w14:paraId="76D9F75C" w14:textId="37E80A38" w:rsidR="00B4517A" w:rsidRDefault="004666A5" w:rsidP="004666A5">
      <w:pPr>
        <w:spacing w:before="0" w:after="0"/>
        <w:contextualSpacing/>
      </w:pPr>
      <w:r w:rsidRPr="004666A5">
        <w:t xml:space="preserve">The researchers sent </w:t>
      </w:r>
      <w:r w:rsidR="00B4517A">
        <w:t>over</w:t>
      </w:r>
      <w:r w:rsidRPr="004666A5">
        <w:t xml:space="preserve"> 4</w:t>
      </w:r>
      <w:r w:rsidR="00B4517A">
        <w:t>,</w:t>
      </w:r>
      <w:r w:rsidRPr="004666A5">
        <w:t xml:space="preserve">000 fake job applications for entry-level jobs. The applications contained the same qualifications but with different names, distinguished by their ethnic origin. </w:t>
      </w:r>
    </w:p>
    <w:p w14:paraId="3EA9B516" w14:textId="77777777" w:rsidR="00B4517A" w:rsidRDefault="00B4517A" w:rsidP="004666A5">
      <w:pPr>
        <w:spacing w:before="0" w:after="0"/>
        <w:contextualSpacing/>
      </w:pPr>
    </w:p>
    <w:p w14:paraId="4A739907" w14:textId="4158165A" w:rsidR="004666A5" w:rsidRPr="004666A5" w:rsidRDefault="004666A5" w:rsidP="004666A5">
      <w:pPr>
        <w:spacing w:before="0" w:after="0"/>
        <w:contextualSpacing/>
      </w:pPr>
      <w:r w:rsidRPr="004666A5">
        <w:t xml:space="preserve">In order to get </w:t>
      </w:r>
      <w:r w:rsidR="00B4517A">
        <w:t>the same number of interviews</w:t>
      </w:r>
      <w:r w:rsidRPr="004666A5">
        <w:t xml:space="preserve"> as an applicant with an Anglo-Saxon name, someone with a Chinese name needed to submit 68% more applications. Those with a Middle Eastern name would need 64% more</w:t>
      </w:r>
      <w:r w:rsidR="00B4517A">
        <w:t>, while</w:t>
      </w:r>
      <w:r w:rsidRPr="004666A5">
        <w:t xml:space="preserve"> those with an Italian name needed to put in 12% more applications.</w:t>
      </w:r>
      <w:r w:rsidRPr="004666A5">
        <w:rPr>
          <w:sz w:val="20"/>
          <w:vertAlign w:val="superscript"/>
        </w:rPr>
        <w:endnoteReference w:id="95"/>
      </w:r>
    </w:p>
    <w:p w14:paraId="4FC2869F" w14:textId="77777777" w:rsidR="004666A5" w:rsidRPr="004666A5" w:rsidRDefault="004666A5" w:rsidP="004666A5">
      <w:pPr>
        <w:spacing w:before="0" w:after="0"/>
        <w:rPr>
          <w:rFonts w:eastAsia="Times New Roman"/>
          <w:sz w:val="20"/>
          <w:szCs w:val="20"/>
          <w:u w:val="single"/>
        </w:rPr>
      </w:pPr>
    </w:p>
    <w:p w14:paraId="74B35CDF" w14:textId="77777777" w:rsidR="004666A5" w:rsidRPr="004666A5" w:rsidRDefault="004666A5" w:rsidP="004666A5">
      <w:pPr>
        <w:spacing w:before="0" w:after="0"/>
        <w:contextualSpacing/>
        <w:rPr>
          <w:rFonts w:eastAsia="Times New Roman"/>
        </w:rPr>
      </w:pPr>
      <w:r w:rsidRPr="004666A5">
        <w:t xml:space="preserve">These figures may, in part, be the result of overt forms of racism such as a belief in racial superiority or deliberate acts of discrimination. However, it is likely that decisions about whether or not to hire an individual with a non-Anglo-Saxon name are sometimes made unconsciously, based on negative prejudices or stereotypes concerning race. </w:t>
      </w:r>
    </w:p>
    <w:p w14:paraId="6EA48444" w14:textId="77777777" w:rsidR="00F93752" w:rsidRDefault="00F93752" w:rsidP="00F93752">
      <w:pPr>
        <w:spacing w:before="0" w:after="0"/>
      </w:pPr>
    </w:p>
    <w:p w14:paraId="3E4D886A" w14:textId="77777777" w:rsidR="00B4517A" w:rsidRPr="009A0C6F" w:rsidRDefault="00B4517A" w:rsidP="00B4517A">
      <w:pPr>
        <w:pStyle w:val="Heading3"/>
        <w:rPr>
          <w:rFonts w:eastAsia="Times New Roman"/>
        </w:rPr>
      </w:pPr>
      <w:r>
        <w:t>Casual racism</w:t>
      </w:r>
    </w:p>
    <w:tbl>
      <w:tblPr>
        <w:tblStyle w:val="TableGrid"/>
        <w:tblW w:w="0" w:type="auto"/>
        <w:tblLook w:val="04A0" w:firstRow="1" w:lastRow="0" w:firstColumn="1" w:lastColumn="0" w:noHBand="0" w:noVBand="1"/>
      </w:tblPr>
      <w:tblGrid>
        <w:gridCol w:w="1555"/>
        <w:gridCol w:w="7505"/>
      </w:tblGrid>
      <w:tr w:rsidR="000C6896" w14:paraId="1A24000C" w14:textId="77777777" w:rsidTr="00B04510">
        <w:trPr>
          <w:trHeight w:val="1678"/>
        </w:trPr>
        <w:tc>
          <w:tcPr>
            <w:tcW w:w="1555" w:type="dxa"/>
            <w:tcBorders>
              <w:top w:val="nil"/>
              <w:left w:val="nil"/>
              <w:bottom w:val="nil"/>
              <w:right w:val="nil"/>
            </w:tcBorders>
            <w:vAlign w:val="center"/>
          </w:tcPr>
          <w:p w14:paraId="651AC053" w14:textId="36175079" w:rsidR="000C6896" w:rsidRDefault="000C6896" w:rsidP="00B04510">
            <w:pPr>
              <w:spacing w:after="0"/>
              <w:rPr>
                <w:b/>
              </w:rPr>
            </w:pPr>
            <w:r>
              <w:rPr>
                <w:noProof/>
              </w:rPr>
              <w:drawing>
                <wp:inline distT="0" distB="0" distL="0" distR="0" wp14:anchorId="46E9340A" wp14:editId="7B7E4483">
                  <wp:extent cx="806400" cy="806400"/>
                  <wp:effectExtent l="0" t="0" r="0" b="0"/>
                  <wp:docPr id="5145" name="Picture 514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B1E72B9" w14:textId="394C4D2A" w:rsidR="000C6896" w:rsidRDefault="000C6896" w:rsidP="00B04510">
            <w:pPr>
              <w:spacing w:after="0"/>
              <w:rPr>
                <w:b/>
              </w:rPr>
            </w:pPr>
            <w:r w:rsidRPr="000C6896">
              <w:rPr>
                <w:b/>
              </w:rPr>
              <w:t>What do you think is mean</w:t>
            </w:r>
            <w:r w:rsidR="00B04510">
              <w:rPr>
                <w:b/>
              </w:rPr>
              <w:t>t by the term, ‘casual racism’?</w:t>
            </w:r>
          </w:p>
        </w:tc>
      </w:tr>
    </w:tbl>
    <w:p w14:paraId="4640EBDF" w14:textId="4488D3FF" w:rsidR="00740067" w:rsidRDefault="00740067" w:rsidP="001D2CE4">
      <w:pPr>
        <w:pStyle w:val="ListBullet"/>
        <w:numPr>
          <w:ilvl w:val="0"/>
          <w:numId w:val="0"/>
        </w:numPr>
        <w:spacing w:before="120" w:after="12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6F03D8" w14:textId="17F32DD1" w:rsidR="001D2CE4" w:rsidRDefault="001D2CE4" w:rsidP="001D2CE4">
      <w:pPr>
        <w:spacing w:before="0" w:after="0"/>
      </w:pPr>
      <w:r>
        <w:br w:type="page"/>
      </w:r>
    </w:p>
    <w:p w14:paraId="6066AEA9" w14:textId="72C0B30E" w:rsidR="00F93752" w:rsidRDefault="00F93752" w:rsidP="00C32F7E">
      <w:pPr>
        <w:pStyle w:val="Heading3"/>
      </w:pPr>
      <w:r w:rsidRPr="00E8134F">
        <w:lastRenderedPageBreak/>
        <w:t>Viewing activity</w:t>
      </w:r>
    </w:p>
    <w:tbl>
      <w:tblPr>
        <w:tblStyle w:val="TableGrid"/>
        <w:tblW w:w="0" w:type="auto"/>
        <w:tblLook w:val="04A0" w:firstRow="1" w:lastRow="0" w:firstColumn="1" w:lastColumn="0" w:noHBand="0" w:noVBand="1"/>
      </w:tblPr>
      <w:tblGrid>
        <w:gridCol w:w="1525"/>
        <w:gridCol w:w="7545"/>
      </w:tblGrid>
      <w:tr w:rsidR="005D0E7E" w14:paraId="188AEAA8" w14:textId="77777777" w:rsidTr="00B14C54">
        <w:trPr>
          <w:trHeight w:val="1124"/>
        </w:trPr>
        <w:tc>
          <w:tcPr>
            <w:tcW w:w="1526" w:type="dxa"/>
            <w:tcBorders>
              <w:top w:val="nil"/>
              <w:left w:val="nil"/>
              <w:bottom w:val="nil"/>
              <w:right w:val="nil"/>
            </w:tcBorders>
          </w:tcPr>
          <w:p w14:paraId="248CFB62" w14:textId="77777777" w:rsidR="005D0E7E" w:rsidRDefault="005D0E7E" w:rsidP="00B14C54">
            <w:pPr>
              <w:spacing w:before="0" w:after="0"/>
            </w:pPr>
          </w:p>
          <w:p w14:paraId="11F6F7F7" w14:textId="23BB0A2B" w:rsidR="005D0E7E" w:rsidRDefault="005D0E7E" w:rsidP="00B14C54">
            <w:pPr>
              <w:spacing w:before="0" w:after="0"/>
            </w:pPr>
            <w:r>
              <w:rPr>
                <w:noProof/>
              </w:rPr>
              <w:drawing>
                <wp:inline distT="0" distB="0" distL="0" distR="0" wp14:anchorId="2458F684" wp14:editId="1009A90A">
                  <wp:extent cx="804545" cy="804545"/>
                  <wp:effectExtent l="0" t="0" r="0" b="0"/>
                  <wp:docPr id="205" name="Picture 205"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7CD01CAC" w14:textId="77777777" w:rsidR="005D0E7E" w:rsidRDefault="005D0E7E" w:rsidP="005D0E7E">
            <w:pPr>
              <w:pStyle w:val="NoSpacing"/>
              <w:rPr>
                <w:b/>
              </w:rPr>
            </w:pPr>
          </w:p>
          <w:p w14:paraId="0B76F8B2" w14:textId="3CF93B98" w:rsidR="005D0E7E" w:rsidRPr="00E342D3" w:rsidRDefault="005D0E7E" w:rsidP="005D0E7E">
            <w:pPr>
              <w:pStyle w:val="NoSpacing"/>
            </w:pPr>
            <w:r w:rsidRPr="009C7DBA">
              <w:rPr>
                <w:b/>
              </w:rPr>
              <w:t>Video:</w:t>
            </w:r>
            <w:r w:rsidRPr="00E342D3">
              <w:t xml:space="preserve"> ‘</w:t>
            </w:r>
            <w:hyperlink r:id="rId137" w:history="1">
              <w:r w:rsidRPr="008C27B6">
                <w:rPr>
                  <w:rStyle w:val="Hyperlink"/>
                </w:rPr>
                <w:t>Casual Racism: Robbie's Story’</w:t>
              </w:r>
            </w:hyperlink>
          </w:p>
          <w:p w14:paraId="4A938610" w14:textId="1E594C5F" w:rsidR="005D0E7E" w:rsidRDefault="005D0E7E" w:rsidP="00B4517A">
            <w:pPr>
              <w:pStyle w:val="NoSpacing"/>
            </w:pPr>
            <w:r w:rsidRPr="009C7DBA">
              <w:rPr>
                <w:b/>
              </w:rPr>
              <w:t>Source:</w:t>
            </w:r>
            <w:r w:rsidRPr="00E342D3">
              <w:t xml:space="preserve"> </w:t>
            </w:r>
            <w:r w:rsidR="008C27B6" w:rsidRPr="00756F99">
              <w:t>Studio 10</w:t>
            </w:r>
            <w:r>
              <w:t xml:space="preserve"> </w:t>
            </w:r>
          </w:p>
        </w:tc>
      </w:tr>
    </w:tbl>
    <w:p w14:paraId="77293EC3" w14:textId="77777777" w:rsidR="00F93752" w:rsidRPr="00E342D3" w:rsidRDefault="00F93752" w:rsidP="00F93752">
      <w:pPr>
        <w:pStyle w:val="NoSpacing"/>
      </w:pPr>
    </w:p>
    <w:p w14:paraId="0459BF6C" w14:textId="77777777" w:rsidR="00F93752" w:rsidRPr="00E342D3" w:rsidRDefault="00F93752" w:rsidP="00F93752">
      <w:pPr>
        <w:spacing w:before="0" w:after="0"/>
        <w:rPr>
          <w:rStyle w:val="Hyperlink"/>
        </w:rPr>
      </w:pPr>
      <w:r w:rsidRPr="00E342D3">
        <w:rPr>
          <w:noProof/>
        </w:rPr>
        <w:drawing>
          <wp:inline distT="0" distB="0" distL="0" distR="0" wp14:anchorId="2595F56A" wp14:editId="5DA6B195">
            <wp:extent cx="3819525" cy="2003728"/>
            <wp:effectExtent l="0" t="0" r="0" b="0"/>
            <wp:docPr id="199" name="Picture 199" title="Screenshot of 'Casual racism: Robbie's stor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3819525" cy="200372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EA9AD04" w14:textId="77777777" w:rsidR="00F93752" w:rsidRPr="00E342D3" w:rsidRDefault="00F93752" w:rsidP="00F93752">
      <w:pPr>
        <w:spacing w:before="0" w:after="0"/>
        <w:rPr>
          <w:b/>
        </w:rPr>
      </w:pPr>
    </w:p>
    <w:p w14:paraId="2E5F5D87" w14:textId="593FBF28" w:rsidR="00F93752" w:rsidRDefault="00F93752" w:rsidP="00F93752">
      <w:pPr>
        <w:spacing w:before="0" w:after="0"/>
      </w:pPr>
      <w:r w:rsidRPr="00E342D3">
        <w:rPr>
          <w:b/>
        </w:rPr>
        <w:t xml:space="preserve">Summary: </w:t>
      </w:r>
      <w:r w:rsidRPr="00E342D3">
        <w:t xml:space="preserve">Not all racism is crude </w:t>
      </w:r>
      <w:r w:rsidR="00755D03">
        <w:t>and</w:t>
      </w:r>
      <w:r w:rsidR="00755D03" w:rsidRPr="00E342D3">
        <w:t xml:space="preserve"> </w:t>
      </w:r>
      <w:r w:rsidRPr="00E342D3">
        <w:t xml:space="preserve">shocking. There's also casual racism, it’s subtle </w:t>
      </w:r>
      <w:r w:rsidR="00F93D42">
        <w:t>and</w:t>
      </w:r>
      <w:r w:rsidR="00F93D42" w:rsidRPr="00E342D3">
        <w:t xml:space="preserve"> </w:t>
      </w:r>
      <w:r w:rsidRPr="00E342D3">
        <w:t>sometimes not even intended, but can have devastating effects.</w:t>
      </w:r>
    </w:p>
    <w:p w14:paraId="7FE3DAB9" w14:textId="77777777" w:rsidR="00740067" w:rsidRPr="00E342D3" w:rsidRDefault="00740067" w:rsidP="00F93752">
      <w:pPr>
        <w:spacing w:before="0" w:after="0"/>
      </w:pPr>
    </w:p>
    <w:p w14:paraId="394E6862" w14:textId="77777777" w:rsidR="00740067" w:rsidRPr="0070649A" w:rsidRDefault="00740067" w:rsidP="00740067">
      <w:pPr>
        <w:spacing w:before="0" w:after="0"/>
        <w:rPr>
          <w:b/>
        </w:rPr>
      </w:pPr>
      <w:r w:rsidRPr="0070649A">
        <w:rPr>
          <w:b/>
        </w:rPr>
        <w:t>Notes:</w:t>
      </w:r>
    </w:p>
    <w:p w14:paraId="1007375E" w14:textId="33C07582" w:rsidR="00740067" w:rsidRDefault="00740067" w:rsidP="001D2CE4">
      <w:pPr>
        <w:spacing w:before="0" w:after="0" w:line="480" w:lineRule="auto"/>
      </w:pPr>
      <w:r>
        <w:t>_________________________________________________________________________________________________________________________________________________________________________________________________________</w:t>
      </w:r>
    </w:p>
    <w:p w14:paraId="09945968" w14:textId="25F7A45A" w:rsidR="0003620D" w:rsidRPr="0003620D" w:rsidRDefault="0003620D" w:rsidP="0003620D">
      <w:pPr>
        <w:spacing w:before="0" w:after="0"/>
        <w:rPr>
          <w:rFonts w:eastAsia="Times New Roman"/>
        </w:rPr>
      </w:pPr>
      <w:r w:rsidRPr="0003620D">
        <w:rPr>
          <w:rFonts w:eastAsia="Times New Roman"/>
        </w:rPr>
        <w:t>Like other forms of racism, casual racism can marginalise, denigrate or humiliate those who experience it. Research demonstrates that racism can have adverse effects on people's physical and mental health, causing anxiety, depression, low self-esteem and high blood pressure.</w:t>
      </w:r>
      <w:r w:rsidR="00FE09AD" w:rsidRPr="009A0C6F">
        <w:rPr>
          <w:rStyle w:val="EndnoteReference"/>
        </w:rPr>
        <w:endnoteReference w:id="96"/>
      </w:r>
      <w:r w:rsidRPr="0003620D">
        <w:rPr>
          <w:rFonts w:eastAsia="Times New Roman"/>
        </w:rPr>
        <w:t xml:space="preserve"> </w:t>
      </w:r>
    </w:p>
    <w:p w14:paraId="1B3697D1" w14:textId="77777777" w:rsidR="0003620D" w:rsidRPr="0003620D" w:rsidRDefault="0003620D" w:rsidP="0003620D">
      <w:pPr>
        <w:spacing w:before="0" w:after="0"/>
        <w:rPr>
          <w:rFonts w:eastAsia="Times New Roman"/>
        </w:rPr>
      </w:pPr>
    </w:p>
    <w:p w14:paraId="186AE6C6" w14:textId="77777777" w:rsidR="0003620D" w:rsidRPr="0003620D" w:rsidRDefault="0003620D" w:rsidP="0003620D">
      <w:pPr>
        <w:spacing w:before="0" w:after="0"/>
        <w:rPr>
          <w:rFonts w:eastAsia="Times New Roman"/>
        </w:rPr>
      </w:pPr>
      <w:r w:rsidRPr="0003620D">
        <w:rPr>
          <w:rFonts w:eastAsia="Times New Roman"/>
        </w:rPr>
        <w:t>Casual racism, such as jokes and slurs can also exclude the target from wider society by sending a message that they aren’t welcome, reinforcing social barriers and attacking the dignity of the victim as an equal member of society.</w:t>
      </w:r>
      <w:r w:rsidRPr="0003620D">
        <w:rPr>
          <w:rFonts w:eastAsia="Times New Roman"/>
          <w:sz w:val="20"/>
          <w:vertAlign w:val="superscript"/>
        </w:rPr>
        <w:endnoteReference w:id="97"/>
      </w:r>
    </w:p>
    <w:p w14:paraId="5823F619" w14:textId="77777777" w:rsidR="0003620D" w:rsidRPr="0003620D" w:rsidRDefault="0003620D" w:rsidP="0003620D">
      <w:pPr>
        <w:spacing w:before="0" w:after="0"/>
        <w:rPr>
          <w:rFonts w:eastAsia="Times New Roman"/>
          <w:b/>
        </w:rPr>
      </w:pPr>
    </w:p>
    <w:p w14:paraId="76A4F173" w14:textId="77777777" w:rsidR="0003620D" w:rsidRPr="0003620D" w:rsidRDefault="0003620D" w:rsidP="0003620D">
      <w:pPr>
        <w:spacing w:before="0" w:after="0"/>
        <w:rPr>
          <w:rFonts w:eastAsia="Times New Roman"/>
        </w:rPr>
      </w:pPr>
      <w:r w:rsidRPr="0003620D">
        <w:rPr>
          <w:rFonts w:eastAsia="Times New Roman"/>
        </w:rPr>
        <w:t>Being aware of casual racism involves recognising that we are all accountable for the things we say or do. Joking about matters of race, culture or ethnicity not only has negative consequences for the victims of such jokes, but may also result in service users developing unfavourable impressions of you.</w:t>
      </w:r>
    </w:p>
    <w:p w14:paraId="30CFB6D9" w14:textId="77777777" w:rsidR="0003620D" w:rsidRPr="0003620D" w:rsidRDefault="0003620D" w:rsidP="0003620D">
      <w:pPr>
        <w:spacing w:before="0" w:after="0"/>
        <w:rPr>
          <w:rFonts w:eastAsia="Times New Roman"/>
        </w:rPr>
      </w:pPr>
    </w:p>
    <w:p w14:paraId="2BA6763B" w14:textId="31765209" w:rsidR="0003620D" w:rsidRPr="0003620D" w:rsidRDefault="0003620D" w:rsidP="0003620D">
      <w:pPr>
        <w:spacing w:before="0" w:after="0"/>
        <w:rPr>
          <w:rFonts w:eastAsia="Times New Roman"/>
        </w:rPr>
      </w:pPr>
      <w:r w:rsidRPr="0003620D">
        <w:rPr>
          <w:rFonts w:eastAsia="Times New Roman"/>
        </w:rPr>
        <w:t xml:space="preserve">The </w:t>
      </w:r>
      <w:r w:rsidRPr="00756F99">
        <w:rPr>
          <w:rFonts w:eastAsia="Times New Roman"/>
          <w:i/>
        </w:rPr>
        <w:t xml:space="preserve">National Standards for Disability Services </w:t>
      </w:r>
      <w:r w:rsidRPr="0003620D">
        <w:rPr>
          <w:rFonts w:eastAsia="Times New Roman"/>
        </w:rPr>
        <w:t>require you to foster a work environment that respects cultural diversity and makes service users feel safe and welcome. Sometimes, this might require you to go beyond just reflecting on your own practice and taking a stand against instances of casual racism that occur in the workplace.</w:t>
      </w:r>
    </w:p>
    <w:p w14:paraId="02A7DB1F" w14:textId="77777777" w:rsidR="00740067" w:rsidRPr="00E342D3" w:rsidRDefault="00740067" w:rsidP="00740067">
      <w:pPr>
        <w:spacing w:before="0" w:after="0"/>
      </w:pPr>
    </w:p>
    <w:p w14:paraId="2846D22A" w14:textId="77777777" w:rsidR="0003620D" w:rsidRPr="0003620D" w:rsidRDefault="0003620D" w:rsidP="0003620D">
      <w:pPr>
        <w:spacing w:before="0" w:after="0"/>
        <w:rPr>
          <w:rFonts w:eastAsia="Times New Roman"/>
        </w:rPr>
      </w:pPr>
      <w:r w:rsidRPr="0003620D">
        <w:rPr>
          <w:rFonts w:eastAsia="Times New Roman"/>
        </w:rPr>
        <w:lastRenderedPageBreak/>
        <w:t>The case study below is a positive example of such an intervention:</w:t>
      </w:r>
    </w:p>
    <w:p w14:paraId="3FF961AF" w14:textId="77777777" w:rsidR="0003620D" w:rsidRPr="0003620D" w:rsidRDefault="0003620D" w:rsidP="0003620D">
      <w:pPr>
        <w:spacing w:before="0" w:after="0"/>
      </w:pPr>
    </w:p>
    <w:p w14:paraId="5D255AE7" w14:textId="77777777" w:rsidR="0003620D" w:rsidRPr="0003620D" w:rsidRDefault="0003620D" w:rsidP="0003620D">
      <w:pPr>
        <w:spacing w:before="0" w:after="0"/>
        <w:ind w:left="720"/>
      </w:pPr>
      <w:r w:rsidRPr="0003620D">
        <w:t xml:space="preserve">Pradeepta is 28 and lives in a major city. She has lived in supported accommodation for several years. The accommodation organisation has recently merged with another service which means that Pradeepta has a number of new workers working with her. </w:t>
      </w:r>
    </w:p>
    <w:p w14:paraId="7D1D3212" w14:textId="77777777" w:rsidR="0003620D" w:rsidRPr="0003620D" w:rsidRDefault="0003620D" w:rsidP="0003620D">
      <w:pPr>
        <w:spacing w:before="0" w:after="0"/>
        <w:ind w:left="720"/>
      </w:pPr>
    </w:p>
    <w:p w14:paraId="6416DACB" w14:textId="77777777" w:rsidR="0003620D" w:rsidRPr="0003620D" w:rsidRDefault="0003620D" w:rsidP="0003620D">
      <w:pPr>
        <w:spacing w:before="0" w:after="0"/>
        <w:ind w:left="720"/>
      </w:pPr>
      <w:r w:rsidRPr="0003620D">
        <w:t>One of these workers, Kerri, makes negative comments about the religious objects in Pradeepta’s room and her food, and pressures Pradeepta to change her haircut.</w:t>
      </w:r>
    </w:p>
    <w:p w14:paraId="5BD47A22" w14:textId="77777777" w:rsidR="0003620D" w:rsidRPr="0003620D" w:rsidRDefault="0003620D" w:rsidP="0003620D">
      <w:pPr>
        <w:spacing w:before="0" w:after="0"/>
        <w:ind w:left="720"/>
      </w:pPr>
    </w:p>
    <w:p w14:paraId="015E42C5" w14:textId="77777777" w:rsidR="0003620D" w:rsidRPr="0003620D" w:rsidRDefault="0003620D" w:rsidP="0003620D">
      <w:pPr>
        <w:spacing w:before="0" w:after="0"/>
        <w:ind w:left="720"/>
      </w:pPr>
      <w:r w:rsidRPr="0003620D">
        <w:t xml:space="preserve">A manager, Diane, overhears this and explains to Kerri that Pradeepta is free to practice her culture and her religion. Diane tells Kerri she is not to make negative comments about Pradeepta. Kerri replies that she was ‘just teasing’. </w:t>
      </w:r>
    </w:p>
    <w:p w14:paraId="18343FEF" w14:textId="77777777" w:rsidR="0003620D" w:rsidRPr="0003620D" w:rsidRDefault="0003620D" w:rsidP="0003620D">
      <w:pPr>
        <w:spacing w:before="0" w:after="0"/>
        <w:ind w:left="720"/>
      </w:pPr>
    </w:p>
    <w:p w14:paraId="2785686D" w14:textId="2335F3F8" w:rsidR="0003620D" w:rsidRPr="0003620D" w:rsidRDefault="0003620D" w:rsidP="0003620D">
      <w:pPr>
        <w:spacing w:before="0" w:after="0"/>
        <w:ind w:left="720"/>
      </w:pPr>
      <w:r w:rsidRPr="0003620D">
        <w:t>Diane identifies that Kerri has a very low understanding of anti-discrimination and equal opportunity laws, and becomes worried about broader staff practice. She puts in place extra supervision for Kerri, to help her to reflect on how she engages with clients and the impact of her practice.</w:t>
      </w:r>
    </w:p>
    <w:p w14:paraId="4403F035" w14:textId="77777777" w:rsidR="0003620D" w:rsidRPr="0003620D" w:rsidRDefault="0003620D" w:rsidP="0003620D">
      <w:pPr>
        <w:spacing w:before="0" w:after="0"/>
        <w:ind w:left="720"/>
      </w:pPr>
    </w:p>
    <w:p w14:paraId="6622F1D6" w14:textId="77777777" w:rsidR="0003620D" w:rsidRPr="0003620D" w:rsidRDefault="0003620D" w:rsidP="0003620D">
      <w:pPr>
        <w:spacing w:before="0" w:after="0"/>
        <w:ind w:left="720"/>
      </w:pPr>
      <w:r w:rsidRPr="0003620D">
        <w:t>With Pradeepta’s consent, Diane speaks with Pradeepta and her family to make it clear that Kerri’s actions are not acceptable, and what changes are needed so it doesn’t happen again.</w:t>
      </w:r>
    </w:p>
    <w:p w14:paraId="65A49953" w14:textId="77777777" w:rsidR="0003620D" w:rsidRPr="0003620D" w:rsidRDefault="0003620D" w:rsidP="0003620D">
      <w:pPr>
        <w:spacing w:before="0" w:after="0"/>
        <w:ind w:left="720"/>
      </w:pPr>
    </w:p>
    <w:p w14:paraId="769AE548" w14:textId="3D0A54DA" w:rsidR="0003620D" w:rsidRDefault="0003620D" w:rsidP="0003620D">
      <w:pPr>
        <w:spacing w:before="0" w:after="0"/>
        <w:ind w:left="720"/>
      </w:pPr>
      <w:r w:rsidRPr="0003620D">
        <w:t xml:space="preserve">Diane organises compulsory cultural </w:t>
      </w:r>
      <w:r w:rsidR="002B0688">
        <w:t>competency</w:t>
      </w:r>
      <w:r w:rsidR="002B0688" w:rsidRPr="0003620D">
        <w:t xml:space="preserve"> </w:t>
      </w:r>
      <w:r w:rsidRPr="0003620D">
        <w:t>training for staff, run by a multicultural advocacy service. She uses an existing representative group with family members, carers and advocates deciding which issues and situations to include. The group also recommends the service update its Cultural Diversity Action Plan. Diane runs a specific session for residents about rights and how they should be supported and protected. Diane works with the Human Resources team to update recruitment processes, including advertising, interview questions and reference checking, to make sure there is a clear focus on cultural respect and anti-discrimination.</w:t>
      </w:r>
    </w:p>
    <w:p w14:paraId="1C8179BE" w14:textId="77777777" w:rsidR="0003620D" w:rsidRDefault="0003620D" w:rsidP="0003620D">
      <w:pPr>
        <w:spacing w:before="0" w:after="0"/>
      </w:pPr>
    </w:p>
    <w:p w14:paraId="58B32DF7" w14:textId="506615D9" w:rsidR="0003620D" w:rsidRPr="0003620D" w:rsidRDefault="0003620D" w:rsidP="0003620D">
      <w:pPr>
        <w:spacing w:before="0" w:after="0"/>
      </w:pPr>
      <w:r w:rsidRPr="0003620D">
        <w:t xml:space="preserve">This scenario </w:t>
      </w:r>
      <w:r w:rsidR="002B0688">
        <w:t>has</w:t>
      </w:r>
      <w:r w:rsidR="002B0688" w:rsidRPr="0003620D">
        <w:t xml:space="preserve"> </w:t>
      </w:r>
      <w:r w:rsidRPr="0003620D">
        <w:t xml:space="preserve">been adapted from a case study from the </w:t>
      </w:r>
      <w:r w:rsidRPr="0003620D">
        <w:rPr>
          <w:i/>
        </w:rPr>
        <w:t xml:space="preserve">National Standards for Disability Services – Stories </w:t>
      </w:r>
      <w:r w:rsidRPr="0003620D">
        <w:t>publication, provided by the Department of Social Services.</w:t>
      </w:r>
      <w:r w:rsidRPr="0003620D">
        <w:rPr>
          <w:sz w:val="20"/>
          <w:vertAlign w:val="superscript"/>
        </w:rPr>
        <w:endnoteReference w:id="98"/>
      </w:r>
    </w:p>
    <w:p w14:paraId="3A3C5269" w14:textId="20F12A82" w:rsidR="00A07C29" w:rsidRDefault="00A07C29">
      <w:pPr>
        <w:spacing w:before="0" w:after="0"/>
        <w:rPr>
          <w:rFonts w:asciiTheme="minorHAnsi" w:hAnsiTheme="minorHAnsi"/>
          <w:lang w:eastAsia="zh-TW"/>
        </w:rPr>
      </w:pPr>
      <w:r>
        <w:rPr>
          <w:rFonts w:asciiTheme="minorHAnsi" w:hAnsiTheme="minorHAnsi"/>
          <w:lang w:eastAsia="zh-TW"/>
        </w:rPr>
        <w:br w:type="page"/>
      </w:r>
    </w:p>
    <w:p w14:paraId="3D1CB533" w14:textId="4B6D3D20" w:rsidR="00740067" w:rsidRPr="00740067" w:rsidRDefault="00740067" w:rsidP="00C32F7E">
      <w:pPr>
        <w:pStyle w:val="Heading3"/>
      </w:pPr>
      <w:r w:rsidRPr="00B936D7">
        <w:lastRenderedPageBreak/>
        <w:t>Activity: Responding to casual racism in the workplace</w:t>
      </w:r>
    </w:p>
    <w:p w14:paraId="5B13A3ED" w14:textId="77777777" w:rsidR="00740067" w:rsidRDefault="00740067" w:rsidP="00740067">
      <w:pPr>
        <w:spacing w:before="0" w:after="0"/>
        <w:rPr>
          <w:rFonts w:cs="Arial"/>
          <w:lang w:eastAsia="zh-TW"/>
        </w:rPr>
      </w:pPr>
    </w:p>
    <w:tbl>
      <w:tblPr>
        <w:tblStyle w:val="TableGrid"/>
        <w:tblW w:w="8834" w:type="dxa"/>
        <w:tblLook w:val="04A0" w:firstRow="1" w:lastRow="0" w:firstColumn="1" w:lastColumn="0" w:noHBand="0" w:noVBand="1"/>
      </w:tblPr>
      <w:tblGrid>
        <w:gridCol w:w="1620"/>
        <w:gridCol w:w="7214"/>
      </w:tblGrid>
      <w:tr w:rsidR="00A07C29" w:rsidRPr="003F1C32" w14:paraId="3020ACDC" w14:textId="77777777" w:rsidTr="00C32F7E">
        <w:trPr>
          <w:trHeight w:val="1686"/>
        </w:trPr>
        <w:tc>
          <w:tcPr>
            <w:tcW w:w="1620" w:type="dxa"/>
            <w:tcBorders>
              <w:top w:val="nil"/>
              <w:left w:val="nil"/>
              <w:bottom w:val="nil"/>
              <w:right w:val="nil"/>
            </w:tcBorders>
            <w:vAlign w:val="center"/>
          </w:tcPr>
          <w:p w14:paraId="5AA3CFD4" w14:textId="77777777" w:rsidR="00A07C29" w:rsidRPr="003F1C32" w:rsidRDefault="00A07C29" w:rsidP="00C32F7E">
            <w:pPr>
              <w:spacing w:after="0"/>
              <w:rPr>
                <w:rFonts w:cs="Arial"/>
              </w:rPr>
            </w:pPr>
            <w:r w:rsidRPr="003F1C32">
              <w:rPr>
                <w:noProof/>
              </w:rPr>
              <w:drawing>
                <wp:inline distT="0" distB="0" distL="0" distR="0" wp14:anchorId="70944956" wp14:editId="03CE6B25">
                  <wp:extent cx="806400" cy="806400"/>
                  <wp:effectExtent l="0" t="0" r="0" b="0"/>
                  <wp:docPr id="1" name="Picture 1"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5968CBEF" w14:textId="77777777" w:rsidR="00A07C29" w:rsidRDefault="00A07C29" w:rsidP="00C32F7E">
            <w:pPr>
              <w:pStyle w:val="ListBullet"/>
              <w:numPr>
                <w:ilvl w:val="0"/>
                <w:numId w:val="0"/>
              </w:numPr>
              <w:tabs>
                <w:tab w:val="left" w:pos="720"/>
              </w:tabs>
              <w:spacing w:before="0" w:after="0"/>
              <w:rPr>
                <w:b/>
              </w:rPr>
            </w:pPr>
            <w:r>
              <w:rPr>
                <w:b/>
              </w:rPr>
              <w:t>Discussion Scenario</w:t>
            </w:r>
          </w:p>
          <w:p w14:paraId="24647A73" w14:textId="77777777" w:rsidR="00A07C29" w:rsidRDefault="00A07C29" w:rsidP="00C32F7E">
            <w:pPr>
              <w:pStyle w:val="ListBullet"/>
              <w:numPr>
                <w:ilvl w:val="0"/>
                <w:numId w:val="0"/>
              </w:numPr>
              <w:tabs>
                <w:tab w:val="left" w:pos="720"/>
              </w:tabs>
              <w:spacing w:before="0" w:after="0"/>
              <w:rPr>
                <w:b/>
              </w:rPr>
            </w:pPr>
          </w:p>
          <w:p w14:paraId="3DBA5376" w14:textId="5E5D053E" w:rsidR="00A07C29" w:rsidRPr="00A07C29" w:rsidRDefault="00A07C29" w:rsidP="009913B3">
            <w:pPr>
              <w:spacing w:before="0" w:after="0"/>
              <w:rPr>
                <w:rFonts w:cs="Arial"/>
                <w:lang w:eastAsia="zh-TW"/>
              </w:rPr>
            </w:pPr>
            <w:r w:rsidRPr="00E342D3">
              <w:rPr>
                <w:rFonts w:cs="Arial"/>
                <w:lang w:eastAsia="zh-TW"/>
              </w:rPr>
              <w:t xml:space="preserve">You are assisting to coordinate a peer support group for a number of people with disability. One of the men in the group is a refugee from Sudan. You overhear one of the other group members making </w:t>
            </w:r>
            <w:r w:rsidR="001F40C8">
              <w:rPr>
                <w:rFonts w:cs="Arial"/>
                <w:lang w:eastAsia="zh-TW"/>
              </w:rPr>
              <w:t>offensive</w:t>
            </w:r>
            <w:r w:rsidR="001F40C8" w:rsidRPr="00E342D3">
              <w:rPr>
                <w:rFonts w:cs="Arial"/>
                <w:lang w:eastAsia="zh-TW"/>
              </w:rPr>
              <w:t xml:space="preserve"> </w:t>
            </w:r>
            <w:r w:rsidRPr="00E342D3">
              <w:rPr>
                <w:rFonts w:cs="Arial"/>
                <w:lang w:eastAsia="zh-TW"/>
              </w:rPr>
              <w:t xml:space="preserve">comments </w:t>
            </w:r>
            <w:r w:rsidR="001F40C8">
              <w:rPr>
                <w:rFonts w:cs="Arial"/>
                <w:lang w:eastAsia="zh-TW"/>
              </w:rPr>
              <w:t>about people from Africa</w:t>
            </w:r>
            <w:r w:rsidRPr="00E342D3">
              <w:rPr>
                <w:rFonts w:cs="Arial"/>
                <w:lang w:eastAsia="zh-TW"/>
              </w:rPr>
              <w:t xml:space="preserve">. </w:t>
            </w:r>
          </w:p>
        </w:tc>
      </w:tr>
    </w:tbl>
    <w:p w14:paraId="0C18818E" w14:textId="77777777" w:rsidR="00B748AD" w:rsidRDefault="00B748AD" w:rsidP="00740067">
      <w:pPr>
        <w:spacing w:before="0" w:after="0"/>
        <w:rPr>
          <w:rFonts w:cs="Arial"/>
          <w:lang w:eastAsia="zh-TW"/>
        </w:rPr>
      </w:pPr>
    </w:p>
    <w:p w14:paraId="154EC8A0" w14:textId="0A73536E" w:rsidR="00380244" w:rsidRDefault="00380244" w:rsidP="00740067">
      <w:pPr>
        <w:spacing w:before="0" w:after="0"/>
        <w:rPr>
          <w:rFonts w:cs="Arial"/>
          <w:lang w:eastAsia="zh-TW"/>
        </w:rPr>
      </w:pPr>
      <w:r w:rsidRPr="00B748AD">
        <w:rPr>
          <w:rFonts w:cs="Arial"/>
          <w:b/>
          <w:lang w:eastAsia="zh-TW"/>
        </w:rPr>
        <w:t>What immediate, and short to long term steps would you ta</w:t>
      </w:r>
      <w:r>
        <w:rPr>
          <w:rFonts w:cs="Arial"/>
          <w:b/>
          <w:lang w:eastAsia="zh-TW"/>
        </w:rPr>
        <w:t>ke to deal with this situation?</w:t>
      </w:r>
    </w:p>
    <w:p w14:paraId="05546A5F" w14:textId="77777777" w:rsidR="00380244" w:rsidRDefault="00380244" w:rsidP="001D2CE4">
      <w:pPr>
        <w:spacing w:before="0" w:after="0" w:line="480" w:lineRule="auto"/>
      </w:pPr>
    </w:p>
    <w:p w14:paraId="2A64AE54" w14:textId="52B6458C" w:rsidR="00114393" w:rsidRDefault="00114393" w:rsidP="001D2CE4">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D718FD" w14:textId="5E3A12B2" w:rsidR="00380244" w:rsidRDefault="00380244" w:rsidP="001D2CE4">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902836" w14:textId="77777777" w:rsidR="00740067" w:rsidRDefault="00740067" w:rsidP="00740067">
      <w:pPr>
        <w:spacing w:before="0" w:after="0"/>
      </w:pPr>
      <w:r w:rsidRPr="00E342D3">
        <w:t xml:space="preserve">A change in social attitudes is necessary for combatting casual racism. Everyone can contribute to this change through speaking up against racism when they encounter it. </w:t>
      </w:r>
    </w:p>
    <w:p w14:paraId="35635B90" w14:textId="77777777" w:rsidR="00740067" w:rsidRPr="00E342D3" w:rsidRDefault="00740067" w:rsidP="00740067">
      <w:pPr>
        <w:spacing w:before="0" w:after="0"/>
      </w:pPr>
    </w:p>
    <w:p w14:paraId="3FBC62C7" w14:textId="319F0373" w:rsidR="00C76C78" w:rsidRDefault="00740067" w:rsidP="00740067">
      <w:pPr>
        <w:spacing w:before="0" w:after="0"/>
      </w:pPr>
      <w:r w:rsidRPr="00E342D3">
        <w:t xml:space="preserve">You could start a conversation with a friend, family member, colleague or teammate. </w:t>
      </w:r>
      <w:r w:rsidR="000719A8">
        <w:t>F</w:t>
      </w:r>
      <w:r w:rsidRPr="00E342D3">
        <w:t xml:space="preserve">or example, </w:t>
      </w:r>
      <w:r w:rsidR="000719A8">
        <w:t xml:space="preserve">this could </w:t>
      </w:r>
      <w:r w:rsidRPr="00E342D3">
        <w:t>involve pulling them aside to ask them what they mean by their com</w:t>
      </w:r>
      <w:r w:rsidR="00114393">
        <w:t xml:space="preserve">ment, or </w:t>
      </w:r>
      <w:r w:rsidR="00D30C07">
        <w:t>prompting</w:t>
      </w:r>
      <w:r w:rsidR="00D30C07" w:rsidRPr="00E342D3">
        <w:t xml:space="preserve"> </w:t>
      </w:r>
      <w:r w:rsidRPr="00E342D3">
        <w:t xml:space="preserve">them </w:t>
      </w:r>
      <w:r w:rsidR="00D30C07">
        <w:t xml:space="preserve">to think </w:t>
      </w:r>
      <w:r w:rsidRPr="00E342D3">
        <w:t xml:space="preserve">how they would feel if they were subjected to stereotypes. </w:t>
      </w:r>
    </w:p>
    <w:p w14:paraId="2D766686" w14:textId="77777777" w:rsidR="00C76C78" w:rsidRDefault="00C76C78">
      <w:pPr>
        <w:spacing w:before="0" w:after="0"/>
      </w:pPr>
      <w:r>
        <w:br w:type="page"/>
      </w:r>
    </w:p>
    <w:tbl>
      <w:tblPr>
        <w:tblStyle w:val="TableGrid"/>
        <w:tblW w:w="0" w:type="auto"/>
        <w:tblLook w:val="04A0" w:firstRow="1" w:lastRow="0" w:firstColumn="1" w:lastColumn="0" w:noHBand="0" w:noVBand="1"/>
      </w:tblPr>
      <w:tblGrid>
        <w:gridCol w:w="1555"/>
        <w:gridCol w:w="7505"/>
      </w:tblGrid>
      <w:tr w:rsidR="00B748AD" w14:paraId="1155ADFF" w14:textId="77777777" w:rsidTr="001D2CE4">
        <w:trPr>
          <w:trHeight w:val="1678"/>
        </w:trPr>
        <w:tc>
          <w:tcPr>
            <w:tcW w:w="1555" w:type="dxa"/>
            <w:tcBorders>
              <w:top w:val="nil"/>
              <w:left w:val="nil"/>
              <w:bottom w:val="nil"/>
              <w:right w:val="nil"/>
            </w:tcBorders>
            <w:vAlign w:val="center"/>
          </w:tcPr>
          <w:p w14:paraId="3DE3C9A0" w14:textId="77777777" w:rsidR="00B748AD" w:rsidRDefault="00B748AD" w:rsidP="001D2CE4">
            <w:pPr>
              <w:spacing w:after="0"/>
              <w:rPr>
                <w:b/>
              </w:rPr>
            </w:pPr>
            <w:r>
              <w:rPr>
                <w:noProof/>
              </w:rPr>
              <w:lastRenderedPageBreak/>
              <w:drawing>
                <wp:inline distT="0" distB="0" distL="0" distR="0" wp14:anchorId="1F00B8ED" wp14:editId="79C312CB">
                  <wp:extent cx="806400" cy="806400"/>
                  <wp:effectExtent l="0" t="0" r="0" b="0"/>
                  <wp:docPr id="208" name="Picture 208"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78B34B1E" w14:textId="6DFB303F" w:rsidR="00B748AD" w:rsidRPr="00B748AD" w:rsidRDefault="00B748AD" w:rsidP="001D2CE4">
            <w:pPr>
              <w:spacing w:after="0"/>
              <w:rPr>
                <w:b/>
              </w:rPr>
            </w:pPr>
            <w:r w:rsidRPr="00B748AD">
              <w:rPr>
                <w:b/>
              </w:rPr>
              <w:t>How do you think unconscious bias and casual racism might impact on your work with people from diverse backgrounds?</w:t>
            </w:r>
          </w:p>
        </w:tc>
      </w:tr>
    </w:tbl>
    <w:p w14:paraId="6CF92ABA" w14:textId="2167ED23" w:rsidR="00027033" w:rsidRDefault="00027033" w:rsidP="00A07C2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55"/>
        <w:gridCol w:w="7505"/>
      </w:tblGrid>
      <w:tr w:rsidR="00B748AD" w14:paraId="6BC4E146" w14:textId="77777777" w:rsidTr="001D2CE4">
        <w:trPr>
          <w:trHeight w:val="1678"/>
        </w:trPr>
        <w:tc>
          <w:tcPr>
            <w:tcW w:w="1555" w:type="dxa"/>
            <w:tcBorders>
              <w:top w:val="nil"/>
              <w:left w:val="nil"/>
              <w:bottom w:val="nil"/>
              <w:right w:val="nil"/>
            </w:tcBorders>
            <w:vAlign w:val="center"/>
          </w:tcPr>
          <w:p w14:paraId="4BB4E683" w14:textId="77777777" w:rsidR="00B748AD" w:rsidRDefault="00B748AD" w:rsidP="001D2CE4">
            <w:pPr>
              <w:spacing w:after="0"/>
              <w:rPr>
                <w:b/>
              </w:rPr>
            </w:pPr>
            <w:r>
              <w:rPr>
                <w:noProof/>
              </w:rPr>
              <w:drawing>
                <wp:inline distT="0" distB="0" distL="0" distR="0" wp14:anchorId="7B031B9C" wp14:editId="41472024">
                  <wp:extent cx="806400" cy="806400"/>
                  <wp:effectExtent l="0" t="0" r="0" b="0"/>
                  <wp:docPr id="209" name="Picture 20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302C178" w14:textId="67050FB2" w:rsidR="00B748AD" w:rsidRPr="00B748AD" w:rsidRDefault="00D30C07" w:rsidP="001D2CE4">
            <w:pPr>
              <w:spacing w:after="0"/>
              <w:rPr>
                <w:b/>
              </w:rPr>
            </w:pPr>
            <w:r w:rsidRPr="00D30C07">
              <w:rPr>
                <w:b/>
              </w:rPr>
              <w:t xml:space="preserve">What are some of the things you can do to identify and address unconscious bias </w:t>
            </w:r>
            <w:r w:rsidR="00B748AD" w:rsidRPr="00B748AD">
              <w:rPr>
                <w:b/>
              </w:rPr>
              <w:t>when working with Aboriginal and Torres Strait Islander Service users and service users from culturally and linguistically diverse backgrounds?</w:t>
            </w:r>
          </w:p>
        </w:tc>
      </w:tr>
    </w:tbl>
    <w:p w14:paraId="5FCAC867" w14:textId="48381959" w:rsidR="00027033" w:rsidRDefault="00027033" w:rsidP="00A07C2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55"/>
        <w:gridCol w:w="7505"/>
      </w:tblGrid>
      <w:tr w:rsidR="00027033" w14:paraId="6B591627" w14:textId="77777777" w:rsidTr="00B14C54">
        <w:trPr>
          <w:trHeight w:val="1678"/>
        </w:trPr>
        <w:tc>
          <w:tcPr>
            <w:tcW w:w="1555" w:type="dxa"/>
            <w:tcBorders>
              <w:top w:val="nil"/>
              <w:left w:val="nil"/>
              <w:bottom w:val="nil"/>
              <w:right w:val="nil"/>
            </w:tcBorders>
          </w:tcPr>
          <w:p w14:paraId="2152424E" w14:textId="77777777" w:rsidR="00027033" w:rsidRDefault="00027033" w:rsidP="00B14C54">
            <w:pPr>
              <w:spacing w:after="0"/>
              <w:rPr>
                <w:b/>
              </w:rPr>
            </w:pPr>
            <w:r>
              <w:rPr>
                <w:noProof/>
              </w:rPr>
              <w:drawing>
                <wp:inline distT="0" distB="0" distL="0" distR="0" wp14:anchorId="53B3D03A" wp14:editId="344816DD">
                  <wp:extent cx="806400" cy="806400"/>
                  <wp:effectExtent l="0" t="0" r="0" b="0"/>
                  <wp:docPr id="210" name="Picture 21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24A50FBA" w14:textId="0E3A5316" w:rsidR="00027033" w:rsidRPr="00027033" w:rsidRDefault="00027033" w:rsidP="00027033">
            <w:pPr>
              <w:spacing w:after="0"/>
              <w:rPr>
                <w:b/>
              </w:rPr>
            </w:pPr>
            <w:r w:rsidRPr="00027033">
              <w:rPr>
                <w:b/>
              </w:rPr>
              <w:t>To what extent do you think unconscious bias might influence the way you think about other groups of people, such as people with disability, older people or people who are gay, lesbian, bisexual, transgender or intersex?</w:t>
            </w:r>
          </w:p>
        </w:tc>
      </w:tr>
    </w:tbl>
    <w:p w14:paraId="2CC3B75F" w14:textId="28B3C236" w:rsidR="00740067" w:rsidRPr="00E342D3" w:rsidRDefault="00027033" w:rsidP="00A07C2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5E8D4D" w14:textId="77777777" w:rsidR="00740067" w:rsidRPr="00E342D3" w:rsidRDefault="00740067" w:rsidP="00740067">
      <w:pPr>
        <w:spacing w:before="0" w:after="0"/>
        <w:rPr>
          <w:b/>
        </w:rPr>
      </w:pPr>
      <w:r w:rsidRPr="00E342D3">
        <w:rPr>
          <w:b/>
        </w:rPr>
        <w:lastRenderedPageBreak/>
        <w:t>Examples:</w:t>
      </w:r>
    </w:p>
    <w:p w14:paraId="255FC25A" w14:textId="77777777" w:rsidR="00740067" w:rsidRPr="00E342D3" w:rsidRDefault="00740067" w:rsidP="00CD18E3">
      <w:pPr>
        <w:pStyle w:val="ListBullet"/>
        <w:numPr>
          <w:ilvl w:val="0"/>
          <w:numId w:val="44"/>
        </w:numPr>
      </w:pPr>
      <w:r w:rsidRPr="00E342D3">
        <w:t>There is a common misconception that older people cannot use technology.</w:t>
      </w:r>
    </w:p>
    <w:p w14:paraId="65AFC871" w14:textId="03E19F58" w:rsidR="00740067" w:rsidRPr="00E342D3" w:rsidRDefault="00740067" w:rsidP="00CD18E3">
      <w:pPr>
        <w:pStyle w:val="ListBullet"/>
        <w:numPr>
          <w:ilvl w:val="0"/>
          <w:numId w:val="44"/>
        </w:numPr>
      </w:pPr>
      <w:r w:rsidRPr="00E342D3">
        <w:t xml:space="preserve">It is common for men to be asked if they have a wife or girlfriend and for women to be asked if they have a husband or boyfriend. This assumes that people are heterosexual and can </w:t>
      </w:r>
      <w:r w:rsidR="000719A8">
        <w:t>make</w:t>
      </w:r>
      <w:r w:rsidR="000719A8" w:rsidRPr="00E342D3">
        <w:t xml:space="preserve"> </w:t>
      </w:r>
      <w:r w:rsidRPr="00E342D3">
        <w:t>people who are gay, lesbian or bisexual feel like they might be treated differently because of their sexual orientation.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156A2B" w:rsidRPr="00156A2B" w14:paraId="4E4FEDFF" w14:textId="77777777" w:rsidTr="00A07C29">
        <w:trPr>
          <w:trHeight w:val="1736"/>
        </w:trPr>
        <w:tc>
          <w:tcPr>
            <w:tcW w:w="1485" w:type="dxa"/>
            <w:vAlign w:val="center"/>
          </w:tcPr>
          <w:p w14:paraId="6B684E65" w14:textId="77777777" w:rsidR="00156A2B" w:rsidRPr="00156A2B" w:rsidRDefault="00156A2B" w:rsidP="00A07C29">
            <w:pPr>
              <w:spacing w:before="0" w:after="0"/>
              <w:rPr>
                <w:b/>
              </w:rPr>
            </w:pPr>
            <w:bookmarkStart w:id="99" w:name="_Toc435014099"/>
          </w:p>
          <w:p w14:paraId="1B9474ED" w14:textId="77777777" w:rsidR="00156A2B" w:rsidRPr="00156A2B" w:rsidRDefault="00156A2B" w:rsidP="00A07C29">
            <w:pPr>
              <w:spacing w:before="0" w:after="0"/>
              <w:rPr>
                <w:b/>
              </w:rPr>
            </w:pPr>
            <w:r w:rsidRPr="00156A2B">
              <w:rPr>
                <w:rFonts w:eastAsia="Times New Roman"/>
                <w:noProof/>
              </w:rPr>
              <w:drawing>
                <wp:inline distT="0" distB="0" distL="0" distR="0" wp14:anchorId="6B6A30AB" wp14:editId="63D9F293">
                  <wp:extent cx="806400" cy="806400"/>
                  <wp:effectExtent l="0" t="0" r="0" b="0"/>
                  <wp:docPr id="22646" name="Picture 22646"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295661DE" w14:textId="77777777" w:rsidR="00156A2B" w:rsidRPr="00156A2B" w:rsidRDefault="00156A2B" w:rsidP="00A07C29">
            <w:pPr>
              <w:spacing w:before="0" w:after="0"/>
              <w:rPr>
                <w:b/>
              </w:rPr>
            </w:pPr>
            <w:r w:rsidRPr="00156A2B">
              <w:rPr>
                <w:b/>
              </w:rPr>
              <w:t>Further reading:</w:t>
            </w:r>
          </w:p>
          <w:p w14:paraId="71F55D35" w14:textId="77777777" w:rsidR="00156A2B" w:rsidRPr="00156A2B" w:rsidRDefault="00156A2B" w:rsidP="00A07C29">
            <w:pPr>
              <w:spacing w:before="0" w:after="0"/>
              <w:rPr>
                <w:rFonts w:eastAsia="Times New Roman"/>
              </w:rPr>
            </w:pPr>
          </w:p>
          <w:p w14:paraId="6D05B91B" w14:textId="2536094C" w:rsidR="00156A2B" w:rsidRPr="00156A2B" w:rsidRDefault="00156A2B" w:rsidP="00A07C29">
            <w:pPr>
              <w:spacing w:before="0" w:after="0"/>
              <w:rPr>
                <w:rFonts w:eastAsia="Times New Roman"/>
              </w:rPr>
            </w:pPr>
            <w:r w:rsidRPr="00156A2B">
              <w:rPr>
                <w:rFonts w:eastAsia="Times New Roman"/>
              </w:rPr>
              <w:t xml:space="preserve">Australian Human Rights Commission, </w:t>
            </w:r>
            <w:hyperlink r:id="rId139" w:history="1">
              <w:r w:rsidRPr="00366C39">
                <w:rPr>
                  <w:rStyle w:val="Hyperlink"/>
                  <w:rFonts w:eastAsia="Times New Roman"/>
                  <w:i/>
                </w:rPr>
                <w:t>Casual racism FAQs</w:t>
              </w:r>
            </w:hyperlink>
            <w:r w:rsidRPr="00156A2B">
              <w:rPr>
                <w:rFonts w:eastAsia="Times New Roman"/>
              </w:rPr>
              <w:t xml:space="preserve"> (9 July 2014).</w:t>
            </w:r>
          </w:p>
          <w:p w14:paraId="0F9B2E95" w14:textId="77777777" w:rsidR="00156A2B" w:rsidRPr="00156A2B" w:rsidRDefault="00156A2B" w:rsidP="00A07C29">
            <w:pPr>
              <w:spacing w:before="0" w:after="0"/>
              <w:rPr>
                <w:rFonts w:eastAsia="Times New Roman"/>
              </w:rPr>
            </w:pPr>
          </w:p>
          <w:p w14:paraId="4F56C1A6" w14:textId="757B377C" w:rsidR="00156A2B" w:rsidRPr="00156A2B" w:rsidRDefault="00156A2B" w:rsidP="00366C39">
            <w:pPr>
              <w:spacing w:before="0"/>
              <w:rPr>
                <w:rFonts w:eastAsia="Times New Roman"/>
                <w:color w:val="0000FF"/>
                <w:u w:val="single"/>
              </w:rPr>
            </w:pPr>
            <w:r w:rsidRPr="00156A2B">
              <w:rPr>
                <w:rFonts w:eastAsia="Times New Roman"/>
              </w:rPr>
              <w:t xml:space="preserve">Harvard University, </w:t>
            </w:r>
            <w:hyperlink r:id="rId140" w:history="1">
              <w:r w:rsidRPr="007C27D6">
                <w:rPr>
                  <w:rStyle w:val="Hyperlink"/>
                  <w:rFonts w:eastAsia="Times New Roman"/>
                  <w:i/>
                </w:rPr>
                <w:t>Project Implicit</w:t>
              </w:r>
            </w:hyperlink>
            <w:r w:rsidRPr="00156A2B">
              <w:rPr>
                <w:rFonts w:eastAsia="Times New Roman"/>
              </w:rPr>
              <w:t>.</w:t>
            </w:r>
          </w:p>
        </w:tc>
      </w:tr>
    </w:tbl>
    <w:p w14:paraId="5F153A46" w14:textId="77777777" w:rsidR="00156A2B" w:rsidRDefault="00156A2B">
      <w:pPr>
        <w:spacing w:before="0" w:after="0"/>
        <w:rPr>
          <w:b/>
          <w:bCs/>
          <w:sz w:val="28"/>
          <w:szCs w:val="28"/>
        </w:rPr>
      </w:pPr>
      <w:r>
        <w:br w:type="page"/>
      </w:r>
    </w:p>
    <w:p w14:paraId="5BA18C5A" w14:textId="1C6B652D" w:rsidR="00114393" w:rsidRPr="00156A2B" w:rsidRDefault="00156A2B" w:rsidP="00C32F7E">
      <w:pPr>
        <w:pStyle w:val="Heading1"/>
      </w:pPr>
      <w:bookmarkStart w:id="100" w:name="_Toc440633512"/>
      <w:r>
        <w:lastRenderedPageBreak/>
        <w:t>T</w:t>
      </w:r>
      <w:r w:rsidR="00114393" w:rsidRPr="00E342D3">
        <w:t>opic 7: Person-centred practice in action</w:t>
      </w:r>
      <w:bookmarkEnd w:id="99"/>
      <w:bookmarkEnd w:id="100"/>
    </w:p>
    <w:p w14:paraId="32B27F8E" w14:textId="77777777" w:rsidR="00156A2B" w:rsidRPr="00156A2B" w:rsidRDefault="00156A2B" w:rsidP="00156A2B">
      <w:pPr>
        <w:spacing w:before="0" w:after="0"/>
        <w:rPr>
          <w:rFonts w:eastAsia="Times New Roman" w:cs="Arial"/>
          <w:b/>
        </w:rPr>
      </w:pPr>
      <w:bookmarkStart w:id="101" w:name="_Toc435014100"/>
      <w:r w:rsidRPr="00156A2B">
        <w:rPr>
          <w:rFonts w:eastAsia="Times New Roman" w:cs="Arial"/>
          <w:b/>
        </w:rPr>
        <w:t>Topic sequence:</w:t>
      </w:r>
    </w:p>
    <w:p w14:paraId="04D43777" w14:textId="77777777" w:rsidR="00156A2B" w:rsidRPr="00156A2B" w:rsidRDefault="00156A2B" w:rsidP="00156A2B">
      <w:pPr>
        <w:spacing w:before="0" w:after="0"/>
        <w:rPr>
          <w:rFonts w:eastAsia="Times New Roman" w:cs="Arial"/>
          <w:b/>
        </w:rPr>
      </w:pPr>
    </w:p>
    <w:p w14:paraId="5C6091A4" w14:textId="6E4E6BA6" w:rsidR="00156A2B" w:rsidRPr="00156A2B" w:rsidRDefault="00156A2B" w:rsidP="00156A2B">
      <w:pPr>
        <w:spacing w:before="120" w:after="120"/>
        <w:ind w:left="567" w:hanging="567"/>
        <w:rPr>
          <w:rFonts w:eastAsia="Times New Roman"/>
        </w:rPr>
      </w:pPr>
      <w:r w:rsidRPr="00156A2B">
        <w:rPr>
          <w:rFonts w:eastAsia="Times New Roman"/>
        </w:rPr>
        <w:t xml:space="preserve">7.1. Assisting service users to understand their rights </w:t>
      </w:r>
    </w:p>
    <w:p w14:paraId="7FC0305E" w14:textId="1B8F94DC" w:rsidR="00156A2B" w:rsidRPr="00156A2B" w:rsidRDefault="00156A2B" w:rsidP="00156A2B">
      <w:pPr>
        <w:spacing w:before="120" w:after="120"/>
        <w:ind w:left="567" w:hanging="567"/>
        <w:rPr>
          <w:rFonts w:eastAsia="Times New Roman"/>
        </w:rPr>
      </w:pPr>
      <w:r w:rsidRPr="00156A2B">
        <w:rPr>
          <w:rFonts w:eastAsia="Times New Roman"/>
        </w:rPr>
        <w:t xml:space="preserve">7.2. Supported decision-making and the role of family, friends and carers </w:t>
      </w:r>
    </w:p>
    <w:p w14:paraId="0B0C86A7" w14:textId="7A9404F8" w:rsidR="00156A2B" w:rsidRPr="00156A2B" w:rsidRDefault="00156A2B" w:rsidP="00156A2B">
      <w:pPr>
        <w:spacing w:before="120" w:after="120"/>
        <w:ind w:left="567" w:hanging="567"/>
        <w:rPr>
          <w:rFonts w:eastAsia="Times New Roman"/>
        </w:rPr>
      </w:pPr>
      <w:r w:rsidRPr="00156A2B">
        <w:rPr>
          <w:rFonts w:eastAsia="Times New Roman"/>
        </w:rPr>
        <w:t xml:space="preserve">7.3. Dignity of risk </w:t>
      </w:r>
    </w:p>
    <w:p w14:paraId="7A967BEC" w14:textId="35B1A1AC" w:rsidR="00156A2B" w:rsidRPr="00156A2B" w:rsidRDefault="00156A2B" w:rsidP="00156A2B">
      <w:pPr>
        <w:spacing w:before="120" w:after="120"/>
        <w:ind w:left="567" w:hanging="567"/>
        <w:rPr>
          <w:rFonts w:eastAsia="Times New Roman"/>
        </w:rPr>
      </w:pPr>
      <w:r w:rsidRPr="00156A2B">
        <w:rPr>
          <w:rFonts w:eastAsia="Times New Roman"/>
        </w:rPr>
        <w:t xml:space="preserve">7.4. Advocacy and referral </w:t>
      </w:r>
    </w:p>
    <w:p w14:paraId="1CC8128A" w14:textId="62D606B4" w:rsidR="00C76C78" w:rsidRDefault="00156A2B" w:rsidP="00156A2B">
      <w:pPr>
        <w:spacing w:before="120" w:after="120"/>
        <w:rPr>
          <w:rFonts w:eastAsia="Times New Roman"/>
        </w:rPr>
      </w:pPr>
      <w:r w:rsidRPr="00156A2B">
        <w:rPr>
          <w:rFonts w:eastAsia="Times New Roman"/>
        </w:rPr>
        <w:t xml:space="preserve">7.5. </w:t>
      </w:r>
      <w:r w:rsidR="000A7C6D">
        <w:rPr>
          <w:rFonts w:eastAsia="Times New Roman"/>
        </w:rPr>
        <w:t>Inclusive practices</w:t>
      </w:r>
    </w:p>
    <w:p w14:paraId="427BF3C7" w14:textId="77777777" w:rsidR="00C76C78" w:rsidRDefault="00C76C78" w:rsidP="00156A2B">
      <w:pPr>
        <w:spacing w:before="120" w:after="120"/>
        <w:rPr>
          <w:rFonts w:eastAsia="Times New Roman"/>
        </w:rPr>
      </w:pPr>
    </w:p>
    <w:p w14:paraId="6C5D9A74" w14:textId="2843E340" w:rsidR="00C76C78" w:rsidRDefault="00C76C78">
      <w:pPr>
        <w:spacing w:before="0" w:after="0"/>
        <w:rPr>
          <w:rFonts w:eastAsia="Times New Roman"/>
        </w:rPr>
      </w:pPr>
      <w:r>
        <w:rPr>
          <w:rFonts w:eastAsia="Times New Roman"/>
        </w:rPr>
        <w:br w:type="page"/>
      </w:r>
    </w:p>
    <w:p w14:paraId="70B5E4AD" w14:textId="6B941BE1" w:rsidR="00BF75FC" w:rsidRPr="00D141CD" w:rsidRDefault="00BF75FC" w:rsidP="00C32F7E">
      <w:pPr>
        <w:pStyle w:val="Heading2"/>
      </w:pPr>
      <w:bookmarkStart w:id="102" w:name="_Toc440633513"/>
      <w:r w:rsidRPr="00D141CD">
        <w:lastRenderedPageBreak/>
        <w:t>7.1</w:t>
      </w:r>
      <w:r w:rsidR="00A07C29">
        <w:t>.</w:t>
      </w:r>
      <w:r w:rsidRPr="00D141CD">
        <w:t xml:space="preserve"> Assisting service users to understand their rights</w:t>
      </w:r>
      <w:bookmarkEnd w:id="101"/>
      <w:bookmarkEnd w:id="102"/>
      <w:r w:rsidRPr="00D141CD">
        <w:t xml:space="preserve"> </w:t>
      </w:r>
    </w:p>
    <w:p w14:paraId="6121DFD0" w14:textId="77777777" w:rsidR="00A07C29" w:rsidRDefault="00A07C29" w:rsidP="00BF75FC">
      <w:pPr>
        <w:spacing w:before="0" w:after="0"/>
      </w:pPr>
    </w:p>
    <w:p w14:paraId="0D12B6CA" w14:textId="77777777" w:rsidR="00BF75FC" w:rsidRPr="00FF1B8D" w:rsidRDefault="00BF75FC" w:rsidP="00BF75FC">
      <w:pPr>
        <w:spacing w:before="0" w:after="0"/>
      </w:pPr>
      <w:r w:rsidRPr="00E342D3">
        <w:t>A person-centred approach to service delivery involves the individual being at the centre of decision-making and having control over the services they receive. This means that they are empowered to be able to recognise when their basic rights are not being respected and upheld.</w:t>
      </w:r>
    </w:p>
    <w:tbl>
      <w:tblPr>
        <w:tblStyle w:val="TableGrid"/>
        <w:tblW w:w="0" w:type="auto"/>
        <w:tblLook w:val="04A0" w:firstRow="1" w:lastRow="0" w:firstColumn="1" w:lastColumn="0" w:noHBand="0" w:noVBand="1"/>
      </w:tblPr>
      <w:tblGrid>
        <w:gridCol w:w="1555"/>
        <w:gridCol w:w="7505"/>
      </w:tblGrid>
      <w:tr w:rsidR="00D141CD" w14:paraId="1DCABAF8" w14:textId="77777777" w:rsidTr="00A07C29">
        <w:trPr>
          <w:trHeight w:val="1678"/>
        </w:trPr>
        <w:tc>
          <w:tcPr>
            <w:tcW w:w="1555" w:type="dxa"/>
            <w:tcBorders>
              <w:top w:val="nil"/>
              <w:left w:val="nil"/>
              <w:bottom w:val="nil"/>
              <w:right w:val="nil"/>
            </w:tcBorders>
            <w:vAlign w:val="center"/>
          </w:tcPr>
          <w:p w14:paraId="2EB1A1C3" w14:textId="0DDE44C8" w:rsidR="00D141CD" w:rsidRDefault="00D141CD" w:rsidP="00A07C29">
            <w:pPr>
              <w:spacing w:after="0"/>
              <w:rPr>
                <w:b/>
              </w:rPr>
            </w:pPr>
            <w:r>
              <w:rPr>
                <w:noProof/>
              </w:rPr>
              <w:drawing>
                <wp:inline distT="0" distB="0" distL="0" distR="0" wp14:anchorId="057389F3" wp14:editId="3C7FD830">
                  <wp:extent cx="806400" cy="806400"/>
                  <wp:effectExtent l="0" t="0" r="0" b="0"/>
                  <wp:docPr id="5147" name="Picture 5147"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778E0109" w14:textId="76DCC0D3" w:rsidR="00D141CD" w:rsidRDefault="00D141CD" w:rsidP="00A07C29">
            <w:pPr>
              <w:spacing w:after="0"/>
              <w:rPr>
                <w:b/>
              </w:rPr>
            </w:pPr>
            <w:r w:rsidRPr="00D141CD">
              <w:rPr>
                <w:b/>
              </w:rPr>
              <w:t>Alex has just registered to receive an occupational therapy service through your agency. What important information should you pass on to Alex about his rights when using this service?</w:t>
            </w:r>
          </w:p>
        </w:tc>
      </w:tr>
    </w:tbl>
    <w:p w14:paraId="7D7675EA" w14:textId="48EF0F15" w:rsidR="00BF75FC" w:rsidRPr="00E342D3" w:rsidRDefault="00BF75FC" w:rsidP="00A07C2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6228128" w14:textId="77777777" w:rsidR="00A07C29" w:rsidRDefault="00A07C29" w:rsidP="00BF75FC">
      <w:pPr>
        <w:spacing w:before="0" w:after="0"/>
      </w:pPr>
    </w:p>
    <w:p w14:paraId="2D3B213F" w14:textId="47CC1696" w:rsidR="000A7C6D" w:rsidRDefault="00BF75FC" w:rsidP="00BF75FC">
      <w:pPr>
        <w:spacing w:before="0" w:after="0"/>
      </w:pPr>
      <w:r w:rsidRPr="00E342D3">
        <w:t xml:space="preserve">As we’ve already </w:t>
      </w:r>
      <w:r w:rsidRPr="00FF1B8D">
        <w:t xml:space="preserve">learned, </w:t>
      </w:r>
      <w:r w:rsidR="000A7C6D">
        <w:t>t</w:t>
      </w:r>
      <w:r w:rsidR="000A7C6D" w:rsidRPr="00FF1B8D">
        <w:t xml:space="preserve">he </w:t>
      </w:r>
      <w:r w:rsidRPr="00756F99">
        <w:rPr>
          <w:i/>
        </w:rPr>
        <w:t>National Standards for Disability Services</w:t>
      </w:r>
      <w:r w:rsidRPr="00FF1B8D">
        <w:t xml:space="preserve"> must be upheld by all service providers working with people with disability.</w:t>
      </w:r>
    </w:p>
    <w:p w14:paraId="42A31305" w14:textId="77777777" w:rsidR="000A7C6D" w:rsidRDefault="000A7C6D" w:rsidP="00BF75FC">
      <w:pPr>
        <w:spacing w:before="0" w:after="0"/>
      </w:pPr>
    </w:p>
    <w:p w14:paraId="4496991B" w14:textId="01AA948A" w:rsidR="00BF75FC" w:rsidRPr="00E342D3" w:rsidRDefault="00BF75FC" w:rsidP="00BF75FC">
      <w:pPr>
        <w:spacing w:before="0" w:after="0"/>
      </w:pPr>
      <w:r w:rsidRPr="00FF1B8D">
        <w:t>In order to empower service users with disability and help them to understand their rights, it is important that you talk to them about the standards when they first start accessing</w:t>
      </w:r>
      <w:r w:rsidRPr="00E342D3">
        <w:t xml:space="preserve"> your service. Service users must </w:t>
      </w:r>
      <w:r w:rsidR="000719A8" w:rsidRPr="00E342D3">
        <w:t xml:space="preserve">also </w:t>
      </w:r>
      <w:r w:rsidRPr="00E342D3">
        <w:t>be informed about what they can do if, at any time, they feel that their rights are not being upheld.</w:t>
      </w:r>
    </w:p>
    <w:p w14:paraId="607C6777" w14:textId="77777777" w:rsidR="00BF75FC" w:rsidRPr="00E342D3" w:rsidRDefault="00BF75FC" w:rsidP="00BF75FC">
      <w:pPr>
        <w:spacing w:before="0" w:after="0"/>
      </w:pPr>
    </w:p>
    <w:p w14:paraId="1F9A2516" w14:textId="77777777" w:rsidR="00BF75FC" w:rsidRDefault="00BF75FC" w:rsidP="00BF75FC">
      <w:pPr>
        <w:spacing w:before="0" w:after="0"/>
      </w:pPr>
      <w:r w:rsidRPr="00E342D3">
        <w:t xml:space="preserve">All organisations are required to have procedures in place for dealing with grievances and complaints. It is essential that you familiarise yourself with these processes so that you are able to explain them to service users. </w:t>
      </w:r>
    </w:p>
    <w:p w14:paraId="778D8332" w14:textId="77777777" w:rsidR="00BF75FC" w:rsidRDefault="00BF75FC" w:rsidP="00BF75FC">
      <w:pPr>
        <w:spacing w:before="0" w:after="0"/>
      </w:pPr>
    </w:p>
    <w:p w14:paraId="0AEF1CF0" w14:textId="77777777" w:rsidR="00BF75FC" w:rsidRDefault="00BF75FC" w:rsidP="00BF75FC">
      <w:pPr>
        <w:spacing w:before="0" w:after="0"/>
      </w:pPr>
      <w:r w:rsidRPr="00E342D3">
        <w:t xml:space="preserve">Consider the following indicators </w:t>
      </w:r>
      <w:r>
        <w:t>on f</w:t>
      </w:r>
      <w:r w:rsidRPr="00E342D3">
        <w:t xml:space="preserve">eedback and complaints </w:t>
      </w:r>
      <w:r>
        <w:t>outlined</w:t>
      </w:r>
      <w:r w:rsidRPr="00E342D3">
        <w:t xml:space="preserve"> under Standard 4 of the </w:t>
      </w:r>
      <w:r w:rsidRPr="00E342D3">
        <w:rPr>
          <w:i/>
        </w:rPr>
        <w:t>National Standards for Disability Services</w:t>
      </w:r>
      <w:r>
        <w:t>.</w:t>
      </w:r>
    </w:p>
    <w:p w14:paraId="7F64A9A1" w14:textId="77777777" w:rsidR="00C76C78" w:rsidRDefault="00C76C78" w:rsidP="00BF75FC">
      <w:pPr>
        <w:spacing w:before="0" w:after="0"/>
      </w:pPr>
    </w:p>
    <w:tbl>
      <w:tblPr>
        <w:tblStyle w:val="TableGrid"/>
        <w:tblW w:w="9067" w:type="dxa"/>
        <w:tblLook w:val="04A0" w:firstRow="1" w:lastRow="0" w:firstColumn="1" w:lastColumn="0" w:noHBand="0" w:noVBand="1"/>
      </w:tblPr>
      <w:tblGrid>
        <w:gridCol w:w="3114"/>
        <w:gridCol w:w="5953"/>
      </w:tblGrid>
      <w:tr w:rsidR="00BF75FC" w:rsidRPr="007F63F7" w14:paraId="07528AB6" w14:textId="77777777" w:rsidTr="00226C5A">
        <w:tc>
          <w:tcPr>
            <w:tcW w:w="3114" w:type="dxa"/>
          </w:tcPr>
          <w:p w14:paraId="373C80A3" w14:textId="77777777" w:rsidR="00BF75FC" w:rsidRPr="007F63F7" w:rsidRDefault="00BF75FC" w:rsidP="00226C5A">
            <w:pPr>
              <w:spacing w:before="120" w:after="120"/>
              <w:ind w:left="29"/>
              <w:jc w:val="center"/>
              <w:rPr>
                <w:b/>
              </w:rPr>
            </w:pPr>
            <w:r w:rsidRPr="007F63F7">
              <w:rPr>
                <w:b/>
              </w:rPr>
              <w:t>National Standard</w:t>
            </w:r>
            <w:r>
              <w:rPr>
                <w:b/>
              </w:rPr>
              <w:t>s</w:t>
            </w:r>
            <w:r w:rsidRPr="007F63F7">
              <w:rPr>
                <w:b/>
              </w:rPr>
              <w:t xml:space="preserve"> for Disability Services</w:t>
            </w:r>
          </w:p>
        </w:tc>
        <w:tc>
          <w:tcPr>
            <w:tcW w:w="5953" w:type="dxa"/>
          </w:tcPr>
          <w:p w14:paraId="271FBAEB" w14:textId="77777777" w:rsidR="00BF75FC" w:rsidRPr="007F63F7" w:rsidRDefault="00BF75FC" w:rsidP="00226C5A">
            <w:pPr>
              <w:spacing w:before="120" w:after="120"/>
              <w:ind w:left="743" w:hanging="572"/>
              <w:jc w:val="center"/>
              <w:rPr>
                <w:b/>
              </w:rPr>
            </w:pPr>
            <w:r w:rsidRPr="009B0D81">
              <w:rPr>
                <w:b/>
              </w:rPr>
              <w:t>Indicators of Practice</w:t>
            </w:r>
          </w:p>
        </w:tc>
      </w:tr>
      <w:tr w:rsidR="00BF75FC" w:rsidRPr="00E342D3" w14:paraId="5A1EBB41" w14:textId="77777777" w:rsidTr="00226C5A">
        <w:tc>
          <w:tcPr>
            <w:tcW w:w="3114" w:type="dxa"/>
          </w:tcPr>
          <w:p w14:paraId="04A02A95" w14:textId="77777777" w:rsidR="00BF75FC" w:rsidRPr="00E342D3" w:rsidRDefault="00BF75FC" w:rsidP="00226C5A">
            <w:pPr>
              <w:spacing w:before="120" w:after="120"/>
              <w:ind w:left="171"/>
              <w:rPr>
                <w:b/>
              </w:rPr>
            </w:pPr>
            <w:r w:rsidRPr="00E342D3">
              <w:rPr>
                <w:b/>
              </w:rPr>
              <w:t>Standard 4: Feedback and Complaints</w:t>
            </w:r>
          </w:p>
        </w:tc>
        <w:tc>
          <w:tcPr>
            <w:tcW w:w="5953" w:type="dxa"/>
          </w:tcPr>
          <w:p w14:paraId="0F8E4E07" w14:textId="77777777" w:rsidR="00BF75FC" w:rsidRPr="00E342D3" w:rsidRDefault="00BF75FC" w:rsidP="00226C5A">
            <w:pPr>
              <w:spacing w:before="120" w:after="120"/>
              <w:ind w:left="742" w:hanging="567"/>
            </w:pPr>
            <w:r w:rsidRPr="00E342D3">
              <w:t>4:1</w:t>
            </w:r>
            <w:r w:rsidRPr="00E342D3">
              <w:tab/>
              <w:t>Individuals, families, friends, carers and advocates are actively supported to provide feedback, make a complaint or resolve a dispute without fear of adverse consequences.</w:t>
            </w:r>
          </w:p>
          <w:p w14:paraId="61542959" w14:textId="7D9547F4" w:rsidR="00BF75FC" w:rsidRPr="00E342D3" w:rsidRDefault="00BF75FC" w:rsidP="00226C5A">
            <w:pPr>
              <w:spacing w:before="120" w:after="120"/>
              <w:ind w:left="742" w:hanging="567"/>
            </w:pPr>
            <w:r w:rsidRPr="00E342D3">
              <w:t>4:2</w:t>
            </w:r>
            <w:r w:rsidRPr="00E342D3">
              <w:tab/>
              <w:t xml:space="preserve">Feedback mechanisms including complaints resolution, and how to access independent support, advice </w:t>
            </w:r>
            <w:r w:rsidR="000E69AB">
              <w:t>and</w:t>
            </w:r>
            <w:r w:rsidR="000E69AB" w:rsidRPr="00E342D3">
              <w:t xml:space="preserve"> </w:t>
            </w:r>
            <w:r w:rsidRPr="00E342D3">
              <w:t xml:space="preserve">representation are clearly </w:t>
            </w:r>
            <w:r w:rsidRPr="00E342D3">
              <w:lastRenderedPageBreak/>
              <w:t>communicated to individuals, families, friends, carers and advocates.</w:t>
            </w:r>
          </w:p>
          <w:p w14:paraId="74C32E1F" w14:textId="77777777" w:rsidR="00BF75FC" w:rsidRPr="00E342D3" w:rsidRDefault="00BF75FC" w:rsidP="00226C5A">
            <w:pPr>
              <w:spacing w:before="120" w:after="120"/>
              <w:ind w:left="742" w:hanging="567"/>
            </w:pPr>
            <w:r w:rsidRPr="00E342D3">
              <w:t>4:3</w:t>
            </w:r>
            <w:r w:rsidRPr="00E342D3">
              <w:tab/>
              <w:t>Complaints are resolved together with the individual, family, friends, carer or advocate in a proactive and timely manner.</w:t>
            </w:r>
          </w:p>
          <w:p w14:paraId="7ECD3F96" w14:textId="2852F60A" w:rsidR="00BF75FC" w:rsidRPr="00E342D3" w:rsidRDefault="00BF75FC" w:rsidP="00226C5A">
            <w:pPr>
              <w:spacing w:before="120" w:after="120"/>
              <w:ind w:left="742" w:hanging="567"/>
            </w:pPr>
            <w:r w:rsidRPr="00E342D3">
              <w:t>4:4</w:t>
            </w:r>
            <w:r w:rsidRPr="00E342D3">
              <w:tab/>
            </w:r>
            <w:r w:rsidR="000A7C6D">
              <w:t>T</w:t>
            </w:r>
            <w:r w:rsidR="000A7C6D" w:rsidRPr="00E342D3">
              <w:t xml:space="preserve">he </w:t>
            </w:r>
            <w:r w:rsidRPr="00E342D3">
              <w:t>service seeks and, in conjunction with individuals, families, friends, carers and advocates, reviews feedback on service provision and supports on a regular basis as part of continuous improvement.</w:t>
            </w:r>
          </w:p>
          <w:p w14:paraId="230D6617" w14:textId="11B5A3B2" w:rsidR="00BF75FC" w:rsidRPr="00E342D3" w:rsidRDefault="00BF75FC" w:rsidP="00226C5A">
            <w:pPr>
              <w:spacing w:before="120" w:after="120"/>
              <w:ind w:left="742" w:hanging="567"/>
            </w:pPr>
            <w:r w:rsidRPr="00E342D3">
              <w:t>4:5</w:t>
            </w:r>
            <w:r w:rsidRPr="00E342D3">
              <w:tab/>
            </w:r>
            <w:r w:rsidR="000A7C6D">
              <w:t>T</w:t>
            </w:r>
            <w:r w:rsidR="000A7C6D" w:rsidRPr="00E342D3">
              <w:t xml:space="preserve">he </w:t>
            </w:r>
            <w:r w:rsidRPr="00E342D3">
              <w:t>service develops a culture of continuous improvement using compliments, feedback and complaints to plan, deliver and review services for individuals and the community.</w:t>
            </w:r>
          </w:p>
          <w:p w14:paraId="541238ED" w14:textId="005590C6" w:rsidR="00BF75FC" w:rsidRPr="00E342D3" w:rsidRDefault="00BF75FC" w:rsidP="00226C5A">
            <w:pPr>
              <w:spacing w:before="120" w:after="120"/>
              <w:ind w:left="742" w:hanging="567"/>
            </w:pPr>
            <w:r w:rsidRPr="00E342D3">
              <w:t>4:6</w:t>
            </w:r>
            <w:r w:rsidRPr="00E342D3">
              <w:tab/>
            </w:r>
            <w:r w:rsidR="000A7C6D">
              <w:t>T</w:t>
            </w:r>
            <w:r w:rsidRPr="00E342D3">
              <w:t>he servic</w:t>
            </w:r>
            <w:r>
              <w:t>e effectively manages disputes.</w:t>
            </w:r>
          </w:p>
        </w:tc>
      </w:tr>
    </w:tbl>
    <w:p w14:paraId="65BEB702" w14:textId="77777777" w:rsidR="005F575E" w:rsidRDefault="005F575E">
      <w:pPr>
        <w:spacing w:before="0" w:after="0"/>
        <w:rPr>
          <w:b/>
        </w:rPr>
      </w:pPr>
      <w:r>
        <w:lastRenderedPageBreak/>
        <w:br w:type="page"/>
      </w:r>
    </w:p>
    <w:p w14:paraId="47DAF48C" w14:textId="42161F61" w:rsidR="00BF75FC" w:rsidRDefault="00BF75FC" w:rsidP="00C32F7E">
      <w:pPr>
        <w:pStyle w:val="Heading3"/>
      </w:pPr>
      <w:r w:rsidRPr="00F04513">
        <w:lastRenderedPageBreak/>
        <w:t>Activity: Having the conversation</w:t>
      </w:r>
    </w:p>
    <w:tbl>
      <w:tblPr>
        <w:tblStyle w:val="TableGrid"/>
        <w:tblW w:w="8834" w:type="dxa"/>
        <w:tblLook w:val="04A0" w:firstRow="1" w:lastRow="0" w:firstColumn="1" w:lastColumn="0" w:noHBand="0" w:noVBand="1"/>
      </w:tblPr>
      <w:tblGrid>
        <w:gridCol w:w="1620"/>
        <w:gridCol w:w="7214"/>
      </w:tblGrid>
      <w:tr w:rsidR="001707F7" w14:paraId="7D252E6C" w14:textId="77777777" w:rsidTr="00C32F7E">
        <w:trPr>
          <w:trHeight w:val="1686"/>
        </w:trPr>
        <w:tc>
          <w:tcPr>
            <w:tcW w:w="1620" w:type="dxa"/>
            <w:tcBorders>
              <w:top w:val="nil"/>
              <w:left w:val="nil"/>
              <w:bottom w:val="nil"/>
              <w:right w:val="nil"/>
            </w:tcBorders>
            <w:vAlign w:val="center"/>
          </w:tcPr>
          <w:p w14:paraId="4DC05299" w14:textId="20D63FA3" w:rsidR="001707F7" w:rsidRDefault="001707F7" w:rsidP="00C32F7E">
            <w:pPr>
              <w:spacing w:after="0"/>
              <w:rPr>
                <w:rFonts w:cs="Arial"/>
                <w:b/>
              </w:rPr>
            </w:pPr>
            <w:r>
              <w:rPr>
                <w:noProof/>
              </w:rPr>
              <w:drawing>
                <wp:inline distT="0" distB="0" distL="0" distR="0" wp14:anchorId="56541F57" wp14:editId="74431F40">
                  <wp:extent cx="806400" cy="806400"/>
                  <wp:effectExtent l="0" t="0" r="0" b="0"/>
                  <wp:docPr id="10" name="Picture 10"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662D911F" w14:textId="43A4F9AB" w:rsidR="001707F7" w:rsidRDefault="001707F7" w:rsidP="00C32F7E">
            <w:pPr>
              <w:rPr>
                <w:rFonts w:cs="Arial"/>
                <w:b/>
              </w:rPr>
            </w:pPr>
            <w:r w:rsidRPr="00D47786">
              <w:rPr>
                <w:b/>
              </w:rPr>
              <w:t>Instructions</w:t>
            </w:r>
            <w:r>
              <w:rPr>
                <w:b/>
              </w:rPr>
              <w:t xml:space="preserve">: </w:t>
            </w:r>
            <w:r>
              <w:t>T</w:t>
            </w:r>
            <w:r w:rsidRPr="001707F7">
              <w:t>hink about how to explain the rights that service users are entitled to expect from service delivery, in plain and easy to understand language.</w:t>
            </w:r>
          </w:p>
        </w:tc>
      </w:tr>
    </w:tbl>
    <w:p w14:paraId="60D9B688" w14:textId="77777777" w:rsidR="001707F7" w:rsidRDefault="001707F7" w:rsidP="00BF75FC">
      <w:pPr>
        <w:spacing w:before="0" w:after="0"/>
      </w:pPr>
    </w:p>
    <w:p w14:paraId="2B0AEFC9" w14:textId="77777777" w:rsidR="001707F7" w:rsidRPr="001707F7" w:rsidRDefault="001707F7" w:rsidP="00BF75FC">
      <w:pPr>
        <w:spacing w:before="0" w:after="0"/>
        <w:rPr>
          <w:b/>
        </w:rPr>
      </w:pPr>
      <w:r w:rsidRPr="001707F7">
        <w:rPr>
          <w:b/>
        </w:rPr>
        <w:t>Scenario</w:t>
      </w:r>
    </w:p>
    <w:p w14:paraId="086656D3" w14:textId="77777777" w:rsidR="001707F7" w:rsidRDefault="001707F7" w:rsidP="00BF75FC">
      <w:pPr>
        <w:spacing w:before="0" w:after="0"/>
      </w:pPr>
    </w:p>
    <w:p w14:paraId="0C141FE7" w14:textId="70B17660" w:rsidR="001707F7" w:rsidRDefault="00BF75FC">
      <w:pPr>
        <w:spacing w:before="0" w:after="0"/>
      </w:pPr>
      <w:r w:rsidRPr="00E342D3">
        <w:t>You are working as an Intake and Assessment Officer with an agency that provides a range of services to people with disability. Padma, a young woman with Cerebral Palsy has just registered to receive services through your agency. You need to tell Padma about her rights so that she knows what to expect from your service, and what she can do if she does not feel that her rights are being respected.</w:t>
      </w:r>
    </w:p>
    <w:tbl>
      <w:tblPr>
        <w:tblStyle w:val="TableGrid"/>
        <w:tblW w:w="0" w:type="auto"/>
        <w:tblLook w:val="04A0" w:firstRow="1" w:lastRow="0" w:firstColumn="1" w:lastColumn="0" w:noHBand="0" w:noVBand="1"/>
      </w:tblPr>
      <w:tblGrid>
        <w:gridCol w:w="1555"/>
        <w:gridCol w:w="7505"/>
      </w:tblGrid>
      <w:tr w:rsidR="000A7C6D" w:rsidRPr="009A0C6F" w14:paraId="388B4E28" w14:textId="77777777" w:rsidTr="00756F99">
        <w:trPr>
          <w:trHeight w:val="1678"/>
        </w:trPr>
        <w:tc>
          <w:tcPr>
            <w:tcW w:w="1555" w:type="dxa"/>
            <w:tcBorders>
              <w:top w:val="nil"/>
              <w:left w:val="nil"/>
              <w:bottom w:val="nil"/>
              <w:right w:val="nil"/>
            </w:tcBorders>
            <w:vAlign w:val="center"/>
          </w:tcPr>
          <w:p w14:paraId="7244C770" w14:textId="77777777" w:rsidR="000A7C6D" w:rsidRPr="009A0C6F" w:rsidRDefault="000A7C6D" w:rsidP="000A7C6D">
            <w:pPr>
              <w:spacing w:after="0"/>
              <w:rPr>
                <w:b/>
              </w:rPr>
            </w:pPr>
            <w:r w:rsidRPr="009A0C6F">
              <w:rPr>
                <w:noProof/>
              </w:rPr>
              <w:drawing>
                <wp:inline distT="0" distB="0" distL="0" distR="0" wp14:anchorId="53422634" wp14:editId="2BC07248">
                  <wp:extent cx="806400" cy="806400"/>
                  <wp:effectExtent l="0" t="0" r="0" b="0"/>
                  <wp:docPr id="22532" name="Picture 2253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62A03E85" w14:textId="1D6BEACB" w:rsidR="000A7C6D" w:rsidRPr="008E2F31" w:rsidRDefault="0032010F" w:rsidP="000719A8">
            <w:r>
              <w:rPr>
                <w:b/>
              </w:rPr>
              <w:t>Discussion q</w:t>
            </w:r>
            <w:r w:rsidR="000A7C6D">
              <w:rPr>
                <w:b/>
              </w:rPr>
              <w:t>uestion:</w:t>
            </w:r>
            <w:r w:rsidR="000A7C6D" w:rsidRPr="00315B9A">
              <w:rPr>
                <w:b/>
                <w:bCs/>
              </w:rPr>
              <w:t xml:space="preserve"> </w:t>
            </w:r>
            <w:r w:rsidR="000A7C6D" w:rsidRPr="00315B9A">
              <w:t xml:space="preserve">How would you explain the six </w:t>
            </w:r>
            <w:r w:rsidR="000A7C6D" w:rsidRPr="00756F99">
              <w:rPr>
                <w:i/>
              </w:rPr>
              <w:t xml:space="preserve">National Standards for Disability Services </w:t>
            </w:r>
            <w:r w:rsidR="000A7C6D">
              <w:t>to Padma?</w:t>
            </w:r>
          </w:p>
        </w:tc>
      </w:tr>
    </w:tbl>
    <w:p w14:paraId="7D3CF6BA" w14:textId="77777777" w:rsidR="000A7C6D" w:rsidRDefault="000A7C6D" w:rsidP="00756F99">
      <w:pPr>
        <w:pStyle w:val="ListBullet"/>
        <w:numPr>
          <w:ilvl w:val="0"/>
          <w:numId w:val="0"/>
        </w:numPr>
        <w:spacing w:before="0" w:after="0"/>
      </w:pPr>
    </w:p>
    <w:p w14:paraId="3D0D74E1" w14:textId="100864A4" w:rsidR="000A7C6D" w:rsidRPr="00315B9A" w:rsidRDefault="000A7C6D" w:rsidP="00756F99">
      <w:pPr>
        <w:pStyle w:val="ListBullet"/>
        <w:numPr>
          <w:ilvl w:val="0"/>
          <w:numId w:val="0"/>
        </w:numPr>
        <w:spacing w:before="0" w:after="0"/>
        <w:rPr>
          <w:b/>
          <w:bCs/>
        </w:rPr>
      </w:pPr>
      <w:r w:rsidRPr="00315B9A">
        <w:rPr>
          <w:b/>
          <w:bCs/>
        </w:rPr>
        <w:t xml:space="preserve">Points to </w:t>
      </w:r>
      <w:r>
        <w:rPr>
          <w:b/>
          <w:bCs/>
        </w:rPr>
        <w:t>think about</w:t>
      </w:r>
      <w:r w:rsidRPr="00315B9A">
        <w:rPr>
          <w:b/>
          <w:bCs/>
        </w:rPr>
        <w:t>:</w:t>
      </w:r>
    </w:p>
    <w:p w14:paraId="4849A2D8" w14:textId="77777777" w:rsidR="000A7C6D" w:rsidRPr="00315B9A" w:rsidRDefault="000A7C6D" w:rsidP="000A7C6D">
      <w:pPr>
        <w:pStyle w:val="dotpoints"/>
      </w:pPr>
      <w:r w:rsidRPr="00315B9A">
        <w:t>Consider your language, and try and keep things as simple as possible.</w:t>
      </w:r>
    </w:p>
    <w:p w14:paraId="4BF920C5" w14:textId="77777777" w:rsidR="000A7C6D" w:rsidRPr="00315B9A" w:rsidRDefault="000A7C6D" w:rsidP="000A7C6D">
      <w:pPr>
        <w:pStyle w:val="dotpoints"/>
      </w:pPr>
      <w:r w:rsidRPr="00315B9A">
        <w:t>Think about how you will communicate information about the complaints process. Remember to make sure this is a two-way conversation and that you allow Padma to ask questions about anything that you are saying and contribute to the overall conversation.</w:t>
      </w:r>
    </w:p>
    <w:p w14:paraId="61A2FB9A" w14:textId="77777777" w:rsidR="000A7C6D" w:rsidRDefault="000A7C6D" w:rsidP="00756F99">
      <w:pPr>
        <w:pStyle w:val="dotpoints"/>
      </w:pPr>
      <w:r w:rsidRPr="00315B9A">
        <w:t>Remember that you should also consider how you might provide written information to the service user about their rights.</w:t>
      </w:r>
    </w:p>
    <w:p w14:paraId="33A54485" w14:textId="01E6F825" w:rsidR="000A7C6D" w:rsidRDefault="000A7C6D" w:rsidP="00756F99">
      <w:pPr>
        <w:pStyle w:val="dotpoints"/>
      </w:pPr>
      <w:r w:rsidRPr="00315B9A">
        <w:t xml:space="preserve">Information about the </w:t>
      </w:r>
      <w:r w:rsidRPr="000A7C6D">
        <w:rPr>
          <w:i/>
          <w:iCs/>
        </w:rPr>
        <w:t>National Standards for Disability Services</w:t>
      </w:r>
      <w:r w:rsidRPr="00315B9A">
        <w:t xml:space="preserve"> is available in 15 community languages, in addition to Easy English.</w:t>
      </w:r>
      <w:r>
        <w:rPr>
          <w:rStyle w:val="EndnoteReference"/>
        </w:rPr>
        <w:endnoteReference w:id="99"/>
      </w:r>
    </w:p>
    <w:p w14:paraId="29D11C82" w14:textId="77777777" w:rsidR="000A7C6D" w:rsidRDefault="000A7C6D" w:rsidP="00756F99">
      <w:pPr>
        <w:pStyle w:val="ListBullet"/>
        <w:numPr>
          <w:ilvl w:val="0"/>
          <w:numId w:val="0"/>
        </w:numPr>
        <w:spacing w:before="0" w:after="0" w:line="480" w:lineRule="auto"/>
      </w:pPr>
    </w:p>
    <w:p w14:paraId="317567AC" w14:textId="1767CFC4" w:rsidR="009E2FD9" w:rsidRDefault="009E2FD9" w:rsidP="00756F99">
      <w:pPr>
        <w:pStyle w:val="ListBullet"/>
        <w:numPr>
          <w:ilvl w:val="0"/>
          <w:numId w:val="0"/>
        </w:num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60704F" w:rsidRPr="0060704F" w14:paraId="0A673EAC" w14:textId="77777777" w:rsidTr="001707F7">
        <w:trPr>
          <w:trHeight w:val="1736"/>
        </w:trPr>
        <w:tc>
          <w:tcPr>
            <w:tcW w:w="1485" w:type="dxa"/>
            <w:vAlign w:val="center"/>
          </w:tcPr>
          <w:p w14:paraId="42D35754" w14:textId="5CBCDB01" w:rsidR="0060704F" w:rsidRPr="001707F7" w:rsidRDefault="0060704F" w:rsidP="001707F7">
            <w:pPr>
              <w:spacing w:before="0" w:after="0"/>
              <w:rPr>
                <w:b/>
              </w:rPr>
            </w:pPr>
            <w:r w:rsidRPr="0060704F">
              <w:rPr>
                <w:rFonts w:eastAsia="Times New Roman"/>
                <w:noProof/>
              </w:rPr>
              <w:lastRenderedPageBreak/>
              <w:drawing>
                <wp:inline distT="0" distB="0" distL="0" distR="0" wp14:anchorId="35DC0C2D" wp14:editId="55CBDCF5">
                  <wp:extent cx="806400" cy="806400"/>
                  <wp:effectExtent l="0" t="0" r="0" b="0"/>
                  <wp:docPr id="22648" name="Picture 22648"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40CA1ADD" w14:textId="77777777" w:rsidR="0060704F" w:rsidRPr="0060704F" w:rsidRDefault="0060704F" w:rsidP="001707F7">
            <w:pPr>
              <w:spacing w:before="0"/>
            </w:pPr>
          </w:p>
        </w:tc>
        <w:tc>
          <w:tcPr>
            <w:tcW w:w="7575" w:type="dxa"/>
            <w:vAlign w:val="center"/>
          </w:tcPr>
          <w:p w14:paraId="247578F6" w14:textId="77777777" w:rsidR="0060704F" w:rsidRPr="0060704F" w:rsidRDefault="0060704F" w:rsidP="001707F7">
            <w:pPr>
              <w:tabs>
                <w:tab w:val="left" w:pos="720"/>
              </w:tabs>
              <w:spacing w:before="0" w:after="0"/>
              <w:ind w:left="360" w:hanging="360"/>
              <w:rPr>
                <w:rFonts w:eastAsia="Times New Roman"/>
                <w:b/>
              </w:rPr>
            </w:pPr>
            <w:r w:rsidRPr="0060704F">
              <w:rPr>
                <w:rFonts w:eastAsia="Times New Roman"/>
                <w:b/>
              </w:rPr>
              <w:t>Further reading:</w:t>
            </w:r>
          </w:p>
          <w:p w14:paraId="49AE45B1" w14:textId="77777777" w:rsidR="0060704F" w:rsidRPr="0060704F" w:rsidRDefault="0060704F" w:rsidP="001707F7">
            <w:pPr>
              <w:tabs>
                <w:tab w:val="left" w:pos="720"/>
              </w:tabs>
              <w:spacing w:before="0" w:after="0"/>
              <w:ind w:left="360" w:hanging="360"/>
              <w:rPr>
                <w:rFonts w:eastAsia="Times New Roman"/>
                <w:b/>
              </w:rPr>
            </w:pPr>
          </w:p>
          <w:p w14:paraId="3DB4665A" w14:textId="2023BCCC" w:rsidR="0060704F" w:rsidRPr="0060704F" w:rsidRDefault="0060704F" w:rsidP="001707F7">
            <w:pPr>
              <w:tabs>
                <w:tab w:val="left" w:pos="720"/>
              </w:tabs>
              <w:spacing w:before="0" w:after="0"/>
            </w:pPr>
            <w:r w:rsidRPr="0060704F">
              <w:t xml:space="preserve">Department of Social Services, </w:t>
            </w:r>
            <w:hyperlink r:id="rId141" w:history="1">
              <w:r w:rsidRPr="000A7C6D">
                <w:rPr>
                  <w:rStyle w:val="Hyperlink"/>
                  <w:i/>
                </w:rPr>
                <w:t>National Standards for Disability Services – Conversation Tool</w:t>
              </w:r>
            </w:hyperlink>
            <w:r w:rsidRPr="0060704F">
              <w:t xml:space="preserve"> (26 June 2015)</w:t>
            </w:r>
            <w:r w:rsidR="000A7C6D">
              <w:t>.</w:t>
            </w:r>
          </w:p>
          <w:p w14:paraId="4CC7565F" w14:textId="77777777" w:rsidR="0060704F" w:rsidRPr="0060704F" w:rsidRDefault="0060704F" w:rsidP="001707F7">
            <w:pPr>
              <w:tabs>
                <w:tab w:val="left" w:pos="720"/>
              </w:tabs>
              <w:spacing w:before="0" w:after="0"/>
            </w:pPr>
          </w:p>
          <w:p w14:paraId="164965E3" w14:textId="49E3DD72" w:rsidR="0060704F" w:rsidRPr="0060704F" w:rsidRDefault="0060704F" w:rsidP="001707F7">
            <w:pPr>
              <w:spacing w:before="0" w:after="0"/>
              <w:rPr>
                <w:rFonts w:eastAsia="Times New Roman"/>
                <w:lang w:eastAsia="zh-TW"/>
              </w:rPr>
            </w:pPr>
            <w:r w:rsidRPr="0060704F">
              <w:rPr>
                <w:rFonts w:eastAsia="Times New Roman"/>
              </w:rPr>
              <w:t xml:space="preserve">Department of Social Services, </w:t>
            </w:r>
            <w:hyperlink r:id="rId142" w:history="1">
              <w:r w:rsidRPr="000A7C6D">
                <w:rPr>
                  <w:rStyle w:val="Hyperlink"/>
                  <w:rFonts w:eastAsia="Times New Roman"/>
                  <w:i/>
                </w:rPr>
                <w:t xml:space="preserve">Charter of Care Recipients' Rights and Responsibilities </w:t>
              </w:r>
              <w:r w:rsidR="0020002A" w:rsidRPr="0020002A">
                <w:rPr>
                  <w:rStyle w:val="Hyperlink"/>
                  <w:rFonts w:eastAsia="Times New Roman"/>
                  <w:i/>
                </w:rPr>
                <w:t>–</w:t>
              </w:r>
              <w:r w:rsidRPr="000A7C6D">
                <w:rPr>
                  <w:rStyle w:val="Hyperlink"/>
                  <w:rFonts w:eastAsia="Times New Roman"/>
                  <w:i/>
                </w:rPr>
                <w:t xml:space="preserve"> Residential Care</w:t>
              </w:r>
            </w:hyperlink>
            <w:r w:rsidRPr="0060704F">
              <w:rPr>
                <w:rFonts w:eastAsia="Times New Roman"/>
                <w:i/>
                <w:lang w:eastAsia="zh-TW"/>
              </w:rPr>
              <w:t xml:space="preserve"> </w:t>
            </w:r>
            <w:r w:rsidRPr="0060704F">
              <w:rPr>
                <w:rFonts w:eastAsia="Times New Roman"/>
                <w:lang w:eastAsia="zh-TW"/>
              </w:rPr>
              <w:t>(18 September 2015).</w:t>
            </w:r>
          </w:p>
          <w:p w14:paraId="18D6741C" w14:textId="77777777" w:rsidR="0060704F" w:rsidRPr="0060704F" w:rsidRDefault="0060704F" w:rsidP="001707F7">
            <w:pPr>
              <w:spacing w:before="0" w:after="0"/>
              <w:rPr>
                <w:rFonts w:eastAsia="Times New Roman"/>
                <w:lang w:eastAsia="zh-TW"/>
              </w:rPr>
            </w:pPr>
          </w:p>
          <w:p w14:paraId="517180CE" w14:textId="044DF5D4" w:rsidR="0060704F" w:rsidRPr="001707F7" w:rsidRDefault="0060704F" w:rsidP="000A7C6D">
            <w:pPr>
              <w:spacing w:before="0"/>
              <w:rPr>
                <w:rFonts w:eastAsia="Times New Roman"/>
                <w:lang w:eastAsia="zh-TW"/>
              </w:rPr>
            </w:pPr>
            <w:r w:rsidRPr="0060704F">
              <w:rPr>
                <w:rFonts w:eastAsia="Times New Roman"/>
              </w:rPr>
              <w:t xml:space="preserve">Department of Social Services, </w:t>
            </w:r>
            <w:hyperlink r:id="rId143" w:history="1">
              <w:r w:rsidRPr="000A7C6D">
                <w:rPr>
                  <w:rStyle w:val="Hyperlink"/>
                  <w:rFonts w:eastAsia="Times New Roman"/>
                </w:rPr>
                <w:t xml:space="preserve">Rights and responsibilities </w:t>
              </w:r>
              <w:r w:rsidR="0020002A" w:rsidRPr="0020002A">
                <w:rPr>
                  <w:rStyle w:val="Hyperlink"/>
                  <w:rFonts w:eastAsia="Times New Roman"/>
                </w:rPr>
                <w:t>–</w:t>
              </w:r>
              <w:r w:rsidRPr="000A7C6D">
                <w:rPr>
                  <w:rStyle w:val="Hyperlink"/>
                  <w:rFonts w:eastAsia="Times New Roman"/>
                </w:rPr>
                <w:t xml:space="preserve"> home care</w:t>
              </w:r>
            </w:hyperlink>
            <w:r w:rsidRPr="0060704F">
              <w:rPr>
                <w:rFonts w:eastAsia="Times New Roman"/>
                <w:lang w:eastAsia="zh-TW"/>
              </w:rPr>
              <w:t xml:space="preserve"> (1 July, 2015)</w:t>
            </w:r>
            <w:r w:rsidR="001707F7">
              <w:rPr>
                <w:rFonts w:eastAsia="Times New Roman"/>
                <w:lang w:eastAsia="zh-TW"/>
              </w:rPr>
              <w:t>.</w:t>
            </w:r>
          </w:p>
        </w:tc>
      </w:tr>
    </w:tbl>
    <w:p w14:paraId="5A126376" w14:textId="77777777" w:rsidR="00B16AB6" w:rsidRDefault="00B16AB6" w:rsidP="00B16AB6">
      <w:pPr>
        <w:spacing w:before="0" w:after="0"/>
      </w:pPr>
    </w:p>
    <w:p w14:paraId="13824764" w14:textId="77777777" w:rsidR="00873E96" w:rsidRDefault="00873E96">
      <w:pPr>
        <w:spacing w:before="0" w:after="0"/>
        <w:rPr>
          <w:b/>
          <w:i/>
          <w:color w:val="000000"/>
          <w:sz w:val="28"/>
          <w:szCs w:val="26"/>
        </w:rPr>
      </w:pPr>
      <w:bookmarkStart w:id="103" w:name="_Toc435014101"/>
      <w:r>
        <w:br w:type="page"/>
      </w:r>
    </w:p>
    <w:p w14:paraId="413F5326" w14:textId="2CC3CF01" w:rsidR="00B16AB6" w:rsidRPr="00D16873" w:rsidRDefault="00D16873" w:rsidP="00C32F7E">
      <w:pPr>
        <w:pStyle w:val="Heading2"/>
      </w:pPr>
      <w:bookmarkStart w:id="104" w:name="_Toc440633514"/>
      <w:r>
        <w:lastRenderedPageBreak/>
        <w:t xml:space="preserve">7.2. </w:t>
      </w:r>
      <w:r w:rsidR="00B16AB6" w:rsidRPr="00D16873">
        <w:t xml:space="preserve">Supported decision-making and </w:t>
      </w:r>
      <w:r>
        <w:t xml:space="preserve">the role of family, friends and </w:t>
      </w:r>
      <w:r w:rsidR="00B16AB6" w:rsidRPr="00D16873">
        <w:t>carers</w:t>
      </w:r>
      <w:bookmarkEnd w:id="103"/>
      <w:bookmarkEnd w:id="104"/>
    </w:p>
    <w:p w14:paraId="18F65BF4" w14:textId="77777777" w:rsidR="00B16AB6" w:rsidRPr="00E342D3" w:rsidRDefault="00B16AB6" w:rsidP="00B16AB6">
      <w:pPr>
        <w:spacing w:before="0" w:after="0"/>
      </w:pPr>
    </w:p>
    <w:p w14:paraId="5EEF5C02" w14:textId="77777777" w:rsidR="0060704F" w:rsidRPr="0060704F" w:rsidRDefault="0060704F" w:rsidP="0060704F">
      <w:pPr>
        <w:autoSpaceDE w:val="0"/>
        <w:autoSpaceDN w:val="0"/>
        <w:adjustRightInd w:val="0"/>
        <w:spacing w:before="0" w:after="0"/>
        <w:rPr>
          <w:rFonts w:eastAsia="Times New Roman"/>
          <w:szCs w:val="20"/>
          <w:highlight w:val="white"/>
        </w:rPr>
      </w:pPr>
      <w:r w:rsidRPr="0060704F">
        <w:rPr>
          <w:rFonts w:eastAsia="Times New Roman"/>
          <w:szCs w:val="20"/>
          <w:highlight w:val="white"/>
        </w:rPr>
        <w:t xml:space="preserve">It should always be assumed that people with disability have the capacity to make their own decisions. </w:t>
      </w:r>
    </w:p>
    <w:p w14:paraId="1FA9AE71" w14:textId="77777777" w:rsidR="0060704F" w:rsidRPr="0060704F" w:rsidRDefault="0060704F" w:rsidP="0060704F">
      <w:pPr>
        <w:autoSpaceDE w:val="0"/>
        <w:autoSpaceDN w:val="0"/>
        <w:adjustRightInd w:val="0"/>
        <w:spacing w:before="0" w:after="0"/>
        <w:rPr>
          <w:rFonts w:eastAsia="Times New Roman"/>
          <w:szCs w:val="20"/>
          <w:highlight w:val="white"/>
        </w:rPr>
      </w:pPr>
    </w:p>
    <w:p w14:paraId="4B95E63D" w14:textId="08113400" w:rsidR="0060704F" w:rsidRPr="0060704F" w:rsidRDefault="000719A8" w:rsidP="0060704F">
      <w:pPr>
        <w:autoSpaceDE w:val="0"/>
        <w:autoSpaceDN w:val="0"/>
        <w:adjustRightInd w:val="0"/>
        <w:spacing w:before="0" w:after="0"/>
        <w:rPr>
          <w:rFonts w:eastAsia="Times New Roman"/>
          <w:szCs w:val="20"/>
          <w:highlight w:val="white"/>
        </w:rPr>
      </w:pPr>
      <w:r>
        <w:rPr>
          <w:rFonts w:eastAsia="Times New Roman"/>
          <w:szCs w:val="20"/>
          <w:highlight w:val="white"/>
        </w:rPr>
        <w:t>S</w:t>
      </w:r>
      <w:r w:rsidR="0060704F" w:rsidRPr="0060704F">
        <w:rPr>
          <w:rFonts w:eastAsia="Times New Roman"/>
          <w:szCs w:val="20"/>
          <w:highlight w:val="white"/>
        </w:rPr>
        <w:t xml:space="preserve">ome state and territory guardianship laws currently allow for decision-making power to be transferred to a guardian who has been legally appointed to make decisions that are in the best interests of the person with disability as a last resort. </w:t>
      </w:r>
    </w:p>
    <w:p w14:paraId="50AE8D0C" w14:textId="77777777" w:rsidR="0060704F" w:rsidRPr="0060704F" w:rsidRDefault="0060704F" w:rsidP="0060704F">
      <w:pPr>
        <w:autoSpaceDE w:val="0"/>
        <w:autoSpaceDN w:val="0"/>
        <w:adjustRightInd w:val="0"/>
        <w:spacing w:before="0" w:after="0"/>
        <w:rPr>
          <w:rFonts w:eastAsia="Times New Roman"/>
          <w:szCs w:val="20"/>
          <w:highlight w:val="white"/>
        </w:rPr>
      </w:pPr>
    </w:p>
    <w:p w14:paraId="5365EBDC" w14:textId="77777777" w:rsidR="0060704F" w:rsidRPr="0060704F" w:rsidRDefault="0060704F" w:rsidP="0060704F">
      <w:pPr>
        <w:autoSpaceDE w:val="0"/>
        <w:autoSpaceDN w:val="0"/>
        <w:adjustRightInd w:val="0"/>
        <w:spacing w:before="0" w:after="0"/>
        <w:rPr>
          <w:rFonts w:eastAsia="Times New Roman"/>
          <w:szCs w:val="20"/>
          <w:highlight w:val="white"/>
        </w:rPr>
      </w:pPr>
      <w:r w:rsidRPr="0060704F">
        <w:rPr>
          <w:rFonts w:eastAsia="Times New Roman"/>
          <w:szCs w:val="20"/>
          <w:highlight w:val="white"/>
        </w:rPr>
        <w:t xml:space="preserve">A decision of this sort would typically be made where a person with disability is deemed to lack the ability to make decisions that are in his/her/their own best interests. </w:t>
      </w:r>
    </w:p>
    <w:p w14:paraId="08164359" w14:textId="77777777" w:rsidR="0060704F" w:rsidRPr="0060704F" w:rsidRDefault="0060704F" w:rsidP="0060704F">
      <w:pPr>
        <w:autoSpaceDE w:val="0"/>
        <w:autoSpaceDN w:val="0"/>
        <w:adjustRightInd w:val="0"/>
        <w:spacing w:before="0" w:after="0"/>
        <w:rPr>
          <w:rFonts w:eastAsia="Times New Roman"/>
          <w:szCs w:val="20"/>
          <w:highlight w:val="white"/>
        </w:rPr>
      </w:pPr>
    </w:p>
    <w:p w14:paraId="59225A70" w14:textId="77777777" w:rsidR="0060704F" w:rsidRPr="0060704F" w:rsidRDefault="0060704F" w:rsidP="0060704F">
      <w:pPr>
        <w:autoSpaceDE w:val="0"/>
        <w:autoSpaceDN w:val="0"/>
        <w:adjustRightInd w:val="0"/>
        <w:spacing w:before="0" w:after="0"/>
        <w:rPr>
          <w:rFonts w:eastAsia="Times New Roman"/>
          <w:szCs w:val="20"/>
        </w:rPr>
      </w:pPr>
      <w:r w:rsidRPr="0060704F">
        <w:rPr>
          <w:rFonts w:eastAsia="Times New Roman"/>
          <w:szCs w:val="20"/>
          <w:highlight w:val="white"/>
        </w:rPr>
        <w:t>In most states and territories, a friend or family member can be appointed as a legal guardian, or a public guardian may be appointed by the state where this is not a viable option.</w:t>
      </w:r>
      <w:r w:rsidRPr="0060704F">
        <w:rPr>
          <w:rFonts w:eastAsia="Times New Roman"/>
          <w:sz w:val="20"/>
          <w:szCs w:val="20"/>
          <w:highlight w:val="white"/>
          <w:vertAlign w:val="superscript"/>
        </w:rPr>
        <w:endnoteReference w:id="100"/>
      </w:r>
      <w:r w:rsidRPr="0060704F">
        <w:rPr>
          <w:rFonts w:eastAsia="Times New Roman"/>
          <w:szCs w:val="20"/>
          <w:highlight w:val="white"/>
        </w:rPr>
        <w:t xml:space="preserve"> When someone is appointed to make decisions on behalf of a person with disability, this is known as ‘substitute decision-</w:t>
      </w:r>
      <w:r w:rsidRPr="0060704F">
        <w:rPr>
          <w:rFonts w:eastAsia="Times New Roman"/>
          <w:szCs w:val="20"/>
        </w:rPr>
        <w:t>making’.</w:t>
      </w:r>
    </w:p>
    <w:p w14:paraId="15F461DE" w14:textId="77777777" w:rsidR="0060704F" w:rsidRPr="0060704F" w:rsidRDefault="0060704F" w:rsidP="0060704F">
      <w:pPr>
        <w:autoSpaceDE w:val="0"/>
        <w:autoSpaceDN w:val="0"/>
        <w:adjustRightInd w:val="0"/>
        <w:spacing w:before="0" w:after="0"/>
        <w:rPr>
          <w:rFonts w:eastAsia="Times New Roman"/>
          <w:szCs w:val="20"/>
          <w:highlight w:val="white"/>
        </w:rPr>
      </w:pPr>
    </w:p>
    <w:p w14:paraId="5B5B39B2" w14:textId="77777777" w:rsidR="0060704F" w:rsidRPr="0060704F" w:rsidRDefault="0060704F" w:rsidP="0060704F">
      <w:pPr>
        <w:spacing w:before="0" w:after="0"/>
        <w:rPr>
          <w:rFonts w:eastAsia="Times New Roman"/>
          <w:szCs w:val="20"/>
        </w:rPr>
      </w:pPr>
      <w:r w:rsidRPr="0060704F">
        <w:rPr>
          <w:rFonts w:eastAsia="Times New Roman"/>
          <w:szCs w:val="20"/>
          <w:highlight w:val="white"/>
        </w:rPr>
        <w:t>In 2014, the Committee on the Rights of Persons with Disabilities released a general comment on Article 12 of the Disability Convention (Equal recognition before the law)</w:t>
      </w:r>
      <w:r w:rsidRPr="0060704F">
        <w:rPr>
          <w:rFonts w:eastAsia="Times New Roman"/>
          <w:szCs w:val="20"/>
        </w:rPr>
        <w:t xml:space="preserve">, </w:t>
      </w:r>
      <w:r w:rsidRPr="0060704F">
        <w:rPr>
          <w:rFonts w:eastAsia="Times New Roman"/>
          <w:szCs w:val="20"/>
          <w:highlight w:val="white"/>
        </w:rPr>
        <w:t>which stated that:</w:t>
      </w:r>
    </w:p>
    <w:p w14:paraId="55C13668" w14:textId="77777777" w:rsidR="0060704F" w:rsidRPr="0060704F" w:rsidRDefault="0060704F" w:rsidP="0060704F">
      <w:pPr>
        <w:autoSpaceDE w:val="0"/>
        <w:autoSpaceDN w:val="0"/>
        <w:adjustRightInd w:val="0"/>
        <w:spacing w:before="0" w:after="0"/>
      </w:pPr>
    </w:p>
    <w:p w14:paraId="70511E54" w14:textId="77777777" w:rsidR="0060704F" w:rsidRPr="0060704F" w:rsidRDefault="0060704F" w:rsidP="0060704F">
      <w:pPr>
        <w:autoSpaceDE w:val="0"/>
        <w:autoSpaceDN w:val="0"/>
        <w:adjustRightInd w:val="0"/>
        <w:spacing w:before="0" w:after="0"/>
        <w:ind w:left="720"/>
      </w:pPr>
      <w:r w:rsidRPr="0060704F">
        <w:t>The human rights-based model of disability implies a shift from the substitute decision-making paradigm to one that is based on supported decision-making.</w:t>
      </w:r>
      <w:r w:rsidRPr="0060704F">
        <w:rPr>
          <w:rFonts w:eastAsia="Times New Roman"/>
          <w:sz w:val="20"/>
          <w:szCs w:val="20"/>
          <w:highlight w:val="white"/>
          <w:vertAlign w:val="superscript"/>
        </w:rPr>
        <w:endnoteReference w:id="101"/>
      </w:r>
    </w:p>
    <w:p w14:paraId="6460D7B1" w14:textId="77777777" w:rsidR="00B16AB6" w:rsidRPr="00E342D3" w:rsidRDefault="00B16AB6" w:rsidP="00B16AB6">
      <w:pPr>
        <w:pStyle w:val="NormalWeb"/>
        <w:shd w:val="clear" w:color="auto" w:fill="FFFFFF"/>
        <w:spacing w:before="0" w:after="0"/>
        <w:rPr>
          <w:rFonts w:ascii="Arial" w:hAnsi="Arial" w:cs="Arial"/>
          <w:color w:val="000000"/>
        </w:rPr>
      </w:pPr>
    </w:p>
    <w:tbl>
      <w:tblPr>
        <w:tblStyle w:val="TableGrid"/>
        <w:tblW w:w="0" w:type="auto"/>
        <w:tblLook w:val="04A0" w:firstRow="1" w:lastRow="0" w:firstColumn="1" w:lastColumn="0" w:noHBand="0" w:noVBand="1"/>
      </w:tblPr>
      <w:tblGrid>
        <w:gridCol w:w="1555"/>
        <w:gridCol w:w="7505"/>
      </w:tblGrid>
      <w:tr w:rsidR="00D16873" w14:paraId="512255FC" w14:textId="77777777" w:rsidTr="001771AB">
        <w:trPr>
          <w:trHeight w:val="1583"/>
        </w:trPr>
        <w:tc>
          <w:tcPr>
            <w:tcW w:w="1555" w:type="dxa"/>
            <w:tcBorders>
              <w:top w:val="nil"/>
              <w:left w:val="nil"/>
              <w:bottom w:val="nil"/>
              <w:right w:val="nil"/>
            </w:tcBorders>
            <w:vAlign w:val="center"/>
          </w:tcPr>
          <w:p w14:paraId="1E57CD43" w14:textId="042B1E83" w:rsidR="00D16873" w:rsidRDefault="00D16873" w:rsidP="001771AB">
            <w:pPr>
              <w:spacing w:after="0"/>
              <w:rPr>
                <w:b/>
              </w:rPr>
            </w:pPr>
            <w:r>
              <w:rPr>
                <w:noProof/>
              </w:rPr>
              <w:drawing>
                <wp:inline distT="0" distB="0" distL="0" distR="0" wp14:anchorId="416B4029" wp14:editId="4A892D33">
                  <wp:extent cx="806400" cy="806400"/>
                  <wp:effectExtent l="0" t="0" r="0" b="0"/>
                  <wp:docPr id="5148" name="Picture 5148"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600A0B7" w14:textId="5FE89415" w:rsidR="00424572" w:rsidRPr="00D16873" w:rsidRDefault="00D16873" w:rsidP="00C47138">
            <w:pPr>
              <w:pStyle w:val="NormalWeb"/>
              <w:shd w:val="clear" w:color="auto" w:fill="FFFFFF"/>
              <w:spacing w:after="0"/>
              <w:rPr>
                <w:rFonts w:cs="Arial"/>
                <w:b/>
                <w:color w:val="000000"/>
              </w:rPr>
            </w:pPr>
            <w:r w:rsidRPr="00D16873">
              <w:rPr>
                <w:rFonts w:ascii="Arial" w:hAnsi="Arial" w:cs="Arial"/>
                <w:b/>
                <w:color w:val="000000"/>
              </w:rPr>
              <w:t>How do you think ‘supported decision-making’ might differ from ‘substitute</w:t>
            </w:r>
            <w:r>
              <w:rPr>
                <w:rFonts w:ascii="Arial" w:hAnsi="Arial" w:cs="Arial"/>
                <w:b/>
                <w:color w:val="000000"/>
              </w:rPr>
              <w:t xml:space="preserve"> decision-making</w:t>
            </w:r>
            <w:r w:rsidR="000719A8">
              <w:rPr>
                <w:rFonts w:ascii="Arial" w:hAnsi="Arial" w:cs="Arial"/>
                <w:b/>
                <w:color w:val="000000"/>
              </w:rPr>
              <w:t>’</w:t>
            </w:r>
            <w:r>
              <w:rPr>
                <w:rFonts w:ascii="Arial" w:hAnsi="Arial" w:cs="Arial"/>
                <w:b/>
                <w:color w:val="000000"/>
              </w:rPr>
              <w:t>?</w:t>
            </w:r>
            <w:r w:rsidR="00424572">
              <w:rPr>
                <w:rFonts w:ascii="Arial" w:hAnsi="Arial" w:cs="Arial"/>
                <w:b/>
                <w:color w:val="000000"/>
              </w:rPr>
              <w:t xml:space="preserve"> </w:t>
            </w:r>
            <w:r w:rsidR="00424572" w:rsidRPr="00756F99">
              <w:rPr>
                <w:rFonts w:ascii="Arial" w:hAnsi="Arial" w:cs="Arial"/>
                <w:i/>
                <w:color w:val="000000"/>
              </w:rPr>
              <w:t>(</w:t>
            </w:r>
            <w:r w:rsidR="001771AB" w:rsidRPr="00756F99">
              <w:rPr>
                <w:rFonts w:ascii="Arial" w:hAnsi="Arial" w:cs="Arial"/>
                <w:i/>
                <w:color w:val="000000"/>
              </w:rPr>
              <w:t>See n</w:t>
            </w:r>
            <w:r w:rsidR="00424572" w:rsidRPr="00756F99">
              <w:rPr>
                <w:rFonts w:ascii="Arial" w:hAnsi="Arial" w:cs="Arial"/>
                <w:i/>
                <w:color w:val="000000"/>
              </w:rPr>
              <w:t xml:space="preserve">otes on </w:t>
            </w:r>
            <w:r w:rsidR="001771AB" w:rsidRPr="00023AAC">
              <w:rPr>
                <w:rFonts w:ascii="Arial" w:hAnsi="Arial" w:cs="Arial"/>
                <w:i/>
                <w:color w:val="000000"/>
              </w:rPr>
              <w:t>page</w:t>
            </w:r>
            <w:r w:rsidR="00424572" w:rsidRPr="00023AAC">
              <w:rPr>
                <w:rFonts w:ascii="Arial" w:hAnsi="Arial" w:cs="Arial"/>
                <w:i/>
                <w:color w:val="000000"/>
              </w:rPr>
              <w:t xml:space="preserve"> </w:t>
            </w:r>
            <w:r w:rsidR="00C47138">
              <w:rPr>
                <w:rFonts w:ascii="Arial" w:hAnsi="Arial" w:cs="Arial"/>
                <w:i/>
                <w:color w:val="000000"/>
              </w:rPr>
              <w:t>179</w:t>
            </w:r>
            <w:r w:rsidR="00424572" w:rsidRPr="000719A8">
              <w:rPr>
                <w:rFonts w:ascii="Arial" w:hAnsi="Arial" w:cs="Arial"/>
                <w:i/>
                <w:color w:val="000000"/>
              </w:rPr>
              <w:t>).</w:t>
            </w:r>
            <w:r w:rsidR="00424572">
              <w:rPr>
                <w:rFonts w:ascii="Arial" w:hAnsi="Arial" w:cs="Arial"/>
                <w:color w:val="000000"/>
              </w:rPr>
              <w:t xml:space="preserve"> </w:t>
            </w:r>
          </w:p>
        </w:tc>
      </w:tr>
    </w:tbl>
    <w:p w14:paraId="250853EC" w14:textId="759365BA" w:rsidR="00B16AB6" w:rsidRDefault="00226C5A" w:rsidP="001771AB">
      <w:pPr>
        <w:pStyle w:val="NormalWeb"/>
        <w:shd w:val="clear" w:color="auto" w:fill="FFFFFF"/>
        <w:spacing w:before="0" w:after="0" w:line="480" w:lineRule="auto"/>
        <w:rPr>
          <w:rFonts w:ascii="Arial" w:hAnsi="Arial" w:cs="Arial"/>
          <w:color w:val="000000"/>
        </w:rPr>
      </w:pP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0CCA78" w14:textId="77777777" w:rsidR="00226C5A" w:rsidRDefault="00226C5A" w:rsidP="001771AB">
      <w:pPr>
        <w:pStyle w:val="NormalWeb"/>
        <w:shd w:val="clear" w:color="auto" w:fill="FFFFFF"/>
        <w:spacing w:before="0" w:after="0" w:line="480" w:lineRule="auto"/>
        <w:rPr>
          <w:rFonts w:ascii="Arial" w:hAnsi="Arial" w:cs="Arial"/>
          <w:color w:val="000000"/>
        </w:rPr>
      </w:pP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80850D" w14:textId="77777777" w:rsidR="00226C5A" w:rsidRDefault="00226C5A" w:rsidP="001771AB">
      <w:pPr>
        <w:pStyle w:val="NormalWeb"/>
        <w:shd w:val="clear" w:color="auto" w:fill="FFFFFF"/>
        <w:spacing w:before="0" w:after="0" w:line="480" w:lineRule="auto"/>
        <w:rPr>
          <w:rFonts w:ascii="Arial" w:hAnsi="Arial" w:cs="Arial"/>
          <w:color w:val="000000"/>
        </w:rPr>
      </w:pPr>
    </w:p>
    <w:p w14:paraId="66407127" w14:textId="4FD9F52D" w:rsidR="005D6A1A" w:rsidRPr="005D6A1A" w:rsidRDefault="005D6A1A" w:rsidP="005D6A1A">
      <w:pPr>
        <w:spacing w:before="0" w:after="0"/>
        <w:rPr>
          <w:rFonts w:eastAsia="Times New Roman"/>
        </w:rPr>
      </w:pPr>
      <w:r w:rsidRPr="005D6A1A">
        <w:rPr>
          <w:rFonts w:eastAsia="Times New Roman"/>
        </w:rPr>
        <w:lastRenderedPageBreak/>
        <w:t xml:space="preserve">In the </w:t>
      </w:r>
      <w:r w:rsidRPr="005D6A1A">
        <w:rPr>
          <w:rFonts w:eastAsia="Times New Roman"/>
          <w:i/>
        </w:rPr>
        <w:t>Equality, Capacity and Disability in Commonwealth Laws</w:t>
      </w:r>
      <w:r w:rsidRPr="005D6A1A">
        <w:rPr>
          <w:rFonts w:eastAsia="Times New Roman"/>
        </w:rPr>
        <w:t xml:space="preserve"> report, the Australian Law Reform Commission recommended the adoption of a national set of decision-making principles to </w:t>
      </w:r>
      <w:r w:rsidR="00BE7B41">
        <w:rPr>
          <w:rFonts w:eastAsia="Times New Roman"/>
        </w:rPr>
        <w:t>improve</w:t>
      </w:r>
      <w:r w:rsidR="00BE7B41" w:rsidRPr="005D6A1A">
        <w:rPr>
          <w:rFonts w:eastAsia="Times New Roman"/>
        </w:rPr>
        <w:t xml:space="preserve"> </w:t>
      </w:r>
      <w:r w:rsidRPr="005D6A1A">
        <w:rPr>
          <w:rFonts w:eastAsia="Times New Roman"/>
        </w:rPr>
        <w:t>inconsistencies between Commonwealth and state and territory legislation concerning decision-making for people with disability or older people who may require support.</w:t>
      </w:r>
      <w:r w:rsidRPr="005D6A1A">
        <w:rPr>
          <w:rFonts w:eastAsia="Times New Roman"/>
          <w:sz w:val="20"/>
          <w:vertAlign w:val="superscript"/>
        </w:rPr>
        <w:endnoteReference w:id="102"/>
      </w:r>
    </w:p>
    <w:p w14:paraId="5141C227" w14:textId="77777777" w:rsidR="005D6A1A" w:rsidRPr="005D6A1A" w:rsidRDefault="005D6A1A" w:rsidP="005D6A1A">
      <w:pPr>
        <w:spacing w:before="0" w:after="0"/>
        <w:rPr>
          <w:rFonts w:eastAsia="Times New Roman"/>
        </w:rPr>
      </w:pPr>
    </w:p>
    <w:p w14:paraId="62C23BF7" w14:textId="12247AE5" w:rsidR="005D6A1A" w:rsidRPr="005D6A1A" w:rsidRDefault="005D6A1A" w:rsidP="005D6A1A">
      <w:pPr>
        <w:spacing w:before="0" w:after="0"/>
        <w:rPr>
          <w:rFonts w:eastAsia="Times New Roman"/>
        </w:rPr>
      </w:pPr>
      <w:r w:rsidRPr="005D6A1A">
        <w:rPr>
          <w:rFonts w:eastAsia="Times New Roman"/>
        </w:rPr>
        <w:t xml:space="preserve">The </w:t>
      </w:r>
      <w:r w:rsidR="00BE7B41">
        <w:rPr>
          <w:rFonts w:eastAsia="Times New Roman"/>
        </w:rPr>
        <w:t xml:space="preserve">four </w:t>
      </w:r>
      <w:r w:rsidRPr="005D6A1A">
        <w:rPr>
          <w:rFonts w:eastAsia="Times New Roman"/>
        </w:rPr>
        <w:t>principles recommend</w:t>
      </w:r>
      <w:r w:rsidR="00BE7B41">
        <w:rPr>
          <w:rFonts w:eastAsia="Times New Roman"/>
        </w:rPr>
        <w:t>ed</w:t>
      </w:r>
      <w:r w:rsidRPr="005D6A1A">
        <w:rPr>
          <w:rFonts w:eastAsia="Times New Roman"/>
        </w:rPr>
        <w:t xml:space="preserve"> by the Australian Law Reform Commission are:</w:t>
      </w:r>
    </w:p>
    <w:p w14:paraId="50835EDA" w14:textId="77777777" w:rsidR="005D6A1A" w:rsidRPr="005D6A1A" w:rsidRDefault="005D6A1A" w:rsidP="005D6A1A">
      <w:pPr>
        <w:spacing w:before="0" w:after="0"/>
        <w:rPr>
          <w:rFonts w:eastAsia="Times New Roman"/>
        </w:rPr>
      </w:pPr>
    </w:p>
    <w:p w14:paraId="5ADAAF27" w14:textId="77777777" w:rsidR="005D6A1A" w:rsidRPr="005D6A1A" w:rsidRDefault="005D6A1A" w:rsidP="005D6A1A">
      <w:pPr>
        <w:spacing w:before="0" w:after="0"/>
        <w:rPr>
          <w:rFonts w:eastAsia="Times New Roman"/>
          <w:b/>
        </w:rPr>
      </w:pPr>
      <w:r w:rsidRPr="005D6A1A">
        <w:rPr>
          <w:rFonts w:eastAsia="Times New Roman"/>
          <w:b/>
          <w:bCs/>
          <w:i/>
          <w:iCs/>
        </w:rPr>
        <w:t>Principle 1: The equal right to make decisions</w:t>
      </w:r>
    </w:p>
    <w:p w14:paraId="127E62D5" w14:textId="77777777" w:rsidR="005D6A1A" w:rsidRPr="005D6A1A" w:rsidRDefault="005D6A1A" w:rsidP="005D6A1A">
      <w:pPr>
        <w:spacing w:before="0" w:after="0"/>
        <w:rPr>
          <w:rFonts w:eastAsia="Times New Roman"/>
        </w:rPr>
      </w:pPr>
      <w:r w:rsidRPr="005D6A1A">
        <w:rPr>
          <w:rFonts w:eastAsia="Times New Roman"/>
        </w:rPr>
        <w:t xml:space="preserve">All adults have an equal right to make decisions that affect their lives and to have those decisions respected. </w:t>
      </w:r>
    </w:p>
    <w:p w14:paraId="15A23BEE" w14:textId="77777777" w:rsidR="005D6A1A" w:rsidRPr="005D6A1A" w:rsidRDefault="005D6A1A" w:rsidP="005D6A1A">
      <w:pPr>
        <w:spacing w:before="0" w:after="0"/>
        <w:rPr>
          <w:rFonts w:eastAsia="Times New Roman"/>
        </w:rPr>
      </w:pPr>
    </w:p>
    <w:p w14:paraId="0BE1D5EE" w14:textId="77777777" w:rsidR="005D6A1A" w:rsidRPr="005D6A1A" w:rsidRDefault="005D6A1A" w:rsidP="005D6A1A">
      <w:pPr>
        <w:spacing w:before="0" w:after="0"/>
        <w:rPr>
          <w:rFonts w:eastAsia="Times New Roman"/>
        </w:rPr>
      </w:pPr>
      <w:r w:rsidRPr="005D6A1A">
        <w:rPr>
          <w:rFonts w:eastAsia="Times New Roman"/>
          <w:b/>
          <w:bCs/>
          <w:i/>
          <w:iCs/>
        </w:rPr>
        <w:t>Principle 2: Support</w:t>
      </w:r>
    </w:p>
    <w:p w14:paraId="71D8D556" w14:textId="77777777" w:rsidR="005D6A1A" w:rsidRPr="005D6A1A" w:rsidRDefault="005D6A1A" w:rsidP="005D6A1A">
      <w:pPr>
        <w:spacing w:before="0" w:after="0"/>
        <w:rPr>
          <w:rFonts w:eastAsia="Times New Roman"/>
        </w:rPr>
      </w:pPr>
      <w:r w:rsidRPr="005D6A1A">
        <w:rPr>
          <w:rFonts w:eastAsia="Times New Roman"/>
        </w:rPr>
        <w:t>Persons who require support in decision-making must be provided with access to the support necessary for them to make, communicate and participate in decisions that affect their lives.</w:t>
      </w:r>
    </w:p>
    <w:p w14:paraId="267D4831" w14:textId="77777777" w:rsidR="005D6A1A" w:rsidRPr="005D6A1A" w:rsidRDefault="005D6A1A" w:rsidP="005D6A1A">
      <w:pPr>
        <w:spacing w:before="0" w:after="0"/>
        <w:rPr>
          <w:rFonts w:eastAsia="Times New Roman"/>
        </w:rPr>
      </w:pPr>
    </w:p>
    <w:p w14:paraId="2F4754B2" w14:textId="77777777" w:rsidR="005D6A1A" w:rsidRPr="005D6A1A" w:rsidRDefault="005D6A1A" w:rsidP="005D6A1A">
      <w:pPr>
        <w:spacing w:before="0" w:after="0"/>
        <w:rPr>
          <w:rFonts w:eastAsia="Times New Roman"/>
        </w:rPr>
      </w:pPr>
      <w:r w:rsidRPr="005D6A1A">
        <w:rPr>
          <w:rFonts w:eastAsia="Times New Roman"/>
          <w:b/>
          <w:bCs/>
          <w:i/>
          <w:iCs/>
        </w:rPr>
        <w:t>Principle 3: Will, preferences and rights</w:t>
      </w:r>
    </w:p>
    <w:p w14:paraId="5E8902C9" w14:textId="77777777" w:rsidR="005D6A1A" w:rsidRPr="005D6A1A" w:rsidRDefault="005D6A1A" w:rsidP="005D6A1A">
      <w:pPr>
        <w:spacing w:before="0" w:after="0"/>
        <w:rPr>
          <w:rFonts w:eastAsia="Times New Roman"/>
        </w:rPr>
      </w:pPr>
      <w:r w:rsidRPr="005D6A1A">
        <w:rPr>
          <w:rFonts w:eastAsia="Times New Roman"/>
        </w:rPr>
        <w:t xml:space="preserve">The will, preferences and rights of persons who may require decision-making support must direct decisions that affect their lives. </w:t>
      </w:r>
    </w:p>
    <w:p w14:paraId="493CB5DB" w14:textId="77777777" w:rsidR="005D6A1A" w:rsidRPr="005D6A1A" w:rsidRDefault="005D6A1A" w:rsidP="005D6A1A">
      <w:pPr>
        <w:spacing w:before="0" w:after="0"/>
        <w:rPr>
          <w:rFonts w:eastAsia="Times New Roman"/>
        </w:rPr>
      </w:pPr>
    </w:p>
    <w:p w14:paraId="39196E6C" w14:textId="77777777" w:rsidR="005D6A1A" w:rsidRPr="005D6A1A" w:rsidRDefault="005D6A1A" w:rsidP="005D6A1A">
      <w:pPr>
        <w:spacing w:before="0" w:after="0"/>
        <w:rPr>
          <w:rFonts w:eastAsia="Times New Roman"/>
        </w:rPr>
      </w:pPr>
      <w:r w:rsidRPr="005D6A1A">
        <w:rPr>
          <w:rFonts w:eastAsia="Times New Roman"/>
          <w:b/>
          <w:bCs/>
          <w:i/>
          <w:iCs/>
        </w:rPr>
        <w:t>Principle 4: Safeguards</w:t>
      </w:r>
    </w:p>
    <w:p w14:paraId="1FADF33D" w14:textId="77777777" w:rsidR="005D6A1A" w:rsidRPr="005D6A1A" w:rsidRDefault="005D6A1A" w:rsidP="005D6A1A">
      <w:pPr>
        <w:spacing w:before="0" w:after="0"/>
        <w:rPr>
          <w:rFonts w:eastAsia="Times New Roman"/>
        </w:rPr>
      </w:pPr>
      <w:r w:rsidRPr="005D6A1A">
        <w:rPr>
          <w:rFonts w:eastAsia="Times New Roman"/>
        </w:rPr>
        <w:t>Laws and legal frameworks must contain appropriate and effective safeguards in relation to interventions for persons who may require decision-making support, including to prevent abuse and undue influence.</w:t>
      </w:r>
    </w:p>
    <w:p w14:paraId="4D24A56D" w14:textId="77777777" w:rsidR="00B16AB6" w:rsidRPr="00E342D3" w:rsidRDefault="00B16AB6" w:rsidP="00B16AB6">
      <w:pPr>
        <w:spacing w:before="0" w:after="0"/>
      </w:pPr>
    </w:p>
    <w:tbl>
      <w:tblPr>
        <w:tblStyle w:val="TableGrid"/>
        <w:tblW w:w="0" w:type="auto"/>
        <w:tblLook w:val="04A0" w:firstRow="1" w:lastRow="0" w:firstColumn="1" w:lastColumn="0" w:noHBand="0" w:noVBand="1"/>
      </w:tblPr>
      <w:tblGrid>
        <w:gridCol w:w="1555"/>
        <w:gridCol w:w="7505"/>
      </w:tblGrid>
      <w:tr w:rsidR="002F5FAC" w14:paraId="13973B87" w14:textId="77777777" w:rsidTr="001771AB">
        <w:trPr>
          <w:trHeight w:val="1678"/>
        </w:trPr>
        <w:tc>
          <w:tcPr>
            <w:tcW w:w="1555" w:type="dxa"/>
            <w:tcBorders>
              <w:top w:val="nil"/>
              <w:left w:val="nil"/>
              <w:bottom w:val="nil"/>
              <w:right w:val="nil"/>
            </w:tcBorders>
            <w:vAlign w:val="center"/>
          </w:tcPr>
          <w:p w14:paraId="1D8B7A78" w14:textId="68DD7F0D" w:rsidR="002F5FAC" w:rsidRDefault="002F5FAC" w:rsidP="001771AB">
            <w:pPr>
              <w:spacing w:after="0"/>
              <w:rPr>
                <w:b/>
              </w:rPr>
            </w:pPr>
            <w:r>
              <w:rPr>
                <w:noProof/>
              </w:rPr>
              <w:drawing>
                <wp:inline distT="0" distB="0" distL="0" distR="0" wp14:anchorId="2BD365EA" wp14:editId="67F97A80">
                  <wp:extent cx="806400" cy="806400"/>
                  <wp:effectExtent l="0" t="0" r="0" b="0"/>
                  <wp:docPr id="5149" name="Picture 514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45C78DC9" w14:textId="68134215" w:rsidR="002F5FAC" w:rsidRPr="002F5FAC" w:rsidRDefault="002F5FAC" w:rsidP="00602A03">
            <w:pPr>
              <w:spacing w:after="0"/>
            </w:pPr>
            <w:r w:rsidRPr="002F5FAC">
              <w:rPr>
                <w:b/>
              </w:rPr>
              <w:t>What do you think is meant by the term ‘undue influence’?</w:t>
            </w:r>
            <w:r>
              <w:rPr>
                <w:b/>
              </w:rPr>
              <w:t xml:space="preserve"> </w:t>
            </w:r>
            <w:r w:rsidR="00FC3A3C">
              <w:rPr>
                <w:b/>
              </w:rPr>
              <w:br/>
            </w:r>
            <w:r>
              <w:t>(</w:t>
            </w:r>
            <w:r w:rsidR="00FC3A3C">
              <w:rPr>
                <w:i/>
              </w:rPr>
              <w:t>See n</w:t>
            </w:r>
            <w:r w:rsidRPr="00756F99">
              <w:rPr>
                <w:i/>
              </w:rPr>
              <w:t xml:space="preserve">otes on </w:t>
            </w:r>
            <w:r w:rsidRPr="00023AAC">
              <w:rPr>
                <w:i/>
              </w:rPr>
              <w:t xml:space="preserve">page </w:t>
            </w:r>
            <w:r w:rsidR="000719A8">
              <w:rPr>
                <w:i/>
              </w:rPr>
              <w:t>18</w:t>
            </w:r>
            <w:r w:rsidR="00602A03">
              <w:rPr>
                <w:i/>
              </w:rPr>
              <w:t>0</w:t>
            </w:r>
            <w:r>
              <w:t>)</w:t>
            </w:r>
            <w:r w:rsidR="00FC3A3C">
              <w:t>.</w:t>
            </w:r>
          </w:p>
        </w:tc>
      </w:tr>
    </w:tbl>
    <w:p w14:paraId="3DC7CA41" w14:textId="77777777" w:rsidR="00226C5A" w:rsidRDefault="00226C5A" w:rsidP="001771AB">
      <w:pPr>
        <w:pStyle w:val="NormalWeb"/>
        <w:shd w:val="clear" w:color="auto" w:fill="FFFFFF"/>
        <w:spacing w:before="0" w:after="0" w:line="480" w:lineRule="auto"/>
        <w:rPr>
          <w:rFonts w:ascii="Arial" w:hAnsi="Arial" w:cs="Arial"/>
          <w:color w:val="000000"/>
        </w:rPr>
      </w:pPr>
      <w:r>
        <w:rPr>
          <w:rFonts w:ascii="Arial" w:hAnsi="Arial" w:cs="Arial"/>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0002FC2" w14:textId="572C7CAF" w:rsidR="002F5FAC" w:rsidRPr="005D6A1A" w:rsidRDefault="00BE7B41" w:rsidP="002F5FAC">
      <w:pPr>
        <w:spacing w:before="0" w:after="0"/>
        <w:rPr>
          <w:rFonts w:eastAsia="Times New Roman"/>
          <w:szCs w:val="20"/>
        </w:rPr>
      </w:pPr>
      <w:r>
        <w:rPr>
          <w:highlight w:val="white"/>
        </w:rPr>
        <w:t xml:space="preserve">The Committee on the Rights of Persons with Disabilities, has stated </w:t>
      </w:r>
      <w:r w:rsidR="002F5FAC" w:rsidRPr="005D6A1A">
        <w:rPr>
          <w:rFonts w:eastAsia="Times New Roman"/>
        </w:rPr>
        <w:t>that:</w:t>
      </w:r>
    </w:p>
    <w:p w14:paraId="7234DEA5" w14:textId="77777777" w:rsidR="002F5FAC" w:rsidRPr="005D6A1A" w:rsidRDefault="002F5FAC" w:rsidP="002F5FAC">
      <w:pPr>
        <w:spacing w:before="0" w:after="0"/>
        <w:ind w:left="720"/>
      </w:pPr>
    </w:p>
    <w:p w14:paraId="714E507B" w14:textId="11FEBE2B" w:rsidR="002F5FAC" w:rsidRPr="005D6A1A" w:rsidRDefault="002F5FAC" w:rsidP="002F5FAC">
      <w:pPr>
        <w:spacing w:before="0" w:after="0"/>
        <w:ind w:left="720"/>
        <w:rPr>
          <w:rFonts w:eastAsia="Times New Roman"/>
        </w:rPr>
      </w:pPr>
      <w:r w:rsidRPr="005D6A1A">
        <w:t>All people risk being subject to ‘undue influence’, yet this may be exacerbated for those who rely on the support of others to make decisions. Undue influence is characterized as occurring, where the quality of the interaction between the support person and the person being supported includes signs of fear, aggression, threat, deception or manipulation.</w:t>
      </w:r>
      <w:r w:rsidRPr="005D6A1A">
        <w:rPr>
          <w:sz w:val="20"/>
          <w:vertAlign w:val="superscript"/>
        </w:rPr>
        <w:endnoteReference w:id="103"/>
      </w:r>
    </w:p>
    <w:p w14:paraId="480557A5" w14:textId="77777777" w:rsidR="002F5FAC" w:rsidRDefault="002F5FAC" w:rsidP="00B16AB6">
      <w:pPr>
        <w:spacing w:before="0" w:after="0"/>
      </w:pPr>
    </w:p>
    <w:p w14:paraId="1CC5BF30" w14:textId="7869CE2D" w:rsidR="00B16AB6" w:rsidRDefault="00B16AB6" w:rsidP="00B16AB6">
      <w:pPr>
        <w:spacing w:before="0" w:after="0"/>
      </w:pPr>
      <w:r w:rsidRPr="00E342D3">
        <w:t>Keep the four principles proposed by the Australian Law Reform Commission in your mind as we start to explore the role</w:t>
      </w:r>
      <w:r w:rsidR="001771AB">
        <w:t xml:space="preserve"> of family, friends and carers.</w:t>
      </w:r>
    </w:p>
    <w:p w14:paraId="694468BB" w14:textId="77777777" w:rsidR="00B16AB6" w:rsidRPr="004F3993" w:rsidRDefault="00B16AB6" w:rsidP="00C32F7E">
      <w:pPr>
        <w:pStyle w:val="Heading3"/>
      </w:pPr>
      <w:r w:rsidRPr="004F3993">
        <w:lastRenderedPageBreak/>
        <w:t>The role of family, friends and carers</w:t>
      </w:r>
    </w:p>
    <w:p w14:paraId="7E910C61" w14:textId="77777777" w:rsidR="005D6A1A" w:rsidRPr="005D6A1A" w:rsidRDefault="005D6A1A" w:rsidP="005D6A1A">
      <w:pPr>
        <w:spacing w:before="0" w:after="0"/>
      </w:pPr>
      <w:r w:rsidRPr="005D6A1A">
        <w:rPr>
          <w:rFonts w:eastAsia="Times New Roman"/>
        </w:rPr>
        <w:t>F</w:t>
      </w:r>
      <w:r w:rsidRPr="005D6A1A">
        <w:t xml:space="preserve">amily, friends and carers play an active role in the care and support of many people with disability. </w:t>
      </w:r>
    </w:p>
    <w:p w14:paraId="1D94DA81" w14:textId="77777777" w:rsidR="005D6A1A" w:rsidRPr="005D6A1A" w:rsidRDefault="005D6A1A" w:rsidP="005D6A1A">
      <w:pPr>
        <w:spacing w:before="0" w:after="0"/>
      </w:pPr>
    </w:p>
    <w:p w14:paraId="728F44AD" w14:textId="77777777" w:rsidR="005D6A1A" w:rsidRPr="005D6A1A" w:rsidRDefault="005D6A1A" w:rsidP="005D6A1A">
      <w:pPr>
        <w:spacing w:before="0" w:after="0"/>
      </w:pPr>
      <w:r w:rsidRPr="005D6A1A">
        <w:t>As we saw back in Topic 4, in 2012 there were around 2.7 million carers in Australia providing support to friends or family with disability or ill health.</w:t>
      </w:r>
      <w:r w:rsidRPr="005D6A1A">
        <w:rPr>
          <w:sz w:val="20"/>
          <w:vertAlign w:val="superscript"/>
        </w:rPr>
        <w:endnoteReference w:id="104"/>
      </w:r>
      <w:r w:rsidRPr="005D6A1A">
        <w:t xml:space="preserve"> </w:t>
      </w:r>
    </w:p>
    <w:p w14:paraId="46919400" w14:textId="77777777" w:rsidR="00B16AB6" w:rsidRDefault="00B16AB6" w:rsidP="00B16AB6">
      <w:pPr>
        <w:spacing w:before="0" w:after="0"/>
      </w:pPr>
    </w:p>
    <w:p w14:paraId="6D96D3E1" w14:textId="7B8079E9" w:rsidR="005D6A1A" w:rsidRDefault="005D6A1A" w:rsidP="005D6A1A">
      <w:pPr>
        <w:spacing w:before="0" w:after="0"/>
        <w:jc w:val="center"/>
      </w:pPr>
      <w:r>
        <w:rPr>
          <w:noProof/>
        </w:rPr>
        <w:drawing>
          <wp:inline distT="0" distB="0" distL="0" distR="0" wp14:anchorId="57E92AD5" wp14:editId="6AC20F2E">
            <wp:extent cx="4212590" cy="2359660"/>
            <wp:effectExtent l="0" t="0" r="0" b="2540"/>
            <wp:docPr id="22650" name="Picture 22650" descr="woman helping her a young boy with disability do 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212590" cy="2359660"/>
                    </a:xfrm>
                    <a:prstGeom prst="rect">
                      <a:avLst/>
                    </a:prstGeom>
                    <a:noFill/>
                  </pic:spPr>
                </pic:pic>
              </a:graphicData>
            </a:graphic>
          </wp:inline>
        </w:drawing>
      </w:r>
    </w:p>
    <w:p w14:paraId="4E4B4FF4" w14:textId="77777777" w:rsidR="005D6A1A" w:rsidRDefault="005D6A1A" w:rsidP="00B16AB6">
      <w:pPr>
        <w:spacing w:before="0" w:after="0"/>
      </w:pPr>
    </w:p>
    <w:p w14:paraId="4E555687" w14:textId="77777777" w:rsidR="005D6A1A" w:rsidRPr="005D6A1A" w:rsidRDefault="005D6A1A" w:rsidP="005D6A1A">
      <w:pPr>
        <w:spacing w:before="0" w:after="0"/>
      </w:pPr>
      <w:r w:rsidRPr="005D6A1A">
        <w:t>At the same time, many people with disability operate independently of informal support structures and will prefer that family and friends are not involved in conversations about disability services at all.</w:t>
      </w:r>
    </w:p>
    <w:p w14:paraId="3AE55056" w14:textId="77777777" w:rsidR="005D6A1A" w:rsidRPr="005D6A1A" w:rsidRDefault="005D6A1A" w:rsidP="005D6A1A">
      <w:pPr>
        <w:tabs>
          <w:tab w:val="left" w:pos="720"/>
        </w:tabs>
        <w:spacing w:before="0" w:after="0"/>
      </w:pPr>
    </w:p>
    <w:p w14:paraId="0A47BE2D" w14:textId="74D22300" w:rsidR="005D6A1A" w:rsidRPr="005D6A1A" w:rsidRDefault="00BE7B41" w:rsidP="005D6A1A">
      <w:pPr>
        <w:tabs>
          <w:tab w:val="left" w:pos="720"/>
        </w:tabs>
        <w:spacing w:before="0" w:after="0"/>
      </w:pPr>
      <w:r>
        <w:t>Consider</w:t>
      </w:r>
      <w:r w:rsidRPr="005D6A1A">
        <w:t xml:space="preserve"> </w:t>
      </w:r>
      <w:r w:rsidR="005D6A1A" w:rsidRPr="005D6A1A">
        <w:t xml:space="preserve">the following indicators of practice from the </w:t>
      </w:r>
      <w:r w:rsidR="005D6A1A" w:rsidRPr="005D6A1A">
        <w:rPr>
          <w:i/>
        </w:rPr>
        <w:t>National Standards for Disability Services</w:t>
      </w:r>
      <w:r w:rsidR="005D6A1A" w:rsidRPr="005D6A1A">
        <w:t>.</w:t>
      </w:r>
    </w:p>
    <w:p w14:paraId="7E8B10A0" w14:textId="77777777" w:rsidR="00226C5A" w:rsidRDefault="00226C5A" w:rsidP="00226C5A">
      <w:pPr>
        <w:pStyle w:val="ListBullet"/>
        <w:numPr>
          <w:ilvl w:val="0"/>
          <w:numId w:val="0"/>
        </w:numPr>
        <w:tabs>
          <w:tab w:val="left" w:pos="720"/>
        </w:tabs>
        <w:spacing w:before="0" w:after="0"/>
      </w:pPr>
    </w:p>
    <w:tbl>
      <w:tblPr>
        <w:tblStyle w:val="TableGrid"/>
        <w:tblW w:w="9067" w:type="dxa"/>
        <w:tblLook w:val="04A0" w:firstRow="1" w:lastRow="0" w:firstColumn="1" w:lastColumn="0" w:noHBand="0" w:noVBand="1"/>
      </w:tblPr>
      <w:tblGrid>
        <w:gridCol w:w="3114"/>
        <w:gridCol w:w="5953"/>
      </w:tblGrid>
      <w:tr w:rsidR="00226C5A" w:rsidRPr="007F63F7" w14:paraId="0CBBB0BD" w14:textId="77777777" w:rsidTr="00226C5A">
        <w:tc>
          <w:tcPr>
            <w:tcW w:w="3114" w:type="dxa"/>
          </w:tcPr>
          <w:p w14:paraId="3809D545" w14:textId="77777777" w:rsidR="00226C5A" w:rsidRPr="007F63F7" w:rsidRDefault="00226C5A" w:rsidP="00226C5A">
            <w:pPr>
              <w:spacing w:before="120" w:after="120"/>
              <w:ind w:left="29"/>
              <w:jc w:val="center"/>
              <w:rPr>
                <w:b/>
              </w:rPr>
            </w:pPr>
            <w:r w:rsidRPr="007F63F7">
              <w:rPr>
                <w:b/>
              </w:rPr>
              <w:t>National Standard</w:t>
            </w:r>
            <w:r>
              <w:rPr>
                <w:b/>
              </w:rPr>
              <w:t>s</w:t>
            </w:r>
            <w:r w:rsidRPr="007F63F7">
              <w:rPr>
                <w:b/>
              </w:rPr>
              <w:t xml:space="preserve"> for Disability Services</w:t>
            </w:r>
          </w:p>
        </w:tc>
        <w:tc>
          <w:tcPr>
            <w:tcW w:w="5953" w:type="dxa"/>
          </w:tcPr>
          <w:p w14:paraId="6C477761" w14:textId="77777777" w:rsidR="00226C5A" w:rsidRPr="007F63F7" w:rsidRDefault="00226C5A" w:rsidP="00226C5A">
            <w:pPr>
              <w:spacing w:before="120" w:after="120"/>
              <w:ind w:left="743" w:hanging="572"/>
              <w:jc w:val="center"/>
              <w:rPr>
                <w:b/>
              </w:rPr>
            </w:pPr>
            <w:r w:rsidRPr="009B0D81">
              <w:rPr>
                <w:b/>
              </w:rPr>
              <w:t>Indicators of Practice</w:t>
            </w:r>
          </w:p>
        </w:tc>
      </w:tr>
      <w:tr w:rsidR="00226C5A" w:rsidRPr="00E342D3" w14:paraId="190CF47B" w14:textId="77777777" w:rsidTr="00226C5A">
        <w:tc>
          <w:tcPr>
            <w:tcW w:w="3114" w:type="dxa"/>
          </w:tcPr>
          <w:p w14:paraId="1777F6BD" w14:textId="77777777" w:rsidR="00226C5A" w:rsidRPr="00E342D3" w:rsidRDefault="00226C5A" w:rsidP="00226C5A">
            <w:pPr>
              <w:spacing w:before="120" w:after="120"/>
              <w:ind w:left="171"/>
              <w:rPr>
                <w:b/>
              </w:rPr>
            </w:pPr>
            <w:r w:rsidRPr="00E908E5">
              <w:rPr>
                <w:b/>
              </w:rPr>
              <w:t>Standard 2: Participation and Inclusion</w:t>
            </w:r>
          </w:p>
        </w:tc>
        <w:tc>
          <w:tcPr>
            <w:tcW w:w="5953" w:type="dxa"/>
          </w:tcPr>
          <w:p w14:paraId="70416D59" w14:textId="77777777" w:rsidR="00226C5A" w:rsidRPr="00E342D3" w:rsidRDefault="00226C5A" w:rsidP="00226C5A">
            <w:pPr>
              <w:spacing w:before="120" w:after="120"/>
              <w:ind w:left="742" w:hanging="567"/>
            </w:pPr>
            <w:r w:rsidRPr="00E908E5">
              <w:t>2:4</w:t>
            </w:r>
            <w:r w:rsidRPr="00E908E5">
              <w:tab/>
              <w:t>Where appropriate, the service works with an individual’s family, friends, carer or advocate to promote community connection, inclusion and participation.</w:t>
            </w:r>
          </w:p>
        </w:tc>
      </w:tr>
      <w:tr w:rsidR="00226C5A" w:rsidRPr="00E342D3" w14:paraId="106F088D" w14:textId="77777777" w:rsidTr="00226C5A">
        <w:tc>
          <w:tcPr>
            <w:tcW w:w="3114" w:type="dxa"/>
          </w:tcPr>
          <w:p w14:paraId="210BE3FC" w14:textId="77777777" w:rsidR="00226C5A" w:rsidRPr="00E908E5" w:rsidRDefault="00226C5A" w:rsidP="00226C5A">
            <w:pPr>
              <w:spacing w:before="120" w:after="120"/>
              <w:ind w:left="171"/>
              <w:rPr>
                <w:b/>
              </w:rPr>
            </w:pPr>
            <w:r w:rsidRPr="00E908E5">
              <w:rPr>
                <w:b/>
              </w:rPr>
              <w:t>Standard 3: Individual Outcomes</w:t>
            </w:r>
          </w:p>
        </w:tc>
        <w:tc>
          <w:tcPr>
            <w:tcW w:w="5953" w:type="dxa"/>
          </w:tcPr>
          <w:p w14:paraId="6035F118" w14:textId="77777777" w:rsidR="00226C5A" w:rsidRPr="00E908E5" w:rsidRDefault="00226C5A" w:rsidP="00226C5A">
            <w:pPr>
              <w:spacing w:before="120" w:after="120"/>
              <w:ind w:left="742" w:hanging="567"/>
            </w:pPr>
            <w:r w:rsidRPr="00E908E5">
              <w:t>3:2</w:t>
            </w:r>
            <w:r w:rsidRPr="00E908E5">
              <w:tab/>
              <w:t>Service planning, provision and review is based on individual choice and is undertaken together with an individual and, with consent, their family, friends, carer or advocate.</w:t>
            </w:r>
          </w:p>
        </w:tc>
      </w:tr>
    </w:tbl>
    <w:p w14:paraId="0EA7D31B" w14:textId="77777777" w:rsidR="00226C5A" w:rsidRPr="00E342D3" w:rsidRDefault="00226C5A" w:rsidP="00226C5A">
      <w:pPr>
        <w:spacing w:before="0" w:after="0"/>
      </w:pPr>
    </w:p>
    <w:tbl>
      <w:tblPr>
        <w:tblStyle w:val="TableGrid"/>
        <w:tblW w:w="0" w:type="auto"/>
        <w:tblLook w:val="04A0" w:firstRow="1" w:lastRow="0" w:firstColumn="1" w:lastColumn="0" w:noHBand="0" w:noVBand="1"/>
      </w:tblPr>
      <w:tblGrid>
        <w:gridCol w:w="1485"/>
        <w:gridCol w:w="7575"/>
      </w:tblGrid>
      <w:tr w:rsidR="004D3BD4" w14:paraId="5E410887" w14:textId="77777777" w:rsidTr="00B95BC9">
        <w:trPr>
          <w:trHeight w:val="1293"/>
        </w:trPr>
        <w:tc>
          <w:tcPr>
            <w:tcW w:w="1485" w:type="dxa"/>
            <w:tcBorders>
              <w:top w:val="nil"/>
              <w:left w:val="nil"/>
              <w:bottom w:val="nil"/>
              <w:right w:val="nil"/>
            </w:tcBorders>
            <w:vAlign w:val="center"/>
          </w:tcPr>
          <w:p w14:paraId="2D485082" w14:textId="50C31AC1" w:rsidR="004D3BD4" w:rsidRDefault="004D3BD4" w:rsidP="00B95BC9">
            <w:pPr>
              <w:spacing w:before="0" w:after="0"/>
              <w:rPr>
                <w:b/>
              </w:rPr>
            </w:pPr>
            <w:r>
              <w:rPr>
                <w:noProof/>
              </w:rPr>
              <w:drawing>
                <wp:inline distT="0" distB="0" distL="0" distR="0" wp14:anchorId="67E6375A" wp14:editId="05E65E5A">
                  <wp:extent cx="806400" cy="806400"/>
                  <wp:effectExtent l="0" t="0" r="0" b="0"/>
                  <wp:docPr id="5150" name="Picture 515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4A4543A6" w14:textId="76055514" w:rsidR="004D3BD4" w:rsidRDefault="004D3BD4" w:rsidP="00B95BC9">
            <w:pPr>
              <w:spacing w:before="0" w:after="0"/>
              <w:rPr>
                <w:b/>
              </w:rPr>
            </w:pPr>
            <w:r w:rsidRPr="004D3BD4">
              <w:rPr>
                <w:b/>
              </w:rPr>
              <w:t>What do you think are some of the key words in these indicators of practice? Why?</w:t>
            </w:r>
          </w:p>
        </w:tc>
      </w:tr>
    </w:tbl>
    <w:p w14:paraId="28BFB80A" w14:textId="1D6284EF" w:rsidR="00226C5A" w:rsidRDefault="00226C5A" w:rsidP="00BE7B41">
      <w:pPr>
        <w:pStyle w:val="NormalWeb"/>
        <w:shd w:val="clear" w:color="auto" w:fill="FFFFFF"/>
        <w:spacing w:before="0" w:after="0" w:line="480" w:lineRule="auto"/>
        <w:rPr>
          <w:rFonts w:ascii="Arial" w:hAnsi="Arial" w:cs="Arial"/>
          <w:color w:val="000000"/>
        </w:rPr>
      </w:pPr>
      <w:r>
        <w:rPr>
          <w:rFonts w:ascii="Arial" w:hAnsi="Arial" w:cs="Arial"/>
          <w:color w:val="000000"/>
        </w:rPr>
        <w:t>______________________________________________________________________________________________________________________________________</w:t>
      </w:r>
    </w:p>
    <w:p w14:paraId="59FA40F6" w14:textId="77777777" w:rsidR="00226C5A" w:rsidRPr="00F54BAB" w:rsidRDefault="00226C5A" w:rsidP="00226C5A">
      <w:pPr>
        <w:spacing w:before="0" w:after="0"/>
      </w:pPr>
      <w:r w:rsidRPr="00F54BAB">
        <w:lastRenderedPageBreak/>
        <w:t>You should always recognise the person with disability as their own expert and let them determine whether or not they would like family, friends or carers to be involved in conversations around service delivery. In instances where family are actively involved in a service user’s planning, there are times where you might be required to balance the concerns of the family with the will and preferences of the person you are supporting.</w:t>
      </w:r>
    </w:p>
    <w:p w14:paraId="7B039F53" w14:textId="5DF014AD" w:rsidR="00AE50CB" w:rsidRDefault="00AE50CB" w:rsidP="00C32F7E">
      <w:pPr>
        <w:pStyle w:val="Heading3"/>
      </w:pPr>
      <w:r w:rsidRPr="00126D12">
        <w:t>Viewing activity</w:t>
      </w:r>
      <w:r w:rsidR="00B95BC9">
        <w:br/>
      </w:r>
    </w:p>
    <w:tbl>
      <w:tblPr>
        <w:tblStyle w:val="TableGrid"/>
        <w:tblW w:w="0" w:type="auto"/>
        <w:tblLook w:val="04A0" w:firstRow="1" w:lastRow="0" w:firstColumn="1" w:lastColumn="0" w:noHBand="0" w:noVBand="1"/>
      </w:tblPr>
      <w:tblGrid>
        <w:gridCol w:w="1525"/>
        <w:gridCol w:w="7545"/>
      </w:tblGrid>
      <w:tr w:rsidR="00126D12" w14:paraId="09733108" w14:textId="77777777" w:rsidTr="00B14C54">
        <w:trPr>
          <w:trHeight w:val="1124"/>
        </w:trPr>
        <w:tc>
          <w:tcPr>
            <w:tcW w:w="1526" w:type="dxa"/>
            <w:tcBorders>
              <w:top w:val="nil"/>
              <w:left w:val="nil"/>
              <w:bottom w:val="nil"/>
              <w:right w:val="nil"/>
            </w:tcBorders>
          </w:tcPr>
          <w:p w14:paraId="349ADB34" w14:textId="05F3981B" w:rsidR="00126D12" w:rsidRDefault="00126D12" w:rsidP="00B14C54">
            <w:pPr>
              <w:spacing w:before="0" w:after="0"/>
            </w:pPr>
            <w:r>
              <w:rPr>
                <w:noProof/>
              </w:rPr>
              <w:drawing>
                <wp:inline distT="0" distB="0" distL="0" distR="0" wp14:anchorId="69218C12" wp14:editId="0F24331F">
                  <wp:extent cx="804545" cy="804545"/>
                  <wp:effectExtent l="0" t="0" r="0" b="0"/>
                  <wp:docPr id="211" name="Picture 211"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06BE0686" w14:textId="12E1A284" w:rsidR="00126D12" w:rsidRDefault="00126D12" w:rsidP="00126D12">
            <w:pPr>
              <w:pStyle w:val="NoSpacing"/>
            </w:pPr>
            <w:r w:rsidRPr="00F54BAB">
              <w:rPr>
                <w:b/>
              </w:rPr>
              <w:t>Video:</w:t>
            </w:r>
            <w:r w:rsidRPr="00E342D3">
              <w:t xml:space="preserve"> ‘</w:t>
            </w:r>
            <w:hyperlink r:id="rId145" w:history="1">
              <w:r w:rsidRPr="00C76C78">
                <w:rPr>
                  <w:rStyle w:val="Hyperlink"/>
                </w:rPr>
                <w:t>Dee’s place</w:t>
              </w:r>
            </w:hyperlink>
            <w:r w:rsidRPr="00E6291B">
              <w:t>’</w:t>
            </w:r>
          </w:p>
          <w:p w14:paraId="33D83B99" w14:textId="7B069DA8" w:rsidR="00126D12" w:rsidRPr="00126D12" w:rsidRDefault="00126D12" w:rsidP="00BE7B41">
            <w:pPr>
              <w:pStyle w:val="NoSpacing"/>
              <w:rPr>
                <w:color w:val="0000FF"/>
                <w:u w:val="single"/>
              </w:rPr>
            </w:pPr>
            <w:r w:rsidRPr="00F54BAB">
              <w:rPr>
                <w:b/>
              </w:rPr>
              <w:t>Source:</w:t>
            </w:r>
            <w:r w:rsidRPr="00E342D3">
              <w:t xml:space="preserve"> </w:t>
            </w:r>
            <w:r w:rsidR="00C76C78" w:rsidRPr="00756F99">
              <w:t>Australian Human Rights Commission</w:t>
            </w:r>
          </w:p>
        </w:tc>
      </w:tr>
    </w:tbl>
    <w:p w14:paraId="1C69C4DC" w14:textId="77777777" w:rsidR="00AE50CB" w:rsidRPr="00E342D3" w:rsidRDefault="00AE50CB" w:rsidP="00AE50CB">
      <w:pPr>
        <w:pStyle w:val="NoSpacing"/>
      </w:pPr>
    </w:p>
    <w:p w14:paraId="657AE02B" w14:textId="27F5BBD1" w:rsidR="00AE50CB" w:rsidRPr="00B95BC9" w:rsidRDefault="00AE50CB" w:rsidP="00B95BC9">
      <w:pPr>
        <w:spacing w:before="0" w:after="0"/>
        <w:jc w:val="both"/>
        <w:rPr>
          <w:b/>
        </w:rPr>
      </w:pPr>
      <w:r w:rsidRPr="00E342D3">
        <w:rPr>
          <w:noProof/>
        </w:rPr>
        <w:drawing>
          <wp:inline distT="0" distB="0" distL="0" distR="0" wp14:anchorId="3DD5E45B" wp14:editId="1BA7CB05">
            <wp:extent cx="3819525" cy="1975450"/>
            <wp:effectExtent l="0" t="0" r="0" b="6350"/>
            <wp:docPr id="206" name="Picture 206" descr="Screenshot of 'Dee's place'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screen">
                      <a:extLst>
                        <a:ext uri="{28A0092B-C50C-407E-A947-70E740481C1C}">
                          <a14:useLocalDpi xmlns:a14="http://schemas.microsoft.com/office/drawing/2010/main"/>
                        </a:ext>
                      </a:extLst>
                    </a:blip>
                    <a:srcRect/>
                    <a:stretch/>
                  </pic:blipFill>
                  <pic:spPr bwMode="auto">
                    <a:xfrm>
                      <a:off x="0" y="0"/>
                      <a:ext cx="3819525" cy="19754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5F6B43A" w14:textId="77777777" w:rsidR="00AE50CB" w:rsidRPr="00E342D3" w:rsidRDefault="00AE50CB" w:rsidP="00AE50CB">
      <w:pPr>
        <w:spacing w:before="0" w:after="0"/>
        <w:rPr>
          <w:b/>
        </w:rPr>
      </w:pPr>
    </w:p>
    <w:p w14:paraId="546CF068" w14:textId="6C416529" w:rsidR="00AE50CB" w:rsidRPr="00E342D3" w:rsidRDefault="00AE50CB" w:rsidP="00AE50CB">
      <w:pPr>
        <w:spacing w:before="0" w:after="0"/>
        <w:rPr>
          <w:b/>
        </w:rPr>
      </w:pPr>
      <w:r w:rsidRPr="00E342D3">
        <w:rPr>
          <w:b/>
        </w:rPr>
        <w:t xml:space="preserve">Summary: </w:t>
      </w:r>
      <w:r w:rsidR="004D3BD4" w:rsidRPr="004D3BD4">
        <w:rPr>
          <w:rFonts w:eastAsia="Times New Roman" w:cs="Arial"/>
          <w:color w:val="000000"/>
          <w:szCs w:val="21"/>
        </w:rPr>
        <w:t xml:space="preserve">Living independently is something most teenagers look forward to. So it wasn’t a surprise when at 18, Dee Holmes told her mum and dad that she wanted to live in her own place, like her brothers. But for people like Dee, who have an intellectual disability, finding enough support to live with independence </w:t>
      </w:r>
      <w:r w:rsidR="00BE7B41">
        <w:rPr>
          <w:rFonts w:eastAsia="Times New Roman" w:cs="Arial"/>
          <w:color w:val="000000"/>
          <w:szCs w:val="21"/>
        </w:rPr>
        <w:t>can be</w:t>
      </w:r>
      <w:r w:rsidR="00BE7B41" w:rsidRPr="004D3BD4">
        <w:rPr>
          <w:rFonts w:eastAsia="Times New Roman" w:cs="Arial"/>
          <w:color w:val="000000"/>
          <w:szCs w:val="21"/>
        </w:rPr>
        <w:t xml:space="preserve"> </w:t>
      </w:r>
      <w:r w:rsidR="004D3BD4" w:rsidRPr="004D3BD4">
        <w:rPr>
          <w:rFonts w:eastAsia="Times New Roman" w:cs="Arial"/>
          <w:color w:val="000000"/>
          <w:szCs w:val="21"/>
        </w:rPr>
        <w:t xml:space="preserve">difficult. </w:t>
      </w:r>
    </w:p>
    <w:p w14:paraId="65FE095A" w14:textId="77777777" w:rsidR="00BE7B41" w:rsidRDefault="00BE7B41" w:rsidP="00AE50CB">
      <w:pPr>
        <w:spacing w:before="0" w:after="0"/>
      </w:pPr>
      <w:bookmarkStart w:id="105" w:name="OLE_LINK4"/>
      <w:bookmarkStart w:id="106" w:name="OLE_LINK3"/>
    </w:p>
    <w:p w14:paraId="7400BD5E" w14:textId="77777777" w:rsidR="00AE50CB" w:rsidRPr="0070649A" w:rsidRDefault="00AE50CB" w:rsidP="00AE50CB">
      <w:pPr>
        <w:spacing w:before="0" w:after="0"/>
        <w:rPr>
          <w:b/>
        </w:rPr>
      </w:pPr>
      <w:r w:rsidRPr="0070649A">
        <w:rPr>
          <w:b/>
        </w:rPr>
        <w:t>Notes:</w:t>
      </w:r>
    </w:p>
    <w:p w14:paraId="1140578E" w14:textId="71AAE12A" w:rsidR="00AE50CB" w:rsidRPr="00E342D3" w:rsidRDefault="00AE50CB" w:rsidP="00B95BC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6BAB30" w14:textId="23D2B847" w:rsidR="00AE50CB" w:rsidRPr="00E342D3" w:rsidRDefault="00AE50CB" w:rsidP="00AE50CB">
      <w:pPr>
        <w:spacing w:before="0" w:after="0"/>
      </w:pPr>
      <w:r w:rsidRPr="00E342D3">
        <w:t xml:space="preserve">While Dee’s parents were concerned about her living in the community, they supported her because this was her </w:t>
      </w:r>
      <w:r w:rsidR="00BE7B41">
        <w:t>choice</w:t>
      </w:r>
      <w:r w:rsidRPr="00E342D3">
        <w:t xml:space="preserve">. </w:t>
      </w:r>
      <w:r>
        <w:t>N</w:t>
      </w:r>
      <w:r w:rsidRPr="00E342D3">
        <w:t>ot all families operate this way and some may need extra reassuranc</w:t>
      </w:r>
      <w:bookmarkEnd w:id="105"/>
      <w:bookmarkEnd w:id="106"/>
      <w:r w:rsidRPr="00E342D3">
        <w:t>e.</w:t>
      </w:r>
    </w:p>
    <w:p w14:paraId="79935103" w14:textId="77777777" w:rsidR="00AE50CB" w:rsidRPr="00E342D3" w:rsidRDefault="00AE50CB" w:rsidP="00AE50CB">
      <w:pPr>
        <w:spacing w:before="0" w:after="0"/>
        <w:rPr>
          <w:b/>
        </w:rPr>
      </w:pPr>
    </w:p>
    <w:p w14:paraId="2397D49B" w14:textId="1E933E36" w:rsidR="00AE50CB" w:rsidRPr="00B95BC9" w:rsidRDefault="00B95BC9" w:rsidP="00AE50CB">
      <w:pPr>
        <w:spacing w:before="0" w:after="0"/>
        <w:rPr>
          <w:b/>
        </w:rPr>
      </w:pPr>
      <w:r w:rsidRPr="00B95BC9">
        <w:rPr>
          <w:b/>
        </w:rPr>
        <w:lastRenderedPageBreak/>
        <w:t xml:space="preserve">Discussion </w:t>
      </w:r>
      <w:r>
        <w:rPr>
          <w:b/>
        </w:rPr>
        <w:t>s</w:t>
      </w:r>
      <w:r w:rsidRPr="00B95BC9">
        <w:rPr>
          <w:b/>
        </w:rPr>
        <w:t>cenario: Heath</w:t>
      </w:r>
    </w:p>
    <w:p w14:paraId="12C4032C" w14:textId="77777777" w:rsidR="00AE50CB" w:rsidRPr="00E342D3" w:rsidRDefault="00AE50CB" w:rsidP="00AE50CB">
      <w:pPr>
        <w:spacing w:before="0" w:after="0"/>
      </w:pPr>
    </w:p>
    <w:p w14:paraId="7900CA5E" w14:textId="77777777" w:rsidR="00EE0D24" w:rsidRPr="00EE0D24" w:rsidRDefault="00EE0D24" w:rsidP="00EE0D24">
      <w:pPr>
        <w:spacing w:before="0" w:after="0"/>
        <w:ind w:left="720"/>
      </w:pPr>
      <w:r w:rsidRPr="00EE0D24">
        <w:t>Heath is 20 and lives in a large regional town. He lives with another young man who also has a neurological condition. Heath uses domestic assistance, and personal assistance with appointments and events. He likes where he lives, but wants to live in a big city, where he could go to the football, theatre and musicals. His family however discourage him from moving, as they are concerned about how he might cope. His support workers also say that it would be hard to organise.</w:t>
      </w:r>
    </w:p>
    <w:p w14:paraId="2E605F7A" w14:textId="77777777" w:rsidR="00EE0D24" w:rsidRPr="00EE0D24" w:rsidRDefault="00EE0D24" w:rsidP="00EE0D24">
      <w:pPr>
        <w:spacing w:before="0" w:after="0"/>
        <w:ind w:left="720"/>
      </w:pPr>
    </w:p>
    <w:p w14:paraId="423B9161" w14:textId="77777777" w:rsidR="00EE0D24" w:rsidRPr="00EE0D24" w:rsidRDefault="00EE0D24" w:rsidP="00EE0D24">
      <w:pPr>
        <w:spacing w:before="0" w:after="0"/>
        <w:ind w:left="720"/>
      </w:pPr>
      <w:r w:rsidRPr="00EE0D24">
        <w:t xml:space="preserve">After turning 21, Heath decides that he definitely wants to experience living in a city. Heath asks Denise, his key support worker, to assist him to speak with his family about his goal to move away. </w:t>
      </w:r>
    </w:p>
    <w:p w14:paraId="024509B6" w14:textId="77777777" w:rsidR="00EE0D24" w:rsidRPr="00EE0D24" w:rsidRDefault="00EE0D24" w:rsidP="00EE0D24">
      <w:pPr>
        <w:spacing w:before="0" w:after="0"/>
        <w:ind w:left="720"/>
      </w:pPr>
    </w:p>
    <w:p w14:paraId="2D924BEE" w14:textId="77777777" w:rsidR="00EE0D24" w:rsidRPr="00EE0D24" w:rsidRDefault="00EE0D24" w:rsidP="00EE0D24">
      <w:pPr>
        <w:spacing w:before="0" w:after="0"/>
        <w:ind w:left="720"/>
      </w:pPr>
      <w:r w:rsidRPr="00EE0D24">
        <w:t>They sit down together and map out what is required for Heath to move. Heath’s family outline their worries, and Heath expresses his life goals to his family. They discuss housing, health, study, employment, friendship and travel, and together they explore the kinds of support that would be available for Heath in the city. They identify a few risks, and discuss how to manage them. They also explore new skills that Heath will need such as using public transport and managing his household budget.</w:t>
      </w:r>
    </w:p>
    <w:p w14:paraId="6077C7DF" w14:textId="77777777" w:rsidR="00EE0D24" w:rsidRPr="00EE0D24" w:rsidRDefault="00EE0D24" w:rsidP="00EE0D24">
      <w:pPr>
        <w:spacing w:before="0" w:after="0"/>
        <w:ind w:left="720"/>
      </w:pPr>
    </w:p>
    <w:p w14:paraId="6E3BA1C2" w14:textId="77777777" w:rsidR="00EE0D24" w:rsidRPr="00EE0D24" w:rsidRDefault="00EE0D24" w:rsidP="00EE0D24">
      <w:pPr>
        <w:spacing w:before="0" w:after="0"/>
        <w:ind w:left="720"/>
      </w:pPr>
      <w:r w:rsidRPr="00EE0D24">
        <w:t>Suitable accommodation is found but it isn’t available straight away. In the meantime, Heath and Denise develop a plan together that involves Heath using online networks to meet other young people in the city who share his interests. He also enrols in a TAFE that is close to his new home. He makes contact with the disability support worker to discuss his needs and supports on campus.</w:t>
      </w:r>
      <w:r w:rsidRPr="00EE0D24">
        <w:rPr>
          <w:sz w:val="20"/>
          <w:vertAlign w:val="superscript"/>
        </w:rPr>
        <w:endnoteReference w:id="105"/>
      </w:r>
    </w:p>
    <w:p w14:paraId="0CA4FD23" w14:textId="77777777" w:rsidR="00AE50CB" w:rsidRPr="00E342D3" w:rsidRDefault="00AE50CB" w:rsidP="00AE50CB">
      <w:pPr>
        <w:spacing w:before="0" w:after="0"/>
      </w:pPr>
    </w:p>
    <w:p w14:paraId="0ED8A75E" w14:textId="0C8E7C07" w:rsidR="00C12CAE" w:rsidRDefault="00AE50CB" w:rsidP="00AE50CB">
      <w:pPr>
        <w:spacing w:before="0" w:after="0"/>
      </w:pPr>
      <w:r w:rsidRPr="00E342D3">
        <w:t xml:space="preserve">In this scenario, Heath had given his consent for the support worker to help him address the concerns of his family. The support worker was able to reassure Heath’s family while still allowing Heath to work towards his own goals. </w:t>
      </w:r>
    </w:p>
    <w:p w14:paraId="38CE9F50" w14:textId="77777777" w:rsidR="00C12CAE" w:rsidRPr="004D3BD4" w:rsidRDefault="00C12CAE" w:rsidP="00AE50CB">
      <w:pPr>
        <w:spacing w:before="0" w:after="0"/>
        <w:rPr>
          <w:b/>
        </w:rPr>
      </w:pPr>
    </w:p>
    <w:tbl>
      <w:tblPr>
        <w:tblStyle w:val="TableGrid"/>
        <w:tblW w:w="0" w:type="auto"/>
        <w:tblLook w:val="04A0" w:firstRow="1" w:lastRow="0" w:firstColumn="1" w:lastColumn="0" w:noHBand="0" w:noVBand="1"/>
      </w:tblPr>
      <w:tblGrid>
        <w:gridCol w:w="1485"/>
        <w:gridCol w:w="7575"/>
      </w:tblGrid>
      <w:tr w:rsidR="00C12CAE" w14:paraId="7B65ED02" w14:textId="77777777" w:rsidTr="00756F99">
        <w:trPr>
          <w:trHeight w:val="1293"/>
        </w:trPr>
        <w:tc>
          <w:tcPr>
            <w:tcW w:w="1485" w:type="dxa"/>
            <w:tcBorders>
              <w:top w:val="nil"/>
              <w:left w:val="nil"/>
              <w:bottom w:val="nil"/>
              <w:right w:val="nil"/>
            </w:tcBorders>
            <w:vAlign w:val="center"/>
          </w:tcPr>
          <w:p w14:paraId="289977EC" w14:textId="77777777" w:rsidR="00C12CAE" w:rsidRDefault="00C12CAE" w:rsidP="00BE7B41">
            <w:pPr>
              <w:spacing w:before="0" w:after="0"/>
              <w:rPr>
                <w:b/>
              </w:rPr>
            </w:pPr>
            <w:r>
              <w:rPr>
                <w:noProof/>
              </w:rPr>
              <w:drawing>
                <wp:inline distT="0" distB="0" distL="0" distR="0" wp14:anchorId="104272AB" wp14:editId="6035D738">
                  <wp:extent cx="806400" cy="806400"/>
                  <wp:effectExtent l="0" t="0" r="0" b="0"/>
                  <wp:docPr id="22652" name="Picture 2265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0B2DE990" w14:textId="65F4424C" w:rsidR="00C12CAE" w:rsidRDefault="00B95BC9" w:rsidP="00BE7B41">
            <w:pPr>
              <w:spacing w:before="0" w:after="0"/>
              <w:rPr>
                <w:b/>
              </w:rPr>
            </w:pPr>
            <w:r>
              <w:rPr>
                <w:b/>
              </w:rPr>
              <w:t>W</w:t>
            </w:r>
            <w:r w:rsidR="00C12CAE">
              <w:rPr>
                <w:b/>
              </w:rPr>
              <w:t xml:space="preserve">hat might </w:t>
            </w:r>
            <w:r w:rsidR="00C12CAE" w:rsidRPr="004D3BD4">
              <w:rPr>
                <w:b/>
              </w:rPr>
              <w:t>happen when the wishes of the person with disability and the wishes of the family are completely inconsistent?</w:t>
            </w:r>
          </w:p>
        </w:tc>
      </w:tr>
    </w:tbl>
    <w:p w14:paraId="5BC19205" w14:textId="30CBAB48" w:rsidR="00AE50CB" w:rsidRDefault="00AE50CB" w:rsidP="00B95BC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ACA2D9D" w14:textId="4EEBDBEF" w:rsidR="00AE50CB" w:rsidRPr="00AE50CB" w:rsidRDefault="00AE50CB" w:rsidP="00C32F7E">
      <w:pPr>
        <w:pStyle w:val="Heading3"/>
      </w:pPr>
      <w:r w:rsidRPr="00F53F07">
        <w:lastRenderedPageBreak/>
        <w:t>Activity: Family challenges</w:t>
      </w:r>
    </w:p>
    <w:p w14:paraId="3DD650CE" w14:textId="77777777" w:rsidR="00B95BC9" w:rsidRDefault="00B95BC9" w:rsidP="00AE50CB">
      <w:pPr>
        <w:pStyle w:val="NoSpacing"/>
        <w:rPr>
          <w:rFonts w:eastAsia="MS Mincho"/>
          <w:b/>
        </w:rPr>
      </w:pPr>
    </w:p>
    <w:tbl>
      <w:tblPr>
        <w:tblStyle w:val="TableGrid"/>
        <w:tblW w:w="8834" w:type="dxa"/>
        <w:tblLook w:val="04A0" w:firstRow="1" w:lastRow="0" w:firstColumn="1" w:lastColumn="0" w:noHBand="0" w:noVBand="1"/>
      </w:tblPr>
      <w:tblGrid>
        <w:gridCol w:w="1620"/>
        <w:gridCol w:w="7214"/>
      </w:tblGrid>
      <w:tr w:rsidR="00B95BC9" w:rsidRPr="003F1C32" w14:paraId="53E8D768" w14:textId="77777777" w:rsidTr="00C32F7E">
        <w:trPr>
          <w:trHeight w:val="1686"/>
        </w:trPr>
        <w:tc>
          <w:tcPr>
            <w:tcW w:w="1620" w:type="dxa"/>
            <w:tcBorders>
              <w:top w:val="nil"/>
              <w:left w:val="nil"/>
              <w:bottom w:val="nil"/>
              <w:right w:val="nil"/>
            </w:tcBorders>
            <w:vAlign w:val="center"/>
          </w:tcPr>
          <w:p w14:paraId="6EF7F7A5" w14:textId="77777777" w:rsidR="00B95BC9" w:rsidRPr="003F1C32" w:rsidRDefault="00B95BC9" w:rsidP="00C32F7E">
            <w:pPr>
              <w:spacing w:after="0"/>
              <w:rPr>
                <w:rFonts w:cs="Arial"/>
              </w:rPr>
            </w:pPr>
            <w:r w:rsidRPr="003F1C32">
              <w:rPr>
                <w:noProof/>
              </w:rPr>
              <w:drawing>
                <wp:inline distT="0" distB="0" distL="0" distR="0" wp14:anchorId="269C82E8" wp14:editId="5D56B4C1">
                  <wp:extent cx="806400" cy="806400"/>
                  <wp:effectExtent l="0" t="0" r="0" b="0"/>
                  <wp:docPr id="21" name="Picture 21"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39E46722" w14:textId="77777777" w:rsidR="00B95BC9" w:rsidRDefault="00B95BC9" w:rsidP="00C32F7E">
            <w:pPr>
              <w:pStyle w:val="ListBullet"/>
              <w:numPr>
                <w:ilvl w:val="0"/>
                <w:numId w:val="0"/>
              </w:numPr>
              <w:tabs>
                <w:tab w:val="left" w:pos="720"/>
              </w:tabs>
              <w:spacing w:before="0" w:after="0"/>
              <w:rPr>
                <w:b/>
              </w:rPr>
            </w:pPr>
            <w:r>
              <w:rPr>
                <w:b/>
              </w:rPr>
              <w:t>Discussion Scenario</w:t>
            </w:r>
          </w:p>
          <w:p w14:paraId="0A55564D" w14:textId="77777777" w:rsidR="00B95BC9" w:rsidRDefault="00B95BC9" w:rsidP="00C32F7E">
            <w:pPr>
              <w:pStyle w:val="ListBullet"/>
              <w:numPr>
                <w:ilvl w:val="0"/>
                <w:numId w:val="0"/>
              </w:numPr>
              <w:tabs>
                <w:tab w:val="left" w:pos="720"/>
              </w:tabs>
              <w:spacing w:before="0" w:after="0"/>
              <w:rPr>
                <w:b/>
              </w:rPr>
            </w:pPr>
          </w:p>
          <w:p w14:paraId="45AE6387" w14:textId="326958C2" w:rsidR="009A57D2" w:rsidRDefault="009A57D2" w:rsidP="009A57D2">
            <w:pPr>
              <w:spacing w:before="0" w:after="0"/>
            </w:pPr>
            <w:r w:rsidRPr="00E342D3">
              <w:t xml:space="preserve">You are working with Pedro, a 19-year-old man with </w:t>
            </w:r>
            <w:r w:rsidR="00E462FC">
              <w:t>Cerebral Palsy</w:t>
            </w:r>
            <w:r>
              <w:t xml:space="preserve">, to </w:t>
            </w:r>
            <w:r w:rsidRPr="00E342D3">
              <w:t>prepare a personalised support plan. When Pedro is outlining his goals and aspirations, he indicates that he would like to learn how to get to a local meet-up group</w:t>
            </w:r>
            <w:r>
              <w:t xml:space="preserve"> for young people who are same-</w:t>
            </w:r>
            <w:r w:rsidR="0095714B">
              <w:t>s</w:t>
            </w:r>
            <w:r w:rsidRPr="00E342D3">
              <w:t>ex attracted. The next day, you receive a phone call from Pedro’s mother who tells you that she doesn’t want Pedro to go along to the group because s</w:t>
            </w:r>
            <w:r>
              <w:t>he does not agree with Pedro’s ‘</w:t>
            </w:r>
            <w:r w:rsidRPr="00E342D3">
              <w:t>lifestyle choice</w:t>
            </w:r>
            <w:r>
              <w:t>’</w:t>
            </w:r>
            <w:r w:rsidRPr="00E342D3">
              <w:t xml:space="preserve">. </w:t>
            </w:r>
          </w:p>
          <w:p w14:paraId="2F75E290" w14:textId="77777777" w:rsidR="009A57D2" w:rsidRDefault="009A57D2" w:rsidP="009A57D2">
            <w:pPr>
              <w:spacing w:before="0" w:after="0"/>
            </w:pPr>
          </w:p>
          <w:p w14:paraId="06DC7E60" w14:textId="7E61AE16" w:rsidR="00B95BC9" w:rsidRPr="00A07C29" w:rsidRDefault="009A57D2" w:rsidP="00602A03">
            <w:pPr>
              <w:spacing w:before="0" w:after="0"/>
              <w:rPr>
                <w:rFonts w:cs="Arial"/>
                <w:lang w:eastAsia="zh-TW"/>
              </w:rPr>
            </w:pPr>
            <w:r>
              <w:t>B</w:t>
            </w:r>
            <w:r w:rsidRPr="00E342D3">
              <w:t xml:space="preserve">rainstorm the factors that </w:t>
            </w:r>
            <w:r>
              <w:t>you</w:t>
            </w:r>
            <w:r w:rsidRPr="00E342D3">
              <w:t xml:space="preserve"> would need to consider in managing this situation, and identify the indicators of practice from the </w:t>
            </w:r>
            <w:r w:rsidRPr="00670EE4">
              <w:rPr>
                <w:i/>
              </w:rPr>
              <w:t>National Standards for Disability Services</w:t>
            </w:r>
            <w:r>
              <w:t xml:space="preserve"> that would apply to this scenario.</w:t>
            </w:r>
            <w:r w:rsidRPr="00A41203">
              <w:rPr>
                <w:b/>
              </w:rPr>
              <w:t xml:space="preserve"> </w:t>
            </w:r>
            <w:r w:rsidRPr="00B95BC9">
              <w:t>(</w:t>
            </w:r>
            <w:r w:rsidRPr="00756F99">
              <w:rPr>
                <w:i/>
              </w:rPr>
              <w:t xml:space="preserve">See notes on </w:t>
            </w:r>
            <w:r w:rsidRPr="00634328">
              <w:rPr>
                <w:i/>
              </w:rPr>
              <w:t xml:space="preserve">page </w:t>
            </w:r>
            <w:r w:rsidR="00634328">
              <w:rPr>
                <w:i/>
              </w:rPr>
              <w:t>17</w:t>
            </w:r>
            <w:r w:rsidR="00602A03">
              <w:rPr>
                <w:i/>
              </w:rPr>
              <w:t>3</w:t>
            </w:r>
            <w:r>
              <w:t>)</w:t>
            </w:r>
            <w:r w:rsidR="009B6B72">
              <w:t>.</w:t>
            </w:r>
          </w:p>
        </w:tc>
      </w:tr>
    </w:tbl>
    <w:p w14:paraId="61E6D14A" w14:textId="77777777" w:rsidR="00B95BC9" w:rsidRDefault="00B95BC9" w:rsidP="00AE50CB">
      <w:pPr>
        <w:pStyle w:val="NoSpacing"/>
        <w:rPr>
          <w:rFonts w:eastAsia="MS Mincho"/>
          <w:b/>
        </w:rPr>
      </w:pPr>
    </w:p>
    <w:p w14:paraId="56C816B9" w14:textId="2D2200D7" w:rsidR="00EB6E6A" w:rsidRDefault="00AE50CB" w:rsidP="009A57D2">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A95F05" w:rsidRPr="00A95F05" w14:paraId="1D67BF7E" w14:textId="77777777" w:rsidTr="00756F99">
        <w:trPr>
          <w:trHeight w:val="70"/>
        </w:trPr>
        <w:tc>
          <w:tcPr>
            <w:tcW w:w="1485" w:type="dxa"/>
            <w:vAlign w:val="center"/>
          </w:tcPr>
          <w:p w14:paraId="17044CC0" w14:textId="0C87061C" w:rsidR="00A95F05" w:rsidRPr="009A57D2" w:rsidRDefault="00A95F05" w:rsidP="00756F99">
            <w:pPr>
              <w:spacing w:before="120" w:after="120"/>
              <w:rPr>
                <w:b/>
                <w:bCs/>
                <w:i/>
                <w:iCs/>
                <w:color w:val="243F60"/>
              </w:rPr>
            </w:pPr>
            <w:r w:rsidRPr="00A95F05">
              <w:rPr>
                <w:rFonts w:eastAsia="Times New Roman"/>
                <w:noProof/>
              </w:rPr>
              <w:drawing>
                <wp:inline distT="0" distB="0" distL="0" distR="0" wp14:anchorId="3029F3C1" wp14:editId="547908AE">
                  <wp:extent cx="806400" cy="806400"/>
                  <wp:effectExtent l="0" t="0" r="0" b="0"/>
                  <wp:docPr id="22655" name="Picture 2265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1B0111C8" w14:textId="77777777" w:rsidR="00A95F05" w:rsidRPr="00A95F05" w:rsidRDefault="00A95F05" w:rsidP="00756F99">
            <w:pPr>
              <w:spacing w:before="120" w:after="120"/>
            </w:pPr>
          </w:p>
        </w:tc>
        <w:tc>
          <w:tcPr>
            <w:tcW w:w="7575" w:type="dxa"/>
            <w:vAlign w:val="center"/>
          </w:tcPr>
          <w:p w14:paraId="1313E9B2" w14:textId="77777777" w:rsidR="00A95F05" w:rsidRPr="00A95F05" w:rsidRDefault="00A95F05" w:rsidP="00756F99">
            <w:pPr>
              <w:spacing w:before="120" w:after="120"/>
              <w:rPr>
                <w:b/>
                <w:bCs/>
                <w:i/>
                <w:iCs/>
                <w:color w:val="404040"/>
              </w:rPr>
            </w:pPr>
            <w:r w:rsidRPr="00A95F05">
              <w:rPr>
                <w:b/>
                <w:bCs/>
              </w:rPr>
              <w:t>Further reading:</w:t>
            </w:r>
          </w:p>
          <w:p w14:paraId="54DF8C68" w14:textId="3A9BEB89" w:rsidR="00A95F05" w:rsidRPr="00A95F05" w:rsidRDefault="00A95F05" w:rsidP="00756F99">
            <w:pPr>
              <w:spacing w:before="120" w:after="120"/>
              <w:rPr>
                <w:rFonts w:eastAsia="Times New Roman"/>
                <w:b/>
                <w:bCs/>
                <w:i/>
                <w:iCs/>
                <w:color w:val="243F60"/>
              </w:rPr>
            </w:pPr>
            <w:r w:rsidRPr="00A95F05">
              <w:rPr>
                <w:rFonts w:eastAsia="Times New Roman"/>
              </w:rPr>
              <w:t xml:space="preserve">Commonwealth of Australia, </w:t>
            </w:r>
            <w:hyperlink r:id="rId147" w:history="1">
              <w:r w:rsidRPr="0095714B">
                <w:rPr>
                  <w:rStyle w:val="Hyperlink"/>
                  <w:rFonts w:eastAsia="Times New Roman"/>
                  <w:i/>
                </w:rPr>
                <w:t>Carer Recognition Act 2010</w:t>
              </w:r>
            </w:hyperlink>
            <w:r w:rsidRPr="00A95F05">
              <w:rPr>
                <w:rFonts w:eastAsia="Times New Roman"/>
              </w:rPr>
              <w:t xml:space="preserve"> (2010).</w:t>
            </w:r>
          </w:p>
          <w:p w14:paraId="4E04EDBF" w14:textId="3F937CB3" w:rsidR="00A95F05" w:rsidRPr="00A95F05" w:rsidRDefault="00A95F05" w:rsidP="00756F99">
            <w:pPr>
              <w:spacing w:before="120" w:after="120"/>
              <w:rPr>
                <w:rFonts w:eastAsia="Times New Roman"/>
                <w:b/>
                <w:bCs/>
                <w:i/>
                <w:iCs/>
                <w:color w:val="243F60"/>
              </w:rPr>
            </w:pPr>
            <w:r w:rsidRPr="00A95F05">
              <w:rPr>
                <w:rFonts w:eastAsia="Times New Roman"/>
              </w:rPr>
              <w:t xml:space="preserve">Department of Families, Housing, Community Services and Indigenous Affairs, </w:t>
            </w:r>
            <w:hyperlink r:id="rId148" w:history="1">
              <w:r w:rsidRPr="0095714B">
                <w:rPr>
                  <w:rStyle w:val="Hyperlink"/>
                  <w:rFonts w:eastAsia="Times New Roman"/>
                  <w:i/>
                </w:rPr>
                <w:t>National Carer Strategy Evidence Base</w:t>
              </w:r>
            </w:hyperlink>
            <w:r w:rsidRPr="00A95F05">
              <w:rPr>
                <w:rFonts w:eastAsia="Times New Roman"/>
              </w:rPr>
              <w:t xml:space="preserve"> (2011).</w:t>
            </w:r>
          </w:p>
          <w:p w14:paraId="575B5F1B" w14:textId="7167F2D7" w:rsidR="00A95F05" w:rsidRPr="00A95F05" w:rsidRDefault="00A95F05" w:rsidP="00756F99">
            <w:pPr>
              <w:spacing w:before="120" w:after="120"/>
              <w:rPr>
                <w:rFonts w:eastAsia="Times New Roman"/>
                <w:b/>
                <w:bCs/>
                <w:i/>
                <w:iCs/>
                <w:color w:val="243F60"/>
              </w:rPr>
            </w:pPr>
            <w:r w:rsidRPr="00A95F05">
              <w:rPr>
                <w:rFonts w:eastAsia="Times New Roman"/>
              </w:rPr>
              <w:t xml:space="preserve">Department of Families, Housing, Community Services and Indigenous Affairs, </w:t>
            </w:r>
            <w:hyperlink r:id="rId149" w:history="1">
              <w:r w:rsidRPr="0095714B">
                <w:rPr>
                  <w:rStyle w:val="Hyperlink"/>
                  <w:rFonts w:eastAsia="Times New Roman"/>
                  <w:i/>
                </w:rPr>
                <w:t>National Carer Strategy Implementation Plan</w:t>
              </w:r>
            </w:hyperlink>
            <w:r w:rsidRPr="00A95F05">
              <w:rPr>
                <w:rFonts w:eastAsia="Times New Roman"/>
                <w:i/>
              </w:rPr>
              <w:t xml:space="preserve"> </w:t>
            </w:r>
            <w:r w:rsidRPr="00A95F05">
              <w:rPr>
                <w:rFonts w:eastAsia="Times New Roman"/>
              </w:rPr>
              <w:t>(2012).</w:t>
            </w:r>
          </w:p>
          <w:p w14:paraId="608BE9F0" w14:textId="6A07E311" w:rsidR="00A95F05" w:rsidRPr="00A95F05" w:rsidRDefault="00A95F05" w:rsidP="00756F99">
            <w:pPr>
              <w:spacing w:before="120" w:after="120"/>
              <w:rPr>
                <w:rFonts w:eastAsia="Times New Roman"/>
                <w:b/>
                <w:bCs/>
                <w:i/>
                <w:iCs/>
                <w:color w:val="243F60"/>
              </w:rPr>
            </w:pPr>
            <w:r w:rsidRPr="00A95F05">
              <w:rPr>
                <w:rFonts w:eastAsia="Times New Roman"/>
              </w:rPr>
              <w:t xml:space="preserve">Australian Law Reform Commission, </w:t>
            </w:r>
            <w:hyperlink r:id="rId150" w:history="1">
              <w:r w:rsidRPr="0095714B">
                <w:rPr>
                  <w:rStyle w:val="Hyperlink"/>
                  <w:rFonts w:eastAsia="Times New Roman"/>
                  <w:i/>
                </w:rPr>
                <w:t>Equality, Capacity and Disability in Commonwealth Laws: The role of family, carers and supporters</w:t>
              </w:r>
            </w:hyperlink>
            <w:r w:rsidRPr="00A95F05">
              <w:rPr>
                <w:rFonts w:eastAsia="Times New Roman"/>
                <w:i/>
              </w:rPr>
              <w:t xml:space="preserve"> </w:t>
            </w:r>
            <w:r w:rsidRPr="00A95F05">
              <w:rPr>
                <w:rFonts w:eastAsia="Times New Roman"/>
              </w:rPr>
              <w:t>(2014).</w:t>
            </w:r>
          </w:p>
          <w:p w14:paraId="2E85CFFD" w14:textId="5DEF8CDB" w:rsidR="00A95F05" w:rsidRPr="00A95F05" w:rsidRDefault="00A95F05" w:rsidP="00756F99">
            <w:pPr>
              <w:spacing w:before="120" w:after="120"/>
              <w:rPr>
                <w:rFonts w:eastAsia="Times New Roman"/>
                <w:b/>
                <w:bCs/>
                <w:i/>
                <w:iCs/>
                <w:color w:val="243F60"/>
                <w:szCs w:val="20"/>
              </w:rPr>
            </w:pPr>
            <w:r w:rsidRPr="00A95F05">
              <w:rPr>
                <w:rFonts w:eastAsia="Times New Roman"/>
                <w:highlight w:val="white"/>
              </w:rPr>
              <w:t>Australian Law Reform Commission</w:t>
            </w:r>
            <w:r w:rsidRPr="00A95F05">
              <w:rPr>
                <w:rFonts w:eastAsia="Times New Roman"/>
                <w:szCs w:val="20"/>
                <w:highlight w:val="white"/>
              </w:rPr>
              <w:t>,</w:t>
            </w:r>
            <w:r w:rsidRPr="00A95F05">
              <w:rPr>
                <w:rFonts w:eastAsia="Times New Roman"/>
                <w:highlight w:val="white"/>
              </w:rPr>
              <w:t xml:space="preserve"> </w:t>
            </w:r>
            <w:hyperlink r:id="rId151" w:history="1">
              <w:r w:rsidRPr="0095714B">
                <w:rPr>
                  <w:rStyle w:val="Hyperlink"/>
                  <w:rFonts w:eastAsia="Times New Roman"/>
                  <w:i/>
                  <w:highlight w:val="white"/>
                </w:rPr>
                <w:t>Equality, Capacity and Disability in Commonwealth Laws (ALRC report 124)</w:t>
              </w:r>
            </w:hyperlink>
            <w:r w:rsidRPr="00A95F05">
              <w:rPr>
                <w:rFonts w:eastAsia="Times New Roman"/>
                <w:i/>
                <w:szCs w:val="20"/>
                <w:highlight w:val="white"/>
              </w:rPr>
              <w:t xml:space="preserve"> </w:t>
            </w:r>
            <w:r w:rsidRPr="00A95F05">
              <w:rPr>
                <w:rFonts w:eastAsia="Times New Roman"/>
                <w:szCs w:val="20"/>
                <w:highlight w:val="white"/>
              </w:rPr>
              <w:t>(2014)</w:t>
            </w:r>
            <w:r w:rsidRPr="00A95F05">
              <w:rPr>
                <w:rFonts w:eastAsia="Times New Roman"/>
                <w:szCs w:val="20"/>
              </w:rPr>
              <w:t>.</w:t>
            </w:r>
          </w:p>
          <w:p w14:paraId="1D2B339D" w14:textId="5B9DD310" w:rsidR="00A95F05" w:rsidRPr="00A95F05" w:rsidRDefault="00A95F05" w:rsidP="00756F99">
            <w:pPr>
              <w:spacing w:before="120" w:after="120"/>
              <w:rPr>
                <w:b/>
              </w:rPr>
            </w:pPr>
            <w:r w:rsidRPr="00A95F05">
              <w:rPr>
                <w:rFonts w:eastAsia="Times New Roman"/>
                <w:highlight w:val="white"/>
              </w:rPr>
              <w:t>Committee on the Rights of Persons with Disabilities</w:t>
            </w:r>
            <w:r w:rsidRPr="00A95F05">
              <w:rPr>
                <w:rFonts w:eastAsia="Times New Roman"/>
                <w:szCs w:val="20"/>
                <w:highlight w:val="white"/>
              </w:rPr>
              <w:t>,</w:t>
            </w:r>
            <w:r w:rsidRPr="00A95F05">
              <w:rPr>
                <w:rFonts w:eastAsia="Times New Roman"/>
                <w:highlight w:val="white"/>
              </w:rPr>
              <w:t xml:space="preserve"> </w:t>
            </w:r>
            <w:hyperlink r:id="rId152" w:history="1">
              <w:r w:rsidRPr="0095714B">
                <w:rPr>
                  <w:rStyle w:val="Hyperlink"/>
                  <w:rFonts w:eastAsia="Times New Roman"/>
                  <w:i/>
                  <w:highlight w:val="white"/>
                </w:rPr>
                <w:t>General Comment No. 1</w:t>
              </w:r>
              <w:r w:rsidRPr="0095714B">
                <w:rPr>
                  <w:rStyle w:val="Hyperlink"/>
                  <w:rFonts w:eastAsia="Times New Roman"/>
                  <w:i/>
                  <w:szCs w:val="20"/>
                  <w:highlight w:val="white"/>
                </w:rPr>
                <w:t>: Article 12</w:t>
              </w:r>
              <w:r w:rsidRPr="0095714B">
                <w:rPr>
                  <w:rStyle w:val="Hyperlink"/>
                  <w:rFonts w:eastAsia="Times New Roman"/>
                  <w:i/>
                  <w:highlight w:val="white"/>
                </w:rPr>
                <w:t>, Equal recognition before the law</w:t>
              </w:r>
            </w:hyperlink>
            <w:r w:rsidRPr="00A95F05">
              <w:rPr>
                <w:rFonts w:eastAsia="Times New Roman"/>
                <w:szCs w:val="20"/>
                <w:highlight w:val="white"/>
              </w:rPr>
              <w:t xml:space="preserve"> (2014)</w:t>
            </w:r>
            <w:r w:rsidRPr="00A95F05">
              <w:rPr>
                <w:rFonts w:eastAsia="Times New Roman"/>
                <w:szCs w:val="20"/>
              </w:rPr>
              <w:t>.</w:t>
            </w:r>
            <w:r w:rsidRPr="00A95F05">
              <w:rPr>
                <w:rFonts w:eastAsia="Times New Roman"/>
                <w:b/>
                <w:bCs/>
                <w:i/>
              </w:rPr>
              <w:br w:type="page"/>
            </w:r>
          </w:p>
        </w:tc>
      </w:tr>
    </w:tbl>
    <w:p w14:paraId="4A0E19DE" w14:textId="05141A5C" w:rsidR="00A95F05" w:rsidRPr="00A95F05" w:rsidRDefault="00873E96" w:rsidP="003E3704">
      <w:pPr>
        <w:pStyle w:val="Heading2"/>
        <w:rPr>
          <w:i/>
          <w:color w:val="000000"/>
          <w:szCs w:val="26"/>
        </w:rPr>
      </w:pPr>
      <w:bookmarkStart w:id="107" w:name="_Toc435014102"/>
      <w:r>
        <w:br w:type="page"/>
      </w:r>
      <w:bookmarkStart w:id="108" w:name="_Toc440633515"/>
      <w:r w:rsidR="00EB6E6A" w:rsidRPr="0016610D">
        <w:lastRenderedPageBreak/>
        <w:t>7.3. Dignity of risk</w:t>
      </w:r>
      <w:bookmarkEnd w:id="107"/>
      <w:bookmarkEnd w:id="108"/>
      <w:r w:rsidR="00EB6E6A" w:rsidRPr="0016610D">
        <w:t xml:space="preserve"> </w:t>
      </w:r>
    </w:p>
    <w:p w14:paraId="1A033D61" w14:textId="7239F327" w:rsidR="00A95F05" w:rsidRDefault="009A57D2" w:rsidP="00C32F7E">
      <w:pPr>
        <w:pStyle w:val="Heading3"/>
      </w:pPr>
      <w:r>
        <w:t>Viewing Activity</w:t>
      </w:r>
      <w:r>
        <w:br/>
      </w:r>
    </w:p>
    <w:tbl>
      <w:tblPr>
        <w:tblStyle w:val="TableGrid"/>
        <w:tblW w:w="0" w:type="auto"/>
        <w:tblLook w:val="04A0" w:firstRow="1" w:lastRow="0" w:firstColumn="1" w:lastColumn="0" w:noHBand="0" w:noVBand="1"/>
      </w:tblPr>
      <w:tblGrid>
        <w:gridCol w:w="1524"/>
        <w:gridCol w:w="7546"/>
      </w:tblGrid>
      <w:tr w:rsidR="005544EA" w14:paraId="4339648F" w14:textId="77777777" w:rsidTr="009A57D2">
        <w:trPr>
          <w:trHeight w:val="1124"/>
        </w:trPr>
        <w:tc>
          <w:tcPr>
            <w:tcW w:w="1524" w:type="dxa"/>
            <w:tcBorders>
              <w:top w:val="nil"/>
              <w:left w:val="nil"/>
              <w:bottom w:val="nil"/>
              <w:right w:val="nil"/>
            </w:tcBorders>
            <w:vAlign w:val="center"/>
          </w:tcPr>
          <w:p w14:paraId="7A9984C0" w14:textId="3C400043" w:rsidR="005544EA" w:rsidRDefault="005544EA" w:rsidP="009A57D2">
            <w:pPr>
              <w:spacing w:before="0" w:after="0"/>
            </w:pPr>
            <w:r>
              <w:rPr>
                <w:noProof/>
              </w:rPr>
              <w:drawing>
                <wp:inline distT="0" distB="0" distL="0" distR="0" wp14:anchorId="2B4581A9" wp14:editId="16F5EFAB">
                  <wp:extent cx="804545" cy="804545"/>
                  <wp:effectExtent l="0" t="0" r="0" b="0"/>
                  <wp:docPr id="213" name="Picture 213"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546" w:type="dxa"/>
            <w:tcBorders>
              <w:top w:val="nil"/>
              <w:left w:val="nil"/>
              <w:bottom w:val="nil"/>
              <w:right w:val="nil"/>
            </w:tcBorders>
            <w:vAlign w:val="center"/>
          </w:tcPr>
          <w:p w14:paraId="686A809C" w14:textId="093C3645" w:rsidR="005544EA" w:rsidRPr="002B2CA5" w:rsidRDefault="005544EA" w:rsidP="009A57D2">
            <w:pPr>
              <w:pStyle w:val="NoSpacing"/>
            </w:pPr>
            <w:r w:rsidRPr="002B2CA5">
              <w:rPr>
                <w:b/>
              </w:rPr>
              <w:t>Video:</w:t>
            </w:r>
            <w:r w:rsidRPr="002B2CA5">
              <w:t xml:space="preserve"> ‘</w:t>
            </w:r>
            <w:hyperlink r:id="rId153" w:history="1">
              <w:r w:rsidRPr="0095714B">
                <w:rPr>
                  <w:rStyle w:val="Hyperlink"/>
                </w:rPr>
                <w:t>What is Duty of Care? Duty of Care vs Dignity of Risk</w:t>
              </w:r>
            </w:hyperlink>
            <w:r w:rsidRPr="002B2CA5">
              <w:t>’</w:t>
            </w:r>
          </w:p>
          <w:p w14:paraId="6E86C4D0" w14:textId="13E3A488" w:rsidR="005544EA" w:rsidRDefault="005544EA" w:rsidP="0095714B">
            <w:pPr>
              <w:pStyle w:val="NoSpacing"/>
            </w:pPr>
            <w:r w:rsidRPr="002B2CA5">
              <w:rPr>
                <w:b/>
              </w:rPr>
              <w:t>Source:</w:t>
            </w:r>
            <w:r w:rsidRPr="00E342D3">
              <w:t xml:space="preserve"> </w:t>
            </w:r>
            <w:r w:rsidRPr="0016610D">
              <w:t>The Mental Health Recovery Institute</w:t>
            </w:r>
          </w:p>
        </w:tc>
      </w:tr>
    </w:tbl>
    <w:p w14:paraId="659F65ED" w14:textId="678EF504" w:rsidR="00EB6E6A" w:rsidRPr="005544EA" w:rsidRDefault="005544EA" w:rsidP="005544EA">
      <w:r w:rsidRPr="00E342D3">
        <w:rPr>
          <w:noProof/>
        </w:rPr>
        <w:drawing>
          <wp:inline distT="0" distB="0" distL="0" distR="0" wp14:anchorId="09A67E1A" wp14:editId="1B4E8D5F">
            <wp:extent cx="3818255" cy="1951630"/>
            <wp:effectExtent l="0" t="0" r="0" b="0"/>
            <wp:docPr id="22534" name="Picture 22534" title="Screenshot of ‘What is Duty of Duty of Care vs Dignity of Risk’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3819525" cy="195227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F161C93" w14:textId="77777777" w:rsidR="00EB6E6A" w:rsidRPr="00E342D3" w:rsidRDefault="00EB6E6A" w:rsidP="00EB6E6A">
      <w:pPr>
        <w:spacing w:before="0" w:after="0"/>
      </w:pPr>
      <w:r w:rsidRPr="00E342D3">
        <w:rPr>
          <w:b/>
        </w:rPr>
        <w:t xml:space="preserve">Summary: </w:t>
      </w:r>
      <w:r w:rsidRPr="00E342D3">
        <w:t>Every day</w:t>
      </w:r>
      <w:r w:rsidRPr="002B2CA5">
        <w:t xml:space="preserve"> </w:t>
      </w:r>
      <w:r w:rsidRPr="00E342D3">
        <w:t xml:space="preserve">in Australia, workers in human services are faced with </w:t>
      </w:r>
      <w:r>
        <w:t>situations</w:t>
      </w:r>
      <w:r w:rsidRPr="00E342D3">
        <w:t xml:space="preserve"> where </w:t>
      </w:r>
      <w:r>
        <w:t>considerations of d</w:t>
      </w:r>
      <w:r w:rsidRPr="00E342D3">
        <w:t xml:space="preserve">uty of </w:t>
      </w:r>
      <w:r>
        <w:t>c</w:t>
      </w:r>
      <w:r w:rsidRPr="00E342D3">
        <w:t xml:space="preserve">are </w:t>
      </w:r>
      <w:r>
        <w:t>may</w:t>
      </w:r>
      <w:r w:rsidRPr="00E342D3">
        <w:t xml:space="preserve"> apply. This video examines the vital differences between duty of care and dignity of risk</w:t>
      </w:r>
      <w:r>
        <w:t xml:space="preserve"> and</w:t>
      </w:r>
      <w:r w:rsidRPr="00E342D3">
        <w:t xml:space="preserve"> explains when each applies and what to do about it.</w:t>
      </w:r>
      <w:r w:rsidRPr="00E342D3">
        <w:rPr>
          <w:rStyle w:val="EndnoteReference"/>
        </w:rPr>
        <w:endnoteReference w:id="106"/>
      </w:r>
      <w:r w:rsidRPr="00E342D3">
        <w:t xml:space="preserve"> </w:t>
      </w:r>
    </w:p>
    <w:p w14:paraId="7E530752" w14:textId="77777777" w:rsidR="00EB6E6A" w:rsidRPr="00E342D3" w:rsidRDefault="00EB6E6A" w:rsidP="00EB6E6A">
      <w:pPr>
        <w:spacing w:before="0" w:after="0"/>
        <w:rPr>
          <w:b/>
        </w:rPr>
      </w:pPr>
    </w:p>
    <w:p w14:paraId="29D0A65F" w14:textId="77777777" w:rsidR="00EB6E6A" w:rsidRPr="0070649A" w:rsidRDefault="00EB6E6A" w:rsidP="00EB6E6A">
      <w:pPr>
        <w:spacing w:before="0" w:after="0"/>
        <w:rPr>
          <w:b/>
        </w:rPr>
      </w:pPr>
      <w:r w:rsidRPr="0070649A">
        <w:rPr>
          <w:b/>
        </w:rPr>
        <w:t>Notes:</w:t>
      </w:r>
    </w:p>
    <w:p w14:paraId="448B5BA9" w14:textId="6BC397B3" w:rsidR="00EB6E6A" w:rsidRDefault="00EB6E6A" w:rsidP="009A57D2">
      <w:pPr>
        <w:spacing w:before="0" w:after="0" w:line="480" w:lineRule="auto"/>
      </w:pPr>
      <w:r>
        <w:t>_________________________________________________________________________________________________________________________________________________________________________________________________________</w:t>
      </w:r>
    </w:p>
    <w:p w14:paraId="51241E56" w14:textId="77777777" w:rsidR="00EB6E6A" w:rsidRPr="00E342D3" w:rsidRDefault="00EB6E6A" w:rsidP="00EB6E6A">
      <w:pPr>
        <w:spacing w:before="0" w:after="0"/>
      </w:pPr>
    </w:p>
    <w:p w14:paraId="71ACB55C" w14:textId="77777777" w:rsidR="00EB6E6A" w:rsidRPr="00A95F05" w:rsidRDefault="00EB6E6A" w:rsidP="00EB6E6A">
      <w:pPr>
        <w:spacing w:before="0" w:after="0"/>
        <w:rPr>
          <w:b/>
        </w:rPr>
      </w:pPr>
      <w:r w:rsidRPr="00A95F05">
        <w:rPr>
          <w:b/>
        </w:rPr>
        <w:t>Duty of care is defined as:</w:t>
      </w:r>
    </w:p>
    <w:p w14:paraId="09B68EC0" w14:textId="77777777" w:rsidR="00EB6E6A" w:rsidRPr="00E342D3" w:rsidRDefault="00EB6E6A" w:rsidP="00EB6E6A">
      <w:pPr>
        <w:spacing w:before="0" w:after="0"/>
      </w:pPr>
    </w:p>
    <w:p w14:paraId="7E9A662E" w14:textId="77777777" w:rsidR="00EB6E6A" w:rsidRPr="002B2CA5" w:rsidRDefault="00EB6E6A" w:rsidP="00756F99">
      <w:pPr>
        <w:spacing w:before="0" w:after="0"/>
        <w:ind w:left="720"/>
      </w:pPr>
      <w:r w:rsidRPr="002B2CA5">
        <w:t>The responsibility or the legal obligation of a person or organization to avoid acts or omissions (which can be reasonably foreseen) to be likely to cause harm to others.</w:t>
      </w:r>
      <w:r w:rsidRPr="002B2CA5">
        <w:rPr>
          <w:rStyle w:val="EndnoteReference"/>
          <w:rFonts w:eastAsia="Times New Roman"/>
        </w:rPr>
        <w:endnoteReference w:id="107"/>
      </w:r>
    </w:p>
    <w:p w14:paraId="044EF95C" w14:textId="77777777" w:rsidR="00EB6E6A" w:rsidRPr="00E342D3" w:rsidRDefault="00EB6E6A" w:rsidP="00EB6E6A">
      <w:pPr>
        <w:spacing w:before="0" w:after="0"/>
      </w:pPr>
    </w:p>
    <w:p w14:paraId="64C101A1" w14:textId="77777777" w:rsidR="00EB6E6A" w:rsidRPr="002B2CA5" w:rsidRDefault="00EB6E6A" w:rsidP="00EB6E6A">
      <w:pPr>
        <w:autoSpaceDE w:val="0"/>
        <w:autoSpaceDN w:val="0"/>
        <w:adjustRightInd w:val="0"/>
        <w:spacing w:before="0" w:after="0"/>
      </w:pPr>
      <w:r w:rsidRPr="002B2CA5">
        <w:t>But duty of care does not mean preventing service users from taking risks, or having opportunities to succeed or fail on their own terms.</w:t>
      </w:r>
    </w:p>
    <w:p w14:paraId="5B687B11" w14:textId="77777777" w:rsidR="00EB6E6A" w:rsidRPr="00E342D3" w:rsidRDefault="00EB6E6A" w:rsidP="00EB6E6A">
      <w:pPr>
        <w:autoSpaceDE w:val="0"/>
        <w:autoSpaceDN w:val="0"/>
        <w:adjustRightInd w:val="0"/>
        <w:spacing w:before="0" w:after="0"/>
      </w:pPr>
    </w:p>
    <w:p w14:paraId="52462580" w14:textId="77777777" w:rsidR="00EB6E6A" w:rsidRPr="00EB6E6A" w:rsidRDefault="00EB6E6A" w:rsidP="00EB6E6A">
      <w:pPr>
        <w:autoSpaceDE w:val="0"/>
        <w:autoSpaceDN w:val="0"/>
        <w:adjustRightInd w:val="0"/>
        <w:spacing w:before="0" w:after="0"/>
        <w:rPr>
          <w:szCs w:val="20"/>
          <w:highlight w:val="white"/>
        </w:rPr>
      </w:pPr>
      <w:r w:rsidRPr="00EB6E6A">
        <w:rPr>
          <w:szCs w:val="20"/>
          <w:highlight w:val="white"/>
        </w:rPr>
        <w:t xml:space="preserve">Article 12 of the </w:t>
      </w:r>
      <w:r w:rsidRPr="00EB6E6A">
        <w:rPr>
          <w:i/>
          <w:szCs w:val="20"/>
          <w:highlight w:val="white"/>
        </w:rPr>
        <w:t>Convention on the Rights of Persons with Disabilities</w:t>
      </w:r>
      <w:r w:rsidRPr="00EB6E6A">
        <w:rPr>
          <w:szCs w:val="20"/>
          <w:highlight w:val="white"/>
        </w:rPr>
        <w:t xml:space="preserve"> states:</w:t>
      </w:r>
    </w:p>
    <w:p w14:paraId="68196FAC" w14:textId="77777777" w:rsidR="00EB6E6A" w:rsidRPr="00E342D3" w:rsidRDefault="00EB6E6A" w:rsidP="00EB6E6A">
      <w:pPr>
        <w:autoSpaceDE w:val="0"/>
        <w:autoSpaceDN w:val="0"/>
        <w:adjustRightInd w:val="0"/>
        <w:spacing w:before="0" w:after="0"/>
        <w:rPr>
          <w:szCs w:val="20"/>
          <w:highlight w:val="white"/>
        </w:rPr>
      </w:pPr>
    </w:p>
    <w:p w14:paraId="32DE00F6" w14:textId="77777777" w:rsidR="00EB6E6A" w:rsidRPr="00E342D3" w:rsidRDefault="00EB6E6A" w:rsidP="00EB6E6A">
      <w:pPr>
        <w:pStyle w:val="NormalWeb"/>
        <w:shd w:val="clear" w:color="auto" w:fill="FFFFFF"/>
        <w:spacing w:before="0" w:after="0"/>
        <w:ind w:left="720"/>
        <w:rPr>
          <w:rFonts w:ascii="Arial" w:hAnsi="Arial"/>
        </w:rPr>
      </w:pPr>
      <w:r w:rsidRPr="00E342D3">
        <w:rPr>
          <w:rFonts w:ascii="Arial" w:hAnsi="Arial"/>
        </w:rPr>
        <w:t>States Parties shall recognize that persons with disabilities enjoy legal capacity on an equal basis with others in all aspects of life.</w:t>
      </w:r>
    </w:p>
    <w:p w14:paraId="09D7B14A" w14:textId="77777777" w:rsidR="00EB6E6A" w:rsidRPr="00E342D3" w:rsidRDefault="00EB6E6A" w:rsidP="00EB6E6A">
      <w:pPr>
        <w:pStyle w:val="NormalWeb"/>
        <w:shd w:val="clear" w:color="auto" w:fill="FFFFFF"/>
        <w:spacing w:before="0" w:after="0"/>
        <w:rPr>
          <w:rFonts w:ascii="Arial" w:hAnsi="Arial"/>
        </w:rPr>
      </w:pPr>
    </w:p>
    <w:p w14:paraId="06A7779F" w14:textId="4A95DF79" w:rsidR="00EB6E6A" w:rsidRPr="00A95F05" w:rsidRDefault="00A95F05" w:rsidP="00A95F05">
      <w:pPr>
        <w:shd w:val="clear" w:color="auto" w:fill="FFFFFF"/>
        <w:spacing w:before="0" w:after="0"/>
        <w:ind w:left="720"/>
      </w:pPr>
      <w:r w:rsidRPr="00A95F05">
        <w:lastRenderedPageBreak/>
        <w:t>States Parties shall take appropriate measures to provide access by persons with disabilities to the support they may require in exercising their legal capacity.</w:t>
      </w:r>
      <w:r w:rsidRPr="00A95F05">
        <w:rPr>
          <w:sz w:val="20"/>
          <w:vertAlign w:val="superscript"/>
        </w:rPr>
        <w:endnoteReference w:id="108"/>
      </w:r>
    </w:p>
    <w:p w14:paraId="61A4BDD1" w14:textId="77777777" w:rsidR="00EB6E6A" w:rsidRPr="00A95F05" w:rsidRDefault="00EB6E6A" w:rsidP="00C32F7E">
      <w:pPr>
        <w:pStyle w:val="Heading3"/>
        <w:rPr>
          <w:highlight w:val="white"/>
        </w:rPr>
      </w:pPr>
      <w:r w:rsidRPr="00A95F05">
        <w:rPr>
          <w:highlight w:val="white"/>
        </w:rPr>
        <w:t>Ways of managing risk</w:t>
      </w:r>
    </w:p>
    <w:p w14:paraId="78BBC096" w14:textId="77777777" w:rsidR="002456E3" w:rsidRDefault="002456E3" w:rsidP="00EB6E6A">
      <w:pPr>
        <w:autoSpaceDE w:val="0"/>
        <w:autoSpaceDN w:val="0"/>
        <w:adjustRightInd w:val="0"/>
        <w:spacing w:before="0" w:after="0"/>
        <w:rPr>
          <w:bCs/>
          <w:szCs w:val="20"/>
          <w:highlight w:val="white"/>
        </w:rPr>
      </w:pPr>
    </w:p>
    <w:p w14:paraId="0812D777" w14:textId="77777777" w:rsidR="00EB6E6A" w:rsidRPr="00CA5227" w:rsidRDefault="00EB6E6A" w:rsidP="00EB6E6A">
      <w:pPr>
        <w:autoSpaceDE w:val="0"/>
        <w:autoSpaceDN w:val="0"/>
        <w:adjustRightInd w:val="0"/>
        <w:spacing w:before="0" w:after="0"/>
      </w:pPr>
      <w:r w:rsidRPr="00CA5227">
        <w:rPr>
          <w:bCs/>
          <w:szCs w:val="20"/>
          <w:highlight w:val="white"/>
        </w:rPr>
        <w:t>If you suspect that there is reasonable risk of a service user experiencing harm as a result of their participation in an activity, you could think about taking the following steps:</w:t>
      </w:r>
      <w:r w:rsidRPr="00CA5227">
        <w:t xml:space="preserve"> </w:t>
      </w:r>
    </w:p>
    <w:p w14:paraId="55E0B038" w14:textId="77777777" w:rsidR="00EB6E6A" w:rsidRPr="00E342D3" w:rsidRDefault="00EB6E6A" w:rsidP="00EB6E6A">
      <w:pPr>
        <w:autoSpaceDE w:val="0"/>
        <w:autoSpaceDN w:val="0"/>
        <w:adjustRightInd w:val="0"/>
        <w:spacing w:before="0" w:after="0"/>
        <w:ind w:left="720"/>
        <w:rPr>
          <w:b/>
          <w:bCs/>
          <w:szCs w:val="20"/>
          <w:highlight w:val="white"/>
        </w:rPr>
      </w:pPr>
    </w:p>
    <w:p w14:paraId="27D532D5" w14:textId="77777777" w:rsidR="00EB6E6A" w:rsidRPr="00E342D3" w:rsidRDefault="00EB6E6A" w:rsidP="00CD18E3">
      <w:pPr>
        <w:pStyle w:val="ListParagraph"/>
        <w:numPr>
          <w:ilvl w:val="0"/>
          <w:numId w:val="47"/>
        </w:numPr>
        <w:tabs>
          <w:tab w:val="left" w:pos="375"/>
        </w:tabs>
        <w:autoSpaceDE w:val="0"/>
        <w:autoSpaceDN w:val="0"/>
        <w:adjustRightInd w:val="0"/>
        <w:spacing w:before="120" w:after="120"/>
        <w:ind w:left="731" w:hanging="357"/>
        <w:contextualSpacing w:val="0"/>
        <w:rPr>
          <w:highlight w:val="white"/>
        </w:rPr>
      </w:pPr>
      <w:r w:rsidRPr="00E342D3">
        <w:rPr>
          <w:highlight w:val="white"/>
        </w:rPr>
        <w:t>Investigate the potential dangers involved in participating in the activity and communicate these to the service user.</w:t>
      </w:r>
    </w:p>
    <w:p w14:paraId="390BCABB" w14:textId="77777777" w:rsidR="00EB6E6A" w:rsidRPr="00E342D3" w:rsidRDefault="00EB6E6A" w:rsidP="00CD18E3">
      <w:pPr>
        <w:pStyle w:val="ListBullet"/>
        <w:numPr>
          <w:ilvl w:val="0"/>
          <w:numId w:val="46"/>
        </w:numPr>
        <w:spacing w:before="120" w:after="120"/>
        <w:ind w:left="731" w:hanging="357"/>
        <w:rPr>
          <w:highlight w:val="white"/>
        </w:rPr>
      </w:pPr>
      <w:r w:rsidRPr="00E342D3">
        <w:rPr>
          <w:highlight w:val="white"/>
        </w:rPr>
        <w:t>Talk to the service user about potential consequences that may arise as a result of them participating in the activity.</w:t>
      </w:r>
    </w:p>
    <w:p w14:paraId="146D2800" w14:textId="77777777" w:rsidR="00EB6E6A" w:rsidRPr="00E342D3" w:rsidRDefault="00EB6E6A" w:rsidP="00CD18E3">
      <w:pPr>
        <w:pStyle w:val="ListBullet"/>
        <w:numPr>
          <w:ilvl w:val="0"/>
          <w:numId w:val="46"/>
        </w:numPr>
        <w:spacing w:before="120" w:after="120"/>
        <w:ind w:left="731" w:hanging="357"/>
        <w:rPr>
          <w:highlight w:val="white"/>
        </w:rPr>
      </w:pPr>
      <w:r w:rsidRPr="00E342D3">
        <w:rPr>
          <w:highlight w:val="white"/>
        </w:rPr>
        <w:t>Talk through any alternative options that may reduce the level of risk involved.</w:t>
      </w:r>
    </w:p>
    <w:p w14:paraId="3AA44717" w14:textId="77777777" w:rsidR="00EB6E6A" w:rsidRPr="00E342D3" w:rsidRDefault="00EB6E6A" w:rsidP="00CD18E3">
      <w:pPr>
        <w:pStyle w:val="ListBullet"/>
        <w:numPr>
          <w:ilvl w:val="0"/>
          <w:numId w:val="46"/>
        </w:numPr>
        <w:spacing w:before="120" w:after="120"/>
        <w:ind w:left="731" w:hanging="357"/>
        <w:rPr>
          <w:highlight w:val="white"/>
        </w:rPr>
      </w:pPr>
      <w:r w:rsidRPr="00E342D3">
        <w:rPr>
          <w:highlight w:val="white"/>
        </w:rPr>
        <w:t>Tell your supervisor how you have managed the situation (in person and in writing).</w:t>
      </w:r>
    </w:p>
    <w:p w14:paraId="4B4814F2" w14:textId="77777777" w:rsidR="00EB6E6A" w:rsidRPr="00E342D3" w:rsidRDefault="00EB6E6A" w:rsidP="00EB6E6A">
      <w:pPr>
        <w:pStyle w:val="ListBullet"/>
        <w:numPr>
          <w:ilvl w:val="0"/>
          <w:numId w:val="0"/>
        </w:numPr>
        <w:tabs>
          <w:tab w:val="left" w:pos="720"/>
        </w:tabs>
        <w:spacing w:before="0" w:after="0"/>
        <w:ind w:left="375"/>
        <w:rPr>
          <w:highlight w:val="white"/>
        </w:rPr>
      </w:pPr>
    </w:p>
    <w:p w14:paraId="168FAC39" w14:textId="77777777" w:rsidR="00A95F05" w:rsidRPr="00A95F05" w:rsidRDefault="00A95F05" w:rsidP="00A95F05">
      <w:pPr>
        <w:tabs>
          <w:tab w:val="left" w:pos="720"/>
        </w:tabs>
        <w:spacing w:before="0" w:after="0"/>
        <w:rPr>
          <w:rFonts w:eastAsia="Times New Roman"/>
          <w:highlight w:val="white"/>
        </w:rPr>
      </w:pPr>
      <w:r w:rsidRPr="00A95F05">
        <w:rPr>
          <w:rFonts w:eastAsia="Times New Roman"/>
          <w:highlight w:val="white"/>
        </w:rPr>
        <w:t>If the service user still wishes to go through with their decision after exploring all of the risks involved, it is important to remember that you cannot stop the individual from exercising their rights unless you have the legal authority to do so. You should consult your supervisor if you are concerned about whether or not you could be found liable for any harm that may arise.</w:t>
      </w:r>
      <w:r w:rsidRPr="00A95F05">
        <w:rPr>
          <w:rFonts w:eastAsia="Times New Roman"/>
          <w:sz w:val="20"/>
          <w:highlight w:val="white"/>
          <w:vertAlign w:val="superscript"/>
        </w:rPr>
        <w:endnoteReference w:id="109"/>
      </w:r>
      <w:r w:rsidRPr="00A95F05">
        <w:rPr>
          <w:rFonts w:eastAsia="Times New Roman"/>
          <w:highlight w:val="white"/>
        </w:rPr>
        <w:t xml:space="preserve"> </w:t>
      </w:r>
    </w:p>
    <w:p w14:paraId="1416D12C" w14:textId="77777777" w:rsidR="00A95F05" w:rsidRDefault="00A95F05" w:rsidP="00EB6E6A">
      <w:pPr>
        <w:autoSpaceDE w:val="0"/>
        <w:autoSpaceDN w:val="0"/>
        <w:adjustRightInd w:val="0"/>
        <w:spacing w:before="0" w:after="0"/>
        <w:rPr>
          <w:b/>
          <w:bCs/>
          <w:i/>
        </w:rPr>
      </w:pPr>
    </w:p>
    <w:p w14:paraId="7196E458" w14:textId="3443386D" w:rsidR="00D52CC3" w:rsidRDefault="00A95F05" w:rsidP="00A95F05">
      <w:pPr>
        <w:autoSpaceDE w:val="0"/>
        <w:autoSpaceDN w:val="0"/>
        <w:adjustRightInd w:val="0"/>
        <w:spacing w:before="0" w:after="0"/>
        <w:jc w:val="center"/>
        <w:rPr>
          <w:b/>
          <w:bCs/>
          <w:i/>
        </w:rPr>
      </w:pPr>
      <w:r w:rsidRPr="00A95F05">
        <w:rPr>
          <w:rFonts w:eastAsia="Times New Roman"/>
          <w:noProof/>
        </w:rPr>
        <w:drawing>
          <wp:inline distT="0" distB="0" distL="0" distR="0" wp14:anchorId="4A633371" wp14:editId="1A3B9BAF">
            <wp:extent cx="1478473" cy="1897147"/>
            <wp:effectExtent l="0" t="0" r="7620" b="8255"/>
            <wp:docPr id="7168" name="Picture 7168" descr="A sign saying 'Caution we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Res"/>
                    <pic:cNvPicPr>
                      <a:picLocks noChangeAspect="1" noChangeArrowheads="1"/>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1491835" cy="191429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EB6E6A" w:rsidRPr="00EB6E6A">
        <w:rPr>
          <w:b/>
          <w:bCs/>
          <w:i/>
        </w:rPr>
        <w:br w:type="page"/>
      </w:r>
    </w:p>
    <w:p w14:paraId="0A90E747" w14:textId="77777777" w:rsidR="00634328" w:rsidRDefault="00371533" w:rsidP="00C32F7E">
      <w:pPr>
        <w:pStyle w:val="Heading3"/>
      </w:pPr>
      <w:r w:rsidRPr="00126D12">
        <w:lastRenderedPageBreak/>
        <w:t>Activity: Discussing dignity of risk</w:t>
      </w:r>
    </w:p>
    <w:tbl>
      <w:tblPr>
        <w:tblStyle w:val="TableGrid"/>
        <w:tblW w:w="8834" w:type="dxa"/>
        <w:tblLook w:val="04A0" w:firstRow="1" w:lastRow="0" w:firstColumn="1" w:lastColumn="0" w:noHBand="0" w:noVBand="1"/>
      </w:tblPr>
      <w:tblGrid>
        <w:gridCol w:w="1620"/>
        <w:gridCol w:w="7214"/>
      </w:tblGrid>
      <w:tr w:rsidR="00634328" w:rsidRPr="003F1C32" w14:paraId="002A7077" w14:textId="77777777" w:rsidTr="00023AAC">
        <w:trPr>
          <w:trHeight w:val="1686"/>
        </w:trPr>
        <w:tc>
          <w:tcPr>
            <w:tcW w:w="1620" w:type="dxa"/>
            <w:tcBorders>
              <w:top w:val="nil"/>
              <w:left w:val="nil"/>
              <w:bottom w:val="nil"/>
              <w:right w:val="nil"/>
            </w:tcBorders>
            <w:vAlign w:val="center"/>
          </w:tcPr>
          <w:p w14:paraId="7BA4B64A" w14:textId="77777777" w:rsidR="00634328" w:rsidRPr="003F1C32" w:rsidRDefault="00634328" w:rsidP="00023AAC">
            <w:pPr>
              <w:spacing w:after="0"/>
              <w:rPr>
                <w:rFonts w:cs="Arial"/>
              </w:rPr>
            </w:pPr>
            <w:r w:rsidRPr="003F1C32">
              <w:rPr>
                <w:noProof/>
              </w:rPr>
              <w:drawing>
                <wp:inline distT="0" distB="0" distL="0" distR="0" wp14:anchorId="772922D3" wp14:editId="0029EF32">
                  <wp:extent cx="806400" cy="806400"/>
                  <wp:effectExtent l="0" t="0" r="0" b="0"/>
                  <wp:docPr id="1024" name="Picture 1024"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78F23D66" w14:textId="56942B19" w:rsidR="00634328" w:rsidRPr="00DF2BA8" w:rsidRDefault="00634328" w:rsidP="00F57762">
            <w:pPr>
              <w:tabs>
                <w:tab w:val="left" w:pos="7920"/>
              </w:tabs>
              <w:autoSpaceDE w:val="0"/>
              <w:autoSpaceDN w:val="0"/>
              <w:adjustRightInd w:val="0"/>
              <w:spacing w:before="0" w:after="0"/>
              <w:rPr>
                <w:rFonts w:eastAsia="Times New Roman" w:cs="Arial"/>
              </w:rPr>
            </w:pPr>
            <w:r>
              <w:rPr>
                <w:rFonts w:eastAsia="Times New Roman" w:cs="Arial"/>
                <w:b/>
              </w:rPr>
              <w:t xml:space="preserve">Instructions: </w:t>
            </w:r>
            <w:r>
              <w:rPr>
                <w:rFonts w:eastAsia="Times New Roman" w:cs="Arial"/>
              </w:rPr>
              <w:t xml:space="preserve">Read through the case study and answer following the questions. </w:t>
            </w:r>
          </w:p>
        </w:tc>
      </w:tr>
    </w:tbl>
    <w:p w14:paraId="2FAB91F6" w14:textId="77777777" w:rsidR="00634328" w:rsidRPr="00634328" w:rsidRDefault="00634328" w:rsidP="00023AAC">
      <w:r w:rsidRPr="00634328">
        <w:rPr>
          <w:b/>
        </w:rPr>
        <w:t>Case study</w:t>
      </w:r>
    </w:p>
    <w:p w14:paraId="48BB66AD" w14:textId="77777777" w:rsidR="00634328" w:rsidRDefault="00634328" w:rsidP="00023AAC">
      <w:r w:rsidRPr="009A0C6F">
        <w:t xml:space="preserve">Sian, 55, has an intellectual disability, lives in a Community Residential Unit (CRU) and works at an Australian Disability Enterprise (ADE) five days per week. Sian is a smoker and her CRU </w:t>
      </w:r>
      <w:r>
        <w:t>support workers</w:t>
      </w:r>
      <w:r w:rsidRPr="009A0C6F">
        <w:t xml:space="preserve"> send one packet of cigarettes to Sian's work to last a month, with strict instructions that limit Sian to only one cigarette per day. </w:t>
      </w:r>
    </w:p>
    <w:p w14:paraId="071FD603" w14:textId="585EC6AD" w:rsidR="00634328" w:rsidRDefault="00634328" w:rsidP="00023AAC">
      <w:r w:rsidRPr="009A0C6F">
        <w:t>Sian has recently begun to ask for two cigarettes at lunchtime. She is very angry about the restriction, and yells and shouts abuse when she is given only one cigarette. ADE staff contact the CRU manager, Matt, who says that they are looking out for Sian's health.</w:t>
      </w:r>
      <w:r w:rsidRPr="009A0C6F">
        <w:rPr>
          <w:rStyle w:val="EndnoteReference"/>
        </w:rPr>
        <w:endnoteReference w:id="110"/>
      </w:r>
    </w:p>
    <w:tbl>
      <w:tblPr>
        <w:tblStyle w:val="TableGrid"/>
        <w:tblW w:w="88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4"/>
        <w:gridCol w:w="7100"/>
      </w:tblGrid>
      <w:tr w:rsidR="00634328" w:rsidRPr="009A0C6F" w14:paraId="5B41B182" w14:textId="77777777" w:rsidTr="00023AAC">
        <w:tc>
          <w:tcPr>
            <w:tcW w:w="1696" w:type="dxa"/>
            <w:vAlign w:val="center"/>
          </w:tcPr>
          <w:p w14:paraId="762EA8D6" w14:textId="77777777" w:rsidR="00634328" w:rsidRPr="009A0C6F" w:rsidRDefault="00634328" w:rsidP="00023AAC">
            <w:pPr>
              <w:jc w:val="center"/>
            </w:pPr>
            <w:r w:rsidRPr="009A0C6F">
              <w:rPr>
                <w:noProof/>
              </w:rPr>
              <w:drawing>
                <wp:inline distT="0" distB="0" distL="0" distR="0" wp14:anchorId="0243A704" wp14:editId="786AEF4F">
                  <wp:extent cx="806400" cy="806400"/>
                  <wp:effectExtent l="0" t="0" r="0" b="0"/>
                  <wp:docPr id="31" name="Picture 31" descr="cid:5260E570-9B9A-4BB5-A758-F4F6BD34314F@i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946" w:type="dxa"/>
            <w:vAlign w:val="center"/>
          </w:tcPr>
          <w:p w14:paraId="77100869" w14:textId="77777777" w:rsidR="00634328" w:rsidRPr="009A0C6F" w:rsidRDefault="00634328" w:rsidP="00023AAC">
            <w:pPr>
              <w:rPr>
                <w:b/>
              </w:rPr>
            </w:pPr>
            <w:r w:rsidRPr="009A0C6F">
              <w:rPr>
                <w:b/>
              </w:rPr>
              <w:t>Discussion question</w:t>
            </w:r>
            <w:r>
              <w:rPr>
                <w:b/>
              </w:rPr>
              <w:t>s</w:t>
            </w:r>
            <w:r w:rsidRPr="009A0C6F">
              <w:rPr>
                <w:b/>
              </w:rPr>
              <w:t xml:space="preserve">: </w:t>
            </w:r>
          </w:p>
          <w:p w14:paraId="3D1F88EC" w14:textId="4F72B934" w:rsidR="00634328" w:rsidRPr="009A0C6F" w:rsidRDefault="00634328" w:rsidP="00634328">
            <w:pPr>
              <w:pStyle w:val="ListBullet"/>
              <w:numPr>
                <w:ilvl w:val="0"/>
                <w:numId w:val="116"/>
              </w:numPr>
              <w:spacing w:before="0"/>
              <w:ind w:left="710"/>
              <w:rPr>
                <w:highlight w:val="white"/>
              </w:rPr>
            </w:pPr>
            <w:r w:rsidRPr="009A0C6F">
              <w:rPr>
                <w:highlight w:val="white"/>
              </w:rPr>
              <w:t xml:space="preserve">What </w:t>
            </w:r>
            <w:r>
              <w:rPr>
                <w:highlight w:val="white"/>
              </w:rPr>
              <w:t>are</w:t>
            </w:r>
            <w:r w:rsidRPr="009A0C6F">
              <w:rPr>
                <w:highlight w:val="white"/>
              </w:rPr>
              <w:t xml:space="preserve"> your observation</w:t>
            </w:r>
            <w:r>
              <w:rPr>
                <w:highlight w:val="white"/>
              </w:rPr>
              <w:t>s</w:t>
            </w:r>
            <w:r w:rsidRPr="009A0C6F">
              <w:rPr>
                <w:highlight w:val="white"/>
              </w:rPr>
              <w:t xml:space="preserve"> o</w:t>
            </w:r>
            <w:r>
              <w:rPr>
                <w:highlight w:val="white"/>
              </w:rPr>
              <w:t>n</w:t>
            </w:r>
            <w:r w:rsidRPr="009A0C6F">
              <w:rPr>
                <w:highlight w:val="white"/>
              </w:rPr>
              <w:t xml:space="preserve"> the balance between dignity of risk and duty of care in this scenario?</w:t>
            </w:r>
          </w:p>
          <w:p w14:paraId="7DD4AB69" w14:textId="77777777" w:rsidR="00634328" w:rsidRPr="009A0C6F" w:rsidRDefault="00634328" w:rsidP="00634328">
            <w:pPr>
              <w:pStyle w:val="ListBullet"/>
              <w:numPr>
                <w:ilvl w:val="0"/>
                <w:numId w:val="116"/>
              </w:numPr>
              <w:spacing w:before="0"/>
              <w:ind w:left="710"/>
              <w:rPr>
                <w:highlight w:val="white"/>
              </w:rPr>
            </w:pPr>
            <w:r w:rsidRPr="009A0C6F">
              <w:rPr>
                <w:highlight w:val="white"/>
              </w:rPr>
              <w:t>Do you think that Sian’s rights are being upheld in this situation?</w:t>
            </w:r>
          </w:p>
          <w:p w14:paraId="62C0C7A4" w14:textId="77777777" w:rsidR="00634328" w:rsidRPr="009A0C6F" w:rsidRDefault="00634328" w:rsidP="00634328">
            <w:pPr>
              <w:pStyle w:val="ListBullet"/>
              <w:numPr>
                <w:ilvl w:val="0"/>
                <w:numId w:val="116"/>
              </w:numPr>
              <w:spacing w:before="0"/>
              <w:ind w:left="710"/>
              <w:rPr>
                <w:highlight w:val="white"/>
              </w:rPr>
            </w:pPr>
            <w:r w:rsidRPr="009A0C6F">
              <w:rPr>
                <w:highlight w:val="white"/>
              </w:rPr>
              <w:t>Is there anything you would do differently if you were confronted with this situation?</w:t>
            </w:r>
          </w:p>
          <w:p w14:paraId="18B7B905" w14:textId="77777777" w:rsidR="00634328" w:rsidRPr="001835A9" w:rsidRDefault="00634328" w:rsidP="00634328">
            <w:pPr>
              <w:pStyle w:val="ListBullet"/>
              <w:numPr>
                <w:ilvl w:val="0"/>
                <w:numId w:val="116"/>
              </w:numPr>
              <w:spacing w:before="0"/>
              <w:ind w:left="710"/>
            </w:pPr>
            <w:r w:rsidRPr="009A0C6F">
              <w:rPr>
                <w:highlight w:val="white"/>
              </w:rPr>
              <w:t xml:space="preserve">If you were confronted with this situation, what indicators of practice from the </w:t>
            </w:r>
            <w:r w:rsidRPr="009A0C6F">
              <w:rPr>
                <w:i/>
                <w:highlight w:val="white"/>
              </w:rPr>
              <w:t>National Standards for Disability Services</w:t>
            </w:r>
            <w:r w:rsidRPr="009A0C6F">
              <w:rPr>
                <w:highlight w:val="white"/>
              </w:rPr>
              <w:t xml:space="preserve"> might you need to consider?</w:t>
            </w:r>
          </w:p>
        </w:tc>
      </w:tr>
    </w:tbl>
    <w:p w14:paraId="44B1E47D" w14:textId="7405371A" w:rsidR="00D52CC3" w:rsidRPr="00DF4A44" w:rsidRDefault="008F28AD" w:rsidP="00C32F7E">
      <w:pPr>
        <w:pStyle w:val="Heading3"/>
        <w:rPr>
          <w:highlight w:val="white"/>
        </w:rPr>
      </w:pPr>
      <w:r w:rsidRPr="00757F45">
        <w:rPr>
          <w:highlight w:val="white"/>
        </w:rPr>
        <w:t xml:space="preserve">Activity: </w:t>
      </w:r>
      <w:r w:rsidR="00D52CC3" w:rsidRPr="00757F45">
        <w:rPr>
          <w:highlight w:val="white"/>
        </w:rPr>
        <w:t>Identifying risk</w:t>
      </w:r>
    </w:p>
    <w:tbl>
      <w:tblPr>
        <w:tblStyle w:val="TableGrid"/>
        <w:tblW w:w="8834" w:type="dxa"/>
        <w:tblLook w:val="04A0" w:firstRow="1" w:lastRow="0" w:firstColumn="1" w:lastColumn="0" w:noHBand="0" w:noVBand="1"/>
      </w:tblPr>
      <w:tblGrid>
        <w:gridCol w:w="1620"/>
        <w:gridCol w:w="7214"/>
      </w:tblGrid>
      <w:tr w:rsidR="009A57D2" w:rsidRPr="003F1C32" w14:paraId="667EDFED" w14:textId="77777777" w:rsidTr="00C32F7E">
        <w:trPr>
          <w:trHeight w:val="1686"/>
        </w:trPr>
        <w:tc>
          <w:tcPr>
            <w:tcW w:w="1620" w:type="dxa"/>
            <w:tcBorders>
              <w:top w:val="nil"/>
              <w:left w:val="nil"/>
              <w:bottom w:val="nil"/>
              <w:right w:val="nil"/>
            </w:tcBorders>
            <w:vAlign w:val="center"/>
          </w:tcPr>
          <w:p w14:paraId="6FA93755" w14:textId="77777777" w:rsidR="009A57D2" w:rsidRPr="003F1C32" w:rsidRDefault="009A57D2" w:rsidP="00C32F7E">
            <w:pPr>
              <w:spacing w:after="0"/>
              <w:rPr>
                <w:rFonts w:cs="Arial"/>
              </w:rPr>
            </w:pPr>
            <w:r w:rsidRPr="003F1C32">
              <w:rPr>
                <w:noProof/>
              </w:rPr>
              <w:drawing>
                <wp:inline distT="0" distB="0" distL="0" distR="0" wp14:anchorId="2C61843B" wp14:editId="341A8BF3">
                  <wp:extent cx="806400" cy="806400"/>
                  <wp:effectExtent l="0" t="0" r="0" b="0"/>
                  <wp:docPr id="1030" name="Picture 1030"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49BCAE7D" w14:textId="7C147B6B" w:rsidR="009A57D2" w:rsidRPr="00DF2BA8" w:rsidRDefault="00DF2BA8" w:rsidP="00DF2BA8">
            <w:pPr>
              <w:tabs>
                <w:tab w:val="left" w:pos="7920"/>
              </w:tabs>
              <w:autoSpaceDE w:val="0"/>
              <w:autoSpaceDN w:val="0"/>
              <w:adjustRightInd w:val="0"/>
              <w:spacing w:before="0" w:after="0"/>
              <w:rPr>
                <w:rFonts w:eastAsia="Times New Roman" w:cs="Arial"/>
              </w:rPr>
            </w:pPr>
            <w:r>
              <w:rPr>
                <w:rFonts w:eastAsia="Times New Roman" w:cs="Arial"/>
                <w:b/>
              </w:rPr>
              <w:t xml:space="preserve">Instructions: </w:t>
            </w:r>
            <w:r>
              <w:rPr>
                <w:rFonts w:eastAsia="Times New Roman" w:cs="Arial"/>
              </w:rPr>
              <w:t xml:space="preserve">Read through the case studies and answer following the questions. </w:t>
            </w:r>
          </w:p>
        </w:tc>
      </w:tr>
    </w:tbl>
    <w:p w14:paraId="101D9AA4" w14:textId="77777777" w:rsidR="00D52CC3" w:rsidRPr="00E342D3" w:rsidRDefault="00D52CC3" w:rsidP="00D52CC3">
      <w:pPr>
        <w:autoSpaceDE w:val="0"/>
        <w:autoSpaceDN w:val="0"/>
        <w:adjustRightInd w:val="0"/>
        <w:spacing w:before="0" w:after="0"/>
        <w:rPr>
          <w:szCs w:val="20"/>
          <w:highlight w:val="white"/>
        </w:rPr>
      </w:pPr>
    </w:p>
    <w:p w14:paraId="07EC5CC7" w14:textId="5EC085A1" w:rsidR="00A961DA" w:rsidRDefault="00D52CC3" w:rsidP="00756F99">
      <w:pPr>
        <w:autoSpaceDE w:val="0"/>
        <w:autoSpaceDN w:val="0"/>
        <w:adjustRightInd w:val="0"/>
        <w:spacing w:before="0" w:after="0"/>
        <w:rPr>
          <w:rFonts w:eastAsia="Times New Roman" w:cs="Arial"/>
          <w:highlight w:val="white"/>
        </w:rPr>
      </w:pPr>
      <w:r w:rsidRPr="00E342D3">
        <w:rPr>
          <w:b/>
          <w:szCs w:val="20"/>
          <w:highlight w:val="white"/>
        </w:rPr>
        <w:t xml:space="preserve">Case study 1: </w:t>
      </w:r>
    </w:p>
    <w:p w14:paraId="57DDFD5C" w14:textId="77777777" w:rsidR="00371533" w:rsidRDefault="00371533" w:rsidP="00371533">
      <w:pPr>
        <w:autoSpaceDE w:val="0"/>
        <w:autoSpaceDN w:val="0"/>
        <w:adjustRightInd w:val="0"/>
        <w:rPr>
          <w:rFonts w:cs="Arial"/>
          <w:highlight w:val="white"/>
        </w:rPr>
      </w:pPr>
      <w:r>
        <w:rPr>
          <w:rFonts w:cs="Arial"/>
          <w:highlight w:val="white"/>
        </w:rPr>
        <w:t>Sarah</w:t>
      </w:r>
      <w:r w:rsidRPr="009A0C6F">
        <w:rPr>
          <w:rFonts w:cs="Arial"/>
          <w:highlight w:val="white"/>
        </w:rPr>
        <w:t xml:space="preserve"> has been </w:t>
      </w:r>
      <w:r>
        <w:rPr>
          <w:rFonts w:cs="Arial"/>
          <w:highlight w:val="white"/>
        </w:rPr>
        <w:t>helping</w:t>
      </w:r>
      <w:r w:rsidRPr="009A0C6F">
        <w:rPr>
          <w:rFonts w:cs="Arial"/>
          <w:highlight w:val="white"/>
        </w:rPr>
        <w:t xml:space="preserve"> </w:t>
      </w:r>
      <w:r>
        <w:rPr>
          <w:rFonts w:cs="Arial"/>
          <w:highlight w:val="white"/>
        </w:rPr>
        <w:t>Emily</w:t>
      </w:r>
      <w:r w:rsidRPr="009A0C6F">
        <w:rPr>
          <w:rFonts w:cs="Arial"/>
          <w:highlight w:val="white"/>
        </w:rPr>
        <w:t xml:space="preserve"> learn how to safely cross the road using the traffic signals. </w:t>
      </w:r>
      <w:r>
        <w:rPr>
          <w:rFonts w:cs="Arial"/>
          <w:highlight w:val="white"/>
        </w:rPr>
        <w:t>Emily</w:t>
      </w:r>
      <w:r w:rsidRPr="009A0C6F">
        <w:rPr>
          <w:rFonts w:cs="Arial"/>
          <w:highlight w:val="white"/>
        </w:rPr>
        <w:t xml:space="preserve"> has not been able to successfully demonstrate that </w:t>
      </w:r>
      <w:r>
        <w:rPr>
          <w:rFonts w:cs="Arial"/>
          <w:highlight w:val="white"/>
        </w:rPr>
        <w:t>she</w:t>
      </w:r>
      <w:r w:rsidRPr="009A0C6F">
        <w:rPr>
          <w:rFonts w:cs="Arial"/>
          <w:highlight w:val="white"/>
        </w:rPr>
        <w:t xml:space="preserve"> understand</w:t>
      </w:r>
      <w:r>
        <w:rPr>
          <w:rFonts w:cs="Arial"/>
          <w:highlight w:val="white"/>
        </w:rPr>
        <w:t>s</w:t>
      </w:r>
      <w:r w:rsidRPr="009A0C6F">
        <w:rPr>
          <w:rFonts w:cs="Arial"/>
          <w:highlight w:val="white"/>
        </w:rPr>
        <w:t xml:space="preserve"> </w:t>
      </w:r>
      <w:r w:rsidRPr="009A0C6F">
        <w:rPr>
          <w:rFonts w:cs="Arial"/>
          <w:highlight w:val="white"/>
        </w:rPr>
        <w:lastRenderedPageBreak/>
        <w:t xml:space="preserve">what is required. </w:t>
      </w:r>
      <w:r>
        <w:rPr>
          <w:rFonts w:cs="Arial"/>
          <w:highlight w:val="white"/>
        </w:rPr>
        <w:t>Sarah</w:t>
      </w:r>
      <w:r w:rsidRPr="009A0C6F">
        <w:rPr>
          <w:rFonts w:cs="Arial"/>
          <w:highlight w:val="white"/>
        </w:rPr>
        <w:t xml:space="preserve"> lets </w:t>
      </w:r>
      <w:r>
        <w:rPr>
          <w:rFonts w:cs="Arial"/>
          <w:highlight w:val="white"/>
        </w:rPr>
        <w:t xml:space="preserve">Emily </w:t>
      </w:r>
      <w:r w:rsidRPr="009A0C6F">
        <w:rPr>
          <w:rFonts w:cs="Arial"/>
          <w:highlight w:val="white"/>
        </w:rPr>
        <w:t xml:space="preserve">go out independently and is aware </w:t>
      </w:r>
      <w:r>
        <w:rPr>
          <w:rFonts w:cs="Arial"/>
          <w:highlight w:val="white"/>
        </w:rPr>
        <w:t xml:space="preserve">that she </w:t>
      </w:r>
      <w:r w:rsidRPr="009A0C6F">
        <w:rPr>
          <w:rFonts w:cs="Arial"/>
          <w:highlight w:val="white"/>
        </w:rPr>
        <w:t xml:space="preserve">will need to cross the road. As </w:t>
      </w:r>
      <w:r>
        <w:rPr>
          <w:rFonts w:cs="Arial"/>
          <w:highlight w:val="white"/>
        </w:rPr>
        <w:t xml:space="preserve">Emily is </w:t>
      </w:r>
      <w:r w:rsidRPr="009A0C6F">
        <w:rPr>
          <w:rFonts w:cs="Arial"/>
          <w:highlight w:val="white"/>
        </w:rPr>
        <w:t xml:space="preserve">crossing </w:t>
      </w:r>
      <w:r>
        <w:rPr>
          <w:rFonts w:cs="Arial"/>
          <w:highlight w:val="white"/>
        </w:rPr>
        <w:t>a</w:t>
      </w:r>
      <w:r w:rsidRPr="009A0C6F">
        <w:rPr>
          <w:rFonts w:cs="Arial"/>
          <w:highlight w:val="white"/>
        </w:rPr>
        <w:t xml:space="preserve"> road, </w:t>
      </w:r>
      <w:r>
        <w:rPr>
          <w:rFonts w:cs="Arial"/>
          <w:highlight w:val="white"/>
        </w:rPr>
        <w:t xml:space="preserve">she is </w:t>
      </w:r>
      <w:r w:rsidRPr="009A0C6F">
        <w:rPr>
          <w:rFonts w:cs="Arial"/>
          <w:highlight w:val="white"/>
        </w:rPr>
        <w:t xml:space="preserve">hit by a car. </w:t>
      </w:r>
    </w:p>
    <w:p w14:paraId="68C8ED2C" w14:textId="77777777" w:rsidR="002B466E" w:rsidRPr="009A0C6F" w:rsidRDefault="002B466E" w:rsidP="002B466E">
      <w:pPr>
        <w:autoSpaceDE w:val="0"/>
        <w:autoSpaceDN w:val="0"/>
        <w:adjustRightInd w:val="0"/>
        <w:rPr>
          <w:rFonts w:cs="Arial"/>
          <w:highlight w:val="white"/>
        </w:rPr>
      </w:pPr>
      <w:r w:rsidRPr="009A0C6F">
        <w:rPr>
          <w:rFonts w:cs="Arial"/>
          <w:highlight w:val="white"/>
        </w:rPr>
        <w:t xml:space="preserve">Could </w:t>
      </w:r>
      <w:r>
        <w:rPr>
          <w:rFonts w:cs="Arial"/>
          <w:highlight w:val="white"/>
        </w:rPr>
        <w:t xml:space="preserve">Sarah </w:t>
      </w:r>
      <w:r w:rsidRPr="009A0C6F">
        <w:rPr>
          <w:rFonts w:cs="Arial"/>
          <w:highlight w:val="white"/>
        </w:rPr>
        <w:t xml:space="preserve">be in breach of </w:t>
      </w:r>
      <w:r>
        <w:rPr>
          <w:rFonts w:cs="Arial"/>
          <w:highlight w:val="white"/>
        </w:rPr>
        <w:t>her</w:t>
      </w:r>
      <w:r w:rsidRPr="009A0C6F">
        <w:rPr>
          <w:rFonts w:cs="Arial"/>
          <w:highlight w:val="white"/>
        </w:rPr>
        <w:t xml:space="preserve"> duty of care and be seen as negligent</w:t>
      </w:r>
      <w:r>
        <w:rPr>
          <w:rFonts w:cs="Arial"/>
          <w:highlight w:val="white"/>
        </w:rPr>
        <w:t>? W</w:t>
      </w:r>
      <w:r w:rsidRPr="009A0C6F">
        <w:rPr>
          <w:rFonts w:cs="Arial"/>
          <w:highlight w:val="white"/>
        </w:rPr>
        <w:t xml:space="preserve">hy? </w:t>
      </w:r>
    </w:p>
    <w:p w14:paraId="744297E9" w14:textId="0BE1723D" w:rsidR="00DF4A44" w:rsidRPr="001967EF" w:rsidRDefault="00DF4A44" w:rsidP="00DF2BA8">
      <w:pPr>
        <w:pStyle w:val="ListBullet"/>
        <w:numPr>
          <w:ilvl w:val="0"/>
          <w:numId w:val="0"/>
        </w:numPr>
        <w:spacing w:line="480" w:lineRule="auto"/>
        <w:rPr>
          <w:highlight w:val="white"/>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6A5AD5" w14:textId="77777777" w:rsidR="00D52CC3" w:rsidRPr="00407869" w:rsidRDefault="00D52CC3" w:rsidP="00D52CC3">
      <w:pPr>
        <w:autoSpaceDE w:val="0"/>
        <w:autoSpaceDN w:val="0"/>
        <w:adjustRightInd w:val="0"/>
        <w:spacing w:before="0" w:after="0"/>
        <w:rPr>
          <w:b/>
          <w:szCs w:val="20"/>
          <w:highlight w:val="white"/>
        </w:rPr>
      </w:pPr>
      <w:r w:rsidRPr="00407869">
        <w:rPr>
          <w:b/>
          <w:szCs w:val="20"/>
          <w:highlight w:val="white"/>
        </w:rPr>
        <w:t xml:space="preserve">Case study 2: </w:t>
      </w:r>
    </w:p>
    <w:p w14:paraId="6C1ED886" w14:textId="77777777" w:rsidR="00A961DA" w:rsidRPr="00E342D3" w:rsidRDefault="00A961DA" w:rsidP="00D52CC3">
      <w:pPr>
        <w:autoSpaceDE w:val="0"/>
        <w:autoSpaceDN w:val="0"/>
        <w:adjustRightInd w:val="0"/>
        <w:spacing w:before="0" w:after="0"/>
        <w:rPr>
          <w:rFonts w:cs="Arial"/>
          <w:b/>
          <w:highlight w:val="white"/>
        </w:rPr>
      </w:pPr>
    </w:p>
    <w:p w14:paraId="6489781D" w14:textId="6E9445C3" w:rsidR="00947ED0" w:rsidRDefault="00A961DA" w:rsidP="00947ED0">
      <w:pPr>
        <w:autoSpaceDE w:val="0"/>
        <w:autoSpaceDN w:val="0"/>
        <w:adjustRightInd w:val="0"/>
        <w:spacing w:before="0" w:after="0"/>
        <w:rPr>
          <w:rFonts w:eastAsia="Times New Roman" w:cs="Arial"/>
          <w:b/>
          <w:highlight w:val="white"/>
        </w:rPr>
      </w:pPr>
      <w:r w:rsidRPr="00756F99">
        <w:rPr>
          <w:rFonts w:cs="Arial"/>
          <w:highlight w:val="white"/>
        </w:rPr>
        <w:t xml:space="preserve">While John is supporting Rod to participate in a game of darts his mobile phone rings. As Rod is fairly unsteady with his balance, </w:t>
      </w:r>
      <w:r w:rsidR="002B466E" w:rsidRPr="009A0C6F">
        <w:rPr>
          <w:rFonts w:cs="Arial"/>
          <w:highlight w:val="white"/>
        </w:rPr>
        <w:t xml:space="preserve">John lets </w:t>
      </w:r>
      <w:r w:rsidR="002B466E">
        <w:rPr>
          <w:rFonts w:cs="Arial"/>
          <w:highlight w:val="white"/>
        </w:rPr>
        <w:t xml:space="preserve">the call </w:t>
      </w:r>
      <w:r w:rsidR="002B466E" w:rsidRPr="009A0C6F">
        <w:rPr>
          <w:rFonts w:cs="Arial"/>
          <w:highlight w:val="white"/>
        </w:rPr>
        <w:t xml:space="preserve">go to </w:t>
      </w:r>
      <w:r w:rsidR="002B466E">
        <w:rPr>
          <w:rFonts w:cs="Arial"/>
          <w:highlight w:val="white"/>
        </w:rPr>
        <w:t xml:space="preserve">his </w:t>
      </w:r>
      <w:r w:rsidR="002B466E" w:rsidRPr="009A0C6F">
        <w:rPr>
          <w:rFonts w:cs="Arial"/>
          <w:highlight w:val="white"/>
        </w:rPr>
        <w:t xml:space="preserve">message </w:t>
      </w:r>
      <w:r w:rsidRPr="00756F99">
        <w:rPr>
          <w:rFonts w:cs="Arial"/>
          <w:highlight w:val="white"/>
        </w:rPr>
        <w:t>bank and assists Rod to throw his next dart. Rod accidentally drops the dart and it</w:t>
      </w:r>
      <w:r w:rsidRPr="00A961DA">
        <w:rPr>
          <w:rFonts w:eastAsia="Times New Roman" w:cs="Arial"/>
          <w:highlight w:val="white"/>
        </w:rPr>
        <w:t xml:space="preserve"> gets stuck in his foot. </w:t>
      </w:r>
    </w:p>
    <w:p w14:paraId="67D43BE9" w14:textId="77777777" w:rsidR="002B466E" w:rsidRPr="009A0C6F" w:rsidRDefault="002B466E" w:rsidP="002B466E">
      <w:pPr>
        <w:autoSpaceDE w:val="0"/>
        <w:autoSpaceDN w:val="0"/>
        <w:adjustRightInd w:val="0"/>
        <w:rPr>
          <w:b/>
          <w:szCs w:val="20"/>
          <w:highlight w:val="white"/>
        </w:rPr>
      </w:pPr>
      <w:r>
        <w:rPr>
          <w:rFonts w:cs="Arial"/>
          <w:highlight w:val="white"/>
        </w:rPr>
        <w:t>H</w:t>
      </w:r>
      <w:r w:rsidRPr="009A0C6F">
        <w:rPr>
          <w:rFonts w:cs="Arial"/>
          <w:highlight w:val="white"/>
        </w:rPr>
        <w:t>as John show</w:t>
      </w:r>
      <w:r>
        <w:rPr>
          <w:rFonts w:cs="Arial"/>
          <w:highlight w:val="white"/>
        </w:rPr>
        <w:t>n</w:t>
      </w:r>
      <w:r w:rsidRPr="009A0C6F">
        <w:rPr>
          <w:rFonts w:cs="Arial"/>
          <w:highlight w:val="white"/>
        </w:rPr>
        <w:t xml:space="preserve"> a reasonable duty of care to Rod?</w:t>
      </w:r>
    </w:p>
    <w:p w14:paraId="1C3288CF" w14:textId="77777777" w:rsidR="002B466E" w:rsidRPr="009A0C6F" w:rsidRDefault="002B466E" w:rsidP="002B466E">
      <w:pPr>
        <w:tabs>
          <w:tab w:val="left" w:pos="7920"/>
        </w:tabs>
        <w:autoSpaceDE w:val="0"/>
        <w:autoSpaceDN w:val="0"/>
        <w:adjustRightInd w:val="0"/>
        <w:rPr>
          <w:rFonts w:cs="Arial"/>
          <w:highlight w:val="white"/>
        </w:rPr>
      </w:pPr>
      <w:r w:rsidRPr="009A0C6F">
        <w:rPr>
          <w:rFonts w:cs="Arial"/>
          <w:highlight w:val="white"/>
        </w:rPr>
        <w:t xml:space="preserve">What if he answered his phone and turned </w:t>
      </w:r>
      <w:r>
        <w:rPr>
          <w:rFonts w:cs="Arial"/>
          <w:highlight w:val="white"/>
        </w:rPr>
        <w:t>away</w:t>
      </w:r>
      <w:r w:rsidRPr="009A0C6F">
        <w:rPr>
          <w:rFonts w:cs="Arial"/>
          <w:highlight w:val="white"/>
        </w:rPr>
        <w:t xml:space="preserve"> to take the call?</w:t>
      </w:r>
    </w:p>
    <w:p w14:paraId="62E84FF2" w14:textId="054FE330" w:rsidR="001967EF" w:rsidRPr="001967EF" w:rsidRDefault="00DF4A44" w:rsidP="00DF2BA8">
      <w:pPr>
        <w:pStyle w:val="ListBullet"/>
        <w:numPr>
          <w:ilvl w:val="0"/>
          <w:numId w:val="0"/>
        </w:numPr>
        <w:spacing w:line="480" w:lineRule="auto"/>
        <w:rPr>
          <w:highlight w:val="white"/>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CA2E06" w14:textId="77777777" w:rsidR="00D52CC3" w:rsidRDefault="00D52CC3" w:rsidP="00D52CC3">
      <w:pPr>
        <w:tabs>
          <w:tab w:val="left" w:pos="7920"/>
        </w:tabs>
        <w:autoSpaceDE w:val="0"/>
        <w:autoSpaceDN w:val="0"/>
        <w:adjustRightInd w:val="0"/>
        <w:spacing w:before="0" w:after="0"/>
        <w:rPr>
          <w:rFonts w:cs="Arial"/>
          <w:b/>
          <w:highlight w:val="white"/>
        </w:rPr>
      </w:pPr>
      <w:r w:rsidRPr="00E342D3">
        <w:rPr>
          <w:rFonts w:cs="Arial"/>
          <w:b/>
          <w:highlight w:val="white"/>
        </w:rPr>
        <w:t xml:space="preserve">Case study 3: </w:t>
      </w:r>
    </w:p>
    <w:p w14:paraId="508A946F" w14:textId="77777777" w:rsidR="00407869" w:rsidRDefault="00407869" w:rsidP="00D52CC3">
      <w:pPr>
        <w:tabs>
          <w:tab w:val="left" w:pos="7920"/>
        </w:tabs>
        <w:autoSpaceDE w:val="0"/>
        <w:autoSpaceDN w:val="0"/>
        <w:adjustRightInd w:val="0"/>
        <w:spacing w:before="0" w:after="0"/>
        <w:rPr>
          <w:rFonts w:cs="Arial"/>
          <w:b/>
          <w:highlight w:val="white"/>
        </w:rPr>
      </w:pPr>
    </w:p>
    <w:p w14:paraId="373ECF4A" w14:textId="6CE485CC" w:rsidR="00A961DA" w:rsidRDefault="002B466E" w:rsidP="00DF2BA8">
      <w:pPr>
        <w:tabs>
          <w:tab w:val="left" w:pos="7920"/>
        </w:tabs>
        <w:autoSpaceDE w:val="0"/>
        <w:autoSpaceDN w:val="0"/>
        <w:adjustRightInd w:val="0"/>
        <w:spacing w:before="0" w:after="0"/>
        <w:rPr>
          <w:rFonts w:eastAsia="Times New Roman" w:cs="Arial"/>
          <w:highlight w:val="white"/>
        </w:rPr>
      </w:pPr>
      <w:r>
        <w:rPr>
          <w:rFonts w:eastAsia="Times New Roman" w:cs="Arial"/>
          <w:highlight w:val="white"/>
        </w:rPr>
        <w:t xml:space="preserve">Prasit is </w:t>
      </w:r>
      <w:r w:rsidR="00A961DA" w:rsidRPr="00A961DA">
        <w:rPr>
          <w:rFonts w:eastAsia="Times New Roman" w:cs="Arial"/>
          <w:highlight w:val="white"/>
        </w:rPr>
        <w:t xml:space="preserve">supporting Matthew who is 22 years old and has an intellectual disability requiring minimal support. Matthew tells </w:t>
      </w:r>
      <w:r>
        <w:rPr>
          <w:rFonts w:eastAsia="Times New Roman" w:cs="Arial"/>
          <w:highlight w:val="white"/>
        </w:rPr>
        <w:t xml:space="preserve">Prasit </w:t>
      </w:r>
      <w:r w:rsidR="00A961DA" w:rsidRPr="00A961DA">
        <w:rPr>
          <w:rFonts w:eastAsia="Times New Roman" w:cs="Arial"/>
          <w:highlight w:val="white"/>
        </w:rPr>
        <w:t xml:space="preserve">he wants to go skateboarding at the local skateboard park. </w:t>
      </w:r>
      <w:r>
        <w:rPr>
          <w:rFonts w:eastAsia="Times New Roman" w:cs="Arial"/>
          <w:highlight w:val="white"/>
        </w:rPr>
        <w:t>Prasit</w:t>
      </w:r>
      <w:r w:rsidR="00A961DA" w:rsidRPr="00A961DA">
        <w:rPr>
          <w:rFonts w:eastAsia="Times New Roman" w:cs="Arial"/>
          <w:highlight w:val="white"/>
        </w:rPr>
        <w:t xml:space="preserve"> explain</w:t>
      </w:r>
      <w:r>
        <w:rPr>
          <w:rFonts w:eastAsia="Times New Roman" w:cs="Arial"/>
          <w:highlight w:val="white"/>
        </w:rPr>
        <w:t>s</w:t>
      </w:r>
      <w:r w:rsidR="00A961DA" w:rsidRPr="00A961DA">
        <w:rPr>
          <w:rFonts w:eastAsia="Times New Roman" w:cs="Arial"/>
          <w:highlight w:val="white"/>
        </w:rPr>
        <w:t xml:space="preserve"> the risks involved and offer</w:t>
      </w:r>
      <w:r>
        <w:rPr>
          <w:rFonts w:eastAsia="Times New Roman" w:cs="Arial"/>
          <w:highlight w:val="white"/>
        </w:rPr>
        <w:t>s</w:t>
      </w:r>
      <w:r w:rsidR="00A961DA" w:rsidRPr="00A961DA">
        <w:rPr>
          <w:rFonts w:eastAsia="Times New Roman" w:cs="Arial"/>
          <w:highlight w:val="white"/>
        </w:rPr>
        <w:t xml:space="preserve"> him protective gear such as a helmet, elbow pads, knee pads and wrist pads. </w:t>
      </w:r>
      <w:r>
        <w:rPr>
          <w:rFonts w:eastAsia="Times New Roman" w:cs="Arial"/>
          <w:highlight w:val="white"/>
        </w:rPr>
        <w:t>Matthew</w:t>
      </w:r>
      <w:r w:rsidR="00A961DA" w:rsidRPr="00A961DA">
        <w:rPr>
          <w:rFonts w:eastAsia="Times New Roman" w:cs="Arial"/>
          <w:highlight w:val="white"/>
        </w:rPr>
        <w:t xml:space="preserve"> refuses to wear them and breaks his wrist. </w:t>
      </w:r>
    </w:p>
    <w:p w14:paraId="08D1EE6B" w14:textId="77777777" w:rsidR="00947ED0" w:rsidRDefault="00947ED0" w:rsidP="00947ED0">
      <w:pPr>
        <w:tabs>
          <w:tab w:val="left" w:pos="7920"/>
        </w:tabs>
        <w:autoSpaceDE w:val="0"/>
        <w:autoSpaceDN w:val="0"/>
        <w:adjustRightInd w:val="0"/>
        <w:spacing w:before="0" w:after="0"/>
        <w:rPr>
          <w:rFonts w:eastAsia="Times New Roman" w:cs="Arial"/>
          <w:b/>
          <w:highlight w:val="white"/>
        </w:rPr>
      </w:pPr>
    </w:p>
    <w:p w14:paraId="0266A7C5" w14:textId="24B4E40B" w:rsidR="00A961DA" w:rsidRPr="001967EF" w:rsidRDefault="00A961DA" w:rsidP="00947ED0">
      <w:pPr>
        <w:tabs>
          <w:tab w:val="left" w:pos="7920"/>
        </w:tabs>
        <w:autoSpaceDE w:val="0"/>
        <w:autoSpaceDN w:val="0"/>
        <w:adjustRightInd w:val="0"/>
        <w:spacing w:before="0" w:after="0"/>
        <w:rPr>
          <w:rFonts w:eastAsia="Times New Roman" w:cs="Arial"/>
          <w:highlight w:val="white"/>
        </w:rPr>
      </w:pPr>
      <w:r w:rsidRPr="001967EF">
        <w:rPr>
          <w:rFonts w:eastAsia="Times New Roman" w:cs="Arial"/>
          <w:highlight w:val="white"/>
        </w:rPr>
        <w:t>Ha</w:t>
      </w:r>
      <w:r w:rsidR="002B466E">
        <w:rPr>
          <w:rFonts w:eastAsia="Times New Roman" w:cs="Arial"/>
          <w:highlight w:val="white"/>
        </w:rPr>
        <w:t>s Prasit failed in his</w:t>
      </w:r>
      <w:r w:rsidRPr="001967EF">
        <w:rPr>
          <w:rFonts w:eastAsia="Times New Roman" w:cs="Arial"/>
          <w:highlight w:val="white"/>
        </w:rPr>
        <w:t xml:space="preserve"> duty of care? Explain why or why not. </w:t>
      </w:r>
    </w:p>
    <w:p w14:paraId="59B3F9FF" w14:textId="77777777" w:rsidR="00DF4A44" w:rsidRPr="00DF4A44" w:rsidRDefault="00DF4A44" w:rsidP="00DF2BA8">
      <w:pPr>
        <w:pStyle w:val="ListBullet"/>
        <w:numPr>
          <w:ilvl w:val="0"/>
          <w:numId w:val="0"/>
        </w:numPr>
        <w:spacing w:line="480" w:lineRule="auto"/>
        <w:rPr>
          <w:highlight w:val="white"/>
        </w:rPr>
      </w:pPr>
      <w:r>
        <w:t>______________________________________________________________________________________________________________________________________</w:t>
      </w:r>
      <w:r>
        <w:lastRenderedPageBreak/>
        <w:t>_________________________________________________________________________________________________________________________________________________________________________________________________________</w:t>
      </w:r>
    </w:p>
    <w:p w14:paraId="63D031B9" w14:textId="6F6D3944" w:rsidR="00BE3E90" w:rsidRDefault="00407869" w:rsidP="00BE3E90">
      <w:pPr>
        <w:tabs>
          <w:tab w:val="left" w:pos="7920"/>
        </w:tabs>
        <w:autoSpaceDE w:val="0"/>
        <w:autoSpaceDN w:val="0"/>
        <w:adjustRightInd w:val="0"/>
        <w:rPr>
          <w:szCs w:val="20"/>
        </w:rPr>
      </w:pPr>
      <w:r>
        <w:rPr>
          <w:rFonts w:cs="Arial"/>
          <w:b/>
        </w:rPr>
        <w:t xml:space="preserve">Note: </w:t>
      </w:r>
      <w:r w:rsidR="00BE3E90" w:rsidRPr="009A0C6F">
        <w:rPr>
          <w:rFonts w:cs="Arial"/>
        </w:rPr>
        <w:t>These case stud</w:t>
      </w:r>
      <w:r w:rsidR="00BE3E90">
        <w:rPr>
          <w:rFonts w:cs="Arial"/>
        </w:rPr>
        <w:t>ies</w:t>
      </w:r>
      <w:r w:rsidR="00BE3E90" w:rsidRPr="009A0C6F">
        <w:rPr>
          <w:rFonts w:cs="Arial"/>
        </w:rPr>
        <w:t xml:space="preserve"> have been </w:t>
      </w:r>
      <w:r w:rsidR="00BE3E90">
        <w:rPr>
          <w:rFonts w:cs="Arial"/>
        </w:rPr>
        <w:t>adapted</w:t>
      </w:r>
      <w:r w:rsidR="00BE3E90" w:rsidRPr="009A0C6F">
        <w:rPr>
          <w:rFonts w:cs="Arial"/>
        </w:rPr>
        <w:t xml:space="preserve"> from the </w:t>
      </w:r>
      <w:r w:rsidR="00BE3E90" w:rsidRPr="009A0C6F">
        <w:rPr>
          <w:rFonts w:cs="Arial"/>
          <w:i/>
        </w:rPr>
        <w:t>Supporting Disability Support Workers Coordinators Manual</w:t>
      </w:r>
      <w:r w:rsidR="00BE3E90" w:rsidRPr="009A0C6F">
        <w:rPr>
          <w:rFonts w:cs="Arial"/>
        </w:rPr>
        <w:t xml:space="preserve"> by the Spina Bifida Association of WA</w:t>
      </w:r>
      <w:r w:rsidR="00BE3E90" w:rsidRPr="009A0C6F">
        <w:rPr>
          <w:rStyle w:val="EndnoteReference"/>
          <w:rFonts w:cs="Arial"/>
          <w:sz w:val="24"/>
          <w:highlight w:val="white"/>
          <w:vertAlign w:val="baseline"/>
        </w:rPr>
        <w:t>.</w:t>
      </w:r>
      <w:r w:rsidR="00BE3E90" w:rsidRPr="009A0C6F">
        <w:rPr>
          <w:rStyle w:val="EndnoteReference"/>
          <w:szCs w:val="20"/>
          <w:highlight w:val="white"/>
        </w:rPr>
        <w:t xml:space="preserve"> </w:t>
      </w:r>
      <w:r w:rsidR="00BE3E90" w:rsidRPr="009A0C6F">
        <w:rPr>
          <w:rStyle w:val="EndnoteReference"/>
          <w:szCs w:val="20"/>
          <w:highlight w:val="white"/>
        </w:rPr>
        <w:endnoteReference w:id="111"/>
      </w:r>
    </w:p>
    <w:p w14:paraId="6E203FDA" w14:textId="77777777" w:rsidR="00BE3E90" w:rsidRPr="00E342D3" w:rsidRDefault="00BE3E90" w:rsidP="00D52CC3">
      <w:pPr>
        <w:tabs>
          <w:tab w:val="left" w:pos="7920"/>
        </w:tabs>
        <w:autoSpaceDE w:val="0"/>
        <w:autoSpaceDN w:val="0"/>
        <w:adjustRightInd w:val="0"/>
        <w:spacing w:before="0" w:after="0"/>
        <w:rPr>
          <w:rFonts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FB0026" w:rsidRPr="00FB0026" w14:paraId="7EF86D31" w14:textId="77777777" w:rsidTr="00DF2BA8">
        <w:trPr>
          <w:trHeight w:val="1736"/>
        </w:trPr>
        <w:tc>
          <w:tcPr>
            <w:tcW w:w="1485" w:type="dxa"/>
            <w:vAlign w:val="center"/>
          </w:tcPr>
          <w:p w14:paraId="2139A331" w14:textId="77777777" w:rsidR="00FB0026" w:rsidRPr="00FB0026" w:rsidRDefault="00FB0026" w:rsidP="00DF2BA8">
            <w:pPr>
              <w:spacing w:before="0" w:after="0"/>
              <w:rPr>
                <w:b/>
              </w:rPr>
            </w:pPr>
          </w:p>
          <w:p w14:paraId="3B365D8D" w14:textId="77777777" w:rsidR="00FB0026" w:rsidRPr="00FB0026" w:rsidRDefault="00FB0026" w:rsidP="00DF2BA8">
            <w:pPr>
              <w:spacing w:before="0" w:after="0"/>
              <w:rPr>
                <w:b/>
              </w:rPr>
            </w:pPr>
            <w:r w:rsidRPr="00FB0026">
              <w:rPr>
                <w:rFonts w:eastAsia="Times New Roman"/>
                <w:noProof/>
              </w:rPr>
              <w:drawing>
                <wp:inline distT="0" distB="0" distL="0" distR="0" wp14:anchorId="1B81DC1A" wp14:editId="5FE5891E">
                  <wp:extent cx="806400" cy="806400"/>
                  <wp:effectExtent l="0" t="0" r="0" b="0"/>
                  <wp:docPr id="7182" name="Picture 7182"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2FAFC064" w14:textId="77777777" w:rsidR="00FB0026" w:rsidRPr="00FB0026" w:rsidRDefault="00FB0026" w:rsidP="00DF2BA8">
            <w:pPr>
              <w:spacing w:before="0"/>
            </w:pPr>
          </w:p>
        </w:tc>
        <w:tc>
          <w:tcPr>
            <w:tcW w:w="7575" w:type="dxa"/>
            <w:vAlign w:val="center"/>
          </w:tcPr>
          <w:p w14:paraId="047491D3" w14:textId="77777777" w:rsidR="00FB0026" w:rsidRPr="00FB0026" w:rsidRDefault="00FB0026" w:rsidP="00DF2BA8">
            <w:pPr>
              <w:spacing w:before="0" w:after="0"/>
              <w:rPr>
                <w:b/>
              </w:rPr>
            </w:pPr>
            <w:r w:rsidRPr="00FB0026">
              <w:rPr>
                <w:b/>
              </w:rPr>
              <w:t>Further reading:</w:t>
            </w:r>
          </w:p>
          <w:p w14:paraId="070B08CC" w14:textId="77777777" w:rsidR="00FB0026" w:rsidRPr="00FB0026" w:rsidRDefault="00FB0026" w:rsidP="00DF2BA8">
            <w:pPr>
              <w:spacing w:before="0" w:after="0"/>
              <w:rPr>
                <w:b/>
              </w:rPr>
            </w:pPr>
          </w:p>
          <w:p w14:paraId="4D5D35FA" w14:textId="0E5A445C" w:rsidR="00FB0026" w:rsidRPr="00FB0026" w:rsidRDefault="00FB0026" w:rsidP="00DF2BA8">
            <w:pPr>
              <w:spacing w:before="0" w:after="0"/>
              <w:rPr>
                <w:rFonts w:eastAsia="Times New Roman"/>
              </w:rPr>
            </w:pPr>
            <w:r w:rsidRPr="00FB0026">
              <w:rPr>
                <w:rFonts w:eastAsia="Times New Roman"/>
              </w:rPr>
              <w:t xml:space="preserve">National Disability Services, </w:t>
            </w:r>
            <w:hyperlink r:id="rId156" w:history="1">
              <w:r w:rsidRPr="002B466E">
                <w:rPr>
                  <w:rStyle w:val="Hyperlink"/>
                  <w:rFonts w:eastAsia="Times New Roman"/>
                  <w:i/>
                </w:rPr>
                <w:t>The Upside of Risk</w:t>
              </w:r>
            </w:hyperlink>
            <w:r w:rsidRPr="00FB0026">
              <w:rPr>
                <w:rFonts w:eastAsia="Times New Roman"/>
              </w:rPr>
              <w:t xml:space="preserve"> (16 February 2011)</w:t>
            </w:r>
            <w:r w:rsidR="002B466E">
              <w:t>.</w:t>
            </w:r>
          </w:p>
          <w:p w14:paraId="0BEC96AF" w14:textId="77777777" w:rsidR="00FB0026" w:rsidRPr="00FB0026" w:rsidRDefault="00FB0026" w:rsidP="00DF2BA8">
            <w:pPr>
              <w:spacing w:before="0" w:after="0"/>
              <w:rPr>
                <w:rFonts w:eastAsia="Times New Roman"/>
              </w:rPr>
            </w:pPr>
          </w:p>
          <w:p w14:paraId="0E5D6968" w14:textId="5B5C7AC3" w:rsidR="00FB0026" w:rsidRPr="00FB0026" w:rsidRDefault="00FB0026" w:rsidP="00DF2BA8">
            <w:pPr>
              <w:spacing w:before="0" w:after="0"/>
              <w:rPr>
                <w:rFonts w:eastAsia="Times New Roman"/>
              </w:rPr>
            </w:pPr>
            <w:r w:rsidRPr="00FB0026">
              <w:rPr>
                <w:rFonts w:eastAsia="Times New Roman"/>
              </w:rPr>
              <w:t xml:space="preserve">Department of Human Services (Victoria), </w:t>
            </w:r>
            <w:hyperlink r:id="rId157" w:history="1">
              <w:r w:rsidRPr="002B466E">
                <w:rPr>
                  <w:rStyle w:val="Hyperlink"/>
                  <w:rFonts w:eastAsia="Times New Roman"/>
                  <w:i/>
                </w:rPr>
                <w:t>Supporting decision making guide</w:t>
              </w:r>
            </w:hyperlink>
            <w:r w:rsidRPr="00FB0026">
              <w:rPr>
                <w:rFonts w:eastAsia="Times New Roman"/>
              </w:rPr>
              <w:t xml:space="preserve"> (2012)</w:t>
            </w:r>
            <w:r w:rsidR="002B466E">
              <w:rPr>
                <w:rFonts w:eastAsia="Times New Roman"/>
              </w:rPr>
              <w:t>.</w:t>
            </w:r>
            <w:r w:rsidRPr="00FB0026">
              <w:rPr>
                <w:rFonts w:eastAsia="Times New Roman"/>
              </w:rPr>
              <w:t xml:space="preserve"> </w:t>
            </w:r>
          </w:p>
          <w:p w14:paraId="30A1663E" w14:textId="77777777" w:rsidR="00FB0026" w:rsidRPr="00FB0026" w:rsidRDefault="00FB0026" w:rsidP="00DF2BA8">
            <w:pPr>
              <w:spacing w:before="0" w:after="0"/>
              <w:rPr>
                <w:rFonts w:eastAsia="Times New Roman"/>
              </w:rPr>
            </w:pPr>
          </w:p>
          <w:p w14:paraId="3ADC197D" w14:textId="214DD2F0" w:rsidR="00FB0026" w:rsidRPr="00FB0026" w:rsidRDefault="00FB0026" w:rsidP="00DF2BA8">
            <w:pPr>
              <w:spacing w:before="0" w:after="0"/>
              <w:rPr>
                <w:rFonts w:eastAsia="Times New Roman"/>
              </w:rPr>
            </w:pPr>
            <w:r w:rsidRPr="00FB0026">
              <w:rPr>
                <w:rFonts w:eastAsia="Times New Roman"/>
              </w:rPr>
              <w:t xml:space="preserve">National Disability Insurance Agency, </w:t>
            </w:r>
            <w:hyperlink r:id="rId158" w:history="1">
              <w:r w:rsidRPr="00756F99">
                <w:rPr>
                  <w:rStyle w:val="Hyperlink"/>
                  <w:i/>
                </w:rPr>
                <w:t>Planning and Assessment Fact Sheet – Risk and Safeguards</w:t>
              </w:r>
            </w:hyperlink>
            <w:r w:rsidRPr="00FB0026">
              <w:rPr>
                <w:rFonts w:eastAsia="Times New Roman"/>
              </w:rPr>
              <w:t xml:space="preserve"> (16 January 2014)</w:t>
            </w:r>
            <w:r w:rsidR="002B466E">
              <w:t>.</w:t>
            </w:r>
          </w:p>
          <w:p w14:paraId="28CA9665" w14:textId="77777777" w:rsidR="00FB0026" w:rsidRPr="00FB0026" w:rsidRDefault="00FB0026" w:rsidP="00DF2BA8">
            <w:pPr>
              <w:spacing w:before="0" w:after="0"/>
              <w:rPr>
                <w:b/>
              </w:rPr>
            </w:pPr>
          </w:p>
        </w:tc>
      </w:tr>
    </w:tbl>
    <w:p w14:paraId="7E0E15DE" w14:textId="77777777" w:rsidR="00D52CC3" w:rsidRPr="00E342D3" w:rsidRDefault="00D52CC3" w:rsidP="00D52CC3">
      <w:pPr>
        <w:spacing w:before="0" w:after="0"/>
        <w:ind w:left="720"/>
      </w:pPr>
    </w:p>
    <w:p w14:paraId="03AEBA79" w14:textId="77777777" w:rsidR="00873E96" w:rsidRDefault="00873E96">
      <w:pPr>
        <w:spacing w:before="0" w:after="0"/>
        <w:rPr>
          <w:b/>
          <w:i/>
          <w:color w:val="000000"/>
          <w:sz w:val="28"/>
          <w:szCs w:val="26"/>
        </w:rPr>
      </w:pPr>
      <w:bookmarkStart w:id="109" w:name="_Toc435014103"/>
      <w:r>
        <w:br w:type="page"/>
      </w:r>
    </w:p>
    <w:p w14:paraId="338F33A2" w14:textId="38F0A9CC" w:rsidR="00DF4A44" w:rsidRPr="001967EF" w:rsidRDefault="00DF4A44" w:rsidP="00C32F7E">
      <w:pPr>
        <w:pStyle w:val="Heading2"/>
        <w:rPr>
          <w:rFonts w:cs="Arial"/>
          <w:highlight w:val="white"/>
        </w:rPr>
      </w:pPr>
      <w:bookmarkStart w:id="110" w:name="_Toc440633516"/>
      <w:r w:rsidRPr="001967EF">
        <w:lastRenderedPageBreak/>
        <w:t>7.4. Advocacy and referral</w:t>
      </w:r>
      <w:bookmarkEnd w:id="109"/>
      <w:bookmarkEnd w:id="110"/>
    </w:p>
    <w:p w14:paraId="4C3AE8D4" w14:textId="77777777" w:rsidR="00407869" w:rsidRDefault="00407869" w:rsidP="00DF4A44">
      <w:pPr>
        <w:spacing w:before="0" w:after="0"/>
      </w:pPr>
    </w:p>
    <w:p w14:paraId="17BC8C58" w14:textId="77777777" w:rsidR="00DF4A44" w:rsidRDefault="00DF4A44" w:rsidP="00DF4A44">
      <w:pPr>
        <w:spacing w:before="0" w:after="0"/>
      </w:pPr>
      <w:r w:rsidRPr="00E342D3">
        <w:t xml:space="preserve">The </w:t>
      </w:r>
      <w:r w:rsidRPr="00E342D3">
        <w:rPr>
          <w:i/>
        </w:rPr>
        <w:t>Convention on the Rights of Persons with Disabilities</w:t>
      </w:r>
      <w:r w:rsidRPr="00E342D3">
        <w:t xml:space="preserve"> requires that people with disability be provided with appropriate support to enable them to exercise their legal capacity on an equal basis with others.</w:t>
      </w:r>
      <w:r w:rsidRPr="00E342D3">
        <w:rPr>
          <w:rStyle w:val="EndnoteReference"/>
        </w:rPr>
        <w:endnoteReference w:id="112"/>
      </w:r>
      <w:r w:rsidRPr="00E342D3">
        <w:t xml:space="preserve"> </w:t>
      </w:r>
    </w:p>
    <w:p w14:paraId="3760D22D" w14:textId="77777777" w:rsidR="00DF4A44" w:rsidRDefault="00DF4A44" w:rsidP="00DF4A44">
      <w:pPr>
        <w:spacing w:before="0" w:after="0"/>
      </w:pPr>
    </w:p>
    <w:p w14:paraId="1ED47B87" w14:textId="77777777" w:rsidR="00BE3E90" w:rsidRDefault="00BE3E90" w:rsidP="00DF4A44">
      <w:pPr>
        <w:spacing w:before="0" w:after="0"/>
      </w:pPr>
      <w:r w:rsidRPr="00BE3E90">
        <w:t>The Committee on the Rights of Persons with Disabilities has explained that within a legal context:</w:t>
      </w:r>
    </w:p>
    <w:p w14:paraId="7EF3700B" w14:textId="77777777" w:rsidR="00DF4A44" w:rsidRPr="00E342D3" w:rsidRDefault="00DF4A44" w:rsidP="00DF4A44">
      <w:pPr>
        <w:spacing w:before="0" w:after="0"/>
      </w:pPr>
    </w:p>
    <w:p w14:paraId="5C1E5B84" w14:textId="7022477B" w:rsidR="00DF4A44" w:rsidRPr="00E342D3" w:rsidRDefault="00DF4A44" w:rsidP="00DF4A44">
      <w:pPr>
        <w:spacing w:before="0" w:after="0"/>
        <w:ind w:left="720"/>
      </w:pPr>
      <w:r w:rsidRPr="00E342D3">
        <w:t xml:space="preserve">‘Support’ is a broad term that encompasses both informal and formal support arrangements, of varying types and intensity. For example, persons with disabilities may choose one or more trusted </w:t>
      </w:r>
      <w:r w:rsidR="00F57762">
        <w:t>s</w:t>
      </w:r>
      <w:r w:rsidR="00F57762" w:rsidRPr="00E342D3">
        <w:t xml:space="preserve">upport </w:t>
      </w:r>
      <w:r w:rsidRPr="00E342D3">
        <w:t xml:space="preserve">persons to assist them in exercising their legal capacity for certain types of </w:t>
      </w:r>
      <w:r w:rsidR="00F57762">
        <w:t>d</w:t>
      </w:r>
      <w:r w:rsidR="00F57762" w:rsidRPr="00E342D3">
        <w:t>ecisions</w:t>
      </w:r>
      <w:r w:rsidRPr="00E342D3">
        <w:t>, or may call on other forms of support, such as peer support, advocacy (including self-advocacy support), or assistance with communication.</w:t>
      </w:r>
      <w:r w:rsidRPr="000076D9">
        <w:rPr>
          <w:rStyle w:val="EndnoteReference"/>
        </w:rPr>
        <w:endnoteReference w:id="113"/>
      </w:r>
    </w:p>
    <w:p w14:paraId="13A9CB2C" w14:textId="77777777" w:rsidR="00DF4A44" w:rsidRPr="00E342D3" w:rsidRDefault="00DF4A44" w:rsidP="00DF4A44">
      <w:pPr>
        <w:spacing w:before="0" w:after="0"/>
      </w:pPr>
    </w:p>
    <w:tbl>
      <w:tblPr>
        <w:tblStyle w:val="TableGrid"/>
        <w:tblW w:w="0" w:type="auto"/>
        <w:tblLook w:val="04A0" w:firstRow="1" w:lastRow="0" w:firstColumn="1" w:lastColumn="0" w:noHBand="0" w:noVBand="1"/>
      </w:tblPr>
      <w:tblGrid>
        <w:gridCol w:w="1555"/>
        <w:gridCol w:w="7505"/>
      </w:tblGrid>
      <w:tr w:rsidR="00B669DF" w:rsidRPr="00B669DF" w14:paraId="17272AAA" w14:textId="77777777" w:rsidTr="00DF2BA8">
        <w:trPr>
          <w:trHeight w:val="1663"/>
        </w:trPr>
        <w:tc>
          <w:tcPr>
            <w:tcW w:w="1555" w:type="dxa"/>
            <w:tcBorders>
              <w:top w:val="nil"/>
              <w:left w:val="nil"/>
              <w:bottom w:val="nil"/>
              <w:right w:val="nil"/>
            </w:tcBorders>
            <w:vAlign w:val="center"/>
          </w:tcPr>
          <w:p w14:paraId="1D9F5E29" w14:textId="19E1908B" w:rsidR="00B669DF" w:rsidRPr="00B669DF" w:rsidRDefault="00B669DF" w:rsidP="00DF2BA8">
            <w:pPr>
              <w:spacing w:before="0" w:after="0"/>
              <w:rPr>
                <w:rFonts w:eastAsia="Times New Roman"/>
                <w:b/>
              </w:rPr>
            </w:pPr>
            <w:r w:rsidRPr="00B669DF">
              <w:rPr>
                <w:rFonts w:eastAsia="Times New Roman"/>
                <w:noProof/>
              </w:rPr>
              <w:drawing>
                <wp:inline distT="0" distB="0" distL="0" distR="0" wp14:anchorId="549C7A79" wp14:editId="12134F13">
                  <wp:extent cx="806400" cy="806400"/>
                  <wp:effectExtent l="0" t="0" r="0" b="0"/>
                  <wp:docPr id="7183" name="Picture 7183"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2EF564C2" w14:textId="747D4C60" w:rsidR="00B669DF" w:rsidRPr="005A6DA9" w:rsidRDefault="00B669DF" w:rsidP="00411EE9">
            <w:pPr>
              <w:spacing w:before="0" w:after="0"/>
              <w:rPr>
                <w:rFonts w:eastAsia="Times New Roman"/>
              </w:rPr>
            </w:pPr>
            <w:r w:rsidRPr="00B669DF">
              <w:rPr>
                <w:rFonts w:eastAsia="Times New Roman"/>
                <w:b/>
              </w:rPr>
              <w:t>What do you think is meant by the term ‘disability advocacy’?</w:t>
            </w:r>
            <w:r w:rsidR="003B02AA">
              <w:rPr>
                <w:rFonts w:eastAsia="Times New Roman"/>
                <w:b/>
              </w:rPr>
              <w:t xml:space="preserve"> </w:t>
            </w:r>
            <w:r w:rsidR="003B02AA" w:rsidRPr="00756F99">
              <w:rPr>
                <w:rFonts w:eastAsia="Times New Roman"/>
                <w:i/>
              </w:rPr>
              <w:t xml:space="preserve">(The definition is </w:t>
            </w:r>
            <w:r w:rsidR="003B2383">
              <w:rPr>
                <w:rFonts w:eastAsia="Times New Roman"/>
                <w:i/>
              </w:rPr>
              <w:t xml:space="preserve">located </w:t>
            </w:r>
            <w:r w:rsidR="003B02AA" w:rsidRPr="00F57762">
              <w:rPr>
                <w:rFonts w:eastAsia="Times New Roman"/>
                <w:i/>
              </w:rPr>
              <w:t xml:space="preserve">on </w:t>
            </w:r>
            <w:r w:rsidR="003B02AA" w:rsidRPr="00023AAC">
              <w:rPr>
                <w:rFonts w:eastAsia="Times New Roman"/>
                <w:i/>
              </w:rPr>
              <w:t>page</w:t>
            </w:r>
            <w:r w:rsidR="00DF2BA8" w:rsidRPr="00023AAC">
              <w:rPr>
                <w:rFonts w:eastAsia="Times New Roman"/>
                <w:i/>
              </w:rPr>
              <w:t xml:space="preserve"> </w:t>
            </w:r>
            <w:r w:rsidR="00F57762" w:rsidRPr="00F57762">
              <w:rPr>
                <w:rFonts w:eastAsia="Times New Roman"/>
                <w:i/>
              </w:rPr>
              <w:t>18</w:t>
            </w:r>
            <w:r w:rsidR="00411EE9">
              <w:rPr>
                <w:rFonts w:eastAsia="Times New Roman"/>
                <w:i/>
              </w:rPr>
              <w:t>0</w:t>
            </w:r>
            <w:r w:rsidR="00F57762" w:rsidRPr="00F57762">
              <w:rPr>
                <w:rFonts w:eastAsia="Times New Roman"/>
                <w:i/>
              </w:rPr>
              <w:t>).</w:t>
            </w:r>
          </w:p>
        </w:tc>
      </w:tr>
    </w:tbl>
    <w:p w14:paraId="522BAD00" w14:textId="07BCA916" w:rsidR="00DF4A44" w:rsidRPr="00DF4A44" w:rsidRDefault="00DF4A44" w:rsidP="00DF2BA8">
      <w:pPr>
        <w:pStyle w:val="ListBullet"/>
        <w:numPr>
          <w:ilvl w:val="0"/>
          <w:numId w:val="0"/>
        </w:numPr>
        <w:spacing w:line="480" w:lineRule="auto"/>
        <w:rPr>
          <w:highlight w:val="white"/>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73F8E2F" w14:textId="4AAD444A" w:rsidR="00DF4A44" w:rsidRDefault="00FB18EA" w:rsidP="00756F99">
      <w:r w:rsidRPr="00E342D3">
        <w:t xml:space="preserve">The role of advocacy in providing support for people with disability to exercise their rights is well-recognised in the </w:t>
      </w:r>
      <w:r w:rsidRPr="00756F99">
        <w:rPr>
          <w:i/>
        </w:rPr>
        <w:t>National Standards for Disability Services</w:t>
      </w:r>
      <w:r w:rsidRPr="000067FB">
        <w:t>.</w:t>
      </w:r>
    </w:p>
    <w:tbl>
      <w:tblPr>
        <w:tblStyle w:val="TableGrid"/>
        <w:tblW w:w="9067" w:type="dxa"/>
        <w:tblLook w:val="04A0" w:firstRow="1" w:lastRow="0" w:firstColumn="1" w:lastColumn="0" w:noHBand="0" w:noVBand="1"/>
      </w:tblPr>
      <w:tblGrid>
        <w:gridCol w:w="3114"/>
        <w:gridCol w:w="5953"/>
      </w:tblGrid>
      <w:tr w:rsidR="00DF4A44" w:rsidRPr="007F63F7" w14:paraId="30772212" w14:textId="77777777" w:rsidTr="00560116">
        <w:tc>
          <w:tcPr>
            <w:tcW w:w="3114" w:type="dxa"/>
          </w:tcPr>
          <w:p w14:paraId="6C3E772A" w14:textId="77777777" w:rsidR="00DF4A44" w:rsidRPr="007F63F7" w:rsidRDefault="00DF4A44" w:rsidP="00560116">
            <w:pPr>
              <w:spacing w:before="120" w:after="120"/>
              <w:ind w:left="29"/>
              <w:jc w:val="center"/>
              <w:rPr>
                <w:b/>
              </w:rPr>
            </w:pPr>
            <w:r w:rsidRPr="007F63F7">
              <w:rPr>
                <w:b/>
              </w:rPr>
              <w:t>National Standard</w:t>
            </w:r>
            <w:r>
              <w:rPr>
                <w:b/>
              </w:rPr>
              <w:t>s</w:t>
            </w:r>
            <w:r w:rsidRPr="007F63F7">
              <w:rPr>
                <w:b/>
              </w:rPr>
              <w:t xml:space="preserve"> for Disability Services</w:t>
            </w:r>
          </w:p>
        </w:tc>
        <w:tc>
          <w:tcPr>
            <w:tcW w:w="5953" w:type="dxa"/>
          </w:tcPr>
          <w:p w14:paraId="336E7B26" w14:textId="77777777" w:rsidR="00DF4A44" w:rsidRPr="007F63F7" w:rsidRDefault="00DF4A44" w:rsidP="00560116">
            <w:pPr>
              <w:spacing w:before="120" w:after="120"/>
              <w:ind w:left="743" w:hanging="572"/>
              <w:jc w:val="center"/>
              <w:rPr>
                <w:b/>
              </w:rPr>
            </w:pPr>
            <w:r w:rsidRPr="009B0D81">
              <w:rPr>
                <w:b/>
              </w:rPr>
              <w:t>Indicators of Practice</w:t>
            </w:r>
          </w:p>
        </w:tc>
      </w:tr>
      <w:tr w:rsidR="00DF4A44" w:rsidRPr="00E342D3" w14:paraId="4B4FA160" w14:textId="77777777" w:rsidTr="00560116">
        <w:tc>
          <w:tcPr>
            <w:tcW w:w="3114" w:type="dxa"/>
            <w:hideMark/>
          </w:tcPr>
          <w:p w14:paraId="6562C808" w14:textId="77777777" w:rsidR="00DF4A44" w:rsidRPr="00E342D3" w:rsidRDefault="00DF4A44" w:rsidP="00560116">
            <w:pPr>
              <w:spacing w:before="0" w:after="0"/>
              <w:ind w:left="131"/>
              <w:rPr>
                <w:b/>
              </w:rPr>
            </w:pPr>
            <w:r w:rsidRPr="00E342D3">
              <w:rPr>
                <w:b/>
              </w:rPr>
              <w:t>Standard 1: Rights</w:t>
            </w:r>
          </w:p>
        </w:tc>
        <w:tc>
          <w:tcPr>
            <w:tcW w:w="5953" w:type="dxa"/>
          </w:tcPr>
          <w:p w14:paraId="19A0BD4A" w14:textId="7421A8FD" w:rsidR="00DF4A44" w:rsidRDefault="00DF4A44" w:rsidP="00560116">
            <w:pPr>
              <w:spacing w:before="120" w:after="120"/>
              <w:ind w:left="742" w:hanging="567"/>
            </w:pPr>
            <w:r>
              <w:t>1:7</w:t>
            </w:r>
            <w:r>
              <w:tab/>
            </w:r>
            <w:r w:rsidR="0073325C">
              <w:t xml:space="preserve">The </w:t>
            </w:r>
            <w:r>
              <w:t>service supports individuals with information and, if needed, access to legal advice and/or advocacy.</w:t>
            </w:r>
          </w:p>
          <w:p w14:paraId="468A8651" w14:textId="4A5CF782" w:rsidR="00DF4A44" w:rsidRPr="00E342D3" w:rsidRDefault="00DF4A44" w:rsidP="0073325C">
            <w:pPr>
              <w:spacing w:before="120" w:after="120"/>
              <w:ind w:left="742" w:hanging="567"/>
            </w:pPr>
            <w:r>
              <w:t>1:8</w:t>
            </w:r>
            <w:r>
              <w:tab/>
            </w:r>
            <w:r w:rsidR="0073325C">
              <w:t xml:space="preserve">The </w:t>
            </w:r>
            <w:r>
              <w:t>service recognises the role of families, friends, carers and advocates in safeguarding and upholding the rights of people with disability.</w:t>
            </w:r>
          </w:p>
        </w:tc>
      </w:tr>
    </w:tbl>
    <w:p w14:paraId="48EEB272" w14:textId="77777777" w:rsidR="00DF4A44" w:rsidRDefault="00DF4A44" w:rsidP="00DF4A44">
      <w:pPr>
        <w:spacing w:before="0" w:after="0"/>
      </w:pPr>
    </w:p>
    <w:p w14:paraId="08409FB3" w14:textId="77777777" w:rsidR="00DF4A44" w:rsidRPr="00232D23" w:rsidRDefault="00DF4A44" w:rsidP="00C32F7E">
      <w:pPr>
        <w:pStyle w:val="Heading3"/>
      </w:pPr>
      <w:r w:rsidRPr="00232D23">
        <w:lastRenderedPageBreak/>
        <w:t>Types of advocacy</w:t>
      </w:r>
    </w:p>
    <w:p w14:paraId="323B592A" w14:textId="77777777" w:rsidR="00DF4A44" w:rsidRPr="00E342D3" w:rsidRDefault="00DF4A44" w:rsidP="00DF4A44">
      <w:pPr>
        <w:spacing w:before="0" w:after="0"/>
      </w:pPr>
    </w:p>
    <w:p w14:paraId="29D87082" w14:textId="77777777" w:rsidR="00DF4A44" w:rsidRPr="00E342D3" w:rsidRDefault="00DF4A44" w:rsidP="00DF4A44">
      <w:pPr>
        <w:spacing w:before="0" w:after="0"/>
      </w:pPr>
      <w:r w:rsidRPr="00E342D3">
        <w:t>The three main types of advocacy are:</w:t>
      </w:r>
    </w:p>
    <w:p w14:paraId="6F60F34E" w14:textId="77777777" w:rsidR="00DF4A44" w:rsidRPr="00E342D3" w:rsidRDefault="00DF4A44" w:rsidP="00DF4A44">
      <w:pPr>
        <w:spacing w:before="0" w:after="0"/>
      </w:pPr>
    </w:p>
    <w:p w14:paraId="7562ED7F" w14:textId="77777777" w:rsidR="00DF4A44" w:rsidRDefault="00DF4A44" w:rsidP="00CD18E3">
      <w:pPr>
        <w:pStyle w:val="ListBullet"/>
        <w:numPr>
          <w:ilvl w:val="0"/>
          <w:numId w:val="48"/>
        </w:numPr>
        <w:tabs>
          <w:tab w:val="left" w:pos="720"/>
        </w:tabs>
        <w:spacing w:before="0" w:after="0"/>
        <w:rPr>
          <w:b/>
        </w:rPr>
      </w:pPr>
      <w:r>
        <w:rPr>
          <w:b/>
        </w:rPr>
        <w:t>Self-advocacy</w:t>
      </w:r>
    </w:p>
    <w:p w14:paraId="6F3E0C35" w14:textId="77777777" w:rsidR="00DF4A44" w:rsidRPr="00270A16" w:rsidRDefault="00DF4A44" w:rsidP="00DF4A44">
      <w:pPr>
        <w:pStyle w:val="ListBullet"/>
        <w:numPr>
          <w:ilvl w:val="0"/>
          <w:numId w:val="0"/>
        </w:numPr>
        <w:tabs>
          <w:tab w:val="left" w:pos="720"/>
        </w:tabs>
        <w:spacing w:before="0" w:after="0"/>
        <w:ind w:left="720"/>
        <w:rPr>
          <w:b/>
        </w:rPr>
      </w:pPr>
      <w:r w:rsidRPr="00270A16">
        <w:t xml:space="preserve">Self-advocacy involves a person with disability advocating for themselves </w:t>
      </w:r>
      <w:r>
        <w:t>if their rights have been contravened or unfulfilled</w:t>
      </w:r>
      <w:r w:rsidRPr="00270A16">
        <w:t>.</w:t>
      </w:r>
    </w:p>
    <w:p w14:paraId="3A673CD3" w14:textId="77777777" w:rsidR="00DF4A44" w:rsidRDefault="00DF4A44" w:rsidP="00DF4A44">
      <w:pPr>
        <w:pStyle w:val="ListBullet"/>
        <w:numPr>
          <w:ilvl w:val="0"/>
          <w:numId w:val="0"/>
        </w:numPr>
        <w:tabs>
          <w:tab w:val="left" w:pos="720"/>
        </w:tabs>
        <w:spacing w:before="0" w:after="0"/>
        <w:ind w:left="720"/>
        <w:rPr>
          <w:b/>
        </w:rPr>
      </w:pPr>
    </w:p>
    <w:p w14:paraId="25952FF7" w14:textId="77777777" w:rsidR="00DF4A44" w:rsidRDefault="00DF4A44" w:rsidP="00CD18E3">
      <w:pPr>
        <w:pStyle w:val="ListBullet"/>
        <w:numPr>
          <w:ilvl w:val="0"/>
          <w:numId w:val="48"/>
        </w:numPr>
        <w:tabs>
          <w:tab w:val="left" w:pos="720"/>
        </w:tabs>
        <w:spacing w:before="0" w:after="0"/>
        <w:rPr>
          <w:b/>
        </w:rPr>
      </w:pPr>
      <w:r w:rsidRPr="00270A16">
        <w:rPr>
          <w:b/>
        </w:rPr>
        <w:t>Individual advocacy</w:t>
      </w:r>
    </w:p>
    <w:p w14:paraId="675DCAE1" w14:textId="77777777" w:rsidR="00DF4A44" w:rsidRPr="00270A16" w:rsidRDefault="00DF4A44" w:rsidP="00DF4A44">
      <w:pPr>
        <w:pStyle w:val="ListBullet"/>
        <w:numPr>
          <w:ilvl w:val="0"/>
          <w:numId w:val="0"/>
        </w:numPr>
        <w:tabs>
          <w:tab w:val="left" w:pos="720"/>
        </w:tabs>
        <w:spacing w:before="0" w:after="0"/>
        <w:ind w:left="720"/>
        <w:rPr>
          <w:b/>
        </w:rPr>
      </w:pPr>
      <w:r w:rsidRPr="00270A16">
        <w:t>Individual advocacy involves an advocate working with a person with disability to assist them to resolve a complaint, or provide them with information to allow them to address the complaint on their own.</w:t>
      </w:r>
    </w:p>
    <w:p w14:paraId="143D03C4" w14:textId="77777777" w:rsidR="00DF4A44" w:rsidRDefault="00DF4A44" w:rsidP="00DF4A44">
      <w:pPr>
        <w:pStyle w:val="ListBullet"/>
        <w:numPr>
          <w:ilvl w:val="0"/>
          <w:numId w:val="0"/>
        </w:numPr>
        <w:tabs>
          <w:tab w:val="left" w:pos="720"/>
        </w:tabs>
        <w:spacing w:before="0" w:after="0"/>
        <w:ind w:left="720"/>
        <w:rPr>
          <w:b/>
        </w:rPr>
      </w:pPr>
    </w:p>
    <w:p w14:paraId="03C62A82" w14:textId="77777777" w:rsidR="00DF4A44" w:rsidRDefault="00DF4A44" w:rsidP="00CD18E3">
      <w:pPr>
        <w:pStyle w:val="ListBullet"/>
        <w:numPr>
          <w:ilvl w:val="0"/>
          <w:numId w:val="48"/>
        </w:numPr>
        <w:tabs>
          <w:tab w:val="left" w:pos="720"/>
        </w:tabs>
        <w:spacing w:before="0" w:after="0"/>
        <w:rPr>
          <w:b/>
        </w:rPr>
      </w:pPr>
      <w:r w:rsidRPr="00270A16">
        <w:rPr>
          <w:b/>
        </w:rPr>
        <w:t>Systemic advocacy</w:t>
      </w:r>
    </w:p>
    <w:p w14:paraId="64596875" w14:textId="1AD5EECE" w:rsidR="00DF4A44" w:rsidRDefault="00DF4A44" w:rsidP="00DF4A44">
      <w:pPr>
        <w:pStyle w:val="ListBullet"/>
        <w:numPr>
          <w:ilvl w:val="0"/>
          <w:numId w:val="0"/>
        </w:numPr>
        <w:tabs>
          <w:tab w:val="left" w:pos="720"/>
        </w:tabs>
        <w:spacing w:before="0" w:after="0"/>
        <w:ind w:left="720"/>
      </w:pPr>
      <w:r w:rsidRPr="00270A16">
        <w:t xml:space="preserve">Systemic advocacy involves advocating for change on issues that affect a wide range of people, such as captioning on television or audio announcements on public transport. When an advocate takes on an individual advocacy case, it may sometimes lead to systemic advocacy depending on the nature of the </w:t>
      </w:r>
      <w:r w:rsidR="00F57762">
        <w:t>issue</w:t>
      </w:r>
      <w:r w:rsidR="00F57762" w:rsidRPr="00270A16">
        <w:t xml:space="preserve"> </w:t>
      </w:r>
      <w:r w:rsidRPr="00270A16">
        <w:t>the individual is</w:t>
      </w:r>
      <w:r w:rsidR="00F57762">
        <w:t xml:space="preserve"> seeking to address</w:t>
      </w:r>
      <w:r w:rsidRPr="00270A16">
        <w:t>.</w:t>
      </w:r>
    </w:p>
    <w:p w14:paraId="5509494A" w14:textId="77777777" w:rsidR="00DF4A44" w:rsidRDefault="00DF4A44" w:rsidP="00DF4A44">
      <w:pPr>
        <w:spacing w:before="0" w:after="0"/>
      </w:pPr>
    </w:p>
    <w:p w14:paraId="274B08B2" w14:textId="77777777" w:rsidR="0073325C" w:rsidRDefault="00B669DF" w:rsidP="00B669DF">
      <w:pPr>
        <w:spacing w:before="0" w:after="0"/>
      </w:pPr>
      <w:r w:rsidRPr="00B669DF">
        <w:t xml:space="preserve">Let’s start by looking at self-advocacy. </w:t>
      </w:r>
    </w:p>
    <w:p w14:paraId="1CE90F38" w14:textId="77777777" w:rsidR="0073325C" w:rsidRDefault="0073325C" w:rsidP="00B669DF">
      <w:pPr>
        <w:spacing w:before="0" w:after="0"/>
      </w:pPr>
    </w:p>
    <w:p w14:paraId="0712D284" w14:textId="77777777" w:rsidR="0073325C" w:rsidRDefault="00B669DF" w:rsidP="00B669DF">
      <w:pPr>
        <w:spacing w:before="0" w:after="0"/>
      </w:pPr>
      <w:r w:rsidRPr="00B669DF">
        <w:t xml:space="preserve">Remember back in Topic 2, when we explored the three sets of standards that were put in place to govern access to certain facilities for people with disability (i.e the Transport Standards, Education Standards, and Access to Premises Standards)? </w:t>
      </w:r>
    </w:p>
    <w:p w14:paraId="6A1C51B3" w14:textId="20EFE7A3" w:rsidR="0073325C" w:rsidRDefault="0073325C" w:rsidP="00756F99">
      <w:pPr>
        <w:tabs>
          <w:tab w:val="left" w:pos="912"/>
        </w:tabs>
        <w:spacing w:before="0" w:after="0"/>
      </w:pPr>
    </w:p>
    <w:p w14:paraId="4DAF935C" w14:textId="7822CCEB" w:rsidR="00B669DF" w:rsidRPr="00B669DF" w:rsidRDefault="00B669DF" w:rsidP="00B669DF">
      <w:pPr>
        <w:spacing w:before="0" w:after="0"/>
      </w:pPr>
      <w:r w:rsidRPr="00B669DF">
        <w:t xml:space="preserve">We saw that each of these sets of standards came about largely due to complaints that were lodged by people with disability. Each of these cases are examples of self-advocacy which also led to systemic change. </w:t>
      </w:r>
    </w:p>
    <w:p w14:paraId="158A98D0" w14:textId="09F7D21A" w:rsidR="00DF4A44" w:rsidRDefault="00DF4A44" w:rsidP="00C32F7E">
      <w:pPr>
        <w:pStyle w:val="Heading3"/>
      </w:pPr>
      <w:r w:rsidRPr="00B669DF">
        <w:t>Viewing activity</w:t>
      </w:r>
      <w:r w:rsidR="00DF2BA8">
        <w:br/>
      </w:r>
    </w:p>
    <w:tbl>
      <w:tblPr>
        <w:tblStyle w:val="TableGrid"/>
        <w:tblW w:w="0" w:type="auto"/>
        <w:tblLook w:val="04A0" w:firstRow="1" w:lastRow="0" w:firstColumn="1" w:lastColumn="0" w:noHBand="0" w:noVBand="1"/>
      </w:tblPr>
      <w:tblGrid>
        <w:gridCol w:w="1525"/>
        <w:gridCol w:w="7545"/>
      </w:tblGrid>
      <w:tr w:rsidR="00C3399B" w14:paraId="14950906" w14:textId="77777777" w:rsidTr="00B14C54">
        <w:trPr>
          <w:trHeight w:val="1124"/>
        </w:trPr>
        <w:tc>
          <w:tcPr>
            <w:tcW w:w="1526" w:type="dxa"/>
            <w:tcBorders>
              <w:top w:val="nil"/>
              <w:left w:val="nil"/>
              <w:bottom w:val="nil"/>
              <w:right w:val="nil"/>
            </w:tcBorders>
          </w:tcPr>
          <w:p w14:paraId="08CA535C" w14:textId="3A3CAEA1" w:rsidR="00C3399B" w:rsidRDefault="00C3399B" w:rsidP="00B14C54">
            <w:pPr>
              <w:spacing w:before="0" w:after="0"/>
            </w:pPr>
            <w:r>
              <w:rPr>
                <w:noProof/>
              </w:rPr>
              <w:drawing>
                <wp:inline distT="0" distB="0" distL="0" distR="0" wp14:anchorId="17DCAF1D" wp14:editId="73F837AD">
                  <wp:extent cx="804545" cy="804545"/>
                  <wp:effectExtent l="0" t="0" r="0" b="0"/>
                  <wp:docPr id="214" name="Picture 214"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760" w:type="dxa"/>
            <w:tcBorders>
              <w:top w:val="nil"/>
              <w:left w:val="nil"/>
              <w:bottom w:val="nil"/>
              <w:right w:val="nil"/>
            </w:tcBorders>
          </w:tcPr>
          <w:p w14:paraId="648682C5" w14:textId="70207D64" w:rsidR="00C3399B" w:rsidRDefault="00C3399B" w:rsidP="00C3399B">
            <w:pPr>
              <w:pStyle w:val="NoSpacing"/>
            </w:pPr>
            <w:r w:rsidRPr="00CA7963">
              <w:rPr>
                <w:b/>
              </w:rPr>
              <w:t>Video:</w:t>
            </w:r>
            <w:r w:rsidRPr="00E342D3">
              <w:t xml:space="preserve"> ‘</w:t>
            </w:r>
            <w:hyperlink r:id="rId159" w:history="1">
              <w:r w:rsidRPr="0073325C">
                <w:rPr>
                  <w:rStyle w:val="Hyperlink"/>
                </w:rPr>
                <w:t>What is self-advocacy?</w:t>
              </w:r>
            </w:hyperlink>
            <w:r w:rsidRPr="008A5E15">
              <w:t>’</w:t>
            </w:r>
          </w:p>
          <w:p w14:paraId="54EC9ECD" w14:textId="1001B6A5" w:rsidR="00C3399B" w:rsidRDefault="00C3399B" w:rsidP="0073325C">
            <w:pPr>
              <w:pStyle w:val="NoSpacing"/>
            </w:pPr>
            <w:r w:rsidRPr="00CA7963">
              <w:rPr>
                <w:b/>
              </w:rPr>
              <w:t>Source</w:t>
            </w:r>
            <w:r w:rsidRPr="00417048">
              <w:t>:</w:t>
            </w:r>
            <w:r w:rsidRPr="008A5E15">
              <w:t xml:space="preserve"> Department of Social Services (DSS)</w:t>
            </w:r>
          </w:p>
        </w:tc>
      </w:tr>
    </w:tbl>
    <w:p w14:paraId="054DC2B9" w14:textId="1D881BD9" w:rsidR="00D52CC3" w:rsidRPr="00D52CC3" w:rsidRDefault="00D52CC3" w:rsidP="00D52CC3">
      <w:pPr>
        <w:autoSpaceDE w:val="0"/>
        <w:autoSpaceDN w:val="0"/>
        <w:adjustRightInd w:val="0"/>
        <w:spacing w:before="0" w:after="0"/>
        <w:rPr>
          <w:b/>
          <w:bCs/>
          <w:i/>
        </w:rPr>
      </w:pPr>
    </w:p>
    <w:p w14:paraId="512639B8" w14:textId="77777777" w:rsidR="008677A0" w:rsidRPr="008A5E15" w:rsidRDefault="008677A0" w:rsidP="008677A0">
      <w:pPr>
        <w:pStyle w:val="NoSpacing"/>
        <w:rPr>
          <w:color w:val="0000FF"/>
          <w:u w:val="single"/>
        </w:rPr>
      </w:pPr>
      <w:r w:rsidRPr="00E342D3">
        <w:rPr>
          <w:noProof/>
        </w:rPr>
        <w:drawing>
          <wp:inline distT="0" distB="0" distL="0" distR="0" wp14:anchorId="560A4705" wp14:editId="147CEFC5">
            <wp:extent cx="3819525" cy="2114550"/>
            <wp:effectExtent l="0" t="0" r="9525" b="0"/>
            <wp:docPr id="15" name="Picture 15" title="Screenshot of 'What is self-advocac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screen">
                      <a:extLst>
                        <a:ext uri="{28A0092B-C50C-407E-A947-70E740481C1C}">
                          <a14:useLocalDpi xmlns:a14="http://schemas.microsoft.com/office/drawing/2010/main"/>
                        </a:ext>
                      </a:extLst>
                    </a:blip>
                    <a:srcRect/>
                    <a:stretch/>
                  </pic:blipFill>
                  <pic:spPr bwMode="auto">
                    <a:xfrm>
                      <a:off x="0" y="0"/>
                      <a:ext cx="3819525" cy="21145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1F7A285" w14:textId="77777777" w:rsidR="008677A0" w:rsidRPr="00CA7963" w:rsidRDefault="008677A0" w:rsidP="008677A0">
      <w:pPr>
        <w:pStyle w:val="NoSpacing"/>
      </w:pPr>
    </w:p>
    <w:p w14:paraId="4422BFD4" w14:textId="77777777" w:rsidR="008677A0" w:rsidRDefault="008677A0" w:rsidP="008677A0">
      <w:pPr>
        <w:pStyle w:val="NoSpacing"/>
      </w:pPr>
      <w:r w:rsidRPr="00CA7963">
        <w:rPr>
          <w:b/>
        </w:rPr>
        <w:t>Summary:</w:t>
      </w:r>
      <w:r w:rsidRPr="00CA7963">
        <w:t xml:space="preserve"> This video from the Department of Social Services explains the nature of self-advocacy from the perspective of a person with disability.</w:t>
      </w:r>
    </w:p>
    <w:tbl>
      <w:tblPr>
        <w:tblStyle w:val="TableGrid"/>
        <w:tblW w:w="0" w:type="auto"/>
        <w:tblLook w:val="04A0" w:firstRow="1" w:lastRow="0" w:firstColumn="1" w:lastColumn="0" w:noHBand="0" w:noVBand="1"/>
      </w:tblPr>
      <w:tblGrid>
        <w:gridCol w:w="1555"/>
        <w:gridCol w:w="7505"/>
      </w:tblGrid>
      <w:tr w:rsidR="003B2383" w:rsidRPr="00B669DF" w14:paraId="696FF269" w14:textId="77777777" w:rsidTr="00ED2933">
        <w:trPr>
          <w:trHeight w:val="1663"/>
        </w:trPr>
        <w:tc>
          <w:tcPr>
            <w:tcW w:w="1555" w:type="dxa"/>
            <w:tcBorders>
              <w:top w:val="nil"/>
              <w:left w:val="nil"/>
              <w:bottom w:val="nil"/>
              <w:right w:val="nil"/>
            </w:tcBorders>
            <w:vAlign w:val="center"/>
          </w:tcPr>
          <w:p w14:paraId="382F8A98" w14:textId="77777777" w:rsidR="003B2383" w:rsidRPr="00B669DF" w:rsidRDefault="003B2383" w:rsidP="00ED2933">
            <w:pPr>
              <w:spacing w:before="0" w:after="0"/>
              <w:rPr>
                <w:rFonts w:eastAsia="Times New Roman"/>
                <w:b/>
              </w:rPr>
            </w:pPr>
            <w:r w:rsidRPr="00756F99">
              <w:rPr>
                <w:rFonts w:eastAsia="Times New Roman"/>
                <w:noProof/>
              </w:rPr>
              <w:drawing>
                <wp:inline distT="0" distB="0" distL="0" distR="0" wp14:anchorId="06B38468" wp14:editId="2FEB5097">
                  <wp:extent cx="806400" cy="806400"/>
                  <wp:effectExtent l="0" t="0" r="0" b="0"/>
                  <wp:docPr id="22541" name="Picture 2254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2E4AA8F" w14:textId="5152936A" w:rsidR="003B2383" w:rsidRPr="005A6DA9" w:rsidRDefault="003B2383" w:rsidP="003B2383">
            <w:pPr>
              <w:spacing w:before="0" w:after="0"/>
              <w:rPr>
                <w:rFonts w:eastAsia="Times New Roman"/>
              </w:rPr>
            </w:pPr>
            <w:r w:rsidRPr="003B2383">
              <w:rPr>
                <w:rFonts w:eastAsia="Times New Roman"/>
                <w:b/>
              </w:rPr>
              <w:t>What tools might a person with disability need in order to become a good self-advocate?</w:t>
            </w:r>
          </w:p>
        </w:tc>
      </w:tr>
    </w:tbl>
    <w:p w14:paraId="037C4F4B" w14:textId="36D36F17" w:rsidR="008677A0" w:rsidRDefault="008677A0" w:rsidP="00DF2BA8">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CDCE02" w14:textId="77777777" w:rsidR="008677A0" w:rsidRPr="00E342D3" w:rsidRDefault="008677A0" w:rsidP="008677A0">
      <w:pPr>
        <w:spacing w:before="0" w:after="0"/>
      </w:pPr>
    </w:p>
    <w:p w14:paraId="334FA472" w14:textId="77777777" w:rsidR="008677A0" w:rsidRPr="00E342D3" w:rsidRDefault="008677A0" w:rsidP="008677A0">
      <w:pPr>
        <w:pStyle w:val="Default"/>
        <w:rPr>
          <w:szCs w:val="22"/>
        </w:rPr>
      </w:pPr>
      <w:r w:rsidRPr="00E342D3">
        <w:rPr>
          <w:szCs w:val="22"/>
        </w:rPr>
        <w:t>Research (both nationally and internationally) demonstrates that increased levels of self-determination through self-advocacy leads to:</w:t>
      </w:r>
    </w:p>
    <w:p w14:paraId="11647445" w14:textId="77777777" w:rsidR="008677A0" w:rsidRPr="00E342D3" w:rsidRDefault="008677A0" w:rsidP="008677A0">
      <w:pPr>
        <w:pStyle w:val="Default"/>
        <w:rPr>
          <w:szCs w:val="22"/>
        </w:rPr>
      </w:pPr>
    </w:p>
    <w:p w14:paraId="55CD4026" w14:textId="77777777" w:rsidR="008677A0" w:rsidRPr="00E342D3" w:rsidRDefault="008677A0" w:rsidP="00CD18E3">
      <w:pPr>
        <w:pStyle w:val="ListBullet"/>
        <w:numPr>
          <w:ilvl w:val="0"/>
          <w:numId w:val="49"/>
        </w:numPr>
        <w:spacing w:before="120" w:after="120"/>
        <w:ind w:left="714" w:hanging="357"/>
      </w:pPr>
      <w:r w:rsidRPr="00E342D3">
        <w:t>Enhanced mental health and general wellbeing</w:t>
      </w:r>
    </w:p>
    <w:p w14:paraId="3E22DDC7" w14:textId="77777777" w:rsidR="008677A0" w:rsidRPr="00E342D3" w:rsidRDefault="008677A0" w:rsidP="00CD18E3">
      <w:pPr>
        <w:pStyle w:val="ListBullet"/>
        <w:numPr>
          <w:ilvl w:val="0"/>
          <w:numId w:val="49"/>
        </w:numPr>
        <w:spacing w:before="120" w:after="120"/>
        <w:ind w:left="714" w:hanging="357"/>
      </w:pPr>
      <w:r w:rsidRPr="00E342D3">
        <w:t>Increased independence</w:t>
      </w:r>
    </w:p>
    <w:p w14:paraId="5AA2EB51" w14:textId="77777777" w:rsidR="008677A0" w:rsidRPr="00E342D3" w:rsidRDefault="008677A0" w:rsidP="00CD18E3">
      <w:pPr>
        <w:pStyle w:val="ListBullet"/>
        <w:numPr>
          <w:ilvl w:val="0"/>
          <w:numId w:val="49"/>
        </w:numPr>
        <w:spacing w:before="120" w:after="120"/>
        <w:ind w:left="714" w:hanging="357"/>
      </w:pPr>
      <w:r w:rsidRPr="00E342D3">
        <w:t>Greater control over life situations</w:t>
      </w:r>
    </w:p>
    <w:p w14:paraId="372A5BF7" w14:textId="77777777" w:rsidR="008677A0" w:rsidRPr="00E342D3" w:rsidRDefault="008677A0" w:rsidP="00CD18E3">
      <w:pPr>
        <w:pStyle w:val="ListBullet"/>
        <w:numPr>
          <w:ilvl w:val="0"/>
          <w:numId w:val="49"/>
        </w:numPr>
        <w:spacing w:before="120" w:after="120"/>
        <w:ind w:left="714" w:hanging="357"/>
      </w:pPr>
      <w:r w:rsidRPr="00E342D3">
        <w:t>Better outcomes in education and employment</w:t>
      </w:r>
    </w:p>
    <w:p w14:paraId="6F16EEE4" w14:textId="77777777" w:rsidR="008677A0" w:rsidRPr="00E342D3" w:rsidRDefault="008677A0" w:rsidP="00CD18E3">
      <w:pPr>
        <w:pStyle w:val="ListBullet"/>
        <w:numPr>
          <w:ilvl w:val="0"/>
          <w:numId w:val="49"/>
        </w:numPr>
        <w:spacing w:before="120" w:after="120"/>
        <w:ind w:left="714" w:hanging="357"/>
      </w:pPr>
      <w:r w:rsidRPr="00E342D3">
        <w:t>An enhanced ability to solve problems</w:t>
      </w:r>
      <w:r w:rsidRPr="00E342D3">
        <w:rPr>
          <w:rStyle w:val="EndnoteReference"/>
        </w:rPr>
        <w:endnoteReference w:id="114"/>
      </w:r>
    </w:p>
    <w:p w14:paraId="5DD78AB3" w14:textId="77777777" w:rsidR="008677A0" w:rsidRPr="00E342D3" w:rsidRDefault="008677A0" w:rsidP="008677A0">
      <w:pPr>
        <w:spacing w:before="0" w:after="0"/>
      </w:pPr>
    </w:p>
    <w:p w14:paraId="38D6A2EE" w14:textId="0EB4FFC6" w:rsidR="003B2383" w:rsidRDefault="008677A0" w:rsidP="008677A0">
      <w:pPr>
        <w:spacing w:before="0" w:after="0"/>
      </w:pPr>
      <w:r w:rsidRPr="00E342D3">
        <w:t xml:space="preserve">When assisting a service user to undertake advocacy on a specific issue, aim to build the capacity of the individual to resolve the problem on their own, rather than becoming reliant on you. </w:t>
      </w:r>
    </w:p>
    <w:p w14:paraId="21DD13C1" w14:textId="77777777" w:rsidR="003B2383" w:rsidRDefault="003B2383" w:rsidP="008677A0">
      <w:pPr>
        <w:spacing w:before="0" w:after="0"/>
      </w:pPr>
    </w:p>
    <w:p w14:paraId="30F0E832" w14:textId="50C4F897" w:rsidR="008677A0" w:rsidRPr="00E342D3" w:rsidRDefault="008677A0" w:rsidP="008677A0">
      <w:pPr>
        <w:spacing w:before="0" w:after="0"/>
      </w:pPr>
      <w:r w:rsidRPr="00E342D3">
        <w:t xml:space="preserve">This may take time and </w:t>
      </w:r>
      <w:r w:rsidR="003B2383">
        <w:t>the</w:t>
      </w:r>
      <w:r w:rsidR="003B2383" w:rsidRPr="00E342D3">
        <w:t xml:space="preserve"> </w:t>
      </w:r>
      <w:r w:rsidRPr="00E342D3">
        <w:t>service user may need some assistance along the way.</w:t>
      </w:r>
    </w:p>
    <w:p w14:paraId="2508809C" w14:textId="6CE50210" w:rsidR="00DF2BA8" w:rsidRDefault="00DF2BA8">
      <w:pPr>
        <w:spacing w:before="0" w:after="0"/>
      </w:pPr>
      <w:r>
        <w:br w:type="page"/>
      </w:r>
    </w:p>
    <w:p w14:paraId="1D97423A" w14:textId="734EA7DA" w:rsidR="001C77BD" w:rsidRDefault="001C77BD" w:rsidP="001C77BD">
      <w:pPr>
        <w:pStyle w:val="Heading3"/>
      </w:pPr>
      <w:r>
        <w:lastRenderedPageBreak/>
        <w:t>Advocating for people with disability</w:t>
      </w:r>
    </w:p>
    <w:p w14:paraId="0238627F" w14:textId="77777777" w:rsidR="003B2383" w:rsidRDefault="003B2383" w:rsidP="003B2383">
      <w:pPr>
        <w:spacing w:before="0" w:after="0"/>
      </w:pPr>
    </w:p>
    <w:p w14:paraId="551BECC7" w14:textId="75A82EEB" w:rsidR="003B2383" w:rsidRPr="003B2383" w:rsidRDefault="003B2383" w:rsidP="00756F99">
      <w:pPr>
        <w:spacing w:before="0" w:after="0"/>
      </w:pPr>
      <w:r w:rsidRPr="00B669DF">
        <w:t xml:space="preserve">Remember Khaira, the student who was unable to access her classes because the building was not wheelchair accessible? </w:t>
      </w:r>
      <w:r w:rsidRPr="006C4AE3">
        <w:t>(</w:t>
      </w:r>
      <w:r w:rsidRPr="00023AAC">
        <w:t xml:space="preserve">see page </w:t>
      </w:r>
      <w:r w:rsidR="004725F7">
        <w:t>49</w:t>
      </w:r>
      <w:r w:rsidRPr="00023AAC">
        <w:t>)</w:t>
      </w:r>
    </w:p>
    <w:tbl>
      <w:tblPr>
        <w:tblStyle w:val="TableGrid"/>
        <w:tblW w:w="0" w:type="auto"/>
        <w:tblLook w:val="04A0" w:firstRow="1" w:lastRow="0" w:firstColumn="1" w:lastColumn="0" w:noHBand="0" w:noVBand="1"/>
      </w:tblPr>
      <w:tblGrid>
        <w:gridCol w:w="1555"/>
        <w:gridCol w:w="7505"/>
      </w:tblGrid>
      <w:tr w:rsidR="00B669DF" w:rsidRPr="00B669DF" w14:paraId="4AA9CC0C" w14:textId="77777777" w:rsidTr="00DF2BA8">
        <w:trPr>
          <w:trHeight w:val="1678"/>
        </w:trPr>
        <w:tc>
          <w:tcPr>
            <w:tcW w:w="1555" w:type="dxa"/>
            <w:tcBorders>
              <w:top w:val="nil"/>
              <w:left w:val="nil"/>
              <w:bottom w:val="nil"/>
              <w:right w:val="nil"/>
            </w:tcBorders>
            <w:vAlign w:val="center"/>
          </w:tcPr>
          <w:p w14:paraId="4D3BD5F9" w14:textId="34850F25" w:rsidR="00B669DF" w:rsidRPr="00B669DF" w:rsidRDefault="00B669DF" w:rsidP="00DF2BA8">
            <w:pPr>
              <w:spacing w:before="0" w:after="0"/>
              <w:rPr>
                <w:rFonts w:eastAsia="Times New Roman"/>
                <w:b/>
              </w:rPr>
            </w:pPr>
            <w:r w:rsidRPr="00B669DF">
              <w:rPr>
                <w:rFonts w:eastAsia="Times New Roman"/>
                <w:noProof/>
              </w:rPr>
              <w:drawing>
                <wp:inline distT="0" distB="0" distL="0" distR="0" wp14:anchorId="6F05CD96" wp14:editId="4CACDC8B">
                  <wp:extent cx="806400" cy="806400"/>
                  <wp:effectExtent l="0" t="0" r="0" b="0"/>
                  <wp:docPr id="22531" name="Picture 2253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77A3315E" w14:textId="012C0E38" w:rsidR="00B669DF" w:rsidRPr="00B669DF" w:rsidRDefault="00B669DF" w:rsidP="004725F7">
            <w:pPr>
              <w:spacing w:before="0" w:after="0"/>
              <w:rPr>
                <w:rFonts w:eastAsia="Times New Roman"/>
                <w:b/>
              </w:rPr>
            </w:pPr>
            <w:r w:rsidRPr="00B669DF">
              <w:rPr>
                <w:b/>
              </w:rPr>
              <w:t>What are some of the steps you could take to enable Khaira to stand up for her rights?</w:t>
            </w:r>
            <w:r w:rsidR="00E3340F">
              <w:rPr>
                <w:b/>
              </w:rPr>
              <w:t xml:space="preserve"> </w:t>
            </w:r>
            <w:r w:rsidR="00DF2BA8" w:rsidRPr="00756F99">
              <w:rPr>
                <w:i/>
              </w:rPr>
              <w:t>(See n</w:t>
            </w:r>
            <w:r w:rsidR="00E3340F" w:rsidRPr="00756F99">
              <w:rPr>
                <w:i/>
              </w:rPr>
              <w:t>otes o</w:t>
            </w:r>
            <w:r w:rsidR="00DF2BA8" w:rsidRPr="00756F99">
              <w:rPr>
                <w:i/>
              </w:rPr>
              <w:t xml:space="preserve">n page </w:t>
            </w:r>
            <w:r w:rsidR="006C4AE3">
              <w:rPr>
                <w:i/>
              </w:rPr>
              <w:t>18</w:t>
            </w:r>
            <w:r w:rsidR="004725F7">
              <w:rPr>
                <w:i/>
              </w:rPr>
              <w:t>0</w:t>
            </w:r>
            <w:r w:rsidR="00DF2BA8" w:rsidRPr="00756F99">
              <w:rPr>
                <w:i/>
              </w:rPr>
              <w:t>)</w:t>
            </w:r>
          </w:p>
        </w:tc>
      </w:tr>
    </w:tbl>
    <w:p w14:paraId="0463B39B" w14:textId="77777777" w:rsidR="00E05424" w:rsidRDefault="00E05424" w:rsidP="00DF2BA8">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55"/>
        <w:gridCol w:w="7505"/>
      </w:tblGrid>
      <w:tr w:rsidR="00B669DF" w:rsidRPr="00B669DF" w14:paraId="1AD33299" w14:textId="77777777" w:rsidTr="00DF2BA8">
        <w:trPr>
          <w:trHeight w:val="1611"/>
        </w:trPr>
        <w:tc>
          <w:tcPr>
            <w:tcW w:w="1555" w:type="dxa"/>
            <w:tcBorders>
              <w:top w:val="nil"/>
              <w:left w:val="nil"/>
              <w:bottom w:val="nil"/>
              <w:right w:val="nil"/>
            </w:tcBorders>
            <w:vAlign w:val="center"/>
          </w:tcPr>
          <w:p w14:paraId="3E272497" w14:textId="6FA2C300" w:rsidR="00B669DF" w:rsidRPr="00B669DF" w:rsidRDefault="00B669DF" w:rsidP="00DF2BA8">
            <w:pPr>
              <w:spacing w:before="0" w:after="0"/>
              <w:rPr>
                <w:rFonts w:eastAsia="Times New Roman"/>
                <w:b/>
              </w:rPr>
            </w:pPr>
            <w:r w:rsidRPr="00B669DF">
              <w:rPr>
                <w:rFonts w:eastAsia="Times New Roman"/>
                <w:noProof/>
              </w:rPr>
              <w:drawing>
                <wp:inline distT="0" distB="0" distL="0" distR="0" wp14:anchorId="3348DB65" wp14:editId="0D158AEF">
                  <wp:extent cx="806400" cy="806400"/>
                  <wp:effectExtent l="0" t="0" r="0" b="0"/>
                  <wp:docPr id="22533" name="Picture 22533"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02A54EF8" w14:textId="4FDF528B" w:rsidR="007C56F8" w:rsidRPr="007C56F8" w:rsidRDefault="00B669DF" w:rsidP="00173B06">
            <w:pPr>
              <w:spacing w:before="0" w:after="0"/>
              <w:rPr>
                <w:b/>
              </w:rPr>
            </w:pPr>
            <w:r w:rsidRPr="007C56F8">
              <w:rPr>
                <w:b/>
              </w:rPr>
              <w:t xml:space="preserve">Khaira gets very upset and tells you that she is stressed about missing classes and does not feel that she can approach the university about her problem on her own. She asks you to speak to the university on her behalf. </w:t>
            </w:r>
            <w:r w:rsidR="005A6DA9" w:rsidRPr="005A6DA9">
              <w:rPr>
                <w:b/>
              </w:rPr>
              <w:t>What should you do?</w:t>
            </w:r>
          </w:p>
        </w:tc>
      </w:tr>
    </w:tbl>
    <w:p w14:paraId="58D4B1E7" w14:textId="77777777" w:rsidR="00E05424" w:rsidRDefault="00E05424" w:rsidP="00DF2BA8">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55"/>
        <w:gridCol w:w="7505"/>
      </w:tblGrid>
      <w:tr w:rsidR="00B669DF" w:rsidRPr="00B669DF" w14:paraId="203BF471" w14:textId="77777777" w:rsidTr="00DF2BA8">
        <w:trPr>
          <w:trHeight w:val="1264"/>
        </w:trPr>
        <w:tc>
          <w:tcPr>
            <w:tcW w:w="1555" w:type="dxa"/>
            <w:tcBorders>
              <w:top w:val="nil"/>
              <w:left w:val="nil"/>
              <w:bottom w:val="nil"/>
              <w:right w:val="nil"/>
            </w:tcBorders>
            <w:vAlign w:val="center"/>
          </w:tcPr>
          <w:p w14:paraId="55DF33A7" w14:textId="15060611" w:rsidR="00B669DF" w:rsidRPr="00B669DF" w:rsidRDefault="00B669DF" w:rsidP="00DF2BA8">
            <w:pPr>
              <w:spacing w:before="0" w:after="0"/>
              <w:rPr>
                <w:rFonts w:eastAsia="Times New Roman"/>
                <w:b/>
              </w:rPr>
            </w:pPr>
            <w:r w:rsidRPr="00B669DF">
              <w:rPr>
                <w:rFonts w:eastAsia="Times New Roman"/>
                <w:noProof/>
              </w:rPr>
              <w:drawing>
                <wp:inline distT="0" distB="0" distL="0" distR="0" wp14:anchorId="371D5450" wp14:editId="7B3862EA">
                  <wp:extent cx="806400" cy="806400"/>
                  <wp:effectExtent l="0" t="0" r="0" b="0"/>
                  <wp:docPr id="22536" name="Picture 22536"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5A844AF1" w14:textId="1E421C9C" w:rsidR="00B669DF" w:rsidRPr="007C56F8" w:rsidRDefault="00B669DF" w:rsidP="00DF2BA8">
            <w:pPr>
              <w:spacing w:before="0" w:after="0"/>
              <w:rPr>
                <w:rFonts w:eastAsia="Times New Roman"/>
                <w:b/>
              </w:rPr>
            </w:pPr>
            <w:r w:rsidRPr="007C56F8">
              <w:rPr>
                <w:rFonts w:eastAsia="Times New Roman"/>
                <w:b/>
              </w:rPr>
              <w:t>If part of your role is to provide assistance with advocacy matters, what are some of the factors you might need to consider to ensure that Khaira is at the centre of the process?</w:t>
            </w:r>
            <w:r w:rsidR="007C56F8">
              <w:rPr>
                <w:rFonts w:eastAsia="Times New Roman"/>
                <w:b/>
              </w:rPr>
              <w:t xml:space="preserve"> </w:t>
            </w:r>
          </w:p>
        </w:tc>
      </w:tr>
    </w:tbl>
    <w:p w14:paraId="28FF28EC" w14:textId="77777777" w:rsidR="00E05424" w:rsidRDefault="00E05424" w:rsidP="00DF2BA8">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E39770" w14:textId="509248D6" w:rsidR="00DB7914" w:rsidRPr="00DB7914" w:rsidRDefault="00DB7914" w:rsidP="00C32F7E">
      <w:pPr>
        <w:pStyle w:val="Heading3"/>
      </w:pPr>
      <w:r w:rsidRPr="00B14C54">
        <w:lastRenderedPageBreak/>
        <w:t>Activity: Sourcing referral options</w:t>
      </w:r>
    </w:p>
    <w:p w14:paraId="17010A4B" w14:textId="77777777" w:rsidR="005A6DA9" w:rsidRDefault="005A6DA9" w:rsidP="00DB7914">
      <w:pPr>
        <w:pStyle w:val="NoSpacing"/>
        <w:rPr>
          <w:b/>
        </w:rPr>
      </w:pPr>
    </w:p>
    <w:tbl>
      <w:tblPr>
        <w:tblStyle w:val="TableGrid"/>
        <w:tblW w:w="8834" w:type="dxa"/>
        <w:tblLook w:val="04A0" w:firstRow="1" w:lastRow="0" w:firstColumn="1" w:lastColumn="0" w:noHBand="0" w:noVBand="1"/>
      </w:tblPr>
      <w:tblGrid>
        <w:gridCol w:w="1620"/>
        <w:gridCol w:w="7214"/>
      </w:tblGrid>
      <w:tr w:rsidR="00BE4AE3" w:rsidRPr="003F1C32" w14:paraId="06181054" w14:textId="77777777" w:rsidTr="00C32F7E">
        <w:trPr>
          <w:trHeight w:val="1686"/>
        </w:trPr>
        <w:tc>
          <w:tcPr>
            <w:tcW w:w="1620" w:type="dxa"/>
            <w:tcBorders>
              <w:top w:val="nil"/>
              <w:left w:val="nil"/>
              <w:bottom w:val="nil"/>
              <w:right w:val="nil"/>
            </w:tcBorders>
            <w:vAlign w:val="center"/>
          </w:tcPr>
          <w:p w14:paraId="647DE836" w14:textId="77777777" w:rsidR="00BE4AE3" w:rsidRPr="003F1C32" w:rsidRDefault="00BE4AE3" w:rsidP="00C32F7E">
            <w:pPr>
              <w:spacing w:after="0"/>
              <w:rPr>
                <w:rFonts w:cs="Arial"/>
              </w:rPr>
            </w:pPr>
            <w:r w:rsidRPr="003F1C32">
              <w:rPr>
                <w:noProof/>
              </w:rPr>
              <w:drawing>
                <wp:inline distT="0" distB="0" distL="0" distR="0" wp14:anchorId="64371199" wp14:editId="2FAB056E">
                  <wp:extent cx="806400" cy="806400"/>
                  <wp:effectExtent l="0" t="0" r="0" b="0"/>
                  <wp:docPr id="1042" name="Picture 1042"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63BB12A3" w14:textId="77777777" w:rsidR="00ED2933" w:rsidRDefault="00BE4AE3" w:rsidP="00BE4AE3">
            <w:pPr>
              <w:pStyle w:val="NoSpacing"/>
            </w:pPr>
            <w:r>
              <w:rPr>
                <w:b/>
              </w:rPr>
              <w:t xml:space="preserve">Instructions: </w:t>
            </w:r>
            <w:r>
              <w:t>Imagine y</w:t>
            </w:r>
            <w:r w:rsidRPr="00E342D3">
              <w:t>ou are working for an organisation that does not provide individual advocacy for people with disability.</w:t>
            </w:r>
          </w:p>
          <w:p w14:paraId="4D425DDF" w14:textId="38D1FB03" w:rsidR="00BE4AE3" w:rsidRPr="009A57D2" w:rsidRDefault="00BE4AE3" w:rsidP="00BE4AE3">
            <w:pPr>
              <w:pStyle w:val="NoSpacing"/>
            </w:pPr>
            <w:r w:rsidRPr="00E342D3">
              <w:t xml:space="preserve">Use the internet to research some referral options for Khaira. </w:t>
            </w:r>
          </w:p>
        </w:tc>
      </w:tr>
    </w:tbl>
    <w:p w14:paraId="4988EFDC" w14:textId="77777777" w:rsidR="005A6DA9" w:rsidRDefault="005A6DA9" w:rsidP="00DB7914">
      <w:pPr>
        <w:pStyle w:val="NoSpacing"/>
      </w:pPr>
    </w:p>
    <w:p w14:paraId="6CBDB0D0" w14:textId="0CC054FC" w:rsidR="00DB7914" w:rsidRPr="00E342D3" w:rsidRDefault="00DB7914" w:rsidP="00DB7914">
      <w:pPr>
        <w:pStyle w:val="NoSpacing"/>
      </w:pPr>
      <w:r w:rsidRPr="00E342D3">
        <w:t>What are some of the organisations that might be able to assist her and how will you determine which is the most appropriate?</w:t>
      </w:r>
    </w:p>
    <w:p w14:paraId="443511F3" w14:textId="77777777" w:rsidR="00DB7914" w:rsidRPr="00E342D3" w:rsidRDefault="00DB7914" w:rsidP="00DB7914">
      <w:pPr>
        <w:pStyle w:val="NoSpacing"/>
      </w:pPr>
    </w:p>
    <w:p w14:paraId="0EEE2C98" w14:textId="3BBA71B0" w:rsidR="00DB7914" w:rsidRDefault="00DB7914" w:rsidP="005A6DA9">
      <w:pPr>
        <w:spacing w:before="0"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E01FC">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40DA061" w14:textId="77777777" w:rsidR="00DB7914" w:rsidRDefault="00DB7914" w:rsidP="00DB7914">
      <w:pPr>
        <w:spacing w:before="0"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CF7CFE" w:rsidRPr="00CF7CFE" w14:paraId="1D04FF24" w14:textId="77777777" w:rsidTr="005A6DA9">
        <w:trPr>
          <w:trHeight w:val="1736"/>
        </w:trPr>
        <w:tc>
          <w:tcPr>
            <w:tcW w:w="1485" w:type="dxa"/>
            <w:vAlign w:val="center"/>
          </w:tcPr>
          <w:p w14:paraId="0EB08D4B" w14:textId="77777777" w:rsidR="00CF7CFE" w:rsidRPr="00CF7CFE" w:rsidRDefault="00CF7CFE" w:rsidP="005A6DA9">
            <w:pPr>
              <w:spacing w:before="0" w:after="0"/>
              <w:rPr>
                <w:b/>
              </w:rPr>
            </w:pPr>
            <w:bookmarkStart w:id="111" w:name="_Toc435014104"/>
            <w:r w:rsidRPr="00CF7CFE">
              <w:rPr>
                <w:rFonts w:eastAsia="Times New Roman"/>
                <w:noProof/>
              </w:rPr>
              <w:drawing>
                <wp:inline distT="0" distB="0" distL="0" distR="0" wp14:anchorId="63BCD913" wp14:editId="5EE0954D">
                  <wp:extent cx="806400" cy="806400"/>
                  <wp:effectExtent l="0" t="0" r="0" b="0"/>
                  <wp:docPr id="22540" name="Picture 22540"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26293F27" w14:textId="77777777" w:rsidR="00CF7CFE" w:rsidRPr="00CF7CFE" w:rsidRDefault="00CF7CFE" w:rsidP="005A6DA9">
            <w:pPr>
              <w:spacing w:before="0"/>
            </w:pPr>
          </w:p>
        </w:tc>
        <w:tc>
          <w:tcPr>
            <w:tcW w:w="7575" w:type="dxa"/>
            <w:vAlign w:val="center"/>
          </w:tcPr>
          <w:p w14:paraId="17688AE5" w14:textId="77777777" w:rsidR="00CF7CFE" w:rsidRPr="00CF7CFE" w:rsidRDefault="00CF7CFE" w:rsidP="005A6DA9">
            <w:pPr>
              <w:spacing w:before="0" w:after="0"/>
              <w:rPr>
                <w:b/>
              </w:rPr>
            </w:pPr>
            <w:r w:rsidRPr="00CF7CFE">
              <w:rPr>
                <w:b/>
              </w:rPr>
              <w:t>Further reading:</w:t>
            </w:r>
          </w:p>
          <w:p w14:paraId="20A530DC" w14:textId="77777777" w:rsidR="00CF7CFE" w:rsidRPr="00CF7CFE" w:rsidRDefault="00CF7CFE" w:rsidP="005A6DA9">
            <w:pPr>
              <w:spacing w:before="0" w:after="0"/>
              <w:rPr>
                <w:b/>
              </w:rPr>
            </w:pPr>
          </w:p>
          <w:p w14:paraId="7C502E34" w14:textId="353373B0" w:rsidR="00CF7CFE" w:rsidRPr="00CF7CFE" w:rsidRDefault="00CF7CFE" w:rsidP="005A6DA9">
            <w:pPr>
              <w:spacing w:before="0" w:after="0"/>
              <w:ind w:left="-6" w:firstLine="6"/>
              <w:rPr>
                <w:rFonts w:eastAsia="Times New Roman"/>
              </w:rPr>
            </w:pPr>
            <w:r w:rsidRPr="00CF7CFE">
              <w:t xml:space="preserve">Ethnic Disability Advocacy Centre, </w:t>
            </w:r>
            <w:hyperlink r:id="rId161" w:history="1">
              <w:r w:rsidRPr="00ED2933">
                <w:rPr>
                  <w:rStyle w:val="Hyperlink"/>
                  <w:i/>
                </w:rPr>
                <w:t>Let Me Speak (online self-advocacy training)</w:t>
              </w:r>
            </w:hyperlink>
            <w:r w:rsidRPr="00CF7CFE">
              <w:rPr>
                <w:rFonts w:eastAsia="Times New Roman"/>
              </w:rPr>
              <w:t>.</w:t>
            </w:r>
          </w:p>
          <w:p w14:paraId="2B096944" w14:textId="77777777" w:rsidR="00CF7CFE" w:rsidRPr="00CF7CFE" w:rsidRDefault="00CF7CFE" w:rsidP="005A6DA9">
            <w:pPr>
              <w:spacing w:before="0" w:after="0"/>
              <w:ind w:left="-6" w:firstLine="6"/>
              <w:rPr>
                <w:rFonts w:eastAsia="Times New Roman"/>
              </w:rPr>
            </w:pPr>
          </w:p>
          <w:p w14:paraId="23183098" w14:textId="1E75F5D8" w:rsidR="00CF7CFE" w:rsidRPr="00CF7CFE" w:rsidRDefault="00CF7CFE" w:rsidP="005A6DA9">
            <w:pPr>
              <w:spacing w:before="0" w:after="0"/>
              <w:ind w:left="-6" w:firstLine="6"/>
            </w:pPr>
            <w:r w:rsidRPr="00CF7CFE">
              <w:t xml:space="preserve">Australian Human Rights Commission, </w:t>
            </w:r>
            <w:hyperlink r:id="rId162" w:history="1">
              <w:r w:rsidRPr="00ED2933">
                <w:rPr>
                  <w:rStyle w:val="Hyperlink"/>
                  <w:i/>
                </w:rPr>
                <w:t>Complaints under the Disability Discrimination Act</w:t>
              </w:r>
            </w:hyperlink>
            <w:r w:rsidRPr="00CF7CFE">
              <w:t>.</w:t>
            </w:r>
          </w:p>
          <w:p w14:paraId="720CF75B" w14:textId="77777777" w:rsidR="00CF7CFE" w:rsidRPr="00CF7CFE" w:rsidRDefault="00CF7CFE" w:rsidP="005A6DA9">
            <w:pPr>
              <w:spacing w:before="0" w:after="0"/>
              <w:ind w:left="-6" w:firstLine="6"/>
              <w:rPr>
                <w:color w:val="0000FF"/>
                <w:u w:val="single"/>
              </w:rPr>
            </w:pPr>
          </w:p>
          <w:p w14:paraId="1DE2B34B" w14:textId="39505A33" w:rsidR="00CF7CFE" w:rsidRPr="00CF7CFE" w:rsidRDefault="00CF7CFE" w:rsidP="00756F99">
            <w:pPr>
              <w:spacing w:before="0" w:after="0"/>
              <w:ind w:left="-6" w:firstLine="6"/>
              <w:rPr>
                <w:rFonts w:eastAsia="Times New Roman"/>
                <w:bCs/>
                <w:i/>
                <w:color w:val="0000FF"/>
                <w:u w:val="single"/>
              </w:rPr>
            </w:pPr>
            <w:r w:rsidRPr="00CF7CFE">
              <w:rPr>
                <w:rFonts w:eastAsia="Times New Roman"/>
              </w:rPr>
              <w:t xml:space="preserve">Advocacy for Inclusion, </w:t>
            </w:r>
            <w:hyperlink r:id="rId163" w:history="1">
              <w:r w:rsidRPr="00ED2933">
                <w:rPr>
                  <w:rStyle w:val="Hyperlink"/>
                  <w:rFonts w:eastAsia="Times New Roman"/>
                  <w:i/>
                </w:rPr>
                <w:t>Resources</w:t>
              </w:r>
            </w:hyperlink>
            <w:r w:rsidRPr="00CF7CFE">
              <w:rPr>
                <w:rFonts w:eastAsia="Times New Roman"/>
              </w:rPr>
              <w:t xml:space="preserve"> (November 16, 2015).</w:t>
            </w:r>
          </w:p>
        </w:tc>
      </w:tr>
    </w:tbl>
    <w:p w14:paraId="5CD763C0" w14:textId="77777777" w:rsidR="00DB7914" w:rsidRDefault="00DB7914">
      <w:pPr>
        <w:spacing w:before="0" w:after="0"/>
        <w:rPr>
          <w:b/>
          <w:i/>
          <w:color w:val="000000"/>
          <w:sz w:val="28"/>
          <w:szCs w:val="26"/>
        </w:rPr>
      </w:pPr>
      <w:r>
        <w:br w:type="page"/>
      </w:r>
    </w:p>
    <w:p w14:paraId="07774225" w14:textId="48883B70" w:rsidR="00DB7914" w:rsidRDefault="00DB7914" w:rsidP="00C32F7E">
      <w:pPr>
        <w:pStyle w:val="Heading2"/>
      </w:pPr>
      <w:bookmarkStart w:id="112" w:name="_Toc440633517"/>
      <w:r w:rsidRPr="00C76169">
        <w:lastRenderedPageBreak/>
        <w:t>7.5. Consultation</w:t>
      </w:r>
      <w:bookmarkEnd w:id="111"/>
      <w:bookmarkEnd w:id="112"/>
    </w:p>
    <w:p w14:paraId="06FB126F" w14:textId="77777777" w:rsidR="00BE4AE3" w:rsidRPr="00DB7914" w:rsidRDefault="00BE4AE3" w:rsidP="00C32F7E">
      <w:pPr>
        <w:pStyle w:val="Heading3"/>
      </w:pPr>
      <w:r w:rsidRPr="00C76169">
        <w:t>Activity: The importance of consultation</w:t>
      </w:r>
    </w:p>
    <w:tbl>
      <w:tblPr>
        <w:tblStyle w:val="TableGrid"/>
        <w:tblW w:w="8834" w:type="dxa"/>
        <w:tblLook w:val="04A0" w:firstRow="1" w:lastRow="0" w:firstColumn="1" w:lastColumn="0" w:noHBand="0" w:noVBand="1"/>
      </w:tblPr>
      <w:tblGrid>
        <w:gridCol w:w="1620"/>
        <w:gridCol w:w="7214"/>
      </w:tblGrid>
      <w:tr w:rsidR="00BE4AE3" w:rsidRPr="003F1C32" w14:paraId="1C57FAA3" w14:textId="77777777" w:rsidTr="004265CE">
        <w:trPr>
          <w:trHeight w:val="1686"/>
        </w:trPr>
        <w:tc>
          <w:tcPr>
            <w:tcW w:w="1620" w:type="dxa"/>
            <w:tcBorders>
              <w:top w:val="nil"/>
              <w:left w:val="nil"/>
              <w:bottom w:val="nil"/>
              <w:right w:val="nil"/>
            </w:tcBorders>
            <w:vAlign w:val="center"/>
          </w:tcPr>
          <w:p w14:paraId="2F8F57FE" w14:textId="7072D6A0" w:rsidR="00BE4AE3" w:rsidRPr="003F1C32" w:rsidRDefault="00BE4AE3" w:rsidP="004265CE">
            <w:pPr>
              <w:spacing w:after="0"/>
              <w:rPr>
                <w:rFonts w:cs="Arial"/>
              </w:rPr>
            </w:pPr>
            <w:r w:rsidRPr="002A42B8">
              <w:rPr>
                <w:rFonts w:eastAsia="Times New Roman"/>
                <w:bCs/>
                <w:noProof/>
              </w:rPr>
              <w:drawing>
                <wp:inline distT="0" distB="0" distL="0" distR="0" wp14:anchorId="00A0A680" wp14:editId="2E201F0B">
                  <wp:extent cx="806400" cy="806400"/>
                  <wp:effectExtent l="0" t="0" r="0" b="0"/>
                  <wp:docPr id="1052" name="Picture 1052"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292F72E8" w14:textId="7AA82F8C" w:rsidR="00BE4AE3" w:rsidRPr="009A57D2" w:rsidRDefault="00BE4AE3" w:rsidP="004265CE">
            <w:pPr>
              <w:pStyle w:val="NoSpacing"/>
            </w:pPr>
            <w:r>
              <w:rPr>
                <w:b/>
              </w:rPr>
              <w:t xml:space="preserve">Instructions: </w:t>
            </w:r>
            <w:r>
              <w:t xml:space="preserve">Read through the scenario and answer the </w:t>
            </w:r>
            <w:r w:rsidR="009E01FC">
              <w:t xml:space="preserve">following </w:t>
            </w:r>
            <w:r>
              <w:t>question.</w:t>
            </w:r>
            <w:r w:rsidRPr="00E342D3">
              <w:t xml:space="preserve"> </w:t>
            </w:r>
          </w:p>
        </w:tc>
      </w:tr>
    </w:tbl>
    <w:p w14:paraId="0039B7C5" w14:textId="5AA12593" w:rsidR="00C76169" w:rsidRPr="00C76169" w:rsidRDefault="00C76169" w:rsidP="00C76169">
      <w:pPr>
        <w:rPr>
          <w:b/>
        </w:rPr>
      </w:pPr>
      <w:r w:rsidRPr="00C76169">
        <w:rPr>
          <w:b/>
        </w:rPr>
        <w:t>Scenario</w:t>
      </w:r>
      <w:r w:rsidR="00ED2933">
        <w:rPr>
          <w:b/>
        </w:rPr>
        <w:t xml:space="preserve">: </w:t>
      </w:r>
    </w:p>
    <w:p w14:paraId="3F8FE569" w14:textId="0869D005" w:rsidR="00C76169" w:rsidRDefault="00C76169" w:rsidP="00756F99">
      <w:pPr>
        <w:ind w:left="720"/>
      </w:pPr>
      <w:r w:rsidRPr="00214D32">
        <w:t xml:space="preserve">You’ve been working for a large organisation in the community services sector for the past six years. One Monday, your </w:t>
      </w:r>
      <w:r w:rsidR="009E01FC">
        <w:t>m</w:t>
      </w:r>
      <w:r w:rsidRPr="00214D32">
        <w:t>anager pulls you into a private meeting to inform you that the organisation is being restructured and that you will be moved into a new role. The new role sounds very different from what you are currently doing and you are told that you will no longer be working directly with clients, which is the aspect of the job that you enjoyed most.</w:t>
      </w:r>
    </w:p>
    <w:p w14:paraId="4E75EF41" w14:textId="7470D7D6" w:rsidR="00ED2933" w:rsidRDefault="00ED2933" w:rsidP="00ED2933">
      <w:r w:rsidRPr="009A0C6F">
        <w:t xml:space="preserve">How do you think you would feel if you were placed </w:t>
      </w:r>
      <w:r>
        <w:t>a</w:t>
      </w:r>
      <w:r w:rsidRPr="009A0C6F">
        <w:t xml:space="preserve"> situation</w:t>
      </w:r>
      <w:r>
        <w:t xml:space="preserve"> where you weren’t consulted about an important decision </w:t>
      </w:r>
      <w:r w:rsidR="00FF703C">
        <w:t xml:space="preserve">that affected </w:t>
      </w:r>
      <w:r>
        <w:t>you?</w:t>
      </w:r>
    </w:p>
    <w:p w14:paraId="58D4A735" w14:textId="77777777" w:rsidR="00ED2933" w:rsidRDefault="00DB7914" w:rsidP="00BE4AE3">
      <w:pPr>
        <w:spacing w:before="0" w:after="0" w:line="480" w:lineRule="auto"/>
      </w:pPr>
      <w:r>
        <w:t>______________________________________________________________________________________________________________________________________</w:t>
      </w:r>
    </w:p>
    <w:p w14:paraId="6FD33C33" w14:textId="137BB524" w:rsidR="00ED2933" w:rsidRDefault="00ED2933" w:rsidP="00756F99">
      <w:pPr>
        <w:spacing w:before="0" w:after="0"/>
      </w:pPr>
      <w:r>
        <w:t>H</w:t>
      </w:r>
      <w:r w:rsidRPr="009A0C6F">
        <w:t>ow could th</w:t>
      </w:r>
      <w:r>
        <w:t xml:space="preserve">is be </w:t>
      </w:r>
      <w:r w:rsidRPr="009A0C6F">
        <w:t>avoided?</w:t>
      </w:r>
    </w:p>
    <w:p w14:paraId="68F8B61D" w14:textId="29704DE1" w:rsidR="00DB7914" w:rsidRDefault="00ED2933" w:rsidP="00BE4AE3">
      <w:pPr>
        <w:spacing w:before="0" w:after="0" w:line="480" w:lineRule="auto"/>
      </w:pPr>
      <w:r>
        <w:t>___________________________________________________________________</w:t>
      </w:r>
      <w:r w:rsidR="00DB7914">
        <w:t>______________________________________________________________________________________________________________________________________</w:t>
      </w:r>
    </w:p>
    <w:p w14:paraId="08634D78" w14:textId="3B867E45" w:rsidR="00DB7914" w:rsidRDefault="00ED2933" w:rsidP="00DB7914">
      <w:pPr>
        <w:spacing w:before="0" w:after="0"/>
      </w:pPr>
      <w:r>
        <w:t xml:space="preserve">It is </w:t>
      </w:r>
      <w:r w:rsidR="00DB7914" w:rsidRPr="00E342D3">
        <w:t xml:space="preserve">important </w:t>
      </w:r>
      <w:r>
        <w:t xml:space="preserve">to everyone </w:t>
      </w:r>
      <w:r w:rsidR="00DB7914" w:rsidRPr="00E342D3">
        <w:t xml:space="preserve">to be </w:t>
      </w:r>
      <w:r w:rsidR="009E01FC">
        <w:t>included in conversations about</w:t>
      </w:r>
      <w:r>
        <w:t xml:space="preserve"> </w:t>
      </w:r>
      <w:r w:rsidR="009C7E76">
        <w:t>–</w:t>
      </w:r>
      <w:r w:rsidR="00DB7914" w:rsidRPr="00E342D3">
        <w:t xml:space="preserve"> and have a say in </w:t>
      </w:r>
      <w:r w:rsidR="00D811A7">
        <w:t>–</w:t>
      </w:r>
      <w:r>
        <w:t xml:space="preserve"> </w:t>
      </w:r>
      <w:r w:rsidR="00DB7914" w:rsidRPr="00E342D3">
        <w:t xml:space="preserve">decisions that </w:t>
      </w:r>
      <w:r>
        <w:t>have an impact on our lives</w:t>
      </w:r>
      <w:r w:rsidR="00DB7914" w:rsidRPr="00E342D3">
        <w:t xml:space="preserve">. </w:t>
      </w:r>
    </w:p>
    <w:p w14:paraId="649F97E2" w14:textId="77777777" w:rsidR="00DB7914" w:rsidRDefault="00DB7914" w:rsidP="00DB7914">
      <w:pPr>
        <w:spacing w:before="0" w:after="0"/>
      </w:pPr>
    </w:p>
    <w:p w14:paraId="6E7B4584" w14:textId="77777777" w:rsidR="00EF6116" w:rsidRPr="00EF6116" w:rsidRDefault="00EF6116" w:rsidP="00EF6116">
      <w:pPr>
        <w:spacing w:before="0" w:after="0"/>
        <w:rPr>
          <w:rFonts w:eastAsia="Times New Roman"/>
        </w:rPr>
      </w:pPr>
      <w:r w:rsidRPr="00EF6116">
        <w:rPr>
          <w:rFonts w:eastAsia="Times New Roman"/>
        </w:rPr>
        <w:t xml:space="preserve">The preamble to the </w:t>
      </w:r>
      <w:r w:rsidRPr="00EF6116">
        <w:rPr>
          <w:rFonts w:eastAsia="Times New Roman"/>
          <w:i/>
        </w:rPr>
        <w:t>Convention on the Rights of Persons with Disabilities</w:t>
      </w:r>
      <w:r w:rsidRPr="00EF6116">
        <w:rPr>
          <w:rFonts w:eastAsia="Times New Roman"/>
        </w:rPr>
        <w:t xml:space="preserve"> states:</w:t>
      </w:r>
    </w:p>
    <w:p w14:paraId="0A26BDF6" w14:textId="77777777" w:rsidR="00EF6116" w:rsidRPr="00EF6116" w:rsidRDefault="00EF6116" w:rsidP="00EF6116">
      <w:pPr>
        <w:spacing w:before="0" w:after="0"/>
      </w:pPr>
    </w:p>
    <w:p w14:paraId="0B523427" w14:textId="77777777" w:rsidR="00EF6116" w:rsidRPr="00EF6116" w:rsidRDefault="00EF6116" w:rsidP="00EF6116">
      <w:pPr>
        <w:spacing w:before="0" w:after="0"/>
        <w:ind w:left="720"/>
      </w:pPr>
      <w:r w:rsidRPr="00EF6116">
        <w:t>Persons with disabilities should have the opportunity to be actively involved in decision-making processes about policies and programmes, including those directly concerning them.</w:t>
      </w:r>
      <w:r w:rsidRPr="00EF6116">
        <w:rPr>
          <w:sz w:val="20"/>
          <w:vertAlign w:val="superscript"/>
        </w:rPr>
        <w:endnoteReference w:id="115"/>
      </w:r>
    </w:p>
    <w:p w14:paraId="7233545C" w14:textId="77777777" w:rsidR="00FF703C" w:rsidRDefault="00FF703C" w:rsidP="00DB7914">
      <w:pPr>
        <w:spacing w:before="0" w:after="0"/>
      </w:pPr>
    </w:p>
    <w:p w14:paraId="7C8B51E0" w14:textId="77777777" w:rsidR="00DB7914" w:rsidRDefault="00DB7914" w:rsidP="00DB7914">
      <w:pPr>
        <w:spacing w:before="0" w:after="0"/>
      </w:pPr>
      <w:r w:rsidRPr="00E342D3">
        <w:t xml:space="preserve">This is also reflected in </w:t>
      </w:r>
      <w:r w:rsidRPr="006D4DF3">
        <w:t xml:space="preserve">the </w:t>
      </w:r>
      <w:r w:rsidRPr="00756F99">
        <w:rPr>
          <w:i/>
        </w:rPr>
        <w:t>National Standards for Disability Services</w:t>
      </w:r>
      <w:r w:rsidRPr="006D4DF3">
        <w:t>.</w:t>
      </w:r>
    </w:p>
    <w:p w14:paraId="07D0F0A5" w14:textId="77777777" w:rsidR="00DB7914" w:rsidRDefault="00DB7914" w:rsidP="00DB7914">
      <w:pPr>
        <w:spacing w:before="0" w:after="0"/>
      </w:pPr>
    </w:p>
    <w:tbl>
      <w:tblPr>
        <w:tblStyle w:val="TableGrid"/>
        <w:tblW w:w="9067" w:type="dxa"/>
        <w:tblLook w:val="04A0" w:firstRow="1" w:lastRow="0" w:firstColumn="1" w:lastColumn="0" w:noHBand="0" w:noVBand="1"/>
      </w:tblPr>
      <w:tblGrid>
        <w:gridCol w:w="3114"/>
        <w:gridCol w:w="5953"/>
      </w:tblGrid>
      <w:tr w:rsidR="00DB7914" w:rsidRPr="007F63F7" w14:paraId="10F5F8AC" w14:textId="77777777" w:rsidTr="00560116">
        <w:tc>
          <w:tcPr>
            <w:tcW w:w="3114" w:type="dxa"/>
          </w:tcPr>
          <w:p w14:paraId="75AC9D90" w14:textId="77777777" w:rsidR="00DB7914" w:rsidRPr="007F63F7" w:rsidRDefault="00DB7914" w:rsidP="00560116">
            <w:pPr>
              <w:spacing w:before="120" w:after="120"/>
              <w:ind w:left="29"/>
              <w:jc w:val="center"/>
              <w:rPr>
                <w:b/>
              </w:rPr>
            </w:pPr>
            <w:r w:rsidRPr="007F63F7">
              <w:rPr>
                <w:b/>
              </w:rPr>
              <w:t>National Standards for Disability Services</w:t>
            </w:r>
          </w:p>
        </w:tc>
        <w:tc>
          <w:tcPr>
            <w:tcW w:w="5953" w:type="dxa"/>
          </w:tcPr>
          <w:p w14:paraId="7A25A348" w14:textId="77777777" w:rsidR="00DB7914" w:rsidRPr="007F63F7" w:rsidRDefault="00DB7914" w:rsidP="00560116">
            <w:pPr>
              <w:spacing w:before="120" w:after="120"/>
              <w:ind w:left="743" w:hanging="572"/>
              <w:jc w:val="center"/>
              <w:rPr>
                <w:b/>
              </w:rPr>
            </w:pPr>
            <w:r w:rsidRPr="009B0D81">
              <w:rPr>
                <w:b/>
              </w:rPr>
              <w:t>Indicator of Practice</w:t>
            </w:r>
          </w:p>
        </w:tc>
      </w:tr>
      <w:tr w:rsidR="00DB7914" w:rsidRPr="00E342D3" w14:paraId="3A9134C4" w14:textId="77777777" w:rsidTr="00560116">
        <w:tc>
          <w:tcPr>
            <w:tcW w:w="3114" w:type="dxa"/>
          </w:tcPr>
          <w:p w14:paraId="4751872C" w14:textId="77777777" w:rsidR="00DB7914" w:rsidRPr="00E342D3" w:rsidRDefault="00DB7914" w:rsidP="00560116">
            <w:pPr>
              <w:spacing w:before="120" w:after="120"/>
              <w:ind w:left="171"/>
              <w:rPr>
                <w:b/>
              </w:rPr>
            </w:pPr>
            <w:r w:rsidRPr="006D4DF3">
              <w:rPr>
                <w:b/>
              </w:rPr>
              <w:t>Standard 6: Service management</w:t>
            </w:r>
          </w:p>
        </w:tc>
        <w:tc>
          <w:tcPr>
            <w:tcW w:w="5953" w:type="dxa"/>
          </w:tcPr>
          <w:p w14:paraId="1DBB6EAA" w14:textId="31A6F76E" w:rsidR="00DB7914" w:rsidRPr="00E342D3" w:rsidRDefault="00DB7914" w:rsidP="00FF703C">
            <w:pPr>
              <w:spacing w:before="120" w:after="120"/>
              <w:ind w:left="742" w:hanging="567"/>
            </w:pPr>
            <w:r w:rsidRPr="006D4DF3">
              <w:t>6:4</w:t>
            </w:r>
            <w:r w:rsidRPr="006D4DF3">
              <w:tab/>
            </w:r>
            <w:r w:rsidR="00FF703C">
              <w:t>T</w:t>
            </w:r>
            <w:r w:rsidR="00FF703C" w:rsidRPr="006D4DF3">
              <w:t xml:space="preserve">he </w:t>
            </w:r>
            <w:r w:rsidRPr="006D4DF3">
              <w:t xml:space="preserve">service has monitoring feedback, learning and reflection processes which support </w:t>
            </w:r>
            <w:r w:rsidRPr="006D4DF3">
              <w:lastRenderedPageBreak/>
              <w:t>continuous improvement of people with disability, families, friends, carers and advocates to review policies, practices, procedures and service provision.</w:t>
            </w:r>
          </w:p>
        </w:tc>
      </w:tr>
    </w:tbl>
    <w:p w14:paraId="3AED4D66" w14:textId="77777777" w:rsidR="00DB7914" w:rsidRPr="00EF6116" w:rsidRDefault="00DB7914" w:rsidP="00C32F7E">
      <w:pPr>
        <w:pStyle w:val="Heading3"/>
      </w:pPr>
      <w:r w:rsidRPr="00EF6116">
        <w:lastRenderedPageBreak/>
        <w:t>Nothing about us without us</w:t>
      </w:r>
    </w:p>
    <w:p w14:paraId="74E88813" w14:textId="77777777" w:rsidR="00B83FCE" w:rsidRDefault="00B83FCE" w:rsidP="00EF6116">
      <w:pPr>
        <w:spacing w:before="0" w:after="0"/>
        <w:rPr>
          <w:rFonts w:eastAsia="Times New Roman"/>
        </w:rPr>
      </w:pPr>
    </w:p>
    <w:p w14:paraId="0B02E210" w14:textId="6D6F130C" w:rsidR="00407869" w:rsidRDefault="00EF6116" w:rsidP="00EF6116">
      <w:pPr>
        <w:spacing w:before="0" w:after="0"/>
        <w:rPr>
          <w:rFonts w:eastAsia="Times New Roman"/>
        </w:rPr>
      </w:pPr>
      <w:r w:rsidRPr="00EF6116">
        <w:rPr>
          <w:rFonts w:eastAsia="Times New Roman"/>
        </w:rPr>
        <w:t>A phrase that you’ll hear quite frequently in the disability sector is ‘</w:t>
      </w:r>
      <w:r w:rsidR="00FF703C">
        <w:rPr>
          <w:rFonts w:eastAsia="Times New Roman"/>
        </w:rPr>
        <w:t>n</w:t>
      </w:r>
      <w:r w:rsidR="00FF703C" w:rsidRPr="00EF6116">
        <w:rPr>
          <w:rFonts w:eastAsia="Times New Roman"/>
        </w:rPr>
        <w:t xml:space="preserve">othing </w:t>
      </w:r>
      <w:r w:rsidRPr="00EF6116">
        <w:rPr>
          <w:rFonts w:eastAsia="Times New Roman"/>
        </w:rPr>
        <w:t xml:space="preserve">about us without us.’ </w:t>
      </w:r>
    </w:p>
    <w:p w14:paraId="125604D3" w14:textId="77777777" w:rsidR="00407869" w:rsidRDefault="00407869" w:rsidP="00EF6116">
      <w:pPr>
        <w:spacing w:before="0" w:after="0"/>
        <w:rPr>
          <w:rFonts w:eastAsia="Times New Roman"/>
        </w:rPr>
      </w:pPr>
    </w:p>
    <w:p w14:paraId="67D07941" w14:textId="593A9643" w:rsidR="00EF6116" w:rsidRPr="00EF6116" w:rsidRDefault="00EF6116" w:rsidP="00EF6116">
      <w:pPr>
        <w:spacing w:before="0" w:after="0"/>
        <w:rPr>
          <w:rFonts w:eastAsia="Times New Roman"/>
        </w:rPr>
      </w:pPr>
      <w:r w:rsidRPr="00EF6116">
        <w:rPr>
          <w:rFonts w:eastAsia="Times New Roman"/>
        </w:rPr>
        <w:t xml:space="preserve">Back at the beginning of this topic, we learnt about the disempowerment that was experienced </w:t>
      </w:r>
      <w:r w:rsidR="00FF703C" w:rsidRPr="00EF6116">
        <w:rPr>
          <w:rFonts w:eastAsia="Times New Roman"/>
        </w:rPr>
        <w:t xml:space="preserve">historically </w:t>
      </w:r>
      <w:r w:rsidRPr="00EF6116">
        <w:rPr>
          <w:rFonts w:eastAsia="Times New Roman"/>
        </w:rPr>
        <w:t xml:space="preserve">by people with disability who continued to be subjected to decisions that were made by others. </w:t>
      </w:r>
    </w:p>
    <w:p w14:paraId="43C895E5" w14:textId="77777777" w:rsidR="00EF6116" w:rsidRPr="00EF6116" w:rsidRDefault="00EF6116" w:rsidP="00EF6116">
      <w:pPr>
        <w:spacing w:before="0" w:after="0"/>
        <w:rPr>
          <w:rFonts w:eastAsia="Times New Roman"/>
        </w:rPr>
      </w:pPr>
    </w:p>
    <w:p w14:paraId="012B3F86" w14:textId="77777777" w:rsidR="00EF6116" w:rsidRPr="00EF6116" w:rsidRDefault="00EF6116" w:rsidP="00EF6116">
      <w:pPr>
        <w:spacing w:before="0" w:after="0"/>
        <w:rPr>
          <w:rFonts w:eastAsia="Times New Roman"/>
        </w:rPr>
      </w:pPr>
      <w:r w:rsidRPr="00EF6116">
        <w:rPr>
          <w:rFonts w:eastAsia="Times New Roman"/>
        </w:rPr>
        <w:t>The expression ‘nothing about us without us’ recognises that people with disability are their own experts, and the best people to advise on issues that impact on their lives.</w:t>
      </w:r>
    </w:p>
    <w:p w14:paraId="7330962C" w14:textId="77777777" w:rsidR="00EF6116" w:rsidRPr="00EF6116" w:rsidRDefault="00EF6116" w:rsidP="00EF6116">
      <w:pPr>
        <w:spacing w:before="0" w:after="0"/>
        <w:rPr>
          <w:rFonts w:eastAsia="Times New Roman"/>
        </w:rPr>
      </w:pPr>
    </w:p>
    <w:p w14:paraId="29FE136B" w14:textId="16611DB1" w:rsidR="00EF6116" w:rsidRPr="00EF6116" w:rsidRDefault="00EF6116" w:rsidP="00EF6116">
      <w:pPr>
        <w:spacing w:before="0" w:after="0"/>
        <w:rPr>
          <w:rFonts w:eastAsia="Times New Roman"/>
        </w:rPr>
      </w:pPr>
      <w:r w:rsidRPr="00EF6116">
        <w:rPr>
          <w:rFonts w:eastAsia="Times New Roman"/>
        </w:rPr>
        <w:t xml:space="preserve">If your workplace is about to implement new policies or programmes that may have an impact on service users with disability, it is </w:t>
      </w:r>
      <w:r w:rsidR="00FF703C">
        <w:rPr>
          <w:rFonts w:eastAsia="Times New Roman"/>
        </w:rPr>
        <w:t>important</w:t>
      </w:r>
      <w:r w:rsidR="00FF703C" w:rsidRPr="00EF6116">
        <w:rPr>
          <w:rFonts w:eastAsia="Times New Roman"/>
        </w:rPr>
        <w:t xml:space="preserve"> </w:t>
      </w:r>
      <w:r w:rsidRPr="00EF6116">
        <w:rPr>
          <w:rFonts w:eastAsia="Times New Roman"/>
        </w:rPr>
        <w:t xml:space="preserve">to seek </w:t>
      </w:r>
      <w:r w:rsidR="00FF703C">
        <w:rPr>
          <w:rFonts w:eastAsia="Times New Roman"/>
        </w:rPr>
        <w:t xml:space="preserve">their </w:t>
      </w:r>
      <w:r w:rsidRPr="00EF6116">
        <w:rPr>
          <w:rFonts w:eastAsia="Times New Roman"/>
        </w:rPr>
        <w:t xml:space="preserve">input. </w:t>
      </w:r>
    </w:p>
    <w:p w14:paraId="133BB170" w14:textId="77777777" w:rsidR="00EF6116" w:rsidRPr="00EF6116" w:rsidRDefault="00EF6116" w:rsidP="00EF6116">
      <w:pPr>
        <w:spacing w:before="0" w:after="0"/>
        <w:rPr>
          <w:rFonts w:eastAsia="Times New Roman"/>
        </w:rPr>
      </w:pPr>
    </w:p>
    <w:p w14:paraId="7412C6B0" w14:textId="77777777" w:rsidR="00EF6116" w:rsidRPr="00EF6116" w:rsidRDefault="00EF6116" w:rsidP="00EF6116">
      <w:pPr>
        <w:spacing w:before="0" w:after="0"/>
        <w:rPr>
          <w:rFonts w:eastAsia="Times New Roman"/>
        </w:rPr>
      </w:pPr>
      <w:r w:rsidRPr="00EF6116">
        <w:rPr>
          <w:rFonts w:eastAsia="Times New Roman"/>
        </w:rPr>
        <w:t xml:space="preserve">Consultation can take many forms, however many people with disability still prefer face-to-face consultation. </w:t>
      </w:r>
    </w:p>
    <w:p w14:paraId="0F5D4633" w14:textId="77777777" w:rsidR="00EF6116" w:rsidRPr="00EF6116" w:rsidRDefault="00EF6116" w:rsidP="00EF6116">
      <w:pPr>
        <w:spacing w:before="0" w:after="0"/>
        <w:rPr>
          <w:rFonts w:eastAsia="Times New Roman"/>
        </w:rPr>
      </w:pPr>
    </w:p>
    <w:p w14:paraId="085ADA8A" w14:textId="074A2FB0" w:rsidR="00744799" w:rsidRDefault="00EF6116" w:rsidP="00DB7914">
      <w:pPr>
        <w:spacing w:before="0" w:after="0"/>
        <w:rPr>
          <w:rFonts w:eastAsia="Times New Roman"/>
        </w:rPr>
      </w:pPr>
      <w:r w:rsidRPr="00EF6116">
        <w:rPr>
          <w:rFonts w:eastAsia="Times New Roman"/>
        </w:rPr>
        <w:t>There are a number of factors that you will need to consider in order for the face-to-face consultation process to be fully accessible to all service users.</w:t>
      </w:r>
    </w:p>
    <w:p w14:paraId="44142A76" w14:textId="77777777" w:rsidR="00744799" w:rsidRDefault="00744799">
      <w:pPr>
        <w:spacing w:before="0" w:after="0"/>
        <w:rPr>
          <w:rFonts w:eastAsia="Times New Roman"/>
        </w:rPr>
      </w:pPr>
      <w:r>
        <w:rPr>
          <w:rFonts w:eastAsia="Times New Roman"/>
        </w:rPr>
        <w:br w:type="page"/>
      </w:r>
    </w:p>
    <w:p w14:paraId="07DFD5E4" w14:textId="31D6E5FC" w:rsidR="00560116" w:rsidRPr="00560116" w:rsidRDefault="00560116" w:rsidP="00C32F7E">
      <w:pPr>
        <w:pStyle w:val="Heading3"/>
      </w:pPr>
      <w:r w:rsidRPr="005A0906">
        <w:lastRenderedPageBreak/>
        <w:t xml:space="preserve">Activity: </w:t>
      </w:r>
      <w:r w:rsidR="00744799">
        <w:t>Organising a</w:t>
      </w:r>
      <w:r w:rsidRPr="005A0906">
        <w:t xml:space="preserve">ccessible </w:t>
      </w:r>
      <w:r w:rsidR="00744799">
        <w:t>e</w:t>
      </w:r>
      <w:r w:rsidR="00744799" w:rsidRPr="005A0906">
        <w:t>vents</w:t>
      </w:r>
    </w:p>
    <w:p w14:paraId="7C2ABB87" w14:textId="77777777" w:rsidR="004265CE" w:rsidRDefault="004265CE" w:rsidP="00560116">
      <w:pPr>
        <w:spacing w:before="0" w:after="0"/>
        <w:rPr>
          <w:b/>
        </w:rPr>
      </w:pPr>
    </w:p>
    <w:tbl>
      <w:tblPr>
        <w:tblStyle w:val="TableGrid"/>
        <w:tblW w:w="9072" w:type="dxa"/>
        <w:tblLook w:val="04A0" w:firstRow="1" w:lastRow="0" w:firstColumn="1" w:lastColumn="0" w:noHBand="0" w:noVBand="1"/>
      </w:tblPr>
      <w:tblGrid>
        <w:gridCol w:w="1620"/>
        <w:gridCol w:w="7452"/>
      </w:tblGrid>
      <w:tr w:rsidR="004265CE" w:rsidRPr="003F1C32" w14:paraId="189DA134" w14:textId="77777777" w:rsidTr="00B83FCE">
        <w:trPr>
          <w:trHeight w:val="1686"/>
        </w:trPr>
        <w:tc>
          <w:tcPr>
            <w:tcW w:w="1620" w:type="dxa"/>
            <w:tcBorders>
              <w:top w:val="nil"/>
              <w:left w:val="nil"/>
              <w:bottom w:val="nil"/>
              <w:right w:val="nil"/>
            </w:tcBorders>
            <w:vAlign w:val="center"/>
          </w:tcPr>
          <w:p w14:paraId="4008F79F" w14:textId="77777777" w:rsidR="004265CE" w:rsidRPr="003F1C32" w:rsidRDefault="004265CE" w:rsidP="00C32F7E">
            <w:pPr>
              <w:spacing w:after="0"/>
              <w:rPr>
                <w:rFonts w:cs="Arial"/>
              </w:rPr>
            </w:pPr>
            <w:r w:rsidRPr="003F1C32">
              <w:rPr>
                <w:noProof/>
              </w:rPr>
              <w:drawing>
                <wp:inline distT="0" distB="0" distL="0" distR="0" wp14:anchorId="723E154A" wp14:editId="52C3AA13">
                  <wp:extent cx="806400" cy="806400"/>
                  <wp:effectExtent l="0" t="0" r="0" b="0"/>
                  <wp:docPr id="1053" name="Picture 1053"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452" w:type="dxa"/>
            <w:tcBorders>
              <w:top w:val="nil"/>
              <w:left w:val="nil"/>
              <w:bottom w:val="nil"/>
              <w:right w:val="nil"/>
            </w:tcBorders>
            <w:vAlign w:val="center"/>
          </w:tcPr>
          <w:p w14:paraId="33106FCC" w14:textId="4659C097" w:rsidR="004265CE" w:rsidRPr="009A57D2" w:rsidRDefault="004265CE" w:rsidP="004265CE">
            <w:pPr>
              <w:spacing w:before="0" w:after="0"/>
            </w:pPr>
            <w:r>
              <w:rPr>
                <w:b/>
              </w:rPr>
              <w:t xml:space="preserve">Instructions: </w:t>
            </w:r>
            <w:r>
              <w:t>I</w:t>
            </w:r>
            <w:r w:rsidRPr="00E342D3">
              <w:t xml:space="preserve">magine </w:t>
            </w:r>
            <w:r>
              <w:t>you</w:t>
            </w:r>
            <w:r w:rsidRPr="00E342D3">
              <w:t xml:space="preserve"> are working for an organisation that provides a peer support program for people with disability, and the organisation is about to plan the schedule of meetings and activities for the coming year. Management has decided to hold a number of face-to-face consultation forums to gauge the needs and interests of the service users who the meetings are targeted at.</w:t>
            </w:r>
          </w:p>
        </w:tc>
      </w:tr>
    </w:tbl>
    <w:p w14:paraId="2B790E55" w14:textId="77777777" w:rsidR="00560116" w:rsidRDefault="00560116" w:rsidP="00560116">
      <w:pPr>
        <w:spacing w:before="0" w:after="0"/>
      </w:pPr>
    </w:p>
    <w:p w14:paraId="20BAAE40" w14:textId="1C41C0E7" w:rsidR="00560116" w:rsidRPr="00560116" w:rsidRDefault="00560116" w:rsidP="00560116">
      <w:pPr>
        <w:spacing w:before="0" w:after="0"/>
        <w:rPr>
          <w:b/>
        </w:rPr>
      </w:pPr>
      <w:r>
        <w:t>B</w:t>
      </w:r>
      <w:r w:rsidRPr="00E342D3">
        <w:t xml:space="preserve">rainstorm all of the different elements that need to be taken into account to ensure that </w:t>
      </w:r>
      <w:r w:rsidR="00744799">
        <w:t>the</w:t>
      </w:r>
      <w:r w:rsidR="00744799" w:rsidRPr="00E342D3">
        <w:t xml:space="preserve"> </w:t>
      </w:r>
      <w:r w:rsidRPr="00E342D3">
        <w:t>event is accessible</w:t>
      </w:r>
      <w:r>
        <w:t>.</w:t>
      </w:r>
    </w:p>
    <w:p w14:paraId="79E161C3" w14:textId="347CB430" w:rsidR="00326016" w:rsidRDefault="00560116" w:rsidP="004265CE">
      <w:pPr>
        <w:pStyle w:val="ListBullet"/>
        <w:numPr>
          <w:ilvl w:val="0"/>
          <w:numId w:val="0"/>
        </w:numPr>
        <w:spacing w:line="480" w:lineRule="auto"/>
        <w:jc w:val="cente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EE94BF2" w14:textId="77777777" w:rsidR="004265CE" w:rsidRDefault="004265CE" w:rsidP="00AF48CE">
      <w:pPr>
        <w:spacing w:before="0" w:after="0"/>
        <w:jc w:val="center"/>
        <w:textAlignment w:val="baseline"/>
        <w:rPr>
          <w:rFonts w:eastAsia="ヒラギノ角ゴ Pro W3"/>
          <w:color w:val="000000"/>
          <w:kern w:val="24"/>
        </w:rPr>
      </w:pPr>
      <w:r>
        <w:rPr>
          <w:noProof/>
        </w:rPr>
        <w:drawing>
          <wp:inline distT="0" distB="0" distL="0" distR="0" wp14:anchorId="4AA90A47" wp14:editId="18071F3A">
            <wp:extent cx="3638550" cy="2749744"/>
            <wp:effectExtent l="0" t="0" r="0" b="0"/>
            <wp:docPr id="22548" name="Picture 22548" descr="Former Disability Discrimination Commissioner Graeme Innes using tactile ground surface indicators at a train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3638550" cy="2749744"/>
                    </a:xfrm>
                    <a:prstGeom prst="rect">
                      <a:avLst/>
                    </a:prstGeom>
                    <a:noFill/>
                  </pic:spPr>
                </pic:pic>
              </a:graphicData>
            </a:graphic>
          </wp:inline>
        </w:drawing>
      </w:r>
    </w:p>
    <w:p w14:paraId="232EBF83" w14:textId="77777777" w:rsidR="00B83FCE" w:rsidRDefault="00B83FCE" w:rsidP="00AF48CE">
      <w:pPr>
        <w:spacing w:before="0" w:after="0"/>
        <w:jc w:val="center"/>
        <w:textAlignment w:val="baseline"/>
        <w:rPr>
          <w:rFonts w:eastAsia="ヒラギノ角ゴ Pro W3"/>
          <w:color w:val="000000"/>
          <w:kern w:val="24"/>
          <w:sz w:val="22"/>
        </w:rPr>
      </w:pPr>
    </w:p>
    <w:p w14:paraId="3CDA2ACB" w14:textId="671374F4" w:rsidR="00AF48CE" w:rsidRPr="004265CE" w:rsidRDefault="00C6120D" w:rsidP="00AF48CE">
      <w:pPr>
        <w:spacing w:before="0" w:after="0"/>
        <w:jc w:val="center"/>
        <w:textAlignment w:val="baseline"/>
        <w:rPr>
          <w:rFonts w:eastAsia="ヒラギノ角ゴ Pro W3"/>
          <w:color w:val="000000"/>
          <w:kern w:val="24"/>
          <w:sz w:val="22"/>
        </w:rPr>
      </w:pPr>
      <w:r w:rsidRPr="004265CE">
        <w:rPr>
          <w:rFonts w:eastAsia="ヒラギノ角ゴ Pro W3"/>
          <w:color w:val="000000"/>
          <w:kern w:val="24"/>
          <w:sz w:val="22"/>
        </w:rPr>
        <w:t>Disability advocate and former Disability Discrimination Commissioner Graeme Innes using tactile ground surface indicators at a train station</w:t>
      </w:r>
    </w:p>
    <w:p w14:paraId="751422DF" w14:textId="707AA003" w:rsidR="004265CE" w:rsidRDefault="004265CE">
      <w:pPr>
        <w:spacing w:before="0" w:after="0"/>
        <w:rPr>
          <w:rFonts w:eastAsia="ヒラギノ角ゴ Pro W3"/>
          <w:color w:val="000000"/>
          <w:kern w:val="24"/>
        </w:rPr>
      </w:pPr>
      <w:r>
        <w:rPr>
          <w:rFonts w:eastAsia="ヒラギノ角ゴ Pro W3"/>
          <w:color w:val="000000"/>
          <w:kern w:val="24"/>
        </w:rPr>
        <w:br w:type="page"/>
      </w:r>
    </w:p>
    <w:p w14:paraId="4BC1F5E6" w14:textId="18A878E7" w:rsidR="00560116" w:rsidRPr="00AF48CE" w:rsidRDefault="00560116" w:rsidP="00C32F7E">
      <w:pPr>
        <w:pStyle w:val="Heading3"/>
        <w:rPr>
          <w:rFonts w:ascii="Times New Roman" w:eastAsia="Times New Roman" w:hAnsi="Times New Roman"/>
        </w:rPr>
      </w:pPr>
      <w:r w:rsidRPr="00326016">
        <w:lastRenderedPageBreak/>
        <w:t>Checklist to ensure inclusion of people with disability in meetings and other events</w:t>
      </w:r>
    </w:p>
    <w:p w14:paraId="6B0351F1" w14:textId="77777777" w:rsidR="00560116" w:rsidRPr="00E342D3" w:rsidRDefault="00560116" w:rsidP="00560116">
      <w:pPr>
        <w:spacing w:after="120"/>
        <w:rPr>
          <w:b/>
          <w:bCs/>
        </w:rPr>
      </w:pPr>
      <w:r w:rsidRPr="00E342D3">
        <w:rPr>
          <w:b/>
          <w:bCs/>
        </w:rPr>
        <w:t>Venue</w:t>
      </w:r>
    </w:p>
    <w:p w14:paraId="796B7F23" w14:textId="47726316" w:rsidR="00560116" w:rsidRPr="00E342D3" w:rsidRDefault="00560116" w:rsidP="00CD18E3">
      <w:pPr>
        <w:pStyle w:val="ListParagraph"/>
        <w:numPr>
          <w:ilvl w:val="0"/>
          <w:numId w:val="50"/>
        </w:numPr>
        <w:spacing w:after="0"/>
        <w:ind w:left="1123" w:hanging="850"/>
      </w:pPr>
      <w:r w:rsidRPr="00E342D3">
        <w:t>Wheelchair accessible – people who use wheelchairs can enter, exit and move about easily</w:t>
      </w:r>
      <w:r w:rsidR="00F6600E">
        <w:t>.</w:t>
      </w:r>
    </w:p>
    <w:p w14:paraId="2BF953D5" w14:textId="0A502C92" w:rsidR="00560116" w:rsidRPr="00E342D3" w:rsidRDefault="00560116" w:rsidP="00CD18E3">
      <w:pPr>
        <w:pStyle w:val="ListParagraph"/>
        <w:numPr>
          <w:ilvl w:val="0"/>
          <w:numId w:val="50"/>
        </w:numPr>
        <w:spacing w:after="0"/>
        <w:ind w:left="1123" w:hanging="850"/>
      </w:pPr>
      <w:r w:rsidRPr="00E342D3">
        <w:t>Accessible toilets</w:t>
      </w:r>
      <w:r w:rsidR="00F6600E">
        <w:t>.</w:t>
      </w:r>
    </w:p>
    <w:p w14:paraId="1711DE6F" w14:textId="40CAA4E5" w:rsidR="00560116" w:rsidRPr="00E342D3" w:rsidRDefault="00560116" w:rsidP="00CD18E3">
      <w:pPr>
        <w:pStyle w:val="ListParagraph"/>
        <w:numPr>
          <w:ilvl w:val="0"/>
          <w:numId w:val="50"/>
        </w:numPr>
        <w:spacing w:after="0"/>
        <w:ind w:left="1123" w:hanging="850"/>
      </w:pPr>
      <w:r w:rsidRPr="00E342D3">
        <w:t>Functioning hearing loop is available</w:t>
      </w:r>
      <w:r w:rsidR="00F6600E">
        <w:t>.</w:t>
      </w:r>
    </w:p>
    <w:p w14:paraId="238F09D0" w14:textId="3924C673" w:rsidR="00560116" w:rsidRPr="00E342D3" w:rsidRDefault="00560116" w:rsidP="00CD18E3">
      <w:pPr>
        <w:pStyle w:val="ListParagraph"/>
        <w:numPr>
          <w:ilvl w:val="0"/>
          <w:numId w:val="50"/>
        </w:numPr>
        <w:spacing w:after="0"/>
        <w:ind w:left="1123" w:hanging="850"/>
      </w:pPr>
      <w:r w:rsidRPr="00E342D3">
        <w:t>PA system (microphone and speakers) for meetings/events in a space with poor acoustics or with 16 or more people</w:t>
      </w:r>
      <w:r w:rsidR="00F6600E">
        <w:t>.</w:t>
      </w:r>
    </w:p>
    <w:p w14:paraId="417840F6" w14:textId="52DDFAC6" w:rsidR="00560116" w:rsidRPr="00E342D3" w:rsidRDefault="00560116" w:rsidP="00CD18E3">
      <w:pPr>
        <w:pStyle w:val="ListParagraph"/>
        <w:numPr>
          <w:ilvl w:val="0"/>
          <w:numId w:val="50"/>
        </w:numPr>
        <w:spacing w:after="0"/>
        <w:ind w:left="1123" w:hanging="850"/>
      </w:pPr>
      <w:r w:rsidRPr="00E342D3">
        <w:t>Venue is close to accessible public transport and has accessible parking</w:t>
      </w:r>
      <w:r w:rsidR="00F6600E">
        <w:t>.</w:t>
      </w:r>
    </w:p>
    <w:p w14:paraId="523B76D7" w14:textId="219214EB" w:rsidR="00F6600E" w:rsidRPr="00756F99" w:rsidRDefault="00560116" w:rsidP="00F6600E">
      <w:pPr>
        <w:pStyle w:val="ListParagraph"/>
        <w:numPr>
          <w:ilvl w:val="0"/>
          <w:numId w:val="50"/>
        </w:numPr>
        <w:spacing w:after="0"/>
        <w:ind w:left="1123" w:hanging="850"/>
        <w:rPr>
          <w:b/>
        </w:rPr>
      </w:pPr>
      <w:r w:rsidRPr="00E342D3">
        <w:t>The speakers platform is accessible for people who use wheelchairs</w:t>
      </w:r>
      <w:r w:rsidR="00F6600E">
        <w:t>.</w:t>
      </w:r>
    </w:p>
    <w:p w14:paraId="4B65E485" w14:textId="6496AF90" w:rsidR="00560116" w:rsidRPr="00F6600E" w:rsidRDefault="00560116" w:rsidP="00F6600E">
      <w:pPr>
        <w:pStyle w:val="ListParagraph"/>
        <w:numPr>
          <w:ilvl w:val="0"/>
          <w:numId w:val="50"/>
        </w:numPr>
        <w:spacing w:after="0"/>
        <w:ind w:left="1123" w:hanging="850"/>
        <w:rPr>
          <w:b/>
        </w:rPr>
      </w:pPr>
      <w:r w:rsidRPr="00E342D3">
        <w:t>Reception desk is at a height that is accessible for people who use wheelchairs</w:t>
      </w:r>
      <w:r w:rsidR="00F6600E">
        <w:t>.</w:t>
      </w:r>
    </w:p>
    <w:p w14:paraId="1EFCAE11" w14:textId="03DA25A5" w:rsidR="00560116" w:rsidRPr="00E342D3" w:rsidRDefault="00560116" w:rsidP="00CD18E3">
      <w:pPr>
        <w:pStyle w:val="ListParagraph"/>
        <w:numPr>
          <w:ilvl w:val="0"/>
          <w:numId w:val="50"/>
        </w:numPr>
        <w:spacing w:after="0"/>
        <w:ind w:left="1123" w:hanging="850"/>
      </w:pPr>
      <w:r>
        <w:t>T</w:t>
      </w:r>
      <w:r w:rsidRPr="00E342D3">
        <w:t xml:space="preserve">here </w:t>
      </w:r>
      <w:r>
        <w:t xml:space="preserve">is </w:t>
      </w:r>
      <w:r w:rsidRPr="00E342D3">
        <w:t>space and water provisions for people using assistance animals (e.g. guide dogs)</w:t>
      </w:r>
      <w:r w:rsidR="00F6600E">
        <w:t>.</w:t>
      </w:r>
    </w:p>
    <w:p w14:paraId="5EAE7D4B" w14:textId="77777777" w:rsidR="00560116" w:rsidRPr="00E342D3" w:rsidRDefault="00560116" w:rsidP="00560116">
      <w:pPr>
        <w:spacing w:after="120"/>
        <w:rPr>
          <w:b/>
          <w:bCs/>
        </w:rPr>
      </w:pPr>
      <w:r w:rsidRPr="00E342D3">
        <w:rPr>
          <w:b/>
          <w:bCs/>
        </w:rPr>
        <w:t>Transport</w:t>
      </w:r>
    </w:p>
    <w:p w14:paraId="67098C26" w14:textId="62E2E7DB" w:rsidR="00560116" w:rsidRPr="00E342D3" w:rsidRDefault="00560116" w:rsidP="00CD18E3">
      <w:pPr>
        <w:pStyle w:val="ListParagraph"/>
        <w:numPr>
          <w:ilvl w:val="0"/>
          <w:numId w:val="50"/>
        </w:numPr>
        <w:spacing w:before="0" w:after="0"/>
        <w:ind w:left="1123" w:hanging="850"/>
      </w:pPr>
      <w:r w:rsidRPr="00E342D3">
        <w:t>Information about public transport options is provided to attendees, including information about whether the train stations or bus services running near the venue are accessible for people with disability</w:t>
      </w:r>
      <w:r w:rsidR="00F6600E">
        <w:t>.</w:t>
      </w:r>
    </w:p>
    <w:p w14:paraId="745268D7" w14:textId="35E5B040" w:rsidR="00560116" w:rsidRPr="00E342D3" w:rsidRDefault="00560116" w:rsidP="00CD18E3">
      <w:pPr>
        <w:pStyle w:val="ListParagraph"/>
        <w:numPr>
          <w:ilvl w:val="0"/>
          <w:numId w:val="50"/>
        </w:numPr>
        <w:spacing w:before="0" w:after="0"/>
        <w:ind w:left="1123" w:hanging="850"/>
      </w:pPr>
      <w:r w:rsidRPr="00E342D3">
        <w:t>Venue drop off points for taxis and other vehicles are as close to the entrance of the venue as possible. Check if there is a kerb ramp at the drop off point to allow a person using a wheelchair to get from the road to the entrance</w:t>
      </w:r>
      <w:r w:rsidR="00F6600E">
        <w:t>.</w:t>
      </w:r>
    </w:p>
    <w:p w14:paraId="188CF48C" w14:textId="47A74C1C" w:rsidR="00560116" w:rsidRPr="00E342D3" w:rsidRDefault="00560116" w:rsidP="00CD18E3">
      <w:pPr>
        <w:pStyle w:val="ListParagraph"/>
        <w:numPr>
          <w:ilvl w:val="0"/>
          <w:numId w:val="50"/>
        </w:numPr>
        <w:spacing w:before="0" w:after="0"/>
        <w:ind w:left="1123" w:hanging="850"/>
      </w:pPr>
      <w:r w:rsidRPr="00E342D3">
        <w:t>Car spaces in the venue car park include spaces that are identified as being reserved for people with disability</w:t>
      </w:r>
      <w:r w:rsidR="00F6600E">
        <w:t>.</w:t>
      </w:r>
    </w:p>
    <w:p w14:paraId="728E5CD3" w14:textId="77777777" w:rsidR="00560116" w:rsidRPr="00E342D3" w:rsidRDefault="00560116" w:rsidP="00560116">
      <w:pPr>
        <w:spacing w:after="120"/>
        <w:rPr>
          <w:b/>
          <w:bCs/>
        </w:rPr>
      </w:pPr>
      <w:r w:rsidRPr="00E342D3">
        <w:rPr>
          <w:b/>
          <w:bCs/>
        </w:rPr>
        <w:t>Sign language interpreters</w:t>
      </w:r>
    </w:p>
    <w:p w14:paraId="5A8BECCF" w14:textId="48E0341A" w:rsidR="00560116" w:rsidRPr="00E342D3" w:rsidRDefault="00560116" w:rsidP="00CD18E3">
      <w:pPr>
        <w:pStyle w:val="ListParagraph"/>
        <w:numPr>
          <w:ilvl w:val="0"/>
          <w:numId w:val="50"/>
        </w:numPr>
        <w:spacing w:before="0" w:after="0"/>
        <w:ind w:left="1123" w:hanging="850"/>
      </w:pPr>
      <w:r w:rsidRPr="00E342D3">
        <w:t xml:space="preserve">Large public meeting/event </w:t>
      </w:r>
      <w:r w:rsidR="0032571A">
        <w:t>–</w:t>
      </w:r>
      <w:r w:rsidR="0032571A" w:rsidRPr="00E342D3">
        <w:t xml:space="preserve"> </w:t>
      </w:r>
      <w:r w:rsidRPr="00E342D3">
        <w:t>If the event is a large public meeting / event where members of the public do not need to RSVP or it is highly likely that people will turn up without RSVP, a sign language interpreter is booked at least 3 weeks in advance</w:t>
      </w:r>
      <w:r w:rsidR="00F6600E">
        <w:t>.</w:t>
      </w:r>
    </w:p>
    <w:p w14:paraId="4508993D" w14:textId="3F81125E" w:rsidR="00560116" w:rsidRPr="00E342D3" w:rsidRDefault="00560116" w:rsidP="00CD18E3">
      <w:pPr>
        <w:pStyle w:val="ListParagraph"/>
        <w:numPr>
          <w:ilvl w:val="0"/>
          <w:numId w:val="50"/>
        </w:numPr>
        <w:spacing w:before="0" w:after="0"/>
        <w:ind w:left="1123" w:hanging="850"/>
      </w:pPr>
      <w:r w:rsidRPr="00E342D3">
        <w:t xml:space="preserve">Meetings/Consultations </w:t>
      </w:r>
      <w:r w:rsidR="0032571A">
        <w:t>–</w:t>
      </w:r>
      <w:r w:rsidR="0032571A" w:rsidRPr="00E342D3">
        <w:t xml:space="preserve"> </w:t>
      </w:r>
      <w:r w:rsidRPr="00E342D3">
        <w:t>Sign language interpreters will be booked if and when any attendees/participants indicate requirement when RSVP is received</w:t>
      </w:r>
      <w:r w:rsidR="00F6600E">
        <w:t>.</w:t>
      </w:r>
    </w:p>
    <w:p w14:paraId="75EBA368" w14:textId="77777777" w:rsidR="00560116" w:rsidRPr="00E342D3" w:rsidRDefault="00560116" w:rsidP="00560116">
      <w:pPr>
        <w:spacing w:after="120"/>
        <w:rPr>
          <w:b/>
          <w:bCs/>
        </w:rPr>
      </w:pPr>
      <w:r w:rsidRPr="00E342D3">
        <w:rPr>
          <w:b/>
          <w:bCs/>
        </w:rPr>
        <w:t>Invitations</w:t>
      </w:r>
    </w:p>
    <w:p w14:paraId="6BE8BC59" w14:textId="55AA8513" w:rsidR="00560116" w:rsidRPr="00E342D3" w:rsidRDefault="00560116" w:rsidP="00CD18E3">
      <w:pPr>
        <w:pStyle w:val="ListParagraph"/>
        <w:numPr>
          <w:ilvl w:val="0"/>
          <w:numId w:val="50"/>
        </w:numPr>
        <w:spacing w:before="0" w:after="0"/>
        <w:ind w:left="1123" w:hanging="850"/>
      </w:pPr>
      <w:r>
        <w:t>Include a notice within invitations about accessibility and support requirements. For example</w:t>
      </w:r>
      <w:r w:rsidR="00F6600E">
        <w:t>:</w:t>
      </w:r>
      <w:r>
        <w:br/>
      </w:r>
      <w:r w:rsidR="00F6600E">
        <w:t>‘</w:t>
      </w:r>
      <w:r w:rsidRPr="00E342D3">
        <w:t>If you have any access or support requirements in order to participate fully, please let us know when you RSVP. Please note: The venue is accessible for people using wheelchairs</w:t>
      </w:r>
      <w:r>
        <w:t>’</w:t>
      </w:r>
      <w:r w:rsidR="00F6600E">
        <w:t>.</w:t>
      </w:r>
    </w:p>
    <w:p w14:paraId="5A8E8E01" w14:textId="3C543938" w:rsidR="00560116" w:rsidRPr="00E342D3" w:rsidRDefault="00560116" w:rsidP="00CD18E3">
      <w:pPr>
        <w:pStyle w:val="ListParagraph"/>
        <w:numPr>
          <w:ilvl w:val="0"/>
          <w:numId w:val="50"/>
        </w:numPr>
        <w:spacing w:before="0" w:after="0"/>
        <w:ind w:left="1123" w:hanging="850"/>
      </w:pPr>
      <w:r w:rsidRPr="00E342D3">
        <w:t>The invitation is available in Word or html format. If a PDF format is designed and distributed (hard and soft copies) this will be accompanied by electronic circulation of Word or html version containing identical information</w:t>
      </w:r>
      <w:r w:rsidR="00F6600E">
        <w:t>.</w:t>
      </w:r>
    </w:p>
    <w:p w14:paraId="29EA96F4" w14:textId="077A5832" w:rsidR="00560116" w:rsidRPr="00E342D3" w:rsidRDefault="00560116" w:rsidP="00CD18E3">
      <w:pPr>
        <w:pStyle w:val="ListParagraph"/>
        <w:numPr>
          <w:ilvl w:val="0"/>
          <w:numId w:val="50"/>
        </w:numPr>
        <w:spacing w:before="0" w:after="0"/>
        <w:ind w:left="1123" w:hanging="850"/>
      </w:pPr>
      <w:r>
        <w:lastRenderedPageBreak/>
        <w:t>Ensure t</w:t>
      </w:r>
      <w:r w:rsidRPr="00E342D3">
        <w:t xml:space="preserve">he invitation conforms to </w:t>
      </w:r>
      <w:r>
        <w:t xml:space="preserve">the accessibility </w:t>
      </w:r>
      <w:r w:rsidR="0063715E">
        <w:t>requirements</w:t>
      </w:r>
      <w:r w:rsidRPr="00E342D3">
        <w:t xml:space="preserve"> for producing readable text, especially in relation to minimum font size, font type, layout and contrast colour etc.</w:t>
      </w:r>
    </w:p>
    <w:p w14:paraId="27ADD945" w14:textId="13E89E18" w:rsidR="00560116" w:rsidRPr="00E342D3" w:rsidRDefault="00560116" w:rsidP="00CD18E3">
      <w:pPr>
        <w:pStyle w:val="ListParagraph"/>
        <w:numPr>
          <w:ilvl w:val="0"/>
          <w:numId w:val="50"/>
        </w:numPr>
        <w:spacing w:before="0" w:after="0"/>
        <w:ind w:left="1123" w:hanging="850"/>
      </w:pPr>
      <w:r w:rsidRPr="00E342D3">
        <w:t>Any ticket booking or registration systems that are used should comply to web accessibility standards</w:t>
      </w:r>
      <w:r w:rsidR="00F6600E">
        <w:t>.</w:t>
      </w:r>
    </w:p>
    <w:p w14:paraId="5375029C" w14:textId="77777777" w:rsidR="00560116" w:rsidRPr="00E342D3" w:rsidRDefault="00560116" w:rsidP="00560116">
      <w:pPr>
        <w:spacing w:after="120"/>
        <w:rPr>
          <w:b/>
          <w:bCs/>
        </w:rPr>
      </w:pPr>
      <w:r w:rsidRPr="00E342D3">
        <w:rPr>
          <w:b/>
          <w:bCs/>
        </w:rPr>
        <w:t>Videos</w:t>
      </w:r>
    </w:p>
    <w:p w14:paraId="4AF1ECA5" w14:textId="5E05B318" w:rsidR="00560116" w:rsidRPr="00E342D3" w:rsidRDefault="00560116" w:rsidP="00CD18E3">
      <w:pPr>
        <w:pStyle w:val="ListParagraph"/>
        <w:numPr>
          <w:ilvl w:val="0"/>
          <w:numId w:val="50"/>
        </w:numPr>
        <w:spacing w:before="0" w:after="0"/>
        <w:ind w:left="1123" w:hanging="850"/>
      </w:pPr>
      <w:r w:rsidRPr="00E342D3">
        <w:t>The video is captioned</w:t>
      </w:r>
      <w:r w:rsidR="00F6600E">
        <w:t>.</w:t>
      </w:r>
    </w:p>
    <w:p w14:paraId="3E1044D7" w14:textId="1BB47849" w:rsidR="00560116" w:rsidRPr="00E342D3" w:rsidRDefault="00560116" w:rsidP="00CD18E3">
      <w:pPr>
        <w:pStyle w:val="ListParagraph"/>
        <w:numPr>
          <w:ilvl w:val="0"/>
          <w:numId w:val="50"/>
        </w:numPr>
        <w:spacing w:before="0" w:after="0"/>
        <w:ind w:left="1123" w:hanging="850"/>
      </w:pPr>
      <w:r w:rsidRPr="00E342D3">
        <w:t>The video has been audio described</w:t>
      </w:r>
      <w:r w:rsidR="00F6600E">
        <w:t>.</w:t>
      </w:r>
    </w:p>
    <w:p w14:paraId="112DD036" w14:textId="757756D1" w:rsidR="00560116" w:rsidRPr="00E342D3" w:rsidRDefault="00560116" w:rsidP="00CD18E3">
      <w:pPr>
        <w:pStyle w:val="ListParagraph"/>
        <w:numPr>
          <w:ilvl w:val="0"/>
          <w:numId w:val="50"/>
        </w:numPr>
        <w:spacing w:before="0" w:after="0"/>
        <w:ind w:left="1123" w:hanging="850"/>
      </w:pPr>
      <w:r w:rsidRPr="00E342D3">
        <w:t>If the video is not audio described, presenters have been reminded to verbalise any important visual elements such as on-screen text</w:t>
      </w:r>
      <w:r w:rsidR="00F6600E">
        <w:t>.</w:t>
      </w:r>
    </w:p>
    <w:p w14:paraId="259974DF" w14:textId="77777777" w:rsidR="00560116" w:rsidRPr="00E342D3" w:rsidRDefault="00560116" w:rsidP="00560116">
      <w:pPr>
        <w:spacing w:after="120"/>
        <w:rPr>
          <w:b/>
          <w:bCs/>
        </w:rPr>
      </w:pPr>
      <w:r w:rsidRPr="00E342D3">
        <w:rPr>
          <w:b/>
          <w:bCs/>
        </w:rPr>
        <w:t>PowerPoint presentations</w:t>
      </w:r>
    </w:p>
    <w:p w14:paraId="0B254CE8" w14:textId="77603F01" w:rsidR="00560116" w:rsidRPr="00E342D3" w:rsidRDefault="00560116" w:rsidP="00CD18E3">
      <w:pPr>
        <w:pStyle w:val="ListParagraph"/>
        <w:numPr>
          <w:ilvl w:val="0"/>
          <w:numId w:val="50"/>
        </w:numPr>
        <w:spacing w:before="0" w:after="0"/>
        <w:ind w:left="1123" w:hanging="850"/>
      </w:pPr>
      <w:r w:rsidRPr="00E342D3">
        <w:t>Any images/photos in presentations will be described by presenters</w:t>
      </w:r>
      <w:r w:rsidR="00F6600E">
        <w:t>.</w:t>
      </w:r>
    </w:p>
    <w:p w14:paraId="3104151B" w14:textId="77777777" w:rsidR="00560116" w:rsidRPr="00E342D3" w:rsidRDefault="00560116" w:rsidP="00CD18E3">
      <w:pPr>
        <w:pStyle w:val="ListParagraph"/>
        <w:numPr>
          <w:ilvl w:val="0"/>
          <w:numId w:val="50"/>
        </w:numPr>
        <w:spacing w:before="0" w:after="0"/>
        <w:ind w:left="1123" w:hanging="850"/>
      </w:pPr>
      <w:r w:rsidRPr="00E342D3">
        <w:t>Any text that is specifically referred to on the screen should be read</w:t>
      </w:r>
      <w:r>
        <w:t>.</w:t>
      </w:r>
    </w:p>
    <w:p w14:paraId="04AA88D3" w14:textId="77777777" w:rsidR="00560116" w:rsidRPr="00E342D3" w:rsidRDefault="00560116" w:rsidP="00560116">
      <w:pPr>
        <w:spacing w:after="120"/>
        <w:rPr>
          <w:b/>
          <w:bCs/>
        </w:rPr>
      </w:pPr>
      <w:r w:rsidRPr="00E342D3">
        <w:rPr>
          <w:b/>
          <w:bCs/>
        </w:rPr>
        <w:t>Documentation to be circulated prior to, or at, meeting / event</w:t>
      </w:r>
    </w:p>
    <w:p w14:paraId="1D4FBC3B" w14:textId="09C01D72" w:rsidR="00560116" w:rsidRPr="00E342D3" w:rsidRDefault="00560116" w:rsidP="00CD18E3">
      <w:pPr>
        <w:pStyle w:val="ListParagraph"/>
        <w:numPr>
          <w:ilvl w:val="0"/>
          <w:numId w:val="50"/>
        </w:numPr>
        <w:spacing w:before="0" w:after="0"/>
        <w:ind w:left="1123" w:hanging="850"/>
      </w:pPr>
      <w:r w:rsidRPr="00E342D3">
        <w:t xml:space="preserve">Documents (including agenda, issues papers, reports etc.) </w:t>
      </w:r>
      <w:r w:rsidR="0063715E" w:rsidRPr="00E342D3">
        <w:t xml:space="preserve">conform to </w:t>
      </w:r>
      <w:r w:rsidR="0063715E">
        <w:t>requirements</w:t>
      </w:r>
      <w:r w:rsidR="0063715E" w:rsidRPr="00E342D3">
        <w:t xml:space="preserve"> for producing readable text</w:t>
      </w:r>
      <w:r w:rsidR="0063715E">
        <w:t>. Microsoft Word has the ability to check for accessibility issues.</w:t>
      </w:r>
    </w:p>
    <w:p w14:paraId="16F4D20B" w14:textId="5BD67885" w:rsidR="00560116" w:rsidRPr="00E342D3" w:rsidRDefault="00560116" w:rsidP="00CD18E3">
      <w:pPr>
        <w:pStyle w:val="ListParagraph"/>
        <w:numPr>
          <w:ilvl w:val="0"/>
          <w:numId w:val="50"/>
        </w:numPr>
        <w:spacing w:before="0" w:after="0"/>
        <w:ind w:left="1123" w:hanging="850"/>
      </w:pPr>
      <w:r w:rsidRPr="00E342D3">
        <w:t>Prior to, or at, the event, accessible formats should be circulated concurrently or arrangements made for access to accessible formats (accessible formats include large print, Braille and Word or text versions of documents on CD, memory stick or by email). Please note - PDF documents are not accessible for people who use screen reading technology</w:t>
      </w:r>
      <w:r w:rsidR="00F6600E">
        <w:t>.</w:t>
      </w:r>
    </w:p>
    <w:p w14:paraId="492AA2B9" w14:textId="77777777" w:rsidR="00560116" w:rsidRPr="00E342D3" w:rsidRDefault="00560116" w:rsidP="00560116">
      <w:pPr>
        <w:spacing w:after="120"/>
        <w:rPr>
          <w:b/>
          <w:bCs/>
        </w:rPr>
      </w:pPr>
      <w:r w:rsidRPr="00E342D3">
        <w:rPr>
          <w:b/>
          <w:bCs/>
        </w:rPr>
        <w:t>Layout of room</w:t>
      </w:r>
    </w:p>
    <w:p w14:paraId="03B16BED" w14:textId="4DDA6433" w:rsidR="00560116" w:rsidRPr="00E342D3" w:rsidRDefault="00560116" w:rsidP="00CD18E3">
      <w:pPr>
        <w:pStyle w:val="ListParagraph"/>
        <w:numPr>
          <w:ilvl w:val="0"/>
          <w:numId w:val="50"/>
        </w:numPr>
        <w:spacing w:before="0" w:after="0"/>
        <w:ind w:left="1123" w:hanging="850"/>
      </w:pPr>
      <w:r w:rsidRPr="00E342D3">
        <w:t>Sufficient circulation space exists for people who use wheelchairs</w:t>
      </w:r>
      <w:r w:rsidR="00F6600E">
        <w:t>.</w:t>
      </w:r>
    </w:p>
    <w:p w14:paraId="488618F9" w14:textId="38BAD900" w:rsidR="00560116" w:rsidRPr="00E342D3" w:rsidRDefault="00560116" w:rsidP="00CD18E3">
      <w:pPr>
        <w:pStyle w:val="ListParagraph"/>
        <w:numPr>
          <w:ilvl w:val="0"/>
          <w:numId w:val="50"/>
        </w:numPr>
        <w:spacing w:before="0" w:after="0"/>
        <w:ind w:left="1123" w:hanging="850"/>
      </w:pPr>
      <w:r w:rsidRPr="00E342D3">
        <w:t>Seating for people who use wheelchairs is reserved at the front or middle of the room if possible (not always at the back)</w:t>
      </w:r>
      <w:r w:rsidR="00F6600E">
        <w:t>.</w:t>
      </w:r>
    </w:p>
    <w:p w14:paraId="5B78D2EF" w14:textId="0174A38E" w:rsidR="00560116" w:rsidRPr="00E342D3" w:rsidRDefault="00560116" w:rsidP="00CD18E3">
      <w:pPr>
        <w:pStyle w:val="ListParagraph"/>
        <w:numPr>
          <w:ilvl w:val="0"/>
          <w:numId w:val="50"/>
        </w:numPr>
        <w:spacing w:before="0" w:after="0"/>
        <w:ind w:left="1123" w:hanging="850"/>
      </w:pPr>
      <w:r w:rsidRPr="00E342D3">
        <w:t xml:space="preserve">If a sign language interpreter will be present, seats are reserved at the front for people who are deaf or </w:t>
      </w:r>
      <w:r w:rsidR="00F6600E">
        <w:t xml:space="preserve">hard of </w:t>
      </w:r>
      <w:r w:rsidRPr="00E342D3">
        <w:t>hearing so they have direct line of sight and are close to the interpreter</w:t>
      </w:r>
      <w:r w:rsidR="00F6600E">
        <w:t>.</w:t>
      </w:r>
    </w:p>
    <w:p w14:paraId="454109CB" w14:textId="77777777" w:rsidR="00560116" w:rsidRPr="00E342D3" w:rsidRDefault="00560116" w:rsidP="00560116">
      <w:pPr>
        <w:spacing w:after="120"/>
        <w:rPr>
          <w:b/>
          <w:bCs/>
        </w:rPr>
      </w:pPr>
      <w:r w:rsidRPr="00E342D3">
        <w:rPr>
          <w:b/>
          <w:bCs/>
        </w:rPr>
        <w:t>Group activities (meetings, consultations, seminars and workshops)</w:t>
      </w:r>
    </w:p>
    <w:p w14:paraId="6B218AF5" w14:textId="39A9CEC8" w:rsidR="00560116" w:rsidRPr="00E342D3" w:rsidRDefault="00560116" w:rsidP="00CD18E3">
      <w:pPr>
        <w:pStyle w:val="ListParagraph"/>
        <w:numPr>
          <w:ilvl w:val="0"/>
          <w:numId w:val="50"/>
        </w:numPr>
        <w:spacing w:before="0" w:after="0"/>
        <w:ind w:left="1123" w:hanging="850"/>
      </w:pPr>
      <w:r w:rsidRPr="00E342D3">
        <w:t>If group activities (including ice-breakers etc.) are planned, the needs of people with disability have been considered and addressed so full participation of all participants is ensured</w:t>
      </w:r>
      <w:r w:rsidR="00F6600E">
        <w:t>.</w:t>
      </w:r>
    </w:p>
    <w:p w14:paraId="00DCCD86" w14:textId="77777777" w:rsidR="00560116" w:rsidRPr="00E342D3" w:rsidRDefault="00560116" w:rsidP="00560116">
      <w:pPr>
        <w:spacing w:after="120"/>
        <w:rPr>
          <w:b/>
          <w:bCs/>
        </w:rPr>
      </w:pPr>
      <w:r w:rsidRPr="00E342D3">
        <w:rPr>
          <w:b/>
          <w:bCs/>
        </w:rPr>
        <w:t>Housekeeping</w:t>
      </w:r>
    </w:p>
    <w:p w14:paraId="31C52C2D" w14:textId="5E1C5B50" w:rsidR="00560116" w:rsidRPr="00E342D3" w:rsidRDefault="00560116" w:rsidP="00CD18E3">
      <w:pPr>
        <w:pStyle w:val="ListParagraph"/>
        <w:numPr>
          <w:ilvl w:val="0"/>
          <w:numId w:val="50"/>
        </w:numPr>
        <w:spacing w:before="0" w:after="0"/>
        <w:ind w:left="1123" w:hanging="850"/>
      </w:pPr>
      <w:r w:rsidRPr="00E342D3">
        <w:t>If a microphone is being used, the person opening the event should briefly go off-microphone to orientate people who are blind to their location</w:t>
      </w:r>
      <w:r w:rsidR="00F6600E">
        <w:t>.</w:t>
      </w:r>
    </w:p>
    <w:p w14:paraId="743C916A" w14:textId="77777777" w:rsidR="00560116" w:rsidRDefault="00560116" w:rsidP="00CD18E3">
      <w:pPr>
        <w:pStyle w:val="ListParagraph"/>
        <w:numPr>
          <w:ilvl w:val="0"/>
          <w:numId w:val="50"/>
        </w:numPr>
        <w:spacing w:before="0" w:after="0"/>
        <w:ind w:left="1123" w:hanging="850"/>
      </w:pPr>
      <w:r w:rsidRPr="00E342D3">
        <w:t>Non-visual directions should be given when explaining the locations of toilets, emergency exits etc.</w:t>
      </w:r>
    </w:p>
    <w:p w14:paraId="448ABC54" w14:textId="1040DFF4" w:rsidR="00B83FCE" w:rsidRDefault="00B83FCE">
      <w:pPr>
        <w:spacing w:before="0" w:after="0"/>
      </w:pPr>
      <w:r>
        <w:br w:type="page"/>
      </w:r>
    </w:p>
    <w:p w14:paraId="52A37765" w14:textId="77777777" w:rsidR="00560116" w:rsidRPr="00E342D3" w:rsidRDefault="00560116" w:rsidP="00560116">
      <w:pPr>
        <w:spacing w:after="0"/>
        <w:rPr>
          <w:b/>
          <w:bCs/>
        </w:rPr>
      </w:pPr>
      <w:r w:rsidRPr="00E342D3">
        <w:rPr>
          <w:b/>
          <w:bCs/>
        </w:rPr>
        <w:lastRenderedPageBreak/>
        <w:t>Catering</w:t>
      </w:r>
    </w:p>
    <w:p w14:paraId="535F2A0E" w14:textId="351559E5" w:rsidR="00B83FCE" w:rsidRPr="00756F99" w:rsidRDefault="00560116" w:rsidP="00756F99">
      <w:pPr>
        <w:pStyle w:val="ListParagraph"/>
        <w:numPr>
          <w:ilvl w:val="0"/>
          <w:numId w:val="50"/>
        </w:numPr>
        <w:spacing w:before="0" w:after="0"/>
        <w:ind w:left="1123" w:hanging="850"/>
        <w:rPr>
          <w:b/>
        </w:rPr>
      </w:pPr>
      <w:r w:rsidRPr="00E342D3">
        <w:t xml:space="preserve">Provide different catering choices where possible and ensure that catering staff are briefed on helping people with disability with their selection and service. Other considerations include ensuring that there </w:t>
      </w:r>
      <w:r w:rsidR="00B8197B">
        <w:t xml:space="preserve">are </w:t>
      </w:r>
      <w:r w:rsidRPr="00E342D3">
        <w:t>sufficient seats and tables available, that there is room for everybody to manoeuvre safely between tables and that there is a range of cutlery and crockery provided</w:t>
      </w:r>
      <w:r w:rsidR="00F6600E">
        <w:t>.</w:t>
      </w:r>
    </w:p>
    <w:p w14:paraId="04DD35AE" w14:textId="77777777" w:rsidR="00B83FCE" w:rsidRPr="00E342D3" w:rsidRDefault="00B83FCE" w:rsidP="00B83FCE">
      <w:pPr>
        <w:spacing w:before="0" w:after="0"/>
        <w:rPr>
          <w:b/>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729"/>
      </w:tblGrid>
      <w:tr w:rsidR="00AF48CE" w:rsidRPr="00AF48CE" w14:paraId="5DFCC290" w14:textId="77777777" w:rsidTr="00B83FCE">
        <w:trPr>
          <w:trHeight w:val="564"/>
        </w:trPr>
        <w:tc>
          <w:tcPr>
            <w:tcW w:w="1461" w:type="dxa"/>
            <w:vAlign w:val="center"/>
          </w:tcPr>
          <w:p w14:paraId="732EAAC2" w14:textId="77777777" w:rsidR="00AF48CE" w:rsidRPr="00AF48CE" w:rsidRDefault="00AF48CE" w:rsidP="004265CE">
            <w:pPr>
              <w:spacing w:before="0" w:after="0"/>
              <w:rPr>
                <w:b/>
              </w:rPr>
            </w:pPr>
            <w:r w:rsidRPr="00AF48CE">
              <w:rPr>
                <w:rFonts w:eastAsia="Times New Roman"/>
                <w:noProof/>
              </w:rPr>
              <w:drawing>
                <wp:inline distT="0" distB="0" distL="0" distR="0" wp14:anchorId="44C0EE12" wp14:editId="387A07A0">
                  <wp:extent cx="806400" cy="806400"/>
                  <wp:effectExtent l="0" t="0" r="0" b="0"/>
                  <wp:docPr id="22549" name="Picture 22549"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6059BA87" w14:textId="77777777" w:rsidR="00AF48CE" w:rsidRPr="00AF48CE" w:rsidRDefault="00AF48CE" w:rsidP="004265CE">
            <w:pPr>
              <w:spacing w:before="0"/>
            </w:pPr>
          </w:p>
        </w:tc>
        <w:tc>
          <w:tcPr>
            <w:tcW w:w="7753" w:type="dxa"/>
            <w:vAlign w:val="center"/>
          </w:tcPr>
          <w:p w14:paraId="0C3A6365" w14:textId="77777777" w:rsidR="00AF48CE" w:rsidRPr="00AF48CE" w:rsidRDefault="00AF48CE" w:rsidP="004265CE">
            <w:pPr>
              <w:spacing w:before="0" w:after="0"/>
              <w:rPr>
                <w:rFonts w:eastAsia="Times New Roman"/>
                <w:b/>
              </w:rPr>
            </w:pPr>
            <w:r w:rsidRPr="00AF48CE">
              <w:rPr>
                <w:rFonts w:eastAsia="Times New Roman"/>
                <w:b/>
              </w:rPr>
              <w:t>Further reading:</w:t>
            </w:r>
          </w:p>
          <w:p w14:paraId="3703D02A" w14:textId="77777777" w:rsidR="00AF48CE" w:rsidRPr="00AF48CE" w:rsidRDefault="00AF48CE" w:rsidP="004265CE">
            <w:pPr>
              <w:spacing w:before="0" w:after="0"/>
              <w:rPr>
                <w:rFonts w:eastAsia="Times New Roman"/>
                <w:b/>
              </w:rPr>
            </w:pPr>
          </w:p>
          <w:p w14:paraId="2855B71F" w14:textId="66DBE6DC" w:rsidR="00AF48CE" w:rsidRPr="00AF48CE" w:rsidRDefault="00AF48CE" w:rsidP="004265CE">
            <w:pPr>
              <w:spacing w:before="0" w:after="0"/>
              <w:rPr>
                <w:rFonts w:eastAsia="Times New Roman"/>
              </w:rPr>
            </w:pPr>
            <w:r w:rsidRPr="00AF48CE">
              <w:rPr>
                <w:rFonts w:eastAsia="Times New Roman"/>
              </w:rPr>
              <w:t xml:space="preserve">Meetings and Events Australia, </w:t>
            </w:r>
            <w:hyperlink r:id="rId165" w:history="1">
              <w:r w:rsidRPr="00744799">
                <w:rPr>
                  <w:rStyle w:val="Hyperlink"/>
                  <w:rFonts w:eastAsia="Times New Roman"/>
                  <w:i/>
                </w:rPr>
                <w:t>Accessible Events Guide</w:t>
              </w:r>
            </w:hyperlink>
            <w:r w:rsidRPr="00AF48CE">
              <w:rPr>
                <w:rFonts w:eastAsia="Times New Roman"/>
              </w:rPr>
              <w:t xml:space="preserve"> (2009).</w:t>
            </w:r>
          </w:p>
          <w:p w14:paraId="7B5EEE42" w14:textId="77777777" w:rsidR="00AF48CE" w:rsidRPr="00AF48CE" w:rsidRDefault="00AF48CE" w:rsidP="004265CE">
            <w:pPr>
              <w:spacing w:before="0" w:after="0"/>
              <w:rPr>
                <w:rFonts w:eastAsia="Times New Roman"/>
                <w:color w:val="0000FF"/>
                <w:u w:val="single"/>
              </w:rPr>
            </w:pPr>
          </w:p>
          <w:p w14:paraId="03E75D8E" w14:textId="0F267D30" w:rsidR="00AF48CE" w:rsidRPr="00AF48CE" w:rsidRDefault="00AF48CE" w:rsidP="00744799">
            <w:pPr>
              <w:spacing w:before="0" w:after="0"/>
              <w:rPr>
                <w:b/>
              </w:rPr>
            </w:pPr>
            <w:r w:rsidRPr="00AF48CE">
              <w:rPr>
                <w:rFonts w:eastAsia="Times New Roman"/>
              </w:rPr>
              <w:t xml:space="preserve">Department of Social Services, </w:t>
            </w:r>
            <w:hyperlink r:id="rId166" w:history="1">
              <w:r w:rsidRPr="00744799">
                <w:rPr>
                  <w:rStyle w:val="Hyperlink"/>
                  <w:rFonts w:eastAsia="Times New Roman"/>
                  <w:i/>
                </w:rPr>
                <w:t>Guide to Inclusive Consultation</w:t>
              </w:r>
            </w:hyperlink>
            <w:r w:rsidR="00B8197B">
              <w:rPr>
                <w:rStyle w:val="Hyperlink"/>
                <w:rFonts w:eastAsia="Times New Roman"/>
                <w:i/>
              </w:rPr>
              <w:t xml:space="preserve"> </w:t>
            </w:r>
            <w:r w:rsidR="00B8197B" w:rsidRPr="00023AAC">
              <w:t>(2012)</w:t>
            </w:r>
            <w:r w:rsidR="00744799" w:rsidRPr="00023AAC">
              <w:rPr>
                <w:rFonts w:eastAsia="Times New Roman"/>
              </w:rPr>
              <w:t>.</w:t>
            </w:r>
          </w:p>
        </w:tc>
      </w:tr>
    </w:tbl>
    <w:p w14:paraId="4B1375D6" w14:textId="77777777" w:rsidR="00AF48CE" w:rsidRDefault="00AF48CE">
      <w:pPr>
        <w:spacing w:before="0" w:after="0"/>
      </w:pPr>
      <w:r>
        <w:br w:type="page"/>
      </w:r>
    </w:p>
    <w:p w14:paraId="15A6FCFE" w14:textId="77777777" w:rsidR="00FF703C" w:rsidRDefault="00FF703C" w:rsidP="00FF703C">
      <w:pPr>
        <w:spacing w:before="0" w:after="0"/>
        <w:rPr>
          <w:b/>
        </w:rPr>
      </w:pPr>
      <w:r>
        <w:rPr>
          <w:b/>
        </w:rPr>
        <w:lastRenderedPageBreak/>
        <w:t>Case study: D</w:t>
      </w:r>
      <w:r w:rsidRPr="00E342D3">
        <w:rPr>
          <w:b/>
        </w:rPr>
        <w:t>isability discrimination in the provision of goods and services</w:t>
      </w:r>
    </w:p>
    <w:p w14:paraId="4244470F" w14:textId="77777777" w:rsidR="00FF703C" w:rsidRDefault="00FF703C" w:rsidP="00FF703C">
      <w:pPr>
        <w:spacing w:before="0" w:after="0"/>
      </w:pPr>
    </w:p>
    <w:p w14:paraId="5066D96C" w14:textId="1339755F" w:rsidR="00FF703C" w:rsidRPr="00EF6116" w:rsidRDefault="00FF703C" w:rsidP="00FF703C">
      <w:pPr>
        <w:spacing w:before="0" w:after="0"/>
        <w:rPr>
          <w:i/>
        </w:rPr>
      </w:pPr>
      <w:r w:rsidRPr="00EF6116">
        <w:t>(</w:t>
      </w:r>
      <w:r w:rsidRPr="00EF6116">
        <w:rPr>
          <w:i/>
        </w:rPr>
        <w:t>This case study is based on a complaint that was conciliated by the Australian Human Rights Commission)</w:t>
      </w:r>
      <w:r w:rsidR="00A6245F">
        <w:rPr>
          <w:i/>
        </w:rPr>
        <w:t>.</w:t>
      </w:r>
    </w:p>
    <w:p w14:paraId="14AFEF4F" w14:textId="77777777" w:rsidR="00FF703C" w:rsidRPr="00EF6116" w:rsidRDefault="00FF703C" w:rsidP="00FF703C">
      <w:pPr>
        <w:spacing w:before="0" w:after="0"/>
        <w:ind w:left="720"/>
      </w:pPr>
    </w:p>
    <w:p w14:paraId="3C7C72D4" w14:textId="77777777" w:rsidR="00FF703C" w:rsidRPr="00EF6116" w:rsidRDefault="00FF703C" w:rsidP="00FF703C">
      <w:pPr>
        <w:spacing w:before="0" w:after="0"/>
      </w:pPr>
      <w:r w:rsidRPr="00EF6116">
        <w:t>The complainant, who is blind and has a hearing impairment, attended a conference organised by the respondent industry body. He claimed he was unable to access or participate in large sections of the conference because materials were not made available to him in accessible formats, presenters were not briefed on how to deliver accessible sessions and the hearing loop was not functional in a number of rooms.</w:t>
      </w:r>
    </w:p>
    <w:p w14:paraId="0D4E13A6" w14:textId="77777777" w:rsidR="00FF703C" w:rsidRPr="00EF6116" w:rsidRDefault="00FF703C" w:rsidP="00FF703C">
      <w:pPr>
        <w:spacing w:before="0" w:after="0"/>
      </w:pPr>
    </w:p>
    <w:p w14:paraId="0754789C" w14:textId="77777777" w:rsidR="00FF703C" w:rsidRPr="00EF6116" w:rsidRDefault="00FF703C" w:rsidP="00FF703C">
      <w:pPr>
        <w:spacing w:before="0" w:after="0"/>
      </w:pPr>
      <w:r w:rsidRPr="00EF6116">
        <w:t>On being advised of the complaint the industry body agreed to participate in conciliation.</w:t>
      </w:r>
    </w:p>
    <w:p w14:paraId="4EA3C014" w14:textId="77777777" w:rsidR="00FF703C" w:rsidRPr="00EF6116" w:rsidRDefault="00FF703C" w:rsidP="00FF703C">
      <w:pPr>
        <w:spacing w:before="0" w:after="0"/>
      </w:pPr>
    </w:p>
    <w:p w14:paraId="7B0C9D13" w14:textId="77777777" w:rsidR="00FF703C" w:rsidRPr="00E342D3" w:rsidRDefault="00FF703C" w:rsidP="00FF703C">
      <w:pPr>
        <w:spacing w:before="0" w:after="0"/>
      </w:pPr>
      <w:r w:rsidRPr="00EF6116">
        <w:t>The complaint was resolved with an agreement that the industry body pay the complainant $3,000 and provide him with presentation materials in an accessible format. The industry body agreed to seek expert advice on its guidelines for planning accessible events, which were developed in response to the complaint, and to publish the finalised guidelines on its website.</w:t>
      </w:r>
    </w:p>
    <w:p w14:paraId="2DF2CBA1" w14:textId="77777777" w:rsidR="00FF703C" w:rsidRPr="00E342D3" w:rsidRDefault="00FF703C" w:rsidP="00FF703C">
      <w:pPr>
        <w:spacing w:before="0" w:after="0"/>
        <w:rPr>
          <w:b/>
        </w:rPr>
      </w:pPr>
    </w:p>
    <w:tbl>
      <w:tblPr>
        <w:tblStyle w:val="TableGrid"/>
        <w:tblW w:w="9119" w:type="dxa"/>
        <w:tblLook w:val="04A0" w:firstRow="1" w:lastRow="0" w:firstColumn="1" w:lastColumn="0" w:noHBand="0" w:noVBand="1"/>
      </w:tblPr>
      <w:tblGrid>
        <w:gridCol w:w="1565"/>
        <w:gridCol w:w="7554"/>
      </w:tblGrid>
      <w:tr w:rsidR="00FF703C" w14:paraId="2DAA2B31" w14:textId="77777777" w:rsidTr="00857EB8">
        <w:trPr>
          <w:trHeight w:val="1499"/>
        </w:trPr>
        <w:tc>
          <w:tcPr>
            <w:tcW w:w="1565" w:type="dxa"/>
            <w:tcBorders>
              <w:top w:val="nil"/>
              <w:left w:val="nil"/>
              <w:bottom w:val="nil"/>
              <w:right w:val="nil"/>
            </w:tcBorders>
            <w:vAlign w:val="center"/>
          </w:tcPr>
          <w:p w14:paraId="567A9E5A" w14:textId="77777777" w:rsidR="00FF703C" w:rsidRDefault="00FF703C" w:rsidP="00857EB8">
            <w:pPr>
              <w:spacing w:after="0"/>
              <w:rPr>
                <w:b/>
              </w:rPr>
            </w:pPr>
            <w:r>
              <w:rPr>
                <w:noProof/>
              </w:rPr>
              <w:drawing>
                <wp:inline distT="0" distB="0" distL="0" distR="0" wp14:anchorId="26BBC547" wp14:editId="0C8C0EDC">
                  <wp:extent cx="806400" cy="806400"/>
                  <wp:effectExtent l="0" t="0" r="0" b="0"/>
                  <wp:docPr id="22543" name="Picture 22543"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54" w:type="dxa"/>
            <w:tcBorders>
              <w:top w:val="nil"/>
              <w:left w:val="nil"/>
              <w:bottom w:val="nil"/>
              <w:right w:val="nil"/>
            </w:tcBorders>
            <w:vAlign w:val="center"/>
          </w:tcPr>
          <w:p w14:paraId="3919CBBF" w14:textId="77777777" w:rsidR="00FF703C" w:rsidRPr="0033276C" w:rsidRDefault="00FF703C" w:rsidP="00857EB8">
            <w:pPr>
              <w:pStyle w:val="ListBullet"/>
              <w:numPr>
                <w:ilvl w:val="0"/>
                <w:numId w:val="0"/>
              </w:numPr>
              <w:rPr>
                <w:b/>
              </w:rPr>
            </w:pPr>
            <w:r w:rsidRPr="0033276C">
              <w:rPr>
                <w:b/>
              </w:rPr>
              <w:t>In this case study, which of the complainants rights were limited and how?</w:t>
            </w:r>
          </w:p>
        </w:tc>
      </w:tr>
    </w:tbl>
    <w:p w14:paraId="7447B13E" w14:textId="6DBBFA6C" w:rsidR="00FF703C" w:rsidRDefault="00FF703C" w:rsidP="00FF703C">
      <w:pPr>
        <w:pStyle w:val="ListBullet"/>
        <w:numPr>
          <w:ilvl w:val="0"/>
          <w:numId w:val="0"/>
        </w:numPr>
        <w:spacing w:line="480" w:lineRule="auto"/>
      </w:pPr>
      <w:r>
        <w:t>______________________________________________________________________________________________________________________________________</w:t>
      </w:r>
    </w:p>
    <w:tbl>
      <w:tblPr>
        <w:tblStyle w:val="TableGrid"/>
        <w:tblW w:w="9119" w:type="dxa"/>
        <w:tblLook w:val="04A0" w:firstRow="1" w:lastRow="0" w:firstColumn="1" w:lastColumn="0" w:noHBand="0" w:noVBand="1"/>
      </w:tblPr>
      <w:tblGrid>
        <w:gridCol w:w="1565"/>
        <w:gridCol w:w="7554"/>
      </w:tblGrid>
      <w:tr w:rsidR="00FF703C" w14:paraId="77DC09C9" w14:textId="77777777" w:rsidTr="00857EB8">
        <w:trPr>
          <w:trHeight w:val="1542"/>
        </w:trPr>
        <w:tc>
          <w:tcPr>
            <w:tcW w:w="1565" w:type="dxa"/>
            <w:tcBorders>
              <w:top w:val="nil"/>
              <w:left w:val="nil"/>
              <w:bottom w:val="nil"/>
              <w:right w:val="nil"/>
            </w:tcBorders>
            <w:vAlign w:val="center"/>
          </w:tcPr>
          <w:p w14:paraId="7D678B6F" w14:textId="77777777" w:rsidR="00FF703C" w:rsidRDefault="00FF703C" w:rsidP="00857EB8">
            <w:pPr>
              <w:spacing w:after="0"/>
              <w:rPr>
                <w:b/>
              </w:rPr>
            </w:pPr>
            <w:r>
              <w:rPr>
                <w:noProof/>
              </w:rPr>
              <w:drawing>
                <wp:inline distT="0" distB="0" distL="0" distR="0" wp14:anchorId="7422CE22" wp14:editId="764AE1BD">
                  <wp:extent cx="806400" cy="806400"/>
                  <wp:effectExtent l="0" t="0" r="0" b="0"/>
                  <wp:docPr id="22544" name="Picture 2254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54" w:type="dxa"/>
            <w:tcBorders>
              <w:top w:val="nil"/>
              <w:left w:val="nil"/>
              <w:bottom w:val="nil"/>
              <w:right w:val="nil"/>
            </w:tcBorders>
            <w:vAlign w:val="center"/>
          </w:tcPr>
          <w:p w14:paraId="085D2188" w14:textId="77777777" w:rsidR="00FF703C" w:rsidRPr="0033276C" w:rsidRDefault="00FF703C" w:rsidP="00857EB8">
            <w:pPr>
              <w:pStyle w:val="ListBullet"/>
              <w:numPr>
                <w:ilvl w:val="0"/>
                <w:numId w:val="0"/>
              </w:numPr>
              <w:ind w:left="360" w:hanging="360"/>
              <w:rPr>
                <w:b/>
              </w:rPr>
            </w:pPr>
            <w:r w:rsidRPr="0033276C">
              <w:rPr>
                <w:b/>
              </w:rPr>
              <w:t>How might this have impacted on his level of inclusion?</w:t>
            </w:r>
          </w:p>
        </w:tc>
      </w:tr>
    </w:tbl>
    <w:p w14:paraId="2338F277" w14:textId="3E36D6C5" w:rsidR="00F6600E" w:rsidRDefault="00FF703C" w:rsidP="00FF703C">
      <w:pPr>
        <w:pStyle w:val="ListBullet"/>
        <w:numPr>
          <w:ilvl w:val="0"/>
          <w:numId w:val="0"/>
        </w:num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9119" w:type="dxa"/>
        <w:tblLook w:val="04A0" w:firstRow="1" w:lastRow="0" w:firstColumn="1" w:lastColumn="0" w:noHBand="0" w:noVBand="1"/>
      </w:tblPr>
      <w:tblGrid>
        <w:gridCol w:w="1565"/>
        <w:gridCol w:w="7554"/>
      </w:tblGrid>
      <w:tr w:rsidR="00F6600E" w14:paraId="39F51DE5" w14:textId="77777777" w:rsidTr="00857EB8">
        <w:trPr>
          <w:trHeight w:val="1542"/>
        </w:trPr>
        <w:tc>
          <w:tcPr>
            <w:tcW w:w="1565" w:type="dxa"/>
            <w:tcBorders>
              <w:top w:val="nil"/>
              <w:left w:val="nil"/>
              <w:bottom w:val="nil"/>
              <w:right w:val="nil"/>
            </w:tcBorders>
            <w:vAlign w:val="center"/>
          </w:tcPr>
          <w:p w14:paraId="60083F97" w14:textId="77777777" w:rsidR="00F6600E" w:rsidRDefault="00F6600E" w:rsidP="00857EB8">
            <w:pPr>
              <w:spacing w:after="0"/>
              <w:rPr>
                <w:b/>
              </w:rPr>
            </w:pPr>
            <w:r>
              <w:rPr>
                <w:noProof/>
              </w:rPr>
              <w:lastRenderedPageBreak/>
              <w:drawing>
                <wp:inline distT="0" distB="0" distL="0" distR="0" wp14:anchorId="0B88B9A7" wp14:editId="1746FEE2">
                  <wp:extent cx="806400" cy="806400"/>
                  <wp:effectExtent l="0" t="0" r="0" b="0"/>
                  <wp:docPr id="22545" name="Picture 2254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54" w:type="dxa"/>
            <w:tcBorders>
              <w:top w:val="nil"/>
              <w:left w:val="nil"/>
              <w:bottom w:val="nil"/>
              <w:right w:val="nil"/>
            </w:tcBorders>
            <w:vAlign w:val="center"/>
          </w:tcPr>
          <w:p w14:paraId="377C632A" w14:textId="73F24E86" w:rsidR="00F6600E" w:rsidRPr="0033276C" w:rsidRDefault="00F6600E" w:rsidP="00F6600E">
            <w:pPr>
              <w:pStyle w:val="ListBullet"/>
              <w:numPr>
                <w:ilvl w:val="0"/>
                <w:numId w:val="0"/>
              </w:numPr>
              <w:ind w:left="28"/>
              <w:rPr>
                <w:b/>
              </w:rPr>
            </w:pPr>
            <w:r w:rsidRPr="00F6600E">
              <w:rPr>
                <w:b/>
              </w:rPr>
              <w:t>What key policies and practices do you think the industry body should include in their new guidelines?</w:t>
            </w:r>
          </w:p>
        </w:tc>
      </w:tr>
    </w:tbl>
    <w:p w14:paraId="7D59EC08" w14:textId="77777777" w:rsidR="00F6600E" w:rsidRDefault="00F6600E" w:rsidP="00F6600E">
      <w:pPr>
        <w:pStyle w:val="ListBullet"/>
        <w:numPr>
          <w:ilvl w:val="0"/>
          <w:numId w:val="0"/>
        </w:num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706ABD" w14:textId="5F82F05A" w:rsidR="00FF703C" w:rsidRDefault="00FF703C" w:rsidP="00FF703C">
      <w:pPr>
        <w:pStyle w:val="ListBullet"/>
        <w:numPr>
          <w:ilvl w:val="0"/>
          <w:numId w:val="0"/>
        </w:numPr>
        <w:spacing w:line="480" w:lineRule="auto"/>
      </w:pPr>
    </w:p>
    <w:p w14:paraId="0EC58D5D" w14:textId="04531907" w:rsidR="00FF703C" w:rsidRDefault="00FF703C">
      <w:pPr>
        <w:spacing w:before="0" w:after="0"/>
        <w:rPr>
          <w:b/>
          <w:bCs/>
          <w:sz w:val="28"/>
          <w:szCs w:val="28"/>
        </w:rPr>
      </w:pPr>
      <w:r>
        <w:rPr>
          <w:b/>
          <w:bCs/>
          <w:sz w:val="28"/>
          <w:szCs w:val="28"/>
        </w:rPr>
        <w:br w:type="page"/>
      </w:r>
    </w:p>
    <w:p w14:paraId="4874A963" w14:textId="77777777" w:rsidR="00AF48CE" w:rsidRDefault="00AF48CE" w:rsidP="00AF48CE">
      <w:pPr>
        <w:keepNext/>
        <w:keepLines/>
        <w:spacing w:before="360" w:after="0"/>
        <w:outlineLvl w:val="0"/>
        <w:rPr>
          <w:rFonts w:eastAsia="Times New Roman"/>
          <w:b/>
          <w:bCs/>
          <w:sz w:val="28"/>
          <w:szCs w:val="28"/>
        </w:rPr>
      </w:pPr>
      <w:bookmarkStart w:id="113" w:name="_Toc440633518"/>
      <w:r w:rsidRPr="00AF48CE">
        <w:rPr>
          <w:rFonts w:eastAsia="Times New Roman"/>
          <w:b/>
          <w:bCs/>
          <w:sz w:val="28"/>
          <w:szCs w:val="28"/>
        </w:rPr>
        <w:lastRenderedPageBreak/>
        <w:t>Topic 8: Legal and ethical considerations of service delivery</w:t>
      </w:r>
      <w:bookmarkEnd w:id="113"/>
    </w:p>
    <w:p w14:paraId="5FD5D263" w14:textId="77777777" w:rsidR="00AF48CE" w:rsidRDefault="00AF48CE">
      <w:pPr>
        <w:spacing w:before="0" w:after="0"/>
        <w:rPr>
          <w:rFonts w:eastAsia="Times New Roman"/>
          <w:b/>
          <w:bCs/>
          <w:i/>
          <w:sz w:val="28"/>
          <w:szCs w:val="28"/>
        </w:rPr>
      </w:pPr>
    </w:p>
    <w:p w14:paraId="28F4FA68" w14:textId="77777777" w:rsidR="00AF48CE" w:rsidRPr="00AF48CE" w:rsidRDefault="00AF48CE" w:rsidP="00AF48CE">
      <w:pPr>
        <w:spacing w:before="0" w:after="0"/>
        <w:rPr>
          <w:rFonts w:eastAsia="Times New Roman"/>
          <w:b/>
        </w:rPr>
      </w:pPr>
      <w:r w:rsidRPr="00AF48CE">
        <w:rPr>
          <w:rFonts w:eastAsia="Times New Roman"/>
          <w:b/>
        </w:rPr>
        <w:t>Topic sequence:</w:t>
      </w:r>
    </w:p>
    <w:p w14:paraId="59372479" w14:textId="77777777" w:rsidR="00AF48CE" w:rsidRPr="00AF48CE" w:rsidRDefault="00AF48CE" w:rsidP="00AF48CE">
      <w:pPr>
        <w:spacing w:before="0" w:after="0"/>
        <w:rPr>
          <w:rFonts w:eastAsia="Times New Roman"/>
          <w:b/>
        </w:rPr>
      </w:pPr>
    </w:p>
    <w:p w14:paraId="337F14BE" w14:textId="1D5EE549" w:rsidR="00AF48CE" w:rsidRPr="00AF48CE" w:rsidRDefault="00AF48CE" w:rsidP="00AF48CE">
      <w:pPr>
        <w:spacing w:before="0" w:after="0" w:line="360" w:lineRule="auto"/>
        <w:rPr>
          <w:rFonts w:eastAsia="Times New Roman"/>
        </w:rPr>
      </w:pPr>
      <w:r w:rsidRPr="00AF48CE">
        <w:rPr>
          <w:rFonts w:eastAsia="Times New Roman"/>
        </w:rPr>
        <w:t xml:space="preserve">8.1. Legal and ethical frameworks </w:t>
      </w:r>
    </w:p>
    <w:p w14:paraId="2D4B8E3F" w14:textId="5C8EE9AD" w:rsidR="00AF48CE" w:rsidRPr="00AF48CE" w:rsidRDefault="00AF48CE" w:rsidP="00AF48CE">
      <w:pPr>
        <w:spacing w:before="0" w:after="0" w:line="360" w:lineRule="auto"/>
        <w:rPr>
          <w:rFonts w:eastAsia="Times New Roman"/>
        </w:rPr>
      </w:pPr>
      <w:r w:rsidRPr="00AF48CE">
        <w:rPr>
          <w:rFonts w:eastAsia="Times New Roman"/>
        </w:rPr>
        <w:t xml:space="preserve">8.2. Responding to service users at risk of harm </w:t>
      </w:r>
    </w:p>
    <w:p w14:paraId="469CDCD4" w14:textId="72DAF525" w:rsidR="00AF48CE" w:rsidRPr="00AF48CE" w:rsidRDefault="00AF48CE" w:rsidP="00AF48CE">
      <w:pPr>
        <w:spacing w:before="0" w:after="0" w:line="360" w:lineRule="auto"/>
        <w:rPr>
          <w:rFonts w:eastAsia="Times New Roman"/>
        </w:rPr>
      </w:pPr>
      <w:r w:rsidRPr="00AF48CE">
        <w:rPr>
          <w:rFonts w:eastAsia="Times New Roman"/>
        </w:rPr>
        <w:t xml:space="preserve">8.3. Protecting privacy and confidentiality </w:t>
      </w:r>
    </w:p>
    <w:p w14:paraId="0AD097F8" w14:textId="54FB7FFB" w:rsidR="00AF48CE" w:rsidRPr="00AF48CE" w:rsidRDefault="00AF48CE" w:rsidP="00AF48CE">
      <w:pPr>
        <w:spacing w:before="0" w:after="0" w:line="360" w:lineRule="auto"/>
        <w:rPr>
          <w:rFonts w:eastAsia="Times New Roman"/>
        </w:rPr>
      </w:pPr>
      <w:r w:rsidRPr="00AF48CE">
        <w:rPr>
          <w:rFonts w:eastAsia="Times New Roman"/>
        </w:rPr>
        <w:t xml:space="preserve">8.4. Managing Conflicts of interest </w:t>
      </w:r>
    </w:p>
    <w:p w14:paraId="24A881E2" w14:textId="77777777" w:rsidR="00156143" w:rsidRDefault="00AF48CE" w:rsidP="00AF48CE">
      <w:pPr>
        <w:spacing w:before="0" w:after="0" w:line="360" w:lineRule="auto"/>
        <w:rPr>
          <w:rFonts w:eastAsia="Times New Roman"/>
        </w:rPr>
      </w:pPr>
      <w:r w:rsidRPr="00AF48CE">
        <w:rPr>
          <w:rFonts w:eastAsia="Times New Roman"/>
        </w:rPr>
        <w:t>8.5. Monitoring workplace health and safety</w:t>
      </w:r>
    </w:p>
    <w:p w14:paraId="58B57508" w14:textId="77777777" w:rsidR="00156143" w:rsidRDefault="00156143" w:rsidP="00AF48CE">
      <w:pPr>
        <w:spacing w:before="0" w:after="0" w:line="360" w:lineRule="auto"/>
        <w:rPr>
          <w:rFonts w:eastAsia="Times New Roman"/>
        </w:rPr>
      </w:pPr>
    </w:p>
    <w:p w14:paraId="70BA0977" w14:textId="77777777" w:rsidR="00156143" w:rsidRDefault="00156143">
      <w:pPr>
        <w:spacing w:before="0" w:after="0"/>
        <w:rPr>
          <w:rFonts w:eastAsia="Times New Roman"/>
        </w:rPr>
      </w:pPr>
      <w:r>
        <w:rPr>
          <w:rFonts w:eastAsia="Times New Roman"/>
        </w:rPr>
        <w:br w:type="page"/>
      </w:r>
    </w:p>
    <w:p w14:paraId="3CD2F773" w14:textId="77777777" w:rsidR="00AA7C9E" w:rsidRPr="00AA7C9E" w:rsidRDefault="00AA7C9E" w:rsidP="009B331C">
      <w:pPr>
        <w:pStyle w:val="Heading2"/>
        <w:rPr>
          <w:i/>
        </w:rPr>
      </w:pPr>
      <w:r w:rsidRPr="00AA7C9E">
        <w:lastRenderedPageBreak/>
        <w:t xml:space="preserve">8.1. Legal and ethical frameworks </w:t>
      </w:r>
    </w:p>
    <w:p w14:paraId="1F9CEAB6" w14:textId="03FE9A38" w:rsidR="00AA7C9E" w:rsidRDefault="00AA7C9E" w:rsidP="00AA7C9E">
      <w:r>
        <w:t xml:space="preserve">In addition to </w:t>
      </w:r>
      <w:r w:rsidRPr="00827FD2">
        <w:t xml:space="preserve">the </w:t>
      </w:r>
      <w:r w:rsidRPr="00756F99">
        <w:rPr>
          <w:i/>
        </w:rPr>
        <w:t>National Standards for Disability Services</w:t>
      </w:r>
      <w:r w:rsidRPr="00E342D3">
        <w:t xml:space="preserve">, there are </w:t>
      </w:r>
      <w:r>
        <w:t xml:space="preserve">a number of </w:t>
      </w:r>
      <w:r w:rsidRPr="00E342D3">
        <w:t>other</w:t>
      </w:r>
      <w:r>
        <w:t xml:space="preserve"> important</w:t>
      </w:r>
      <w:r w:rsidRPr="00E342D3">
        <w:t xml:space="preserve"> frameworks </w:t>
      </w:r>
      <w:r>
        <w:t xml:space="preserve">that provide guidance on how to respond to legal and ethical issues that are likely </w:t>
      </w:r>
      <w:r w:rsidR="0085734A">
        <w:t xml:space="preserve">to </w:t>
      </w:r>
      <w:r>
        <w:t>arise through your work as a service provider.</w:t>
      </w:r>
      <w:r w:rsidRPr="00E342D3">
        <w:t xml:space="preserve"> </w:t>
      </w:r>
    </w:p>
    <w:p w14:paraId="66EB84BF" w14:textId="627377CC" w:rsidR="00AA7C9E" w:rsidRPr="00AA7C9E" w:rsidRDefault="00AA7C9E" w:rsidP="00AA7C9E">
      <w:r>
        <w:t>For example, m</w:t>
      </w:r>
      <w:r w:rsidRPr="00E342D3">
        <w:t>ost organisations will have a code of ethics and</w:t>
      </w:r>
      <w:r>
        <w:t>/or</w:t>
      </w:r>
      <w:r w:rsidRPr="00E342D3">
        <w:t xml:space="preserve"> a code of conduct in place to inform the work of their staff.</w:t>
      </w:r>
    </w:p>
    <w:p w14:paraId="4FB416A0" w14:textId="753C2472" w:rsidR="00AA7C9E" w:rsidRDefault="00AA7C9E" w:rsidP="00AA7C9E">
      <w:r>
        <w:rPr>
          <w:b/>
        </w:rPr>
        <w:t>A code of e</w:t>
      </w:r>
      <w:r w:rsidRPr="00E342D3">
        <w:rPr>
          <w:b/>
        </w:rPr>
        <w:t>thics</w:t>
      </w:r>
      <w:r w:rsidRPr="00E342D3">
        <w:t xml:space="preserve"> is a set of core ethical principles that informs and guides ethical practice within a profession. It defines the values and responsibilities that are fundame</w:t>
      </w:r>
      <w:r>
        <w:t>ntal to a particular profession</w:t>
      </w:r>
      <w:r w:rsidRPr="00E342D3">
        <w:t xml:space="preserve">. </w:t>
      </w:r>
    </w:p>
    <w:p w14:paraId="013EE9C1" w14:textId="77777777" w:rsidR="00AA7C9E" w:rsidRDefault="00AA7C9E" w:rsidP="00AA7C9E">
      <w:r>
        <w:t xml:space="preserve">This </w:t>
      </w:r>
      <w:r w:rsidRPr="00E342D3">
        <w:t>code is intended to assist employees to act in ethically informed ways in the pursuit of the profession’s values and aims.</w:t>
      </w:r>
    </w:p>
    <w:p w14:paraId="3BC7B76D" w14:textId="6AAAC200" w:rsidR="00AA7C9E" w:rsidRDefault="00AA7C9E" w:rsidP="00AA7C9E">
      <w:pPr>
        <w:jc w:val="center"/>
      </w:pPr>
      <w:r>
        <w:rPr>
          <w:noProof/>
        </w:rPr>
        <w:drawing>
          <wp:inline distT="0" distB="0" distL="0" distR="0" wp14:anchorId="3722706E" wp14:editId="60E00485">
            <wp:extent cx="2495550" cy="2495550"/>
            <wp:effectExtent l="0" t="0" r="0" b="0"/>
            <wp:docPr id="22552" name="Picture 22552" descr="Image of the three circles overlapping to make up ethics- moral, right and stand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Commission Photos\for alex\iStock_000044948074_Large.jpg"/>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495550" cy="2495550"/>
                    </a:xfrm>
                    <a:prstGeom prst="rect">
                      <a:avLst/>
                    </a:prstGeom>
                    <a:noFill/>
                    <a:ln>
                      <a:noFill/>
                    </a:ln>
                  </pic:spPr>
                </pic:pic>
              </a:graphicData>
            </a:graphic>
          </wp:inline>
        </w:drawing>
      </w:r>
    </w:p>
    <w:p w14:paraId="6CB41CC6" w14:textId="77777777" w:rsidR="00AA7C9E" w:rsidRPr="00AA7C9E" w:rsidRDefault="00AA7C9E" w:rsidP="00AA7C9E">
      <w:pPr>
        <w:spacing w:before="0" w:after="0"/>
        <w:rPr>
          <w:rFonts w:eastAsia="Times New Roman"/>
        </w:rPr>
      </w:pPr>
    </w:p>
    <w:p w14:paraId="4762B6C1" w14:textId="77777777" w:rsidR="00B8197B" w:rsidRPr="00A3324F" w:rsidRDefault="00B8197B" w:rsidP="00B8197B">
      <w:pPr>
        <w:pStyle w:val="NormalWeb"/>
        <w:shd w:val="clear" w:color="auto" w:fill="FFFFFF"/>
        <w:rPr>
          <w:rFonts w:ascii="Arial" w:hAnsi="Arial" w:cs="Arial"/>
          <w:color w:val="000000"/>
        </w:rPr>
      </w:pPr>
      <w:r w:rsidRPr="00A3324F">
        <w:rPr>
          <w:rFonts w:ascii="Arial" w:hAnsi="Arial" w:cs="Arial"/>
          <w:b/>
          <w:bCs/>
          <w:color w:val="000000"/>
        </w:rPr>
        <w:t>A code of conduct</w:t>
      </w:r>
      <w:r w:rsidRPr="00A3324F">
        <w:rPr>
          <w:rFonts w:ascii="Arial" w:hAnsi="Arial" w:cs="Arial"/>
          <w:color w:val="000000"/>
        </w:rPr>
        <w:t xml:space="preserve"> is described by The Ethics &amp; Compliance Initiative as follows:</w:t>
      </w:r>
    </w:p>
    <w:p w14:paraId="194D4DC8" w14:textId="77777777" w:rsidR="00AA7C9E" w:rsidRPr="00AA7C9E" w:rsidRDefault="00AA7C9E" w:rsidP="00AA7C9E">
      <w:pPr>
        <w:shd w:val="clear" w:color="auto" w:fill="FFFFFF"/>
        <w:spacing w:before="0" w:after="0"/>
        <w:ind w:left="720"/>
      </w:pPr>
      <w:r w:rsidRPr="00AA7C9E">
        <w:t>A code of conduct is intended to be a central guide and reference for users in support of day-to-day decision making. It is meant to clarify an organization's mission, values and principles, linking them with standards of professional conduct. As a reference, it can be used to locate relevant documents, services and other resources related to ethics within the organization.</w:t>
      </w:r>
      <w:r w:rsidRPr="00AA7C9E">
        <w:rPr>
          <w:rFonts w:eastAsia="Times New Roman"/>
          <w:sz w:val="20"/>
          <w:vertAlign w:val="superscript"/>
        </w:rPr>
        <w:endnoteReference w:id="116"/>
      </w:r>
    </w:p>
    <w:p w14:paraId="45ADB1DF" w14:textId="77777777" w:rsidR="00AA7C9E" w:rsidRPr="00AA7C9E" w:rsidRDefault="00AA7C9E" w:rsidP="00AA7C9E">
      <w:pPr>
        <w:spacing w:before="0" w:after="0"/>
      </w:pPr>
    </w:p>
    <w:p w14:paraId="338D908A" w14:textId="5A138B3A" w:rsidR="00AA7C9E" w:rsidRDefault="0085734A" w:rsidP="00AA7C9E">
      <w:pPr>
        <w:spacing w:before="0" w:after="0"/>
      </w:pPr>
      <w:r>
        <w:t>T</w:t>
      </w:r>
      <w:r w:rsidR="00AA7C9E" w:rsidRPr="00AA7C9E">
        <w:t>ake the time to familiarise yourself with your organisation’s code of conduct and code of ethics</w:t>
      </w:r>
      <w:r w:rsidR="00940E9E">
        <w:t>. V</w:t>
      </w:r>
      <w:r w:rsidR="00AA7C9E" w:rsidRPr="00AA7C9E">
        <w:t>arious industry bodies may also have their own codes that establish overarching principles to help guide your day-to-day work.</w:t>
      </w:r>
    </w:p>
    <w:p w14:paraId="6A3E08FC" w14:textId="77777777" w:rsidR="0085734A" w:rsidRDefault="0085734A" w:rsidP="00AA7C9E">
      <w:pPr>
        <w:spacing w:before="0" w:after="0"/>
      </w:pPr>
    </w:p>
    <w:p w14:paraId="304E3B16" w14:textId="2934304B" w:rsidR="0085734A" w:rsidRDefault="0085734A" w:rsidP="00756F99">
      <w:pPr>
        <w:pStyle w:val="Heading3"/>
      </w:pPr>
      <w:r>
        <w:t>Optional activity</w:t>
      </w:r>
    </w:p>
    <w:p w14:paraId="1BB60F60" w14:textId="77777777" w:rsidR="0085734A" w:rsidRDefault="0085734A" w:rsidP="00AA7C9E">
      <w:pPr>
        <w:spacing w:before="0" w:after="0"/>
      </w:pPr>
    </w:p>
    <w:tbl>
      <w:tblPr>
        <w:tblStyle w:val="TableGrid"/>
        <w:tblW w:w="9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8013"/>
      </w:tblGrid>
      <w:tr w:rsidR="0085734A" w:rsidRPr="00E716B0" w14:paraId="0B3FCF11" w14:textId="77777777" w:rsidTr="00857EB8">
        <w:trPr>
          <w:trHeight w:val="1125"/>
        </w:trPr>
        <w:tc>
          <w:tcPr>
            <w:tcW w:w="1701" w:type="dxa"/>
            <w:vAlign w:val="center"/>
          </w:tcPr>
          <w:p w14:paraId="41AC37D0" w14:textId="77777777" w:rsidR="0085734A" w:rsidRPr="00E716B0" w:rsidRDefault="0085734A" w:rsidP="00857EB8">
            <w:pPr>
              <w:spacing w:before="0" w:after="0"/>
              <w:rPr>
                <w:b/>
              </w:rPr>
            </w:pPr>
            <w:r>
              <w:rPr>
                <w:noProof/>
              </w:rPr>
              <w:lastRenderedPageBreak/>
              <w:drawing>
                <wp:inline distT="0" distB="0" distL="0" distR="0" wp14:anchorId="29F76697" wp14:editId="1327772A">
                  <wp:extent cx="806400" cy="806400"/>
                  <wp:effectExtent l="0" t="0" r="0" b="0"/>
                  <wp:docPr id="22546" name="Picture 22546"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8013" w:type="dxa"/>
            <w:vAlign w:val="center"/>
          </w:tcPr>
          <w:p w14:paraId="643ACE4B" w14:textId="77777777" w:rsidR="00B80919" w:rsidRDefault="00B80919" w:rsidP="00857EB8">
            <w:pPr>
              <w:spacing w:before="0" w:after="0"/>
              <w:rPr>
                <w:rFonts w:eastAsia="Times New Roman"/>
              </w:rPr>
            </w:pPr>
            <w:r>
              <w:rPr>
                <w:rFonts w:eastAsia="Times New Roman"/>
              </w:rPr>
              <w:t>L</w:t>
            </w:r>
            <w:r w:rsidRPr="00AA7C9E">
              <w:rPr>
                <w:rFonts w:eastAsia="Times New Roman"/>
              </w:rPr>
              <w:t>ook</w:t>
            </w:r>
            <w:r>
              <w:rPr>
                <w:rFonts w:eastAsia="Times New Roman"/>
              </w:rPr>
              <w:t>up whether your</w:t>
            </w:r>
            <w:r w:rsidRPr="00AA7C9E">
              <w:rPr>
                <w:rFonts w:eastAsia="Times New Roman"/>
              </w:rPr>
              <w:t xml:space="preserve"> workplac</w:t>
            </w:r>
            <w:r>
              <w:rPr>
                <w:rFonts w:eastAsia="Times New Roman"/>
              </w:rPr>
              <w:t>es or an organisation you</w:t>
            </w:r>
            <w:r w:rsidRPr="00AA7C9E">
              <w:rPr>
                <w:rFonts w:eastAsia="Times New Roman"/>
              </w:rPr>
              <w:t xml:space="preserve"> are part of has a code of ethics or other guidelines. </w:t>
            </w:r>
          </w:p>
          <w:p w14:paraId="5636E2BF" w14:textId="77777777" w:rsidR="00B80919" w:rsidRDefault="00B80919" w:rsidP="00857EB8">
            <w:pPr>
              <w:spacing w:before="0" w:after="0"/>
              <w:rPr>
                <w:rFonts w:eastAsia="Times New Roman"/>
              </w:rPr>
            </w:pPr>
          </w:p>
          <w:p w14:paraId="3C0AF402" w14:textId="3AD10EEE" w:rsidR="0085734A" w:rsidRPr="00E716B0" w:rsidRDefault="00B80919" w:rsidP="00A615B0">
            <w:pPr>
              <w:spacing w:before="0" w:after="0"/>
              <w:rPr>
                <w:rFonts w:eastAsia="Times New Roman"/>
              </w:rPr>
            </w:pPr>
            <w:r>
              <w:rPr>
                <w:rFonts w:eastAsia="Times New Roman"/>
              </w:rPr>
              <w:t>Alternatively, have a look at the</w:t>
            </w:r>
            <w:r w:rsidRPr="00AA7C9E">
              <w:rPr>
                <w:rFonts w:eastAsia="Times New Roman"/>
              </w:rPr>
              <w:t xml:space="preserve"> Australian Public Service Commission’s </w:t>
            </w:r>
            <w:r w:rsidR="00940E9E">
              <w:rPr>
                <w:rFonts w:eastAsia="Times New Roman"/>
              </w:rPr>
              <w:t>V</w:t>
            </w:r>
            <w:r w:rsidR="00940E9E" w:rsidRPr="00AA7C9E">
              <w:rPr>
                <w:rFonts w:eastAsia="Times New Roman"/>
              </w:rPr>
              <w:t xml:space="preserve">alues </w:t>
            </w:r>
            <w:r w:rsidRPr="00AA7C9E">
              <w:rPr>
                <w:rFonts w:eastAsia="Times New Roman"/>
              </w:rPr>
              <w:t>and Code of Conduct</w:t>
            </w:r>
            <w:r>
              <w:rPr>
                <w:rFonts w:eastAsia="Times New Roman"/>
              </w:rPr>
              <w:t>. This is</w:t>
            </w:r>
            <w:r w:rsidRPr="00AA7C9E">
              <w:rPr>
                <w:rFonts w:eastAsia="Times New Roman"/>
              </w:rPr>
              <w:t xml:space="preserve"> available from the </w:t>
            </w:r>
            <w:hyperlink r:id="rId168" w:history="1">
              <w:r w:rsidRPr="00B80919">
                <w:rPr>
                  <w:rStyle w:val="Hyperlink"/>
                  <w:rFonts w:eastAsia="Times New Roman"/>
                </w:rPr>
                <w:t>Australian Public Service Commission website</w:t>
              </w:r>
            </w:hyperlink>
            <w:r w:rsidRPr="00AA7C9E">
              <w:rPr>
                <w:rFonts w:eastAsia="Times New Roman"/>
              </w:rPr>
              <w:t>.</w:t>
            </w:r>
          </w:p>
        </w:tc>
      </w:tr>
    </w:tbl>
    <w:p w14:paraId="015EE84D" w14:textId="77777777" w:rsidR="0085734A" w:rsidRDefault="0085734A" w:rsidP="00AA7C9E">
      <w:pPr>
        <w:spacing w:before="0" w:after="0"/>
      </w:pPr>
    </w:p>
    <w:p w14:paraId="658F0071" w14:textId="77777777" w:rsidR="00793803" w:rsidRDefault="00793803">
      <w:pPr>
        <w:spacing w:before="0" w:after="0"/>
        <w:rPr>
          <w:b/>
          <w:bCs/>
          <w:sz w:val="28"/>
        </w:rPr>
      </w:pPr>
      <w:bookmarkStart w:id="114" w:name="_Toc428974806"/>
      <w:r>
        <w:rPr>
          <w:b/>
          <w:bCs/>
          <w:sz w:val="28"/>
        </w:rPr>
        <w:br w:type="page"/>
      </w:r>
    </w:p>
    <w:p w14:paraId="42AA1C9E" w14:textId="73F6FE84" w:rsidR="00AA7C9E" w:rsidRPr="00AA7C9E" w:rsidRDefault="00AA7C9E" w:rsidP="00AA7C9E">
      <w:pPr>
        <w:keepNext/>
        <w:keepLines/>
        <w:spacing w:before="360" w:after="0"/>
        <w:outlineLvl w:val="1"/>
        <w:rPr>
          <w:b/>
          <w:bCs/>
          <w:sz w:val="28"/>
        </w:rPr>
      </w:pPr>
      <w:bookmarkStart w:id="115" w:name="_Toc440633519"/>
      <w:r w:rsidRPr="00AA7C9E">
        <w:rPr>
          <w:b/>
          <w:bCs/>
          <w:sz w:val="28"/>
        </w:rPr>
        <w:lastRenderedPageBreak/>
        <w:t>8.2. Responding to service users at risk of harm</w:t>
      </w:r>
      <w:bookmarkEnd w:id="114"/>
      <w:bookmarkEnd w:id="115"/>
      <w:r w:rsidRPr="00AA7C9E">
        <w:rPr>
          <w:b/>
          <w:bCs/>
          <w:sz w:val="28"/>
        </w:rPr>
        <w:t xml:space="preserve"> </w:t>
      </w:r>
    </w:p>
    <w:p w14:paraId="4B189D7B" w14:textId="77777777" w:rsidR="00B83FCE" w:rsidRDefault="00B83FCE" w:rsidP="00AA7C9E">
      <w:pPr>
        <w:spacing w:before="0" w:after="0"/>
        <w:rPr>
          <w:rFonts w:eastAsia="Times New Roman"/>
        </w:rPr>
      </w:pPr>
    </w:p>
    <w:p w14:paraId="3EB0F337" w14:textId="77777777" w:rsidR="00AA7C9E" w:rsidRPr="00AA7C9E" w:rsidRDefault="00AA7C9E" w:rsidP="00AA7C9E">
      <w:pPr>
        <w:spacing w:before="0" w:after="0"/>
        <w:rPr>
          <w:rFonts w:eastAsia="Times New Roman"/>
        </w:rPr>
      </w:pPr>
      <w:r w:rsidRPr="00AA7C9E">
        <w:rPr>
          <w:rFonts w:eastAsia="Times New Roman"/>
        </w:rPr>
        <w:t xml:space="preserve">The right to be free from violence, exploitation and abuse is clearly articulated in Articles 16 of the </w:t>
      </w:r>
      <w:r w:rsidRPr="00AA7C9E">
        <w:rPr>
          <w:rFonts w:eastAsia="Times New Roman"/>
          <w:i/>
        </w:rPr>
        <w:t>Convention on the Rights of Persons with Disabilities</w:t>
      </w:r>
      <w:r w:rsidRPr="00AA7C9E">
        <w:rPr>
          <w:rFonts w:eastAsia="Times New Roman"/>
        </w:rPr>
        <w:t xml:space="preserve"> (Freedom from exploitation, violence and abuse).</w:t>
      </w:r>
      <w:r w:rsidRPr="00AA7C9E">
        <w:rPr>
          <w:rFonts w:eastAsia="Times New Roman"/>
          <w:vertAlign w:val="superscript"/>
        </w:rPr>
        <w:endnoteReference w:id="117"/>
      </w:r>
    </w:p>
    <w:p w14:paraId="256F6710" w14:textId="77777777" w:rsidR="00AA7C9E" w:rsidRPr="00AA7C9E" w:rsidRDefault="00AA7C9E" w:rsidP="00AA7C9E">
      <w:pPr>
        <w:spacing w:before="0" w:after="0"/>
        <w:rPr>
          <w:rFonts w:eastAsia="Times New Roman"/>
          <w:b/>
        </w:rPr>
      </w:pPr>
    </w:p>
    <w:p w14:paraId="3DD1A1BC" w14:textId="77777777" w:rsidR="00AA7C9E" w:rsidRPr="00AA7C9E" w:rsidRDefault="00AA7C9E" w:rsidP="00AA7C9E">
      <w:pPr>
        <w:spacing w:before="0" w:after="0"/>
        <w:rPr>
          <w:rFonts w:eastAsia="Times New Roman"/>
        </w:rPr>
      </w:pPr>
      <w:r w:rsidRPr="00AA7C9E">
        <w:rPr>
          <w:rFonts w:eastAsia="Times New Roman"/>
        </w:rPr>
        <w:t>The article states that:</w:t>
      </w:r>
    </w:p>
    <w:p w14:paraId="2E3689BB" w14:textId="77777777" w:rsidR="00AA7C9E" w:rsidRPr="00AA7C9E" w:rsidRDefault="00AA7C9E" w:rsidP="00AA7C9E">
      <w:pPr>
        <w:spacing w:before="0" w:after="0"/>
        <w:rPr>
          <w:rFonts w:eastAsia="Times New Roman"/>
        </w:rPr>
      </w:pPr>
    </w:p>
    <w:p w14:paraId="7D4E9C01" w14:textId="77777777" w:rsidR="00AA7C9E" w:rsidRPr="00AA7C9E" w:rsidRDefault="00AA7C9E" w:rsidP="00CD18E3">
      <w:pPr>
        <w:numPr>
          <w:ilvl w:val="0"/>
          <w:numId w:val="82"/>
        </w:numPr>
        <w:spacing w:before="0" w:after="0"/>
        <w:contextualSpacing/>
        <w:rPr>
          <w:color w:val="000000"/>
          <w:szCs w:val="19"/>
        </w:rPr>
      </w:pPr>
      <w:r w:rsidRPr="00AA7C9E">
        <w:rPr>
          <w:color w:val="000000"/>
          <w:szCs w:val="19"/>
        </w:rPr>
        <w:t>States Parties shall take all appropriate legislative, administrative, social, educational and other measures to protect persons with disabilities, both within and outside the home, from all forms of exploitation, violence and abuse, including their gender-based aspects.</w:t>
      </w:r>
    </w:p>
    <w:p w14:paraId="4BC3C0BB" w14:textId="77777777" w:rsidR="00AA7C9E" w:rsidRPr="00AA7C9E" w:rsidRDefault="00AA7C9E" w:rsidP="00AA7C9E">
      <w:pPr>
        <w:spacing w:before="0" w:after="0"/>
        <w:ind w:left="720"/>
        <w:contextualSpacing/>
        <w:rPr>
          <w:color w:val="000000"/>
          <w:szCs w:val="19"/>
        </w:rPr>
      </w:pPr>
    </w:p>
    <w:p w14:paraId="2FC5B534" w14:textId="77777777" w:rsidR="00AA7C9E" w:rsidRPr="00AA7C9E" w:rsidRDefault="00AA7C9E" w:rsidP="00CD18E3">
      <w:pPr>
        <w:numPr>
          <w:ilvl w:val="0"/>
          <w:numId w:val="82"/>
        </w:numPr>
        <w:spacing w:before="0" w:after="0"/>
        <w:contextualSpacing/>
        <w:rPr>
          <w:color w:val="000000"/>
          <w:szCs w:val="19"/>
        </w:rPr>
      </w:pPr>
      <w:r w:rsidRPr="00AA7C9E">
        <w:rPr>
          <w:color w:val="000000"/>
          <w:szCs w:val="19"/>
        </w:rPr>
        <w:t>States Parties shall also take all appropriate measures to prevent all forms of exploitation, violence and abuse by ensuring, inter alia, appropriate forms of gender- and age-sensitive assistance and support for persons with disabilities and their families and caregivers, including through the provision of information and education on how to avoid, recognize and report instances of exploitation, violence and abuse. States Parties shall ensure that protection services are age-, gender- and disability-sensitive.</w:t>
      </w:r>
    </w:p>
    <w:p w14:paraId="4EC55B9D" w14:textId="77777777" w:rsidR="00AA7C9E" w:rsidRPr="00AA7C9E" w:rsidRDefault="00AA7C9E" w:rsidP="00AA7C9E">
      <w:pPr>
        <w:spacing w:before="0" w:after="0"/>
        <w:ind w:left="720"/>
        <w:contextualSpacing/>
        <w:rPr>
          <w:color w:val="000000"/>
          <w:szCs w:val="19"/>
        </w:rPr>
      </w:pPr>
    </w:p>
    <w:p w14:paraId="04587A12" w14:textId="77777777" w:rsidR="00AA7C9E" w:rsidRPr="00AA7C9E" w:rsidRDefault="00AA7C9E" w:rsidP="00CD18E3">
      <w:pPr>
        <w:numPr>
          <w:ilvl w:val="0"/>
          <w:numId w:val="82"/>
        </w:numPr>
        <w:spacing w:before="0" w:after="0"/>
        <w:contextualSpacing/>
        <w:rPr>
          <w:color w:val="000000"/>
          <w:szCs w:val="19"/>
        </w:rPr>
      </w:pPr>
      <w:r w:rsidRPr="00AA7C9E">
        <w:rPr>
          <w:color w:val="000000"/>
          <w:szCs w:val="19"/>
        </w:rPr>
        <w:t>In order to prevent the occurrence of all forms of exploitation, violence and abuse, States Parties shall ensure that all facilities and programmes designed to serve persons with disabilities are effectively monitored by independent authorities.</w:t>
      </w:r>
    </w:p>
    <w:p w14:paraId="514FA475" w14:textId="77777777" w:rsidR="00AA7C9E" w:rsidRPr="00AA7C9E" w:rsidRDefault="00AA7C9E" w:rsidP="00AA7C9E">
      <w:pPr>
        <w:spacing w:before="0" w:after="0"/>
        <w:ind w:left="720"/>
        <w:contextualSpacing/>
        <w:rPr>
          <w:color w:val="000000"/>
          <w:szCs w:val="19"/>
        </w:rPr>
      </w:pPr>
    </w:p>
    <w:p w14:paraId="776504E0" w14:textId="77777777" w:rsidR="00AA7C9E" w:rsidRPr="00AA7C9E" w:rsidRDefault="00AA7C9E" w:rsidP="00CD18E3">
      <w:pPr>
        <w:numPr>
          <w:ilvl w:val="0"/>
          <w:numId w:val="82"/>
        </w:numPr>
        <w:spacing w:before="0" w:after="0"/>
        <w:contextualSpacing/>
        <w:rPr>
          <w:color w:val="000000"/>
          <w:szCs w:val="19"/>
        </w:rPr>
      </w:pPr>
      <w:r w:rsidRPr="00AA7C9E">
        <w:rPr>
          <w:color w:val="000000"/>
          <w:szCs w:val="19"/>
        </w:rPr>
        <w:t>States Parties shall take all appropriate measures to promote the physical, cognitive and psychological recovery, rehabilitation and social reintegration of persons with disabilities who become victims of any form of exploitation, violence or abuse, including through the provision of protection services. Such recovery and reintegration shall take place in an environment that fosters the health, welfare, self-respect, dignity and autonomy of the person and takes into account gender- and age-specific needs.</w:t>
      </w:r>
    </w:p>
    <w:p w14:paraId="7979068C" w14:textId="77777777" w:rsidR="00AA7C9E" w:rsidRPr="00AA7C9E" w:rsidRDefault="00AA7C9E" w:rsidP="00AA7C9E">
      <w:pPr>
        <w:spacing w:before="0" w:after="0"/>
        <w:ind w:left="720"/>
        <w:contextualSpacing/>
        <w:rPr>
          <w:color w:val="000000"/>
          <w:szCs w:val="19"/>
        </w:rPr>
      </w:pPr>
    </w:p>
    <w:p w14:paraId="32FD2EC2" w14:textId="77777777" w:rsidR="00AA7C9E" w:rsidRPr="00AA7C9E" w:rsidRDefault="00AA7C9E" w:rsidP="00CD18E3">
      <w:pPr>
        <w:numPr>
          <w:ilvl w:val="0"/>
          <w:numId w:val="82"/>
        </w:numPr>
        <w:spacing w:before="0" w:after="0"/>
        <w:contextualSpacing/>
        <w:rPr>
          <w:color w:val="000000"/>
          <w:szCs w:val="19"/>
        </w:rPr>
      </w:pPr>
      <w:r w:rsidRPr="00AA7C9E">
        <w:rPr>
          <w:color w:val="000000"/>
          <w:szCs w:val="19"/>
        </w:rPr>
        <w:t>States Parties shall put in place effective legislation and policies, including women- and child-focused legislation and policies, to ensure that instances of exploitation, violence and abuse against persons with disabilities are identified, investigated and, where appropriate, prosecuted.</w:t>
      </w:r>
    </w:p>
    <w:p w14:paraId="4D57F413" w14:textId="0A5E44F0" w:rsidR="009479C1" w:rsidRDefault="009479C1" w:rsidP="00C32F7E">
      <w:pPr>
        <w:pStyle w:val="Heading3"/>
      </w:pPr>
      <w:r w:rsidRPr="009479C1">
        <w:t>Violence towards people with disability in Australia</w:t>
      </w:r>
      <w:r w:rsidR="00B83FCE">
        <w:br/>
      </w:r>
    </w:p>
    <w:tbl>
      <w:tblPr>
        <w:tblStyle w:val="TableGrid"/>
        <w:tblW w:w="0" w:type="auto"/>
        <w:tblInd w:w="-5" w:type="dxa"/>
        <w:tblLook w:val="04A0" w:firstRow="1" w:lastRow="0" w:firstColumn="1" w:lastColumn="0" w:noHBand="0" w:noVBand="1"/>
      </w:tblPr>
      <w:tblGrid>
        <w:gridCol w:w="1485"/>
        <w:gridCol w:w="70"/>
        <w:gridCol w:w="7145"/>
        <w:gridCol w:w="365"/>
      </w:tblGrid>
      <w:tr w:rsidR="009479C1" w:rsidRPr="009479C1" w14:paraId="36EF4D5B" w14:textId="77777777" w:rsidTr="00B83FCE">
        <w:trPr>
          <w:gridAfter w:val="1"/>
          <w:wAfter w:w="365" w:type="dxa"/>
        </w:trPr>
        <w:tc>
          <w:tcPr>
            <w:tcW w:w="1485" w:type="dxa"/>
            <w:tcBorders>
              <w:top w:val="nil"/>
              <w:left w:val="nil"/>
              <w:bottom w:val="nil"/>
              <w:right w:val="nil"/>
            </w:tcBorders>
            <w:vAlign w:val="center"/>
          </w:tcPr>
          <w:p w14:paraId="617A9225" w14:textId="21FE7087" w:rsidR="009479C1" w:rsidRPr="009479C1" w:rsidRDefault="009479C1" w:rsidP="00B83FCE">
            <w:pPr>
              <w:spacing w:before="0" w:after="0"/>
              <w:rPr>
                <w:rFonts w:eastAsia="Times New Roman"/>
              </w:rPr>
            </w:pPr>
            <w:r w:rsidRPr="009479C1">
              <w:rPr>
                <w:rFonts w:eastAsia="Times New Roman"/>
                <w:noProof/>
              </w:rPr>
              <w:drawing>
                <wp:inline distT="0" distB="0" distL="0" distR="0" wp14:anchorId="15776BDC" wp14:editId="21719B8F">
                  <wp:extent cx="806400" cy="806400"/>
                  <wp:effectExtent l="0" t="0" r="0" b="0"/>
                  <wp:docPr id="22558" name="Picture 22558"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3645823D" w14:textId="77777777" w:rsidR="009479C1" w:rsidRPr="009479C1" w:rsidRDefault="009479C1" w:rsidP="00B83FCE">
            <w:pPr>
              <w:spacing w:before="0"/>
              <w:rPr>
                <w:rFonts w:eastAsia="Times New Roman"/>
              </w:rPr>
            </w:pPr>
          </w:p>
        </w:tc>
        <w:tc>
          <w:tcPr>
            <w:tcW w:w="7215" w:type="dxa"/>
            <w:gridSpan w:val="2"/>
            <w:tcBorders>
              <w:top w:val="nil"/>
              <w:left w:val="nil"/>
              <w:bottom w:val="nil"/>
              <w:right w:val="nil"/>
            </w:tcBorders>
            <w:vAlign w:val="center"/>
          </w:tcPr>
          <w:p w14:paraId="7F3BEB4E" w14:textId="013698A8" w:rsidR="009479C1" w:rsidRPr="009479C1" w:rsidRDefault="009479C1" w:rsidP="00B83FCE">
            <w:pPr>
              <w:tabs>
                <w:tab w:val="left" w:pos="720"/>
              </w:tabs>
              <w:spacing w:before="0" w:after="0"/>
              <w:rPr>
                <w:rFonts w:eastAsia="Times New Roman"/>
              </w:rPr>
            </w:pPr>
            <w:r w:rsidRPr="009479C1">
              <w:rPr>
                <w:rFonts w:eastAsia="Times New Roman"/>
              </w:rPr>
              <w:t>Alarmingly, the rate of abuse of people with disability in Australia is still extremely high. Statistics tell us that women with disability in particular are four to ten times more likely to face abuse than women without disability, and that around 90% of women with intellectual disability experience sexual abuse at some point in their lives.</w:t>
            </w:r>
            <w:r w:rsidRPr="009479C1">
              <w:rPr>
                <w:rFonts w:eastAsia="Times New Roman"/>
                <w:vertAlign w:val="superscript"/>
              </w:rPr>
              <w:endnoteReference w:id="118"/>
            </w:r>
          </w:p>
          <w:p w14:paraId="115CF9FE" w14:textId="1C899281" w:rsidR="009479C1" w:rsidRPr="009479C1" w:rsidRDefault="009479C1" w:rsidP="00B83FCE">
            <w:pPr>
              <w:tabs>
                <w:tab w:val="left" w:pos="720"/>
              </w:tabs>
              <w:spacing w:before="0" w:after="0"/>
              <w:rPr>
                <w:rFonts w:eastAsia="Times New Roman"/>
              </w:rPr>
            </w:pPr>
            <w:r w:rsidRPr="009479C1">
              <w:rPr>
                <w:rFonts w:eastAsia="Times New Roman"/>
              </w:rPr>
              <w:lastRenderedPageBreak/>
              <w:t>Children with disability are also far more likely to experience sexual abuse and other forms of violence than children without disability.</w:t>
            </w:r>
            <w:r w:rsidRPr="009479C1">
              <w:rPr>
                <w:rFonts w:eastAsia="Times New Roman"/>
                <w:vertAlign w:val="superscript"/>
              </w:rPr>
              <w:t xml:space="preserve"> </w:t>
            </w:r>
            <w:r w:rsidRPr="009479C1">
              <w:rPr>
                <w:rFonts w:eastAsia="Times New Roman"/>
                <w:vertAlign w:val="superscript"/>
              </w:rPr>
              <w:endnoteReference w:id="119"/>
            </w:r>
          </w:p>
        </w:tc>
      </w:tr>
      <w:tr w:rsidR="00B83FCE" w:rsidRPr="00683AD3" w14:paraId="38F9CAA0" w14:textId="77777777" w:rsidTr="00B83FCE">
        <w:trPr>
          <w:trHeight w:val="1678"/>
        </w:trPr>
        <w:tc>
          <w:tcPr>
            <w:tcW w:w="1555" w:type="dxa"/>
            <w:gridSpan w:val="2"/>
            <w:tcBorders>
              <w:top w:val="nil"/>
              <w:left w:val="nil"/>
              <w:bottom w:val="nil"/>
              <w:right w:val="nil"/>
            </w:tcBorders>
            <w:vAlign w:val="center"/>
          </w:tcPr>
          <w:p w14:paraId="001A0554" w14:textId="77777777" w:rsidR="00B83FCE" w:rsidRDefault="00B83FCE" w:rsidP="00B83FCE">
            <w:pPr>
              <w:spacing w:after="0"/>
              <w:rPr>
                <w:b/>
              </w:rPr>
            </w:pPr>
            <w:r>
              <w:rPr>
                <w:noProof/>
              </w:rPr>
              <w:lastRenderedPageBreak/>
              <w:drawing>
                <wp:inline distT="0" distB="0" distL="0" distR="0" wp14:anchorId="61DF1E49" wp14:editId="4799BF45">
                  <wp:extent cx="806400" cy="806400"/>
                  <wp:effectExtent l="0" t="0" r="0" b="0"/>
                  <wp:docPr id="22564" name="Picture 2256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10" w:type="dxa"/>
            <w:gridSpan w:val="2"/>
            <w:tcBorders>
              <w:top w:val="nil"/>
              <w:left w:val="nil"/>
              <w:bottom w:val="nil"/>
              <w:right w:val="nil"/>
            </w:tcBorders>
            <w:vAlign w:val="center"/>
          </w:tcPr>
          <w:p w14:paraId="37AB12B7" w14:textId="774C4189" w:rsidR="00B83FCE" w:rsidRPr="00683AD3" w:rsidRDefault="00B83FCE" w:rsidP="004725F7">
            <w:pPr>
              <w:tabs>
                <w:tab w:val="left" w:pos="720"/>
              </w:tabs>
              <w:spacing w:before="0" w:after="0"/>
              <w:rPr>
                <w:rFonts w:eastAsia="Times New Roman"/>
                <w:bCs/>
              </w:rPr>
            </w:pPr>
            <w:r w:rsidRPr="00A615B0">
              <w:rPr>
                <w:b/>
                <w:bCs/>
              </w:rPr>
              <w:t>What factors do you think might contribute to the high rate of abuse of people with disability in Australia?</w:t>
            </w:r>
            <w:r w:rsidRPr="00683AD3">
              <w:rPr>
                <w:rFonts w:eastAsia="Times New Roman"/>
                <w:b/>
                <w:bCs/>
              </w:rPr>
              <w:t xml:space="preserve"> </w:t>
            </w:r>
            <w:r w:rsidRPr="00683AD3">
              <w:rPr>
                <w:rFonts w:eastAsia="Times New Roman"/>
                <w:bCs/>
                <w:i/>
              </w:rPr>
              <w:t xml:space="preserve">(See notes on </w:t>
            </w:r>
            <w:r w:rsidRPr="00023AAC">
              <w:rPr>
                <w:rFonts w:eastAsia="Times New Roman"/>
                <w:bCs/>
                <w:i/>
              </w:rPr>
              <w:t xml:space="preserve">page </w:t>
            </w:r>
            <w:r w:rsidR="00683AD3" w:rsidRPr="00A615B0">
              <w:rPr>
                <w:rFonts w:eastAsia="Times New Roman"/>
                <w:bCs/>
                <w:i/>
              </w:rPr>
              <w:t>18</w:t>
            </w:r>
            <w:r w:rsidR="004725F7">
              <w:rPr>
                <w:rFonts w:eastAsia="Times New Roman"/>
                <w:bCs/>
                <w:i/>
              </w:rPr>
              <w:t>1</w:t>
            </w:r>
            <w:r w:rsidRPr="00683AD3">
              <w:rPr>
                <w:rFonts w:eastAsia="Times New Roman"/>
                <w:bCs/>
                <w:i/>
              </w:rPr>
              <w:t>).</w:t>
            </w:r>
            <w:r w:rsidRPr="00683AD3">
              <w:rPr>
                <w:rFonts w:eastAsia="Times New Roman"/>
                <w:bCs/>
              </w:rPr>
              <w:t xml:space="preserve"> </w:t>
            </w:r>
          </w:p>
        </w:tc>
      </w:tr>
    </w:tbl>
    <w:p w14:paraId="1E5B5E0A" w14:textId="108A91E6" w:rsidR="009479C1" w:rsidRPr="00A511B8" w:rsidRDefault="00D45B81" w:rsidP="004265CE">
      <w:pPr>
        <w:spacing w:line="480" w:lineRule="auto"/>
      </w:pPr>
      <w:r>
        <w:t>_______</w:t>
      </w:r>
      <w:r w:rsidRPr="00D45B8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F0BE06C" w14:textId="196566E9" w:rsidR="004265CE" w:rsidRPr="004265CE" w:rsidRDefault="00796F54" w:rsidP="00C32F7E">
      <w:pPr>
        <w:pStyle w:val="Heading3"/>
      </w:pPr>
      <w:r w:rsidRPr="00796F54">
        <w:t>Viewing activity</w:t>
      </w:r>
      <w:r w:rsidR="004265CE">
        <w:br/>
      </w:r>
    </w:p>
    <w:tbl>
      <w:tblPr>
        <w:tblStyle w:val="TableGrid"/>
        <w:tblW w:w="0" w:type="auto"/>
        <w:tblLook w:val="04A0" w:firstRow="1" w:lastRow="0" w:firstColumn="1" w:lastColumn="0" w:noHBand="0" w:noVBand="1"/>
      </w:tblPr>
      <w:tblGrid>
        <w:gridCol w:w="1525"/>
        <w:gridCol w:w="7545"/>
      </w:tblGrid>
      <w:tr w:rsidR="001669D8" w14:paraId="2EFEEB6C" w14:textId="77777777" w:rsidTr="001669D8">
        <w:trPr>
          <w:trHeight w:val="1533"/>
        </w:trPr>
        <w:tc>
          <w:tcPr>
            <w:tcW w:w="1526" w:type="dxa"/>
            <w:tcBorders>
              <w:top w:val="nil"/>
              <w:left w:val="nil"/>
              <w:bottom w:val="nil"/>
              <w:right w:val="nil"/>
            </w:tcBorders>
          </w:tcPr>
          <w:p w14:paraId="463080D3" w14:textId="77777777" w:rsidR="001669D8" w:rsidRDefault="001669D8" w:rsidP="00116F24">
            <w:pPr>
              <w:spacing w:before="0" w:after="0"/>
            </w:pPr>
            <w:r>
              <w:rPr>
                <w:noProof/>
              </w:rPr>
              <w:drawing>
                <wp:inline distT="0" distB="0" distL="0" distR="0" wp14:anchorId="049A6348" wp14:editId="58C34CDC">
                  <wp:extent cx="804545" cy="804545"/>
                  <wp:effectExtent l="0" t="0" r="0" b="0"/>
                  <wp:docPr id="218" name="Picture 218"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p w14:paraId="4DCB0933" w14:textId="77777777" w:rsidR="001669D8" w:rsidRDefault="001669D8" w:rsidP="00116F24">
            <w:pPr>
              <w:spacing w:before="0" w:after="0"/>
            </w:pPr>
          </w:p>
        </w:tc>
        <w:tc>
          <w:tcPr>
            <w:tcW w:w="7760" w:type="dxa"/>
            <w:tcBorders>
              <w:top w:val="nil"/>
              <w:left w:val="nil"/>
              <w:bottom w:val="nil"/>
              <w:right w:val="nil"/>
            </w:tcBorders>
          </w:tcPr>
          <w:p w14:paraId="764AE166" w14:textId="62ADD38F" w:rsidR="001669D8" w:rsidRDefault="001669D8" w:rsidP="001669D8">
            <w:pPr>
              <w:pStyle w:val="NoSpacing"/>
            </w:pPr>
            <w:r w:rsidRPr="008E1579">
              <w:rPr>
                <w:b/>
              </w:rPr>
              <w:t>Video:</w:t>
            </w:r>
            <w:r w:rsidRPr="00E342D3">
              <w:t xml:space="preserve"> </w:t>
            </w:r>
            <w:r w:rsidRPr="003A2438">
              <w:t>‘</w:t>
            </w:r>
            <w:hyperlink r:id="rId169" w:history="1">
              <w:r w:rsidRPr="002C1C29">
                <w:rPr>
                  <w:rStyle w:val="Hyperlink"/>
                </w:rPr>
                <w:t>In Our Care’</w:t>
              </w:r>
            </w:hyperlink>
          </w:p>
          <w:p w14:paraId="012CCE9C" w14:textId="51E90B35" w:rsidR="001669D8" w:rsidRDefault="001669D8" w:rsidP="002C1C29">
            <w:pPr>
              <w:pStyle w:val="NoSpacing"/>
            </w:pPr>
            <w:r w:rsidRPr="008E1579">
              <w:rPr>
                <w:b/>
              </w:rPr>
              <w:t>Source:</w:t>
            </w:r>
            <w:r w:rsidRPr="00E342D3">
              <w:t xml:space="preserve"> </w:t>
            </w:r>
            <w:r w:rsidRPr="003A2438">
              <w:t xml:space="preserve">Four Corners, </w:t>
            </w:r>
          </w:p>
        </w:tc>
      </w:tr>
    </w:tbl>
    <w:p w14:paraId="42824EEA" w14:textId="0BA7DFC6" w:rsidR="00796F54" w:rsidRDefault="002436C8" w:rsidP="00796F54">
      <w:pPr>
        <w:pStyle w:val="ListBullet"/>
        <w:numPr>
          <w:ilvl w:val="0"/>
          <w:numId w:val="0"/>
        </w:numPr>
        <w:tabs>
          <w:tab w:val="left" w:pos="720"/>
        </w:tabs>
        <w:spacing w:before="0" w:after="0"/>
      </w:pPr>
      <w:r w:rsidRPr="002436C8">
        <w:rPr>
          <w:b/>
        </w:rPr>
        <w:t>Trigger Warning:</w:t>
      </w:r>
      <w:r>
        <w:t xml:space="preserve"> </w:t>
      </w:r>
      <w:r w:rsidR="00796F54" w:rsidRPr="002436C8">
        <w:t xml:space="preserve">Before playing the video, you should </w:t>
      </w:r>
      <w:r>
        <w:t>be aware that it</w:t>
      </w:r>
      <w:r w:rsidR="00796F54" w:rsidRPr="002436C8">
        <w:t xml:space="preserve"> talks about sexual </w:t>
      </w:r>
      <w:r w:rsidR="00796F54" w:rsidRPr="00E342D3">
        <w:t xml:space="preserve">abuse of people with disability in graphic detail. </w:t>
      </w:r>
      <w:r>
        <w:t>I</w:t>
      </w:r>
      <w:r w:rsidR="00796F54" w:rsidRPr="00E342D3">
        <w:t xml:space="preserve">f </w:t>
      </w:r>
      <w:r>
        <w:t xml:space="preserve">you do not feel comfortable with this do not view the video. </w:t>
      </w:r>
    </w:p>
    <w:p w14:paraId="32335810" w14:textId="2ED9DFAB" w:rsidR="009479C1" w:rsidRDefault="00796F54" w:rsidP="00AA7C9E">
      <w:r>
        <w:rPr>
          <w:noProof/>
        </w:rPr>
        <w:drawing>
          <wp:inline distT="0" distB="0" distL="0" distR="0" wp14:anchorId="7766741E" wp14:editId="43A4EF24">
            <wp:extent cx="3593990" cy="1904379"/>
            <wp:effectExtent l="0" t="0" r="6985" b="635"/>
            <wp:docPr id="1025" name="Picture 1025" title="Screenshot of 'In our care'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3618601" cy="1917420"/>
                    </a:xfrm>
                    <a:prstGeom prst="rect">
                      <a:avLst/>
                    </a:prstGeom>
                  </pic:spPr>
                </pic:pic>
              </a:graphicData>
            </a:graphic>
          </wp:inline>
        </w:drawing>
      </w:r>
    </w:p>
    <w:p w14:paraId="2F275DFA" w14:textId="1BB0B5AC" w:rsidR="00796F54" w:rsidRDefault="00796F54" w:rsidP="00796F54">
      <w:pPr>
        <w:pStyle w:val="ListBullet"/>
        <w:numPr>
          <w:ilvl w:val="0"/>
          <w:numId w:val="0"/>
        </w:numPr>
        <w:tabs>
          <w:tab w:val="left" w:pos="720"/>
        </w:tabs>
      </w:pPr>
      <w:r w:rsidRPr="00E342D3">
        <w:rPr>
          <w:b/>
        </w:rPr>
        <w:t xml:space="preserve">Summary: </w:t>
      </w:r>
      <w:r w:rsidRPr="00E342D3">
        <w:t>In this joint Four Corners/Fairfax investigation, broadcast on the ABC on 24 November 2014, reporter Nick McKenzie reveals the details of a major scandal involving Yooralla, one of the country's largest providers of services to people with disability.</w:t>
      </w:r>
      <w:r w:rsidR="002C1C29">
        <w:t xml:space="preserve"> </w:t>
      </w:r>
      <w:r w:rsidR="002C1C29" w:rsidRPr="004E2312">
        <w:t>The video paints a vivid picture of some of the issues faced by people with disability in residential and institutional settings.</w:t>
      </w:r>
    </w:p>
    <w:tbl>
      <w:tblPr>
        <w:tblStyle w:val="TableGrid"/>
        <w:tblW w:w="0" w:type="auto"/>
        <w:tblLook w:val="04A0" w:firstRow="1" w:lastRow="0" w:firstColumn="1" w:lastColumn="0" w:noHBand="0" w:noVBand="1"/>
      </w:tblPr>
      <w:tblGrid>
        <w:gridCol w:w="1555"/>
        <w:gridCol w:w="7505"/>
      </w:tblGrid>
      <w:tr w:rsidR="002436C8" w14:paraId="7DBA6324" w14:textId="77777777" w:rsidTr="004265CE">
        <w:trPr>
          <w:trHeight w:val="1484"/>
        </w:trPr>
        <w:tc>
          <w:tcPr>
            <w:tcW w:w="1555" w:type="dxa"/>
            <w:tcBorders>
              <w:top w:val="nil"/>
              <w:left w:val="nil"/>
              <w:bottom w:val="nil"/>
              <w:right w:val="nil"/>
            </w:tcBorders>
            <w:vAlign w:val="center"/>
          </w:tcPr>
          <w:p w14:paraId="43B6ED31" w14:textId="44275C2A" w:rsidR="002436C8" w:rsidRDefault="002436C8" w:rsidP="004265CE">
            <w:pPr>
              <w:spacing w:after="0"/>
              <w:rPr>
                <w:b/>
              </w:rPr>
            </w:pPr>
            <w:r>
              <w:rPr>
                <w:noProof/>
              </w:rPr>
              <w:lastRenderedPageBreak/>
              <w:drawing>
                <wp:inline distT="0" distB="0" distL="0" distR="0" wp14:anchorId="3BE2A297" wp14:editId="00843F6B">
                  <wp:extent cx="806400" cy="806400"/>
                  <wp:effectExtent l="0" t="0" r="0" b="0"/>
                  <wp:docPr id="22565" name="Picture 2256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0A266341" w14:textId="66E2DF1E" w:rsidR="002436C8" w:rsidRPr="001669D8" w:rsidRDefault="002436C8" w:rsidP="004725F7">
            <w:pPr>
              <w:pStyle w:val="ListBullet"/>
              <w:numPr>
                <w:ilvl w:val="0"/>
                <w:numId w:val="0"/>
              </w:numPr>
              <w:tabs>
                <w:tab w:val="left" w:pos="720"/>
              </w:tabs>
              <w:spacing w:after="0"/>
            </w:pPr>
            <w:r w:rsidRPr="00A34A47">
              <w:rPr>
                <w:b/>
              </w:rPr>
              <w:t>This Four Corners report focused on sexual abuse, but abuse can come in various forms. What are some other forms of abuse?</w:t>
            </w:r>
            <w:r w:rsidR="001669D8">
              <w:rPr>
                <w:b/>
              </w:rPr>
              <w:t xml:space="preserve"> </w:t>
            </w:r>
            <w:r w:rsidR="001669D8" w:rsidRPr="00756F99">
              <w:rPr>
                <w:i/>
              </w:rPr>
              <w:t xml:space="preserve">(To see notes on other forms of abuse go to </w:t>
            </w:r>
            <w:r w:rsidR="001669D8" w:rsidRPr="00023AAC">
              <w:rPr>
                <w:i/>
              </w:rPr>
              <w:t>page</w:t>
            </w:r>
            <w:r w:rsidR="00683AD3">
              <w:rPr>
                <w:i/>
              </w:rPr>
              <w:t xml:space="preserve"> 18</w:t>
            </w:r>
            <w:r w:rsidR="004725F7">
              <w:rPr>
                <w:i/>
              </w:rPr>
              <w:t>1</w:t>
            </w:r>
            <w:r w:rsidR="001669D8" w:rsidRPr="00756F99">
              <w:rPr>
                <w:i/>
              </w:rPr>
              <w:t xml:space="preserve">). </w:t>
            </w:r>
          </w:p>
        </w:tc>
      </w:tr>
    </w:tbl>
    <w:p w14:paraId="28F96564" w14:textId="0712BCB1" w:rsidR="009479C1" w:rsidRPr="00AA7C9E" w:rsidRDefault="002867B7" w:rsidP="004265CE">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55"/>
        <w:gridCol w:w="7505"/>
      </w:tblGrid>
      <w:tr w:rsidR="00A34A47" w14:paraId="1A3F77D2" w14:textId="77777777" w:rsidTr="004265CE">
        <w:trPr>
          <w:trHeight w:val="1547"/>
        </w:trPr>
        <w:tc>
          <w:tcPr>
            <w:tcW w:w="1555" w:type="dxa"/>
            <w:tcBorders>
              <w:top w:val="nil"/>
              <w:left w:val="nil"/>
              <w:bottom w:val="nil"/>
              <w:right w:val="nil"/>
            </w:tcBorders>
            <w:vAlign w:val="center"/>
          </w:tcPr>
          <w:p w14:paraId="6B2B400C" w14:textId="2BE1B7FD" w:rsidR="00A34A47" w:rsidRDefault="001669D8" w:rsidP="004265CE">
            <w:pPr>
              <w:spacing w:after="0"/>
              <w:rPr>
                <w:b/>
              </w:rPr>
            </w:pPr>
            <w:r>
              <w:rPr>
                <w:noProof/>
              </w:rPr>
              <w:drawing>
                <wp:inline distT="0" distB="0" distL="0" distR="0" wp14:anchorId="7E957ABE" wp14:editId="4792C2E9">
                  <wp:extent cx="806400" cy="806400"/>
                  <wp:effectExtent l="0" t="0" r="0" b="0"/>
                  <wp:docPr id="22566" name="Picture 22566"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28CB4C6B" w14:textId="2C94C476" w:rsidR="00A34A47" w:rsidRPr="0015756B" w:rsidRDefault="00A34A47" w:rsidP="004725F7">
            <w:pPr>
              <w:pStyle w:val="ListBullet"/>
              <w:numPr>
                <w:ilvl w:val="0"/>
                <w:numId w:val="0"/>
              </w:numPr>
              <w:tabs>
                <w:tab w:val="left" w:pos="720"/>
              </w:tabs>
              <w:spacing w:after="0"/>
            </w:pPr>
            <w:r w:rsidRPr="00A34A47">
              <w:rPr>
                <w:b/>
              </w:rPr>
              <w:t>What are some warning signs that might indicate that someone could be experiencing violence, abuse or neglect?</w:t>
            </w:r>
            <w:r w:rsidR="0015756B">
              <w:rPr>
                <w:b/>
              </w:rPr>
              <w:t xml:space="preserve"> </w:t>
            </w:r>
            <w:r w:rsidR="0015756B" w:rsidRPr="00756F99">
              <w:rPr>
                <w:i/>
              </w:rPr>
              <w:t xml:space="preserve">(To see notes on indicators of abuse, go to the reference sheet on </w:t>
            </w:r>
            <w:r w:rsidR="00683AD3" w:rsidRPr="00A3324F">
              <w:rPr>
                <w:i/>
              </w:rPr>
              <w:t>page</w:t>
            </w:r>
            <w:r w:rsidR="00683AD3">
              <w:rPr>
                <w:i/>
              </w:rPr>
              <w:t xml:space="preserve"> 18</w:t>
            </w:r>
            <w:r w:rsidR="004725F7">
              <w:rPr>
                <w:i/>
              </w:rPr>
              <w:t>3</w:t>
            </w:r>
            <w:r w:rsidR="0015756B" w:rsidRPr="00756F99">
              <w:rPr>
                <w:i/>
              </w:rPr>
              <w:t>).</w:t>
            </w:r>
            <w:r w:rsidR="0015756B">
              <w:t xml:space="preserve"> </w:t>
            </w:r>
          </w:p>
        </w:tc>
      </w:tr>
    </w:tbl>
    <w:p w14:paraId="488A9FF0" w14:textId="690647FF" w:rsidR="002C1C29" w:rsidRDefault="001669D8" w:rsidP="004265CE">
      <w:pPr>
        <w:spacing w:line="480" w:lineRule="auto"/>
      </w:pPr>
      <w:r>
        <w:t>_</w:t>
      </w:r>
      <w:r w:rsidR="00A34A47">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104F627" w14:textId="77777777" w:rsidR="002C1C29" w:rsidRDefault="002C1C29">
      <w:pPr>
        <w:spacing w:before="0" w:after="0"/>
      </w:pPr>
      <w:r>
        <w:br w:type="page"/>
      </w:r>
    </w:p>
    <w:p w14:paraId="1BAAB9F3" w14:textId="77777777" w:rsidR="00A34A47" w:rsidRPr="00A34A47" w:rsidRDefault="00A34A47" w:rsidP="00A34A47">
      <w:pPr>
        <w:keepNext/>
        <w:keepLines/>
        <w:spacing w:before="360" w:after="0"/>
        <w:outlineLvl w:val="2"/>
        <w:rPr>
          <w:b/>
        </w:rPr>
      </w:pPr>
      <w:r w:rsidRPr="00A34A47">
        <w:rPr>
          <w:b/>
        </w:rPr>
        <w:lastRenderedPageBreak/>
        <w:t>Responding to abuse</w:t>
      </w:r>
    </w:p>
    <w:p w14:paraId="7FAC682E" w14:textId="77777777" w:rsidR="00A34A47" w:rsidRPr="00A34A47" w:rsidRDefault="00A34A47" w:rsidP="00A34A47">
      <w:pPr>
        <w:spacing w:before="0" w:after="0"/>
        <w:rPr>
          <w:rFonts w:eastAsia="Times New Roman"/>
        </w:rPr>
      </w:pPr>
    </w:p>
    <w:p w14:paraId="1425A2CD" w14:textId="77777777" w:rsidR="00A34A47" w:rsidRPr="00A34A47" w:rsidRDefault="00A34A47" w:rsidP="00A34A47">
      <w:pPr>
        <w:spacing w:before="0" w:after="0"/>
        <w:rPr>
          <w:rFonts w:eastAsia="Times New Roman"/>
        </w:rPr>
      </w:pPr>
      <w:r w:rsidRPr="00A34A47">
        <w:rPr>
          <w:rFonts w:eastAsia="Times New Roman"/>
        </w:rPr>
        <w:t xml:space="preserve">Article 12 of the </w:t>
      </w:r>
      <w:r w:rsidRPr="00A34A47">
        <w:rPr>
          <w:rFonts w:eastAsia="Times New Roman"/>
          <w:i/>
        </w:rPr>
        <w:t>Convention on the Rights of Persons with Disabilities</w:t>
      </w:r>
      <w:r w:rsidRPr="00A34A47">
        <w:rPr>
          <w:rFonts w:eastAsia="Times New Roman"/>
        </w:rPr>
        <w:t xml:space="preserve"> states that:</w:t>
      </w:r>
    </w:p>
    <w:p w14:paraId="02E35025" w14:textId="77777777" w:rsidR="00A34A47" w:rsidRPr="00A34A47" w:rsidRDefault="00A34A47" w:rsidP="00A34A47">
      <w:pPr>
        <w:spacing w:before="0" w:after="0"/>
        <w:rPr>
          <w:rFonts w:eastAsia="Times New Roman"/>
        </w:rPr>
      </w:pPr>
    </w:p>
    <w:p w14:paraId="65863B5C" w14:textId="77777777" w:rsidR="00A34A47" w:rsidRPr="00A34A47" w:rsidRDefault="00A34A47" w:rsidP="00A34A47">
      <w:pPr>
        <w:spacing w:before="0" w:after="0"/>
        <w:ind w:left="720"/>
        <w:rPr>
          <w:rFonts w:eastAsia="Times New Roman"/>
        </w:rPr>
      </w:pPr>
      <w:r w:rsidRPr="00A34A47">
        <w:rPr>
          <w:rFonts w:eastAsia="Times New Roman"/>
        </w:rPr>
        <w:t>States Parties shall ensure that all measures that relate to the exercise of legal capacity provide for appropriate and effective safeguards to prevent abuse in accordance with international human rights law.</w:t>
      </w:r>
      <w:r w:rsidRPr="00A34A47">
        <w:rPr>
          <w:rFonts w:eastAsia="Times New Roman"/>
          <w:sz w:val="20"/>
          <w:vertAlign w:val="superscript"/>
        </w:rPr>
        <w:endnoteReference w:id="120"/>
      </w:r>
    </w:p>
    <w:p w14:paraId="60704A09" w14:textId="77777777" w:rsidR="00D938AF" w:rsidRPr="009A0C6F" w:rsidRDefault="00D938AF" w:rsidP="00D938AF">
      <w:pPr>
        <w:pStyle w:val="ListBullet"/>
        <w:numPr>
          <w:ilvl w:val="0"/>
          <w:numId w:val="0"/>
        </w:numPr>
        <w:tabs>
          <w:tab w:val="left" w:pos="720"/>
        </w:tabs>
      </w:pPr>
      <w:r>
        <w:t xml:space="preserve">As we have already covered, people with disability have the same right as everyone else to live a life free from </w:t>
      </w:r>
      <w:r w:rsidRPr="00731E87">
        <w:t>violence, exploitation and abuse</w:t>
      </w:r>
      <w:r>
        <w:t xml:space="preserve">. </w:t>
      </w:r>
    </w:p>
    <w:p w14:paraId="5FF68093" w14:textId="77777777" w:rsidR="00D938AF" w:rsidRDefault="00D938AF" w:rsidP="00D938AF">
      <w:pPr>
        <w:pStyle w:val="ListBullet"/>
        <w:numPr>
          <w:ilvl w:val="0"/>
          <w:numId w:val="0"/>
        </w:numPr>
        <w:tabs>
          <w:tab w:val="left" w:pos="720"/>
        </w:tabs>
      </w:pPr>
      <w:r>
        <w:t>In your role</w:t>
      </w:r>
      <w:r w:rsidRPr="009A0C6F">
        <w:t xml:space="preserve">, </w:t>
      </w:r>
      <w:r>
        <w:t xml:space="preserve">protecting this right and ensuring that services users are safe is part of your </w:t>
      </w:r>
      <w:r w:rsidRPr="009A0C6F">
        <w:t xml:space="preserve">duty of care. </w:t>
      </w:r>
    </w:p>
    <w:p w14:paraId="70E3EB08" w14:textId="30EDEE9F" w:rsidR="00A34A47" w:rsidRPr="00A34A47" w:rsidRDefault="00A34A47" w:rsidP="00A34A47">
      <w:pPr>
        <w:tabs>
          <w:tab w:val="left" w:pos="720"/>
        </w:tabs>
        <w:spacing w:before="0" w:after="0"/>
        <w:rPr>
          <w:rFonts w:eastAsia="Times New Roman"/>
          <w:b/>
        </w:rPr>
      </w:pPr>
      <w:r w:rsidRPr="00A34A47">
        <w:rPr>
          <w:rFonts w:eastAsia="Times New Roman"/>
          <w:b/>
        </w:rPr>
        <w:t xml:space="preserve">If you reasonably suspect that a service user is at risk of harm, whether it be physical or otherwise, and you do not take steps to address this risk, you are failing in your duty of care to the individual. </w:t>
      </w:r>
    </w:p>
    <w:p w14:paraId="72BC84EB" w14:textId="77777777" w:rsidR="00A34A47" w:rsidRPr="00A34A47" w:rsidRDefault="00A34A47" w:rsidP="00A34A47">
      <w:pPr>
        <w:tabs>
          <w:tab w:val="left" w:pos="720"/>
        </w:tabs>
        <w:spacing w:before="0" w:after="0"/>
        <w:rPr>
          <w:rFonts w:eastAsia="Times New Roman"/>
        </w:rPr>
      </w:pPr>
    </w:p>
    <w:p w14:paraId="454424AE" w14:textId="77777777" w:rsidR="00A34A47" w:rsidRPr="00A34A47" w:rsidRDefault="00A34A47" w:rsidP="00A34A47">
      <w:pPr>
        <w:tabs>
          <w:tab w:val="left" w:pos="720"/>
        </w:tabs>
        <w:spacing w:before="0" w:after="0"/>
        <w:rPr>
          <w:rFonts w:eastAsia="Times New Roman"/>
        </w:rPr>
      </w:pPr>
      <w:r w:rsidRPr="00A34A47">
        <w:rPr>
          <w:rFonts w:eastAsia="Times New Roman"/>
        </w:rPr>
        <w:t xml:space="preserve">All community service providers should have their own policies and procedures in place to provide guidance on what to do if a service user is found to have been a victim of abuse. </w:t>
      </w:r>
    </w:p>
    <w:p w14:paraId="6240040C" w14:textId="77777777" w:rsidR="00A34A47" w:rsidRPr="00A34A47" w:rsidRDefault="00A34A47" w:rsidP="00A34A47">
      <w:pPr>
        <w:tabs>
          <w:tab w:val="left" w:pos="720"/>
        </w:tabs>
        <w:spacing w:before="0" w:after="0"/>
        <w:rPr>
          <w:rFonts w:eastAsia="Times New Roman"/>
        </w:rPr>
      </w:pPr>
    </w:p>
    <w:p w14:paraId="42167B34" w14:textId="263C44CC" w:rsidR="00A34A47" w:rsidRPr="00A34A47" w:rsidRDefault="00A34A47" w:rsidP="00A34A47">
      <w:pPr>
        <w:tabs>
          <w:tab w:val="left" w:pos="720"/>
        </w:tabs>
        <w:spacing w:before="0" w:after="0"/>
        <w:rPr>
          <w:rFonts w:eastAsia="Times New Roman"/>
        </w:rPr>
      </w:pPr>
      <w:r w:rsidRPr="00A34A47">
        <w:rPr>
          <w:rFonts w:eastAsia="Times New Roman"/>
        </w:rPr>
        <w:t xml:space="preserve">This is a core requirement under the </w:t>
      </w:r>
      <w:r w:rsidRPr="00756F99">
        <w:rPr>
          <w:rFonts w:eastAsia="Times New Roman"/>
          <w:i/>
        </w:rPr>
        <w:t>National Sta</w:t>
      </w:r>
      <w:r w:rsidR="00EB78E1" w:rsidRPr="00756F99">
        <w:rPr>
          <w:rFonts w:eastAsia="Times New Roman"/>
          <w:i/>
        </w:rPr>
        <w:t>ndards for Disability Services</w:t>
      </w:r>
      <w:r w:rsidR="00EB78E1">
        <w:rPr>
          <w:rFonts w:eastAsia="Times New Roman"/>
        </w:rPr>
        <w:t>.</w:t>
      </w:r>
      <w:r w:rsidR="00EB78E1">
        <w:rPr>
          <w:rFonts w:eastAsia="Times New Roman"/>
        </w:rPr>
        <w:br/>
      </w:r>
    </w:p>
    <w:tbl>
      <w:tblPr>
        <w:tblStyle w:val="TableGrid"/>
        <w:tblW w:w="9067" w:type="dxa"/>
        <w:tblLook w:val="04A0" w:firstRow="1" w:lastRow="0" w:firstColumn="1" w:lastColumn="0" w:noHBand="0" w:noVBand="1"/>
      </w:tblPr>
      <w:tblGrid>
        <w:gridCol w:w="3114"/>
        <w:gridCol w:w="5953"/>
      </w:tblGrid>
      <w:tr w:rsidR="00A34A47" w:rsidRPr="007F63F7" w14:paraId="3C4921D5" w14:textId="77777777" w:rsidTr="009C38B2">
        <w:tc>
          <w:tcPr>
            <w:tcW w:w="3114" w:type="dxa"/>
          </w:tcPr>
          <w:p w14:paraId="7007B06C" w14:textId="77777777" w:rsidR="00A34A47" w:rsidRPr="007F63F7" w:rsidRDefault="00A34A47" w:rsidP="009C38B2">
            <w:pPr>
              <w:spacing w:before="120" w:after="120"/>
              <w:ind w:left="29"/>
              <w:jc w:val="center"/>
              <w:rPr>
                <w:b/>
              </w:rPr>
            </w:pPr>
            <w:r w:rsidRPr="007F63F7">
              <w:rPr>
                <w:b/>
              </w:rPr>
              <w:t>National Standards for Disability Services</w:t>
            </w:r>
          </w:p>
        </w:tc>
        <w:tc>
          <w:tcPr>
            <w:tcW w:w="5953" w:type="dxa"/>
          </w:tcPr>
          <w:p w14:paraId="72081CE3" w14:textId="77777777" w:rsidR="00A34A47" w:rsidRPr="007F63F7" w:rsidRDefault="00A34A47" w:rsidP="009C38B2">
            <w:pPr>
              <w:spacing w:before="120" w:after="120"/>
              <w:ind w:left="743" w:hanging="572"/>
              <w:jc w:val="center"/>
              <w:rPr>
                <w:b/>
              </w:rPr>
            </w:pPr>
            <w:r w:rsidRPr="009B0D81">
              <w:rPr>
                <w:b/>
              </w:rPr>
              <w:t>Indicators of Practice</w:t>
            </w:r>
          </w:p>
        </w:tc>
      </w:tr>
      <w:tr w:rsidR="00A34A47" w:rsidRPr="00E342D3" w14:paraId="33D228AF" w14:textId="77777777" w:rsidTr="009C38B2">
        <w:tc>
          <w:tcPr>
            <w:tcW w:w="3114" w:type="dxa"/>
          </w:tcPr>
          <w:p w14:paraId="5CA3BB79" w14:textId="77777777" w:rsidR="00A34A47" w:rsidRPr="00E342D3" w:rsidRDefault="00A34A47" w:rsidP="009C38B2">
            <w:pPr>
              <w:spacing w:before="120" w:after="120"/>
              <w:ind w:left="171"/>
              <w:rPr>
                <w:b/>
              </w:rPr>
            </w:pPr>
            <w:r w:rsidRPr="00E342D3">
              <w:rPr>
                <w:b/>
              </w:rPr>
              <w:t>Standard 1: Rights</w:t>
            </w:r>
          </w:p>
        </w:tc>
        <w:tc>
          <w:tcPr>
            <w:tcW w:w="5953" w:type="dxa"/>
          </w:tcPr>
          <w:p w14:paraId="105BFBA8" w14:textId="32E8258D" w:rsidR="00A34A47" w:rsidRPr="00E342D3" w:rsidRDefault="00A34A47" w:rsidP="009C38B2">
            <w:pPr>
              <w:spacing w:before="120" w:after="120"/>
              <w:ind w:left="709" w:hanging="709"/>
            </w:pPr>
            <w:r w:rsidRPr="00E342D3">
              <w:t>1:5</w:t>
            </w:r>
            <w:r w:rsidRPr="00E342D3">
              <w:tab/>
            </w:r>
            <w:r w:rsidR="00D938AF">
              <w:t>T</w:t>
            </w:r>
            <w:r w:rsidRPr="00E342D3">
              <w:t>he service has preventative measures in place to ensure that individuals are free from discrimination, exploitation, abuse, harm, neglect and violence.</w:t>
            </w:r>
          </w:p>
        </w:tc>
      </w:tr>
    </w:tbl>
    <w:p w14:paraId="4E67629B" w14:textId="77777777" w:rsidR="00A34A47" w:rsidRDefault="00A34A47" w:rsidP="00A34A47">
      <w:pPr>
        <w:tabs>
          <w:tab w:val="left" w:pos="720"/>
        </w:tabs>
        <w:spacing w:before="0" w:after="0"/>
        <w:rPr>
          <w:b/>
          <w:bCs/>
          <w:sz w:val="28"/>
          <w:szCs w:val="28"/>
        </w:rPr>
      </w:pPr>
    </w:p>
    <w:p w14:paraId="167348B5" w14:textId="77777777" w:rsidR="00A34A47" w:rsidRPr="00A34A47" w:rsidRDefault="00A34A47" w:rsidP="00A34A47">
      <w:pPr>
        <w:tabs>
          <w:tab w:val="left" w:pos="720"/>
        </w:tabs>
        <w:spacing w:before="0" w:after="0"/>
        <w:rPr>
          <w:rFonts w:eastAsia="Times New Roman"/>
        </w:rPr>
      </w:pPr>
      <w:r w:rsidRPr="00A34A47">
        <w:rPr>
          <w:rFonts w:eastAsia="Times New Roman"/>
        </w:rPr>
        <w:t xml:space="preserve">You should familiarise yourself with your organisation’s policies and procedures and respond in accordance with these guidelines if an incident does occur. </w:t>
      </w:r>
    </w:p>
    <w:p w14:paraId="5FB90D36" w14:textId="77777777" w:rsidR="00A34A47" w:rsidRPr="00A34A47" w:rsidRDefault="00A34A47" w:rsidP="00A34A47">
      <w:pPr>
        <w:tabs>
          <w:tab w:val="left" w:pos="720"/>
        </w:tabs>
        <w:spacing w:before="0" w:after="0"/>
        <w:rPr>
          <w:rFonts w:eastAsia="Times New Roman"/>
        </w:rPr>
      </w:pPr>
    </w:p>
    <w:p w14:paraId="593CB911" w14:textId="77777777" w:rsidR="00A34A47" w:rsidRPr="00A34A47" w:rsidRDefault="00A34A47" w:rsidP="00A34A47">
      <w:pPr>
        <w:tabs>
          <w:tab w:val="left" w:pos="720"/>
        </w:tabs>
        <w:spacing w:before="0" w:after="0"/>
        <w:rPr>
          <w:rFonts w:eastAsia="Times New Roman"/>
        </w:rPr>
      </w:pPr>
      <w:r w:rsidRPr="00A34A47">
        <w:rPr>
          <w:rFonts w:eastAsia="Times New Roman"/>
        </w:rPr>
        <w:t>Generally speaking, the following steps should be followed:</w:t>
      </w:r>
    </w:p>
    <w:p w14:paraId="0994A2F6" w14:textId="77777777" w:rsidR="00A34A47" w:rsidRPr="00A34A47" w:rsidRDefault="00A34A47" w:rsidP="00CD18E3">
      <w:pPr>
        <w:numPr>
          <w:ilvl w:val="0"/>
          <w:numId w:val="86"/>
        </w:numPr>
        <w:spacing w:before="120" w:after="120"/>
        <w:ind w:left="714" w:hanging="357"/>
        <w:rPr>
          <w:rFonts w:eastAsia="Times New Roman"/>
        </w:rPr>
      </w:pPr>
      <w:r w:rsidRPr="00A34A47">
        <w:rPr>
          <w:rFonts w:eastAsia="Times New Roman"/>
        </w:rPr>
        <w:t>If necessary, provide medical assistance.</w:t>
      </w:r>
    </w:p>
    <w:p w14:paraId="263C6C6B" w14:textId="77777777" w:rsidR="00A34A47" w:rsidRPr="00A34A47" w:rsidRDefault="00A34A47" w:rsidP="00CD18E3">
      <w:pPr>
        <w:numPr>
          <w:ilvl w:val="0"/>
          <w:numId w:val="86"/>
        </w:numPr>
        <w:spacing w:before="120" w:after="120"/>
        <w:ind w:left="714" w:hanging="357"/>
        <w:rPr>
          <w:rFonts w:eastAsia="Times New Roman"/>
        </w:rPr>
      </w:pPr>
      <w:r w:rsidRPr="00A34A47">
        <w:rPr>
          <w:rFonts w:eastAsia="Times New Roman"/>
        </w:rPr>
        <w:t>Remove the source of harm and ensure that the service user is safe from further abuse.</w:t>
      </w:r>
    </w:p>
    <w:p w14:paraId="77180F6C" w14:textId="77777777" w:rsidR="00A34A47" w:rsidRPr="00A34A47" w:rsidRDefault="00A34A47" w:rsidP="00CD18E3">
      <w:pPr>
        <w:numPr>
          <w:ilvl w:val="0"/>
          <w:numId w:val="86"/>
        </w:numPr>
        <w:spacing w:before="120" w:after="120"/>
        <w:ind w:left="714" w:hanging="357"/>
        <w:rPr>
          <w:rFonts w:eastAsia="Times New Roman"/>
        </w:rPr>
      </w:pPr>
      <w:r w:rsidRPr="00A34A47">
        <w:rPr>
          <w:rFonts w:eastAsia="Times New Roman"/>
        </w:rPr>
        <w:t>Explain what is happening to the service user and reassure them that it is not their fault.</w:t>
      </w:r>
    </w:p>
    <w:p w14:paraId="7114982B" w14:textId="77777777" w:rsidR="00A34A47" w:rsidRPr="00A34A47" w:rsidRDefault="00A34A47" w:rsidP="00CD18E3">
      <w:pPr>
        <w:numPr>
          <w:ilvl w:val="0"/>
          <w:numId w:val="86"/>
        </w:numPr>
        <w:spacing w:before="120" w:after="120"/>
        <w:ind w:left="714" w:hanging="357"/>
        <w:rPr>
          <w:rFonts w:eastAsia="Times New Roman"/>
        </w:rPr>
      </w:pPr>
      <w:r w:rsidRPr="00A34A47">
        <w:rPr>
          <w:rFonts w:eastAsia="Times New Roman"/>
        </w:rPr>
        <w:t>Preserve and record any evidence if you believe a criminal act has occurred.</w:t>
      </w:r>
    </w:p>
    <w:p w14:paraId="3E1EA63A" w14:textId="77777777" w:rsidR="00A34A47" w:rsidRPr="00A34A47" w:rsidRDefault="00A34A47" w:rsidP="00CD18E3">
      <w:pPr>
        <w:numPr>
          <w:ilvl w:val="0"/>
          <w:numId w:val="86"/>
        </w:numPr>
        <w:spacing w:before="120" w:after="120"/>
        <w:ind w:left="714" w:hanging="357"/>
        <w:rPr>
          <w:rFonts w:eastAsia="Times New Roman"/>
        </w:rPr>
      </w:pPr>
      <w:r w:rsidRPr="00A34A47">
        <w:rPr>
          <w:rFonts w:eastAsia="Times New Roman"/>
        </w:rPr>
        <w:t>Report the incident in accordance with organisational policy and procedure. Criminal acts or deaths must be reported to the Police. If you are unsure of what to do next, speak to your supervisor or contact the National Disability Abuse and Neglect Hotline on 1800 880 052.</w:t>
      </w:r>
    </w:p>
    <w:p w14:paraId="38DBDB9C" w14:textId="77777777" w:rsidR="00A34A47" w:rsidRPr="00A34A47" w:rsidRDefault="00A34A47" w:rsidP="00CD18E3">
      <w:pPr>
        <w:numPr>
          <w:ilvl w:val="0"/>
          <w:numId w:val="86"/>
        </w:numPr>
        <w:spacing w:before="120" w:after="120"/>
        <w:ind w:left="714" w:hanging="357"/>
        <w:rPr>
          <w:rFonts w:eastAsia="Times New Roman"/>
        </w:rPr>
      </w:pPr>
      <w:r w:rsidRPr="00A34A47">
        <w:rPr>
          <w:rFonts w:eastAsia="Times New Roman"/>
        </w:rPr>
        <w:lastRenderedPageBreak/>
        <w:t>Maintain the service users’ privacy to the fullest extent possible. Do not share details about the incident unless it is necessary for reporting purposes, or you are seeking advice about what to do next.</w:t>
      </w:r>
    </w:p>
    <w:p w14:paraId="6584AFA9" w14:textId="77777777" w:rsidR="00A34A47" w:rsidRPr="00A34A47" w:rsidRDefault="00A34A47" w:rsidP="00CD18E3">
      <w:pPr>
        <w:numPr>
          <w:ilvl w:val="0"/>
          <w:numId w:val="86"/>
        </w:numPr>
        <w:spacing w:before="120" w:after="120"/>
        <w:ind w:left="714" w:hanging="357"/>
        <w:rPr>
          <w:rFonts w:eastAsia="Times New Roman"/>
        </w:rPr>
      </w:pPr>
      <w:r w:rsidRPr="00A34A47">
        <w:rPr>
          <w:rFonts w:eastAsia="Times New Roman"/>
        </w:rPr>
        <w:t>Ensure that support is provided for the service user and protect them from possible retribution.</w:t>
      </w:r>
    </w:p>
    <w:p w14:paraId="62FD67B7" w14:textId="77777777" w:rsidR="00A34A47" w:rsidRDefault="00A34A47" w:rsidP="00CD18E3">
      <w:pPr>
        <w:numPr>
          <w:ilvl w:val="0"/>
          <w:numId w:val="86"/>
        </w:numPr>
        <w:spacing w:before="120" w:after="120"/>
        <w:ind w:left="714" w:hanging="357"/>
        <w:rPr>
          <w:rFonts w:eastAsia="Times New Roman"/>
        </w:rPr>
      </w:pPr>
      <w:r w:rsidRPr="00A34A47">
        <w:rPr>
          <w:rFonts w:eastAsia="Times New Roman"/>
        </w:rPr>
        <w:t>Seek counselling support if you are experiencing difficulty dealing with the events that have taken place.</w:t>
      </w:r>
      <w:r w:rsidRPr="00A34A47">
        <w:rPr>
          <w:rFonts w:eastAsia="Times New Roman"/>
          <w:sz w:val="20"/>
          <w:vertAlign w:val="superscript"/>
        </w:rPr>
        <w:endnoteReference w:id="121"/>
      </w:r>
    </w:p>
    <w:p w14:paraId="1E84240A" w14:textId="77777777" w:rsidR="00A34A47" w:rsidRDefault="00A34A47" w:rsidP="00EB78E1">
      <w:pPr>
        <w:spacing w:before="120" w:after="120"/>
        <w:rPr>
          <w:rFonts w:eastAsia="Times New Roman"/>
        </w:rPr>
      </w:pPr>
    </w:p>
    <w:p w14:paraId="58546D34" w14:textId="1A252834" w:rsidR="00A34A47" w:rsidRPr="00A34A47" w:rsidRDefault="00A34A47" w:rsidP="00A34A47">
      <w:pPr>
        <w:spacing w:before="120" w:after="120"/>
        <w:rPr>
          <w:rFonts w:eastAsia="Times New Roman"/>
        </w:rPr>
      </w:pPr>
      <w:r w:rsidRPr="00A34A47">
        <w:rPr>
          <w:b/>
        </w:rPr>
        <w:t>Mandatory reporting</w:t>
      </w:r>
    </w:p>
    <w:p w14:paraId="39EE4958" w14:textId="77777777" w:rsidR="00A34A47" w:rsidRPr="00A34A47" w:rsidRDefault="00A34A47" w:rsidP="00A34A47">
      <w:pPr>
        <w:tabs>
          <w:tab w:val="left" w:pos="720"/>
        </w:tabs>
        <w:spacing w:before="0" w:after="0"/>
        <w:rPr>
          <w:rFonts w:eastAsia="Times New Roman"/>
        </w:rPr>
      </w:pPr>
      <w:r w:rsidRPr="00A34A47">
        <w:rPr>
          <w:rFonts w:eastAsia="Times New Roman"/>
        </w:rPr>
        <w:t xml:space="preserve">If you are working with people with disability under the age of 18, the process for reporting abuse may differ. </w:t>
      </w:r>
    </w:p>
    <w:p w14:paraId="05808C90" w14:textId="77777777" w:rsidR="00A34A47" w:rsidRPr="00A34A47" w:rsidRDefault="00A34A47" w:rsidP="00A34A47">
      <w:pPr>
        <w:tabs>
          <w:tab w:val="left" w:pos="720"/>
        </w:tabs>
        <w:spacing w:before="0" w:after="0"/>
        <w:rPr>
          <w:rFonts w:eastAsia="Times New Roman"/>
        </w:rPr>
      </w:pPr>
    </w:p>
    <w:p w14:paraId="2F9D30C1" w14:textId="77777777" w:rsidR="00A34A47" w:rsidRPr="00A34A47" w:rsidRDefault="00A34A47" w:rsidP="00A34A47">
      <w:pPr>
        <w:tabs>
          <w:tab w:val="left" w:pos="720"/>
        </w:tabs>
        <w:spacing w:before="0" w:after="0"/>
        <w:rPr>
          <w:rFonts w:eastAsia="Times New Roman"/>
        </w:rPr>
      </w:pPr>
      <w:r w:rsidRPr="00A34A47">
        <w:rPr>
          <w:rFonts w:eastAsia="Times New Roman"/>
        </w:rPr>
        <w:t xml:space="preserve">‘Mandatory reporting’, is the term that describes the legislative obligations for people working in various occupations to report instances of child abuse and neglect to government entities. </w:t>
      </w:r>
    </w:p>
    <w:p w14:paraId="3C6417AF" w14:textId="77777777" w:rsidR="00A34A47" w:rsidRPr="00A34A47" w:rsidRDefault="00A34A47" w:rsidP="00A34A47">
      <w:pPr>
        <w:tabs>
          <w:tab w:val="left" w:pos="720"/>
        </w:tabs>
        <w:spacing w:before="0" w:after="0"/>
        <w:rPr>
          <w:rFonts w:eastAsia="Times New Roman"/>
        </w:rPr>
      </w:pPr>
    </w:p>
    <w:p w14:paraId="66ED578F" w14:textId="77777777" w:rsidR="00A34A47" w:rsidRDefault="00A34A47" w:rsidP="00A34A47">
      <w:pPr>
        <w:tabs>
          <w:tab w:val="left" w:pos="720"/>
        </w:tabs>
        <w:spacing w:before="0" w:after="0"/>
        <w:rPr>
          <w:rFonts w:eastAsia="Times New Roman"/>
        </w:rPr>
      </w:pPr>
      <w:r w:rsidRPr="00A34A47">
        <w:rPr>
          <w:rFonts w:eastAsia="Times New Roman"/>
        </w:rPr>
        <w:t>There are mandatory reporting laws in place in all Australians states and territories, although the details of the legislations differ between jurisdictions.</w:t>
      </w:r>
    </w:p>
    <w:p w14:paraId="2119813F" w14:textId="77777777" w:rsidR="00B6746A" w:rsidRPr="00A34A47" w:rsidRDefault="00B6746A" w:rsidP="00A34A47">
      <w:pPr>
        <w:tabs>
          <w:tab w:val="left" w:pos="720"/>
        </w:tabs>
        <w:spacing w:before="0" w:after="0"/>
        <w:rPr>
          <w:rFonts w:eastAsia="Times New Roman"/>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80"/>
      </w:tblGrid>
      <w:tr w:rsidR="00B6746A" w:rsidRPr="00AF48CE" w14:paraId="0380B9F3" w14:textId="77777777" w:rsidTr="001539C9">
        <w:trPr>
          <w:trHeight w:val="564"/>
        </w:trPr>
        <w:tc>
          <w:tcPr>
            <w:tcW w:w="1485" w:type="dxa"/>
            <w:vAlign w:val="center"/>
          </w:tcPr>
          <w:p w14:paraId="537104BE" w14:textId="0FC9C859" w:rsidR="00B6746A" w:rsidRPr="001539C9" w:rsidRDefault="00B6746A" w:rsidP="001539C9">
            <w:pPr>
              <w:spacing w:before="0" w:after="0"/>
              <w:rPr>
                <w:b/>
              </w:rPr>
            </w:pPr>
            <w:r w:rsidRPr="00AF48CE">
              <w:rPr>
                <w:rFonts w:eastAsia="Times New Roman"/>
                <w:noProof/>
              </w:rPr>
              <w:drawing>
                <wp:inline distT="0" distB="0" distL="0" distR="0" wp14:anchorId="7C6A4EDA" wp14:editId="15600E83">
                  <wp:extent cx="806400" cy="806400"/>
                  <wp:effectExtent l="0" t="0" r="0" b="0"/>
                  <wp:docPr id="222" name="Picture 222"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80" w:type="dxa"/>
            <w:vAlign w:val="center"/>
          </w:tcPr>
          <w:p w14:paraId="0C6E6E0E" w14:textId="72C2352A" w:rsidR="00B6746A" w:rsidRPr="00EB78E1" w:rsidRDefault="006272AA" w:rsidP="00317129">
            <w:pPr>
              <w:pStyle w:val="ListBullet"/>
              <w:numPr>
                <w:ilvl w:val="0"/>
                <w:numId w:val="0"/>
              </w:numPr>
              <w:tabs>
                <w:tab w:val="left" w:pos="720"/>
              </w:tabs>
              <w:spacing w:after="0"/>
            </w:pPr>
            <w:r w:rsidRPr="006272AA">
              <w:rPr>
                <w:b/>
              </w:rPr>
              <w:t>Further reading:</w:t>
            </w:r>
            <w:r>
              <w:t xml:space="preserve"> </w:t>
            </w:r>
            <w:r w:rsidR="00B6746A" w:rsidRPr="00AC7592">
              <w:t xml:space="preserve">In order to determine the relevant legislative requirements for people working with children in your state or territory view the comprehensive table provided by the </w:t>
            </w:r>
            <w:hyperlink r:id="rId171" w:history="1">
              <w:r w:rsidR="00B6746A" w:rsidRPr="00317129">
                <w:rPr>
                  <w:rStyle w:val="Hyperlink"/>
                </w:rPr>
                <w:t>Australian Institute of Family Studies</w:t>
              </w:r>
            </w:hyperlink>
            <w:r w:rsidR="00317129">
              <w:t>.</w:t>
            </w:r>
          </w:p>
        </w:tc>
      </w:tr>
    </w:tbl>
    <w:p w14:paraId="2ECE98DF" w14:textId="77777777" w:rsidR="00A34A47" w:rsidRPr="00A34A47" w:rsidRDefault="00A34A47" w:rsidP="00A34A47">
      <w:pPr>
        <w:keepNext/>
        <w:keepLines/>
        <w:spacing w:before="360" w:after="0"/>
        <w:outlineLvl w:val="2"/>
        <w:rPr>
          <w:b/>
        </w:rPr>
      </w:pPr>
      <w:r w:rsidRPr="00A34A47">
        <w:rPr>
          <w:b/>
        </w:rPr>
        <w:t>Restrictive practices</w:t>
      </w:r>
    </w:p>
    <w:p w14:paraId="46CB7A9B" w14:textId="77777777" w:rsidR="00A34A47" w:rsidRPr="00A34A47" w:rsidRDefault="00A34A47" w:rsidP="00A34A47">
      <w:pPr>
        <w:tabs>
          <w:tab w:val="left" w:pos="720"/>
        </w:tabs>
        <w:spacing w:before="0" w:after="0"/>
        <w:rPr>
          <w:rFonts w:eastAsia="Times New Roman"/>
        </w:rPr>
      </w:pPr>
    </w:p>
    <w:p w14:paraId="072B63C1" w14:textId="77777777" w:rsidR="00A34A47" w:rsidRPr="00A34A47" w:rsidRDefault="00A34A47" w:rsidP="00A34A47">
      <w:pPr>
        <w:tabs>
          <w:tab w:val="left" w:pos="720"/>
        </w:tabs>
        <w:spacing w:before="0" w:after="0"/>
        <w:rPr>
          <w:rFonts w:eastAsia="Times New Roman"/>
        </w:rPr>
      </w:pPr>
      <w:r w:rsidRPr="00A34A47">
        <w:rPr>
          <w:rFonts w:eastAsia="Times New Roman"/>
        </w:rPr>
        <w:t>Restrictive practices can involve either physical or chemical restraint. Examples of physical restraint might include the improper or excessive use of force, or placing an individual in solitary confinement. Chemical restraint, on the other hand, might involve sedating someone or administering medication against their will.</w:t>
      </w:r>
    </w:p>
    <w:p w14:paraId="269E959E" w14:textId="77777777" w:rsidR="00A34A47" w:rsidRPr="00A34A47" w:rsidRDefault="00A34A47" w:rsidP="00A34A47">
      <w:pPr>
        <w:tabs>
          <w:tab w:val="left" w:pos="720"/>
        </w:tabs>
        <w:spacing w:before="0" w:after="0"/>
        <w:rPr>
          <w:rFonts w:eastAsia="Times New Roman"/>
        </w:rPr>
      </w:pPr>
    </w:p>
    <w:p w14:paraId="2CDE9236" w14:textId="2E03FC8E" w:rsidR="00A34A47" w:rsidRPr="00A34A47" w:rsidRDefault="00A34A47" w:rsidP="00A34A47">
      <w:pPr>
        <w:tabs>
          <w:tab w:val="left" w:pos="720"/>
        </w:tabs>
        <w:spacing w:before="0" w:after="0"/>
        <w:rPr>
          <w:rFonts w:eastAsia="Times New Roman"/>
        </w:rPr>
      </w:pPr>
      <w:r w:rsidRPr="00A34A47">
        <w:rPr>
          <w:rFonts w:eastAsia="Times New Roman"/>
        </w:rPr>
        <w:t xml:space="preserve">Organisations must also adopt workplace procedures that eliminate the improper use of restrictive practices by staff, in line with the National Framework for Eliminating and </w:t>
      </w:r>
      <w:r w:rsidR="00683AD3">
        <w:rPr>
          <w:rFonts w:eastAsia="Times New Roman"/>
        </w:rPr>
        <w:t>R</w:t>
      </w:r>
      <w:r w:rsidR="00683AD3" w:rsidRPr="00A34A47">
        <w:rPr>
          <w:rFonts w:eastAsia="Times New Roman"/>
        </w:rPr>
        <w:t xml:space="preserve">educing </w:t>
      </w:r>
      <w:r w:rsidRPr="00A34A47">
        <w:rPr>
          <w:rFonts w:eastAsia="Times New Roman"/>
        </w:rPr>
        <w:t xml:space="preserve">the use of Restrictive Practices in the Disability Service Sector. </w:t>
      </w:r>
    </w:p>
    <w:p w14:paraId="719BE3DA" w14:textId="77777777" w:rsidR="00A34A47" w:rsidRPr="00A34A47" w:rsidRDefault="00A34A47" w:rsidP="00A34A47">
      <w:pPr>
        <w:tabs>
          <w:tab w:val="left" w:pos="720"/>
        </w:tabs>
        <w:spacing w:before="0" w:after="0"/>
        <w:rPr>
          <w:rFonts w:eastAsia="Times New Roman"/>
          <w:i/>
        </w:rPr>
      </w:pPr>
    </w:p>
    <w:p w14:paraId="686E7191" w14:textId="0B34EFF4" w:rsidR="00A34A47" w:rsidRDefault="00A34A47" w:rsidP="009C38B2">
      <w:pPr>
        <w:tabs>
          <w:tab w:val="left" w:pos="720"/>
        </w:tabs>
        <w:spacing w:before="0" w:after="0"/>
        <w:rPr>
          <w:rFonts w:eastAsia="Times New Roman"/>
        </w:rPr>
      </w:pPr>
      <w:r w:rsidRPr="00A34A47">
        <w:rPr>
          <w:rFonts w:eastAsia="Times New Roman"/>
        </w:rPr>
        <w:t>Restrictive practices can include physical, mechanical or chemical restraint and seclusion.</w:t>
      </w:r>
      <w:r w:rsidRPr="00A34A47">
        <w:rPr>
          <w:rFonts w:eastAsia="Times New Roman"/>
          <w:vertAlign w:val="superscript"/>
        </w:rPr>
        <w:endnoteReference w:id="122"/>
      </w:r>
    </w:p>
    <w:p w14:paraId="5A9B5ABD" w14:textId="1E12CFAF" w:rsidR="00895CAF" w:rsidRDefault="00895CAF">
      <w:pPr>
        <w:spacing w:before="0" w:after="0"/>
        <w:rPr>
          <w:rFonts w:eastAsia="Times New Roman"/>
        </w:rPr>
      </w:pPr>
      <w:r>
        <w:rPr>
          <w:rFonts w:eastAsia="Times New Roman"/>
        </w:rPr>
        <w:br w:type="page"/>
      </w:r>
    </w:p>
    <w:tbl>
      <w:tblPr>
        <w:tblStyle w:val="TableGrid"/>
        <w:tblW w:w="8834" w:type="dxa"/>
        <w:tblLook w:val="04A0" w:firstRow="1" w:lastRow="0" w:firstColumn="1" w:lastColumn="0" w:noHBand="0" w:noVBand="1"/>
      </w:tblPr>
      <w:tblGrid>
        <w:gridCol w:w="1620"/>
        <w:gridCol w:w="7214"/>
      </w:tblGrid>
      <w:tr w:rsidR="00895CAF" w:rsidRPr="003F1C32" w14:paraId="0A328686" w14:textId="77777777" w:rsidTr="00857EB8">
        <w:trPr>
          <w:trHeight w:val="1686"/>
        </w:trPr>
        <w:tc>
          <w:tcPr>
            <w:tcW w:w="1620" w:type="dxa"/>
            <w:tcBorders>
              <w:top w:val="nil"/>
              <w:left w:val="nil"/>
              <w:bottom w:val="nil"/>
              <w:right w:val="nil"/>
            </w:tcBorders>
            <w:vAlign w:val="center"/>
          </w:tcPr>
          <w:p w14:paraId="10F1A736" w14:textId="77777777" w:rsidR="00895CAF" w:rsidRPr="003F1C32" w:rsidRDefault="00895CAF" w:rsidP="00857EB8">
            <w:pPr>
              <w:spacing w:after="0"/>
              <w:rPr>
                <w:rFonts w:cs="Arial"/>
              </w:rPr>
            </w:pPr>
            <w:r w:rsidRPr="003F1C32">
              <w:rPr>
                <w:noProof/>
              </w:rPr>
              <w:lastRenderedPageBreak/>
              <w:drawing>
                <wp:inline distT="0" distB="0" distL="0" distR="0" wp14:anchorId="4F5F848B" wp14:editId="1E6C9560">
                  <wp:extent cx="806400" cy="806400"/>
                  <wp:effectExtent l="0" t="0" r="0" b="0"/>
                  <wp:docPr id="22547" name="Picture 22547"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vAlign w:val="center"/>
          </w:tcPr>
          <w:p w14:paraId="6C5EC182" w14:textId="1F7E8DE3" w:rsidR="00895CAF" w:rsidRPr="00A07C29" w:rsidRDefault="00895CAF" w:rsidP="00756F99">
            <w:pPr>
              <w:pStyle w:val="ListBullet"/>
              <w:numPr>
                <w:ilvl w:val="0"/>
                <w:numId w:val="0"/>
              </w:numPr>
              <w:tabs>
                <w:tab w:val="left" w:pos="720"/>
              </w:tabs>
              <w:spacing w:before="0" w:after="0"/>
              <w:rPr>
                <w:rFonts w:cs="Arial"/>
                <w:lang w:eastAsia="zh-TW"/>
              </w:rPr>
            </w:pPr>
            <w:r>
              <w:rPr>
                <w:b/>
              </w:rPr>
              <w:t xml:space="preserve">Instructions: </w:t>
            </w:r>
            <w:r w:rsidRPr="00756F99">
              <w:t>Read through the following case studies one at a time and discuss.</w:t>
            </w:r>
          </w:p>
        </w:tc>
      </w:tr>
    </w:tbl>
    <w:p w14:paraId="14F4DDE7" w14:textId="77777777" w:rsidR="00895CAF" w:rsidRPr="009C38B2" w:rsidRDefault="00895CAF" w:rsidP="009C38B2">
      <w:pPr>
        <w:tabs>
          <w:tab w:val="left" w:pos="720"/>
        </w:tabs>
        <w:spacing w:before="0" w:after="0"/>
        <w:rPr>
          <w:rFonts w:eastAsia="Times New Roman"/>
        </w:rPr>
      </w:pPr>
    </w:p>
    <w:p w14:paraId="7D88B635" w14:textId="77777777" w:rsidR="00A34A47" w:rsidRPr="00A34A47" w:rsidRDefault="00A34A47" w:rsidP="00A34A47">
      <w:pPr>
        <w:spacing w:before="0" w:after="0"/>
        <w:rPr>
          <w:rFonts w:eastAsia="Times New Roman"/>
          <w:b/>
        </w:rPr>
      </w:pPr>
      <w:r w:rsidRPr="00A34A47">
        <w:rPr>
          <w:rFonts w:eastAsia="Times New Roman"/>
          <w:b/>
        </w:rPr>
        <w:t>Case study 1</w:t>
      </w:r>
    </w:p>
    <w:p w14:paraId="00C30C77" w14:textId="77777777" w:rsidR="00A34A47" w:rsidRPr="00A34A47" w:rsidRDefault="00A34A47" w:rsidP="00A34A47">
      <w:pPr>
        <w:spacing w:before="0" w:after="0"/>
        <w:rPr>
          <w:rFonts w:eastAsia="Times New Roman"/>
          <w:b/>
        </w:rPr>
      </w:pPr>
    </w:p>
    <w:p w14:paraId="55C1D26C" w14:textId="1F711174" w:rsidR="00A34A47" w:rsidRPr="00A34A47" w:rsidRDefault="00A34A47" w:rsidP="00A34A47">
      <w:pPr>
        <w:spacing w:before="0" w:after="0"/>
        <w:rPr>
          <w:rFonts w:eastAsia="Times New Roman"/>
        </w:rPr>
      </w:pPr>
      <w:r w:rsidRPr="00A34A47">
        <w:rPr>
          <w:rFonts w:eastAsia="Times New Roman"/>
        </w:rPr>
        <w:t xml:space="preserve">Tina was being supported by a service provider who regularly sought to increase the range of </w:t>
      </w:r>
      <w:r w:rsidR="009B78DF">
        <w:rPr>
          <w:rFonts w:eastAsia="Times New Roman"/>
        </w:rPr>
        <w:t>r</w:t>
      </w:r>
      <w:r w:rsidR="009B78DF" w:rsidRPr="00A34A47">
        <w:rPr>
          <w:rFonts w:eastAsia="Times New Roman"/>
        </w:rPr>
        <w:t xml:space="preserve">estrictive </w:t>
      </w:r>
      <w:r w:rsidR="009B78DF">
        <w:rPr>
          <w:rFonts w:eastAsia="Times New Roman"/>
        </w:rPr>
        <w:t>p</w:t>
      </w:r>
      <w:r w:rsidRPr="00A34A47">
        <w:rPr>
          <w:rFonts w:eastAsia="Times New Roman"/>
        </w:rPr>
        <w:t xml:space="preserve">ractices they could use. As a baseline, Tina was contained for 16 hours per day and secluded for eight hours overnight. During the day she would also be placed in seclusion or have chemical restraint applied in order to control her behaviour. </w:t>
      </w:r>
    </w:p>
    <w:p w14:paraId="07B264FC" w14:textId="77777777" w:rsidR="00A34A47" w:rsidRPr="00A34A47" w:rsidRDefault="00A34A47" w:rsidP="00A34A47">
      <w:pPr>
        <w:spacing w:before="0" w:after="0"/>
        <w:rPr>
          <w:rFonts w:eastAsia="Times New Roman"/>
        </w:rPr>
      </w:pPr>
    </w:p>
    <w:p w14:paraId="61D8DE21" w14:textId="77777777" w:rsidR="00A34A47" w:rsidRPr="00A34A47" w:rsidRDefault="00A34A47" w:rsidP="00A34A47">
      <w:pPr>
        <w:spacing w:before="0" w:after="0"/>
        <w:rPr>
          <w:rFonts w:eastAsia="Times New Roman"/>
        </w:rPr>
      </w:pPr>
      <w:r w:rsidRPr="00A34A47">
        <w:rPr>
          <w:rFonts w:eastAsia="Times New Roman"/>
        </w:rPr>
        <w:t xml:space="preserve">Tina’s behaviour arose because neither she nor her family were listened to. Tina was bored, had little meaningful activity in her life and had been isolated from the community in which she lived. The service provider showed little interest in addressing these issues when they were raised by the family. Instead, they attempted to restrict Tina’s access to her family and on several occasions applied to QCAT [Queensland Civil and Administrative Tribunal] to have the public guardian appointed, as opposed to the family member. The service provider refused to acknowledge that Tina’s behaviour was a form of communication (expressing dissatisfaction) and labelled Tina as difficult and prone to ‘challenging behaviours’. </w:t>
      </w:r>
    </w:p>
    <w:p w14:paraId="57CE75DF" w14:textId="77777777" w:rsidR="00A34A47" w:rsidRPr="00A34A47" w:rsidRDefault="00A34A47" w:rsidP="00A34A47">
      <w:pPr>
        <w:spacing w:before="0" w:after="0"/>
        <w:rPr>
          <w:rFonts w:eastAsia="Times New Roman"/>
        </w:rPr>
      </w:pPr>
    </w:p>
    <w:p w14:paraId="268CDCB5" w14:textId="33EAF2EC" w:rsidR="00A34A47" w:rsidRPr="00A34A47" w:rsidRDefault="00A34A47" w:rsidP="00A34A47">
      <w:pPr>
        <w:spacing w:before="0" w:after="0"/>
        <w:rPr>
          <w:rFonts w:eastAsia="Times New Roman"/>
        </w:rPr>
      </w:pPr>
      <w:r w:rsidRPr="00A34A47">
        <w:rPr>
          <w:rFonts w:eastAsia="Times New Roman"/>
        </w:rPr>
        <w:t xml:space="preserve">Tina really wanted to move to her own place and be closer to her family. The service provider discouraged this dream. Rather, they made application to QCAT submitting that Tina could never live on her own, was unsafe to be in the community and needed high level use of </w:t>
      </w:r>
      <w:r w:rsidR="009B78DF">
        <w:rPr>
          <w:rFonts w:eastAsia="Times New Roman"/>
        </w:rPr>
        <w:t>r</w:t>
      </w:r>
      <w:r w:rsidRPr="00A34A47">
        <w:rPr>
          <w:rFonts w:eastAsia="Times New Roman"/>
        </w:rPr>
        <w:t xml:space="preserve">estrictive </w:t>
      </w:r>
      <w:r w:rsidR="009B78DF">
        <w:rPr>
          <w:rFonts w:eastAsia="Times New Roman"/>
        </w:rPr>
        <w:t>p</w:t>
      </w:r>
      <w:r w:rsidRPr="00A34A47">
        <w:rPr>
          <w:rFonts w:eastAsia="Times New Roman"/>
        </w:rPr>
        <w:t>ractices. The family continued their strong advocacy for Tina and contacted QAI [Queensland Advocacy Inc] for assistance.</w:t>
      </w:r>
    </w:p>
    <w:p w14:paraId="04FBC66D" w14:textId="77777777" w:rsidR="00A34A47" w:rsidRPr="00A34A47" w:rsidRDefault="00A34A47" w:rsidP="00A34A47">
      <w:pPr>
        <w:spacing w:before="0" w:after="0"/>
        <w:rPr>
          <w:rFonts w:eastAsia="Times New Roman"/>
        </w:rPr>
      </w:pPr>
    </w:p>
    <w:p w14:paraId="49F7FFB1" w14:textId="694EFD72" w:rsidR="00A34A47" w:rsidRPr="00A34A47" w:rsidRDefault="00A34A47" w:rsidP="00A34A47">
      <w:pPr>
        <w:spacing w:before="0" w:after="0"/>
        <w:rPr>
          <w:rFonts w:eastAsia="Times New Roman"/>
        </w:rPr>
      </w:pPr>
      <w:r w:rsidRPr="00A34A47">
        <w:rPr>
          <w:rFonts w:eastAsia="Times New Roman"/>
        </w:rPr>
        <w:t xml:space="preserve">Eventually Tina was moved into her own residence, closer to her family and to a service provider who has never used any form of </w:t>
      </w:r>
      <w:r w:rsidR="000D4534">
        <w:rPr>
          <w:rFonts w:eastAsia="Times New Roman"/>
        </w:rPr>
        <w:t>r</w:t>
      </w:r>
      <w:r w:rsidRPr="00A34A47">
        <w:rPr>
          <w:rFonts w:eastAsia="Times New Roman"/>
        </w:rPr>
        <w:t xml:space="preserve">estrictive </w:t>
      </w:r>
      <w:r w:rsidR="000D4534">
        <w:rPr>
          <w:rFonts w:eastAsia="Times New Roman"/>
        </w:rPr>
        <w:t>p</w:t>
      </w:r>
      <w:r w:rsidR="000D4534" w:rsidRPr="00A34A47">
        <w:rPr>
          <w:rFonts w:eastAsia="Times New Roman"/>
        </w:rPr>
        <w:t>ractices</w:t>
      </w:r>
      <w:r w:rsidRPr="00A34A47">
        <w:rPr>
          <w:rFonts w:eastAsia="Times New Roman"/>
        </w:rPr>
        <w:t>. Tina now has a part-time job and has become part of her local community. Not only have the challenging behaviours reduced, but also the level of support Tina requires.</w:t>
      </w:r>
    </w:p>
    <w:p w14:paraId="4A18F6B4" w14:textId="77777777" w:rsidR="00A34A47" w:rsidRPr="00A34A47" w:rsidRDefault="00A34A47" w:rsidP="00A34A47">
      <w:pPr>
        <w:spacing w:before="0" w:after="0"/>
        <w:rPr>
          <w:rFonts w:eastAsia="Times New Roman"/>
        </w:rPr>
      </w:pPr>
    </w:p>
    <w:p w14:paraId="3ABD2338" w14:textId="77777777" w:rsidR="00A34A47" w:rsidRPr="00A34A47" w:rsidRDefault="00A34A47" w:rsidP="00A34A47">
      <w:pPr>
        <w:spacing w:before="0" w:after="0"/>
        <w:rPr>
          <w:rFonts w:eastAsia="Times New Roman"/>
          <w:b/>
        </w:rPr>
      </w:pPr>
      <w:r w:rsidRPr="00A34A47">
        <w:rPr>
          <w:rFonts w:eastAsia="Times New Roman"/>
          <w:b/>
        </w:rPr>
        <w:t>Case study 2</w:t>
      </w:r>
    </w:p>
    <w:p w14:paraId="04FCEE4B" w14:textId="77777777" w:rsidR="00A34A47" w:rsidRPr="00A34A47" w:rsidRDefault="00A34A47" w:rsidP="00A34A47">
      <w:pPr>
        <w:spacing w:before="0" w:after="0"/>
        <w:rPr>
          <w:rFonts w:eastAsia="Times New Roman"/>
        </w:rPr>
      </w:pPr>
    </w:p>
    <w:p w14:paraId="764E69A4" w14:textId="29E1DFEA" w:rsidR="00A34A47" w:rsidRPr="00A34A47" w:rsidRDefault="00A34A47" w:rsidP="00A34A47">
      <w:pPr>
        <w:spacing w:before="0" w:after="0"/>
        <w:rPr>
          <w:rFonts w:eastAsia="Times New Roman"/>
        </w:rPr>
      </w:pPr>
      <w:r w:rsidRPr="00A34A47">
        <w:rPr>
          <w:rFonts w:eastAsia="Times New Roman"/>
        </w:rPr>
        <w:t>Frances is a 22 year old female. Frances was living in the community, however due to inadequate funding and inappropriate supports Frances’ needs were unmet. As a result she started to display behaviours which were seen by the service provider as challenging, so much so that they withdrew from providing support. A decision was made by Disability Services to place Frances in a secure facility, contrary to the appointed guardian’s requests. This meant that Frances was contained 24 hours per day, seven days a week.</w:t>
      </w:r>
    </w:p>
    <w:p w14:paraId="3937B3D6" w14:textId="77777777" w:rsidR="00A34A47" w:rsidRPr="00A34A47" w:rsidRDefault="00A34A47" w:rsidP="00A34A47">
      <w:pPr>
        <w:spacing w:before="0" w:after="0"/>
        <w:rPr>
          <w:rFonts w:eastAsia="Times New Roman"/>
        </w:rPr>
      </w:pPr>
    </w:p>
    <w:p w14:paraId="28FAEAF1" w14:textId="2815BF66" w:rsidR="00A34A47" w:rsidRPr="00A34A47" w:rsidRDefault="00A34A47" w:rsidP="00A34A47">
      <w:pPr>
        <w:spacing w:before="0" w:after="0"/>
        <w:rPr>
          <w:rFonts w:eastAsia="Times New Roman"/>
        </w:rPr>
      </w:pPr>
      <w:r w:rsidRPr="00A34A47">
        <w:rPr>
          <w:rFonts w:eastAsia="Times New Roman"/>
        </w:rPr>
        <w:t xml:space="preserve">Subsequent to the move all activities that Frances had previously enjoyed were ceased, as was her personal mobility and freedom. Due to boredom and an inability to move around freely, Frances began to self-harm and strike out at staff. Additional </w:t>
      </w:r>
      <w:r w:rsidR="009B78DF">
        <w:rPr>
          <w:rFonts w:eastAsia="Times New Roman"/>
        </w:rPr>
        <w:t>r</w:t>
      </w:r>
      <w:r w:rsidRPr="00A34A47">
        <w:rPr>
          <w:rFonts w:eastAsia="Times New Roman"/>
        </w:rPr>
        <w:t xml:space="preserve">estrictive </w:t>
      </w:r>
      <w:r w:rsidR="009B78DF">
        <w:rPr>
          <w:rFonts w:eastAsia="Times New Roman"/>
        </w:rPr>
        <w:t>p</w:t>
      </w:r>
      <w:r w:rsidRPr="00A34A47">
        <w:rPr>
          <w:rFonts w:eastAsia="Times New Roman"/>
        </w:rPr>
        <w:t xml:space="preserve">ractices such as seclusion and chemical restraint were applied yet, </w:t>
      </w:r>
      <w:r w:rsidRPr="00A34A47">
        <w:rPr>
          <w:rFonts w:eastAsia="Times New Roman"/>
        </w:rPr>
        <w:lastRenderedPageBreak/>
        <w:t xml:space="preserve">unfortunately, positive strategies were not as rigorously applied. Frances began to spend large amounts of time in seclusion. </w:t>
      </w:r>
    </w:p>
    <w:p w14:paraId="3D13DCFE" w14:textId="77777777" w:rsidR="00A34A47" w:rsidRPr="00A34A47" w:rsidRDefault="00A34A47" w:rsidP="00A34A47">
      <w:pPr>
        <w:spacing w:before="0" w:after="0"/>
        <w:rPr>
          <w:rFonts w:eastAsia="Times New Roman"/>
        </w:rPr>
      </w:pPr>
    </w:p>
    <w:p w14:paraId="4CFF6BD4" w14:textId="27CEC7C8" w:rsidR="00A34A47" w:rsidRDefault="00A34A47" w:rsidP="00A34A47">
      <w:pPr>
        <w:spacing w:before="0" w:after="0"/>
        <w:rPr>
          <w:rFonts w:eastAsia="Times New Roman"/>
        </w:rPr>
      </w:pPr>
      <w:r w:rsidRPr="00A34A47">
        <w:rPr>
          <w:rFonts w:eastAsia="Times New Roman"/>
        </w:rPr>
        <w:t xml:space="preserve">It was 18 months before activities pleasurable to Frances were re-introduced into her daily routine. This was only achieved through the strong advocacy of her family and QAI’s involvement. Some 12 months later Frances remains at this facility and continues to have </w:t>
      </w:r>
      <w:r w:rsidR="009B78DF">
        <w:rPr>
          <w:rFonts w:eastAsia="Times New Roman"/>
        </w:rPr>
        <w:t>r</w:t>
      </w:r>
      <w:r w:rsidRPr="00A34A47">
        <w:rPr>
          <w:rFonts w:eastAsia="Times New Roman"/>
        </w:rPr>
        <w:t xml:space="preserve">estrictive </w:t>
      </w:r>
      <w:r w:rsidR="009B78DF">
        <w:rPr>
          <w:rFonts w:eastAsia="Times New Roman"/>
        </w:rPr>
        <w:t>p</w:t>
      </w:r>
      <w:r w:rsidRPr="00A34A47">
        <w:rPr>
          <w:rFonts w:eastAsia="Times New Roman"/>
        </w:rPr>
        <w:t xml:space="preserve">ractices applied, albeit the frequency of use is decreasing. </w:t>
      </w:r>
    </w:p>
    <w:p w14:paraId="1C4F0A79" w14:textId="77777777" w:rsidR="009C38B2" w:rsidRPr="00A34A47" w:rsidRDefault="009C38B2" w:rsidP="00A34A47">
      <w:pPr>
        <w:spacing w:before="0" w:after="0"/>
        <w:rPr>
          <w:rFonts w:eastAsia="Times New Roman"/>
        </w:rPr>
      </w:pPr>
    </w:p>
    <w:p w14:paraId="755B4C7C" w14:textId="331BB645" w:rsidR="00A34A47" w:rsidRDefault="00230E7B" w:rsidP="00A34A47">
      <w:pPr>
        <w:spacing w:before="0" w:after="0"/>
        <w:rPr>
          <w:rFonts w:eastAsia="Times New Roman"/>
        </w:rPr>
      </w:pPr>
      <w:r>
        <w:rPr>
          <w:rFonts w:eastAsia="Times New Roman"/>
          <w:b/>
        </w:rPr>
        <w:t xml:space="preserve">Note: </w:t>
      </w:r>
      <w:r w:rsidR="00A34A47" w:rsidRPr="00A34A47">
        <w:rPr>
          <w:rFonts w:eastAsia="Times New Roman"/>
        </w:rPr>
        <w:t xml:space="preserve">These case studies have been taken from the factsheet </w:t>
      </w:r>
      <w:r w:rsidR="00A34A47" w:rsidRPr="00A34A47">
        <w:rPr>
          <w:rFonts w:eastAsia="Times New Roman"/>
          <w:i/>
        </w:rPr>
        <w:t>Treatment of Persons with Disability: Case Examples</w:t>
      </w:r>
      <w:r w:rsidR="00A34A47" w:rsidRPr="00A34A47">
        <w:rPr>
          <w:rFonts w:eastAsia="Times New Roman"/>
        </w:rPr>
        <w:t>, prepared by Queensland Advocacy Inc as part of the Australian Civil Society Delegation to the 53rd Session of the Committee Against Torture.</w:t>
      </w:r>
      <w:r w:rsidR="00A34A47" w:rsidRPr="00A34A47">
        <w:rPr>
          <w:rFonts w:eastAsia="Times New Roman"/>
          <w:sz w:val="20"/>
          <w:szCs w:val="20"/>
          <w:vertAlign w:val="superscript"/>
        </w:rPr>
        <w:endnoteReference w:id="123"/>
      </w:r>
    </w:p>
    <w:p w14:paraId="79A8F614" w14:textId="77777777" w:rsidR="009C38B2" w:rsidRPr="00A34A47" w:rsidRDefault="009C38B2" w:rsidP="00A34A47">
      <w:pPr>
        <w:spacing w:before="0" w:after="0"/>
        <w:rPr>
          <w:rFonts w:eastAsia="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9C38B2" w:rsidRPr="009C38B2" w14:paraId="37A30B81" w14:textId="77777777" w:rsidTr="001539C9">
        <w:trPr>
          <w:trHeight w:val="1736"/>
        </w:trPr>
        <w:tc>
          <w:tcPr>
            <w:tcW w:w="1485" w:type="dxa"/>
            <w:vAlign w:val="center"/>
          </w:tcPr>
          <w:p w14:paraId="1E7470DE" w14:textId="4B17AD29" w:rsidR="009C38B2" w:rsidRPr="001539C9" w:rsidRDefault="00B6746A" w:rsidP="001539C9">
            <w:pPr>
              <w:spacing w:before="0" w:after="0"/>
              <w:rPr>
                <w:b/>
              </w:rPr>
            </w:pPr>
            <w:r w:rsidRPr="009C38B2">
              <w:rPr>
                <w:rFonts w:eastAsia="Times New Roman"/>
                <w:noProof/>
              </w:rPr>
              <w:drawing>
                <wp:inline distT="0" distB="0" distL="0" distR="0" wp14:anchorId="0C0664F9" wp14:editId="6C5C68CA">
                  <wp:extent cx="806400" cy="806400"/>
                  <wp:effectExtent l="0" t="0" r="0" b="0"/>
                  <wp:docPr id="1027" name="Picture 102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741AAA72" w14:textId="77777777" w:rsidR="009C38B2" w:rsidRPr="009C38B2" w:rsidRDefault="009C38B2" w:rsidP="001539C9">
            <w:pPr>
              <w:spacing w:before="0"/>
            </w:pPr>
          </w:p>
        </w:tc>
        <w:tc>
          <w:tcPr>
            <w:tcW w:w="7575" w:type="dxa"/>
            <w:vAlign w:val="center"/>
          </w:tcPr>
          <w:p w14:paraId="3E09C14A" w14:textId="77777777" w:rsidR="009C38B2" w:rsidRPr="009C38B2" w:rsidRDefault="009C38B2" w:rsidP="001539C9">
            <w:pPr>
              <w:spacing w:before="0" w:after="0"/>
              <w:rPr>
                <w:rFonts w:eastAsia="Times New Roman"/>
                <w:b/>
              </w:rPr>
            </w:pPr>
            <w:r w:rsidRPr="009C38B2">
              <w:rPr>
                <w:rFonts w:eastAsia="Times New Roman"/>
                <w:b/>
              </w:rPr>
              <w:t>Further reading:</w:t>
            </w:r>
          </w:p>
          <w:p w14:paraId="174900B0" w14:textId="77777777" w:rsidR="009C38B2" w:rsidRPr="009C38B2" w:rsidRDefault="009C38B2" w:rsidP="001539C9">
            <w:pPr>
              <w:spacing w:before="0" w:after="0"/>
              <w:rPr>
                <w:rFonts w:eastAsia="Times New Roman"/>
                <w:b/>
              </w:rPr>
            </w:pPr>
          </w:p>
          <w:p w14:paraId="66AC1A61" w14:textId="451B32D4" w:rsidR="009C38B2" w:rsidRPr="009C38B2" w:rsidRDefault="009C38B2" w:rsidP="001539C9">
            <w:pPr>
              <w:spacing w:before="0" w:after="0"/>
              <w:rPr>
                <w:rFonts w:eastAsia="Times New Roman"/>
              </w:rPr>
            </w:pPr>
            <w:r w:rsidRPr="009C38B2">
              <w:rPr>
                <w:rFonts w:eastAsia="Times New Roman"/>
              </w:rPr>
              <w:t xml:space="preserve">Department of Social Services, </w:t>
            </w:r>
            <w:hyperlink r:id="rId172" w:history="1">
              <w:r w:rsidRPr="00895CAF">
                <w:rPr>
                  <w:rStyle w:val="Hyperlink"/>
                  <w:rFonts w:eastAsia="Times New Roman"/>
                  <w:i/>
                </w:rPr>
                <w:t>Compulsory Reporting Guidelines for Approved Providers of Residential Aged Care</w:t>
              </w:r>
            </w:hyperlink>
            <w:r w:rsidRPr="009C38B2">
              <w:rPr>
                <w:rFonts w:eastAsia="Times New Roman"/>
                <w:i/>
              </w:rPr>
              <w:t xml:space="preserve"> </w:t>
            </w:r>
            <w:r w:rsidRPr="009C38B2">
              <w:rPr>
                <w:rFonts w:eastAsia="Times New Roman"/>
              </w:rPr>
              <w:t>(5 June 2015).</w:t>
            </w:r>
          </w:p>
          <w:p w14:paraId="737CEF26" w14:textId="77777777" w:rsidR="009C38B2" w:rsidRPr="009C38B2" w:rsidRDefault="009C38B2" w:rsidP="001539C9">
            <w:pPr>
              <w:spacing w:before="0" w:after="0"/>
              <w:rPr>
                <w:rFonts w:eastAsia="Times New Roman"/>
              </w:rPr>
            </w:pPr>
          </w:p>
          <w:p w14:paraId="1AEF84EF" w14:textId="2FEACE09" w:rsidR="009C38B2" w:rsidRPr="009C38B2" w:rsidRDefault="009C38B2" w:rsidP="001539C9">
            <w:pPr>
              <w:spacing w:before="0" w:after="0"/>
              <w:rPr>
                <w:rFonts w:eastAsia="Times New Roman"/>
              </w:rPr>
            </w:pPr>
            <w:r w:rsidRPr="009C38B2">
              <w:rPr>
                <w:rFonts w:eastAsia="Times New Roman"/>
              </w:rPr>
              <w:t xml:space="preserve">Department of Communities, Child Safety and Disability Services (Queensland), </w:t>
            </w:r>
            <w:hyperlink r:id="rId173" w:history="1">
              <w:r w:rsidRPr="00895CAF">
                <w:rPr>
                  <w:rStyle w:val="Hyperlink"/>
                  <w:rFonts w:eastAsia="Times New Roman"/>
                  <w:i/>
                </w:rPr>
                <w:t>Preventing and responding to abuse, neglect and exploitation</w:t>
              </w:r>
            </w:hyperlink>
            <w:r w:rsidRPr="009C38B2">
              <w:rPr>
                <w:rFonts w:eastAsia="Times New Roman"/>
              </w:rPr>
              <w:t xml:space="preserve"> (31 May 2015).</w:t>
            </w:r>
          </w:p>
          <w:p w14:paraId="71CB8FAD" w14:textId="77777777" w:rsidR="009C38B2" w:rsidRPr="009C38B2" w:rsidRDefault="009C38B2" w:rsidP="001539C9">
            <w:pPr>
              <w:spacing w:before="0" w:after="0"/>
              <w:rPr>
                <w:rFonts w:eastAsia="Times New Roman"/>
              </w:rPr>
            </w:pPr>
          </w:p>
          <w:p w14:paraId="2953CB4C" w14:textId="60C309D1" w:rsidR="009C38B2" w:rsidRPr="009C38B2" w:rsidRDefault="009C38B2" w:rsidP="001539C9">
            <w:pPr>
              <w:spacing w:before="0" w:after="0"/>
              <w:rPr>
                <w:rFonts w:eastAsia="Times New Roman"/>
              </w:rPr>
            </w:pPr>
            <w:r w:rsidRPr="009C38B2">
              <w:rPr>
                <w:rFonts w:eastAsia="Times New Roman"/>
              </w:rPr>
              <w:t xml:space="preserve">Department of Social Services, </w:t>
            </w:r>
            <w:hyperlink r:id="rId174" w:history="1">
              <w:r w:rsidRPr="00756F99">
                <w:rPr>
                  <w:rStyle w:val="Hyperlink"/>
                  <w:i/>
                </w:rPr>
                <w:t>National Framework for Reducing and Eliminating the Use of Restrictive Practices in the Disability Service Sector</w:t>
              </w:r>
            </w:hyperlink>
            <w:r w:rsidRPr="009C38B2">
              <w:rPr>
                <w:rFonts w:eastAsia="Times New Roman"/>
              </w:rPr>
              <w:t xml:space="preserve"> (7 November 2014).</w:t>
            </w:r>
          </w:p>
          <w:p w14:paraId="0EAAE85F" w14:textId="77777777" w:rsidR="009C38B2" w:rsidRPr="009C38B2" w:rsidRDefault="009C38B2" w:rsidP="001539C9">
            <w:pPr>
              <w:spacing w:before="0" w:after="0"/>
              <w:rPr>
                <w:rFonts w:eastAsia="Times New Roman"/>
                <w:color w:val="0000FF"/>
                <w:u w:val="single"/>
              </w:rPr>
            </w:pPr>
          </w:p>
          <w:p w14:paraId="3D8BCF78" w14:textId="5EE801A8" w:rsidR="009C38B2" w:rsidRPr="009C38B2" w:rsidRDefault="009C38B2" w:rsidP="009B78DF">
            <w:pPr>
              <w:spacing w:before="0" w:after="0"/>
              <w:rPr>
                <w:b/>
              </w:rPr>
            </w:pPr>
            <w:r w:rsidRPr="009C38B2">
              <w:rPr>
                <w:rFonts w:eastAsia="Times New Roman"/>
              </w:rPr>
              <w:t xml:space="preserve">Australian Law Reform Commission, </w:t>
            </w:r>
            <w:hyperlink r:id="rId175" w:history="1">
              <w:r w:rsidRPr="00895CAF">
                <w:rPr>
                  <w:rStyle w:val="Hyperlink"/>
                  <w:rFonts w:eastAsia="Times New Roman"/>
                  <w:i/>
                </w:rPr>
                <w:t>Equality, Capacity and Disability in Commonwealth Laws (8. Restrictive practices)</w:t>
              </w:r>
            </w:hyperlink>
            <w:r w:rsidRPr="009C38B2">
              <w:rPr>
                <w:rFonts w:eastAsia="Times New Roman"/>
              </w:rPr>
              <w:t xml:space="preserve"> </w:t>
            </w:r>
            <w:r w:rsidR="00895CAF">
              <w:t>(</w:t>
            </w:r>
            <w:r w:rsidR="00895CAF" w:rsidRPr="00895CAF">
              <w:t>24 November 2014</w:t>
            </w:r>
            <w:r w:rsidR="00895CAF">
              <w:t>)</w:t>
            </w:r>
            <w:r w:rsidRPr="009C38B2">
              <w:rPr>
                <w:rFonts w:eastAsia="Times New Roman"/>
              </w:rPr>
              <w:t xml:space="preserve">. </w:t>
            </w:r>
          </w:p>
        </w:tc>
      </w:tr>
    </w:tbl>
    <w:p w14:paraId="1F289E36" w14:textId="77777777" w:rsidR="009C38B2" w:rsidRDefault="009C38B2">
      <w:pPr>
        <w:spacing w:before="0" w:after="0"/>
      </w:pPr>
      <w:r>
        <w:br w:type="page"/>
      </w:r>
    </w:p>
    <w:p w14:paraId="55D605D1" w14:textId="1F5288B6" w:rsidR="00947ED0" w:rsidRDefault="009C38B2" w:rsidP="00BF5E1C">
      <w:pPr>
        <w:keepNext/>
        <w:keepLines/>
        <w:spacing w:before="360" w:after="0"/>
        <w:outlineLvl w:val="1"/>
        <w:rPr>
          <w:b/>
          <w:bCs/>
          <w:sz w:val="28"/>
        </w:rPr>
      </w:pPr>
      <w:bookmarkStart w:id="116" w:name="_Toc440633520"/>
      <w:r w:rsidRPr="009C38B2">
        <w:rPr>
          <w:b/>
          <w:bCs/>
          <w:sz w:val="28"/>
        </w:rPr>
        <w:lastRenderedPageBreak/>
        <w:t>8.3. Protecting privacy and confidentiality</w:t>
      </w:r>
      <w:bookmarkEnd w:id="116"/>
      <w:r w:rsidRPr="009C38B2">
        <w:rPr>
          <w:b/>
          <w:bCs/>
          <w:sz w:val="28"/>
        </w:rPr>
        <w:t xml:space="preserve"> </w:t>
      </w:r>
    </w:p>
    <w:p w14:paraId="6509E33E" w14:textId="77777777" w:rsidR="00A65D66" w:rsidRPr="009A0C6F" w:rsidRDefault="00A65D66" w:rsidP="00A65D66">
      <w:r w:rsidRPr="009A0C6F">
        <w:t xml:space="preserve">Respecting the privacy and confidentiality of service users is an integral part of service delivery. It is not just an ethical consideration, but also a legal one. </w:t>
      </w:r>
    </w:p>
    <w:p w14:paraId="3C78B232" w14:textId="77777777" w:rsidR="00A65D66" w:rsidRPr="009A0C6F" w:rsidRDefault="00A65D66" w:rsidP="00A65D66">
      <w:r w:rsidRPr="009A0C6F">
        <w:t>Recognition of the need to ensure confidentiality can be found in:</w:t>
      </w:r>
    </w:p>
    <w:p w14:paraId="7D58FC4E" w14:textId="77777777" w:rsidR="00A65D66" w:rsidRPr="009A0C6F" w:rsidRDefault="00A65D66" w:rsidP="00A65D66">
      <w:pPr>
        <w:pStyle w:val="ListParagraph"/>
        <w:numPr>
          <w:ilvl w:val="0"/>
          <w:numId w:val="87"/>
        </w:numPr>
        <w:spacing w:before="0" w:after="0"/>
      </w:pPr>
      <w:r w:rsidRPr="00726578">
        <w:t>The</w:t>
      </w:r>
      <w:r w:rsidRPr="009A0C6F">
        <w:t xml:space="preserve"> </w:t>
      </w:r>
      <w:r w:rsidRPr="00023AAC">
        <w:rPr>
          <w:i/>
        </w:rPr>
        <w:t>United Nations Convention on the Rights of Persons with Disabilities</w:t>
      </w:r>
      <w:r w:rsidRPr="009A0C6F">
        <w:t xml:space="preserve"> </w:t>
      </w:r>
    </w:p>
    <w:p w14:paraId="59D43BDD" w14:textId="77777777" w:rsidR="00A65D66" w:rsidRPr="009A0C6F" w:rsidRDefault="00A65D66" w:rsidP="00A65D66">
      <w:pPr>
        <w:pStyle w:val="ListParagraph"/>
        <w:numPr>
          <w:ilvl w:val="0"/>
          <w:numId w:val="87"/>
        </w:numPr>
        <w:spacing w:before="0" w:after="0"/>
      </w:pPr>
      <w:r w:rsidRPr="00726578">
        <w:t>The</w:t>
      </w:r>
      <w:r w:rsidRPr="009A0C6F">
        <w:t xml:space="preserve"> </w:t>
      </w:r>
      <w:r w:rsidRPr="00023AAC">
        <w:rPr>
          <w:i/>
        </w:rPr>
        <w:t>National Standards for Disability Services</w:t>
      </w:r>
    </w:p>
    <w:p w14:paraId="3E096D1E" w14:textId="2C5D2A6E" w:rsidR="00A65D66" w:rsidRPr="009A0C6F" w:rsidRDefault="00A65D66" w:rsidP="00A65D66">
      <w:pPr>
        <w:pStyle w:val="ListParagraph"/>
        <w:numPr>
          <w:ilvl w:val="0"/>
          <w:numId w:val="87"/>
        </w:numPr>
        <w:spacing w:before="0" w:after="0"/>
        <w:rPr>
          <w:i/>
        </w:rPr>
      </w:pPr>
      <w:r w:rsidRPr="00726578">
        <w:t>The</w:t>
      </w:r>
      <w:r w:rsidRPr="009A0C6F">
        <w:t xml:space="preserve"> </w:t>
      </w:r>
      <w:r w:rsidRPr="009A0C6F">
        <w:rPr>
          <w:i/>
        </w:rPr>
        <w:t>Privacy Act</w:t>
      </w:r>
      <w:r w:rsidR="00234017">
        <w:rPr>
          <w:i/>
        </w:rPr>
        <w:t xml:space="preserve"> 1988</w:t>
      </w:r>
      <w:r w:rsidRPr="00756F99">
        <w:t xml:space="preserve"> (Cth)</w:t>
      </w:r>
    </w:p>
    <w:p w14:paraId="0AABFDF4" w14:textId="77777777" w:rsidR="00A65D66" w:rsidRPr="009A0C6F" w:rsidRDefault="00A65D66" w:rsidP="00A65D66">
      <w:pPr>
        <w:pStyle w:val="ListParagraph"/>
        <w:numPr>
          <w:ilvl w:val="0"/>
          <w:numId w:val="87"/>
        </w:numPr>
        <w:spacing w:before="0" w:after="0"/>
      </w:pPr>
      <w:r w:rsidRPr="00726578">
        <w:t>The</w:t>
      </w:r>
      <w:r w:rsidRPr="009A0C6F">
        <w:t xml:space="preserve"> </w:t>
      </w:r>
      <w:r w:rsidRPr="00023AAC">
        <w:rPr>
          <w:i/>
        </w:rPr>
        <w:t>Australian Privacy Principles</w:t>
      </w:r>
    </w:p>
    <w:p w14:paraId="763002DE" w14:textId="2AEAEF7E" w:rsidR="00BF5E1C" w:rsidRPr="00BF5E1C" w:rsidRDefault="00BF5E1C" w:rsidP="00C32F7E">
      <w:pPr>
        <w:pStyle w:val="Heading3"/>
      </w:pPr>
      <w:r w:rsidRPr="00BF5E1C">
        <w:t xml:space="preserve">Discussion scenario </w:t>
      </w:r>
    </w:p>
    <w:p w14:paraId="0D763870" w14:textId="0B5FD30B" w:rsidR="00BF5E1C" w:rsidRPr="00BF5E1C" w:rsidRDefault="00BF5E1C" w:rsidP="001539C9">
      <w:r w:rsidRPr="000D78EC">
        <w:t>Juan needs to complete a form and submit it to your organisation. But he has severe dyslexia and is unable to access written information. He asks you for assistance to complete the form.</w:t>
      </w:r>
    </w:p>
    <w:tbl>
      <w:tblPr>
        <w:tblStyle w:val="TableGrid"/>
        <w:tblW w:w="0" w:type="auto"/>
        <w:tblLook w:val="04A0" w:firstRow="1" w:lastRow="0" w:firstColumn="1" w:lastColumn="0" w:noHBand="0" w:noVBand="1"/>
      </w:tblPr>
      <w:tblGrid>
        <w:gridCol w:w="1555"/>
        <w:gridCol w:w="7505"/>
      </w:tblGrid>
      <w:tr w:rsidR="000D78EC" w:rsidRPr="000D78EC" w14:paraId="2E2DE051" w14:textId="77777777" w:rsidTr="001539C9">
        <w:trPr>
          <w:trHeight w:val="1804"/>
        </w:trPr>
        <w:tc>
          <w:tcPr>
            <w:tcW w:w="1555" w:type="dxa"/>
            <w:tcBorders>
              <w:top w:val="nil"/>
              <w:left w:val="nil"/>
              <w:bottom w:val="nil"/>
              <w:right w:val="nil"/>
            </w:tcBorders>
            <w:vAlign w:val="center"/>
          </w:tcPr>
          <w:p w14:paraId="43E31E84" w14:textId="77777777" w:rsidR="000D78EC" w:rsidRPr="000D78EC" w:rsidRDefault="000D78EC" w:rsidP="001539C9">
            <w:pPr>
              <w:spacing w:before="0" w:after="0"/>
              <w:rPr>
                <w:rFonts w:eastAsia="Times New Roman"/>
                <w:b/>
              </w:rPr>
            </w:pPr>
            <w:r w:rsidRPr="000D78EC">
              <w:rPr>
                <w:rFonts w:eastAsia="Times New Roman"/>
                <w:noProof/>
              </w:rPr>
              <w:drawing>
                <wp:inline distT="0" distB="0" distL="0" distR="0" wp14:anchorId="3103498F" wp14:editId="6629CD63">
                  <wp:extent cx="806400" cy="806400"/>
                  <wp:effectExtent l="0" t="0" r="0" b="0"/>
                  <wp:docPr id="1028" name="Picture 1028"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693194FF" w14:textId="4BC867EF" w:rsidR="000D78EC" w:rsidRPr="000D78EC" w:rsidRDefault="000D78EC" w:rsidP="0072359C">
            <w:pPr>
              <w:spacing w:before="0" w:after="0"/>
              <w:rPr>
                <w:rFonts w:eastAsia="Times New Roman"/>
                <w:b/>
              </w:rPr>
            </w:pPr>
            <w:r w:rsidRPr="00BF5E1C">
              <w:rPr>
                <w:b/>
              </w:rPr>
              <w:t>What factors do you think you should consider in accommodating this request?</w:t>
            </w:r>
            <w:r w:rsidR="00BF5E1C">
              <w:rPr>
                <w:b/>
              </w:rPr>
              <w:t xml:space="preserve"> </w:t>
            </w:r>
            <w:r w:rsidR="00BF5E1C" w:rsidRPr="00756F99">
              <w:rPr>
                <w:i/>
              </w:rPr>
              <w:t>(</w:t>
            </w:r>
            <w:r w:rsidR="00C32F7E" w:rsidRPr="00756F99">
              <w:rPr>
                <w:i/>
              </w:rPr>
              <w:t>See n</w:t>
            </w:r>
            <w:r w:rsidR="00BF5E1C" w:rsidRPr="00756F99">
              <w:rPr>
                <w:i/>
              </w:rPr>
              <w:t xml:space="preserve">otes on </w:t>
            </w:r>
            <w:r w:rsidR="00BF5E1C" w:rsidRPr="00023AAC">
              <w:rPr>
                <w:i/>
              </w:rPr>
              <w:t xml:space="preserve">page </w:t>
            </w:r>
            <w:r w:rsidR="00996319" w:rsidRPr="00023AAC">
              <w:rPr>
                <w:i/>
              </w:rPr>
              <w:t>18</w:t>
            </w:r>
            <w:r w:rsidR="0072359C">
              <w:rPr>
                <w:i/>
              </w:rPr>
              <w:t>4</w:t>
            </w:r>
            <w:r w:rsidR="00BF5E1C" w:rsidRPr="00996319">
              <w:rPr>
                <w:i/>
              </w:rPr>
              <w:t>)</w:t>
            </w:r>
            <w:r w:rsidR="00947F88" w:rsidRPr="00996319">
              <w:rPr>
                <w:i/>
              </w:rPr>
              <w:t>.</w:t>
            </w:r>
          </w:p>
        </w:tc>
      </w:tr>
    </w:tbl>
    <w:p w14:paraId="50E1908B" w14:textId="1AD399D2" w:rsidR="000D78EC" w:rsidRPr="000D78EC" w:rsidRDefault="000D78EC" w:rsidP="00756F99">
      <w:pPr>
        <w:pStyle w:val="ListBullet"/>
        <w:numPr>
          <w:ilvl w:val="0"/>
          <w:numId w:val="0"/>
        </w:numPr>
        <w:spacing w:before="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55"/>
        <w:gridCol w:w="7505"/>
      </w:tblGrid>
      <w:tr w:rsidR="000D78EC" w:rsidRPr="000D78EC" w14:paraId="1C05AF77" w14:textId="77777777" w:rsidTr="001539C9">
        <w:trPr>
          <w:trHeight w:val="1678"/>
        </w:trPr>
        <w:tc>
          <w:tcPr>
            <w:tcW w:w="1555" w:type="dxa"/>
            <w:tcBorders>
              <w:top w:val="nil"/>
              <w:left w:val="nil"/>
              <w:bottom w:val="nil"/>
              <w:right w:val="nil"/>
            </w:tcBorders>
            <w:vAlign w:val="center"/>
          </w:tcPr>
          <w:p w14:paraId="1FF9F627" w14:textId="512C8946" w:rsidR="000D78EC" w:rsidRPr="000D78EC" w:rsidRDefault="000D78EC" w:rsidP="001539C9">
            <w:pPr>
              <w:spacing w:before="0" w:after="0"/>
              <w:rPr>
                <w:rFonts w:eastAsia="Times New Roman"/>
                <w:b/>
              </w:rPr>
            </w:pPr>
            <w:r w:rsidRPr="000D78EC">
              <w:rPr>
                <w:rFonts w:eastAsia="Times New Roman"/>
                <w:noProof/>
              </w:rPr>
              <w:drawing>
                <wp:inline distT="0" distB="0" distL="0" distR="0" wp14:anchorId="21292261" wp14:editId="421894EA">
                  <wp:extent cx="806400" cy="806400"/>
                  <wp:effectExtent l="0" t="0" r="0" b="0"/>
                  <wp:docPr id="1029" name="Picture 102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EBE0D01" w14:textId="0373C0EC" w:rsidR="008F3F84" w:rsidRPr="000D78EC" w:rsidRDefault="000D78EC" w:rsidP="0072359C">
            <w:pPr>
              <w:spacing w:before="0" w:after="0"/>
              <w:rPr>
                <w:rFonts w:eastAsia="Times New Roman"/>
                <w:b/>
              </w:rPr>
            </w:pPr>
            <w:r w:rsidRPr="000D78EC">
              <w:rPr>
                <w:rFonts w:eastAsia="Times New Roman"/>
                <w:b/>
              </w:rPr>
              <w:t>What do you think the term ‘personal information’ refers to? What are some of the details that you might need to keep private?</w:t>
            </w:r>
            <w:r w:rsidR="008F3F84">
              <w:rPr>
                <w:rFonts w:eastAsia="Times New Roman"/>
                <w:b/>
              </w:rPr>
              <w:t xml:space="preserve"> </w:t>
            </w:r>
            <w:r w:rsidR="00CD1CA9" w:rsidRPr="00756F99">
              <w:rPr>
                <w:rFonts w:eastAsia="Times New Roman"/>
                <w:i/>
              </w:rPr>
              <w:t xml:space="preserve">(Notes on personal information are on </w:t>
            </w:r>
            <w:r w:rsidR="00CD1CA9" w:rsidRPr="00023AAC">
              <w:rPr>
                <w:rFonts w:eastAsia="Times New Roman"/>
                <w:i/>
              </w:rPr>
              <w:t xml:space="preserve">page </w:t>
            </w:r>
            <w:r w:rsidR="00996319">
              <w:rPr>
                <w:rFonts w:eastAsia="Times New Roman"/>
                <w:i/>
              </w:rPr>
              <w:t>18</w:t>
            </w:r>
            <w:r w:rsidR="0072359C">
              <w:rPr>
                <w:rFonts w:eastAsia="Times New Roman"/>
                <w:i/>
              </w:rPr>
              <w:t>4</w:t>
            </w:r>
            <w:r w:rsidR="00996319" w:rsidRPr="00756F99">
              <w:rPr>
                <w:rFonts w:eastAsia="Times New Roman"/>
                <w:i/>
              </w:rPr>
              <w:t>)</w:t>
            </w:r>
            <w:r w:rsidR="00996319">
              <w:rPr>
                <w:rFonts w:eastAsia="Times New Roman"/>
              </w:rPr>
              <w:t>.</w:t>
            </w:r>
          </w:p>
        </w:tc>
      </w:tr>
    </w:tbl>
    <w:p w14:paraId="23419F48" w14:textId="7869AC66" w:rsidR="000D78EC" w:rsidRPr="00E342D3" w:rsidRDefault="000D78EC" w:rsidP="001539C9">
      <w:pPr>
        <w:pStyle w:val="ListBullet"/>
        <w:numPr>
          <w:ilvl w:val="0"/>
          <w:numId w:val="0"/>
        </w:numPr>
        <w:spacing w:before="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576828" w14:textId="6F9856A1" w:rsidR="000D78EC" w:rsidRPr="00E342D3" w:rsidRDefault="000D78EC" w:rsidP="000D78EC">
      <w:r w:rsidRPr="00E342D3">
        <w:lastRenderedPageBreak/>
        <w:t xml:space="preserve">The </w:t>
      </w:r>
      <w:r w:rsidRPr="00E342D3">
        <w:rPr>
          <w:i/>
        </w:rPr>
        <w:t>Australian Privacy Principles</w:t>
      </w:r>
      <w:r w:rsidRPr="00E342D3">
        <w:t xml:space="preserve"> set out the parameters to be followed by </w:t>
      </w:r>
      <w:r w:rsidR="00A65D66">
        <w:t xml:space="preserve">the </w:t>
      </w:r>
      <w:r w:rsidRPr="00E342D3">
        <w:t xml:space="preserve">Australian Government and non-government organisations who deal with people’s personal information. </w:t>
      </w:r>
    </w:p>
    <w:p w14:paraId="3D583A99" w14:textId="1E303D16" w:rsidR="000D78EC" w:rsidRDefault="000D78EC" w:rsidP="000D78EC">
      <w:r w:rsidRPr="00E342D3">
        <w:t xml:space="preserve">The </w:t>
      </w:r>
      <w:r w:rsidRPr="00E342D3">
        <w:rPr>
          <w:i/>
        </w:rPr>
        <w:t>Australian Privacy Principles</w:t>
      </w:r>
      <w:r w:rsidRPr="00E342D3">
        <w:t xml:space="preserve"> require </w:t>
      </w:r>
      <w:r>
        <w:t>s</w:t>
      </w:r>
      <w:r w:rsidRPr="00E342D3">
        <w:t xml:space="preserve">ervice providers and agencies to have their own policies and procedures in place to protect the privacy of service users. </w:t>
      </w:r>
    </w:p>
    <w:p w14:paraId="7CCCE51B" w14:textId="000FB21B" w:rsidR="000D78EC" w:rsidRPr="00E342D3" w:rsidRDefault="000D78EC" w:rsidP="000D78EC">
      <w:r>
        <w:t xml:space="preserve">The following </w:t>
      </w:r>
      <w:r w:rsidRPr="00E342D3">
        <w:t xml:space="preserve">are a few key points to remember to ensure that the privacy of </w:t>
      </w:r>
      <w:r>
        <w:t>service users is protected:</w:t>
      </w:r>
    </w:p>
    <w:p w14:paraId="5B7E41BB" w14:textId="77777777" w:rsidR="000D78EC" w:rsidRPr="00E342D3" w:rsidRDefault="000D78EC" w:rsidP="00CD18E3">
      <w:pPr>
        <w:pStyle w:val="ListBullet"/>
        <w:numPr>
          <w:ilvl w:val="0"/>
          <w:numId w:val="89"/>
        </w:numPr>
        <w:spacing w:before="0" w:after="0"/>
      </w:pPr>
      <w:r w:rsidRPr="00E342D3">
        <w:t>Do not discuss service users’ information in informal settings with people outside the organisation, such as friends or family.</w:t>
      </w:r>
    </w:p>
    <w:p w14:paraId="15AC85C4" w14:textId="77777777" w:rsidR="000D78EC" w:rsidRPr="00E342D3" w:rsidRDefault="000D78EC" w:rsidP="00CD18E3">
      <w:pPr>
        <w:pStyle w:val="ListBullet"/>
        <w:numPr>
          <w:ilvl w:val="0"/>
          <w:numId w:val="89"/>
        </w:numPr>
        <w:spacing w:before="0" w:after="0"/>
      </w:pPr>
      <w:r w:rsidRPr="00E342D3">
        <w:t>Do not discuss individual cases in public settings where there are other people present e.g. during meetings, conferences etc</w:t>
      </w:r>
      <w:r>
        <w:t>.</w:t>
      </w:r>
    </w:p>
    <w:p w14:paraId="16947A16" w14:textId="77777777" w:rsidR="000D78EC" w:rsidRPr="00E342D3" w:rsidRDefault="000D78EC" w:rsidP="00CD18E3">
      <w:pPr>
        <w:pStyle w:val="ListBullet"/>
        <w:numPr>
          <w:ilvl w:val="0"/>
          <w:numId w:val="89"/>
        </w:numPr>
        <w:spacing w:before="0" w:after="0"/>
      </w:pPr>
      <w:r w:rsidRPr="00E342D3">
        <w:t>Do not disclose personal information about a service user to any third party without the service user’s informed consent.</w:t>
      </w:r>
    </w:p>
    <w:p w14:paraId="591C5537" w14:textId="77777777" w:rsidR="000D78EC" w:rsidRPr="00E342D3" w:rsidRDefault="000D78EC" w:rsidP="00CD18E3">
      <w:pPr>
        <w:pStyle w:val="ListBullet"/>
        <w:numPr>
          <w:ilvl w:val="0"/>
          <w:numId w:val="89"/>
        </w:numPr>
        <w:spacing w:before="0" w:after="0"/>
      </w:pPr>
      <w:r w:rsidRPr="00E342D3">
        <w:t>File documents that contain personal information about service users appropriately and avoid leaving them in areas where the</w:t>
      </w:r>
      <w:r>
        <w:t>y can be seen by other people.</w:t>
      </w:r>
    </w:p>
    <w:p w14:paraId="2EFDF3CD" w14:textId="77777777" w:rsidR="000D78EC" w:rsidRPr="00E342D3" w:rsidRDefault="000D78EC" w:rsidP="000D78EC">
      <w:pPr>
        <w:pStyle w:val="ListBullet"/>
        <w:numPr>
          <w:ilvl w:val="0"/>
          <w:numId w:val="0"/>
        </w:numPr>
      </w:pPr>
      <w:r w:rsidRPr="00E342D3">
        <w:t>If you need to release a service users’ personal information or disclose information about them to another party, you need to seek the ‘informed consent’ of the service user.</w:t>
      </w:r>
    </w:p>
    <w:tbl>
      <w:tblPr>
        <w:tblStyle w:val="TableGrid"/>
        <w:tblW w:w="0" w:type="auto"/>
        <w:tblLook w:val="04A0" w:firstRow="1" w:lastRow="0" w:firstColumn="1" w:lastColumn="0" w:noHBand="0" w:noVBand="1"/>
      </w:tblPr>
      <w:tblGrid>
        <w:gridCol w:w="1555"/>
        <w:gridCol w:w="7505"/>
      </w:tblGrid>
      <w:tr w:rsidR="000D78EC" w14:paraId="7A177514" w14:textId="77777777" w:rsidTr="001539C9">
        <w:trPr>
          <w:trHeight w:val="1488"/>
        </w:trPr>
        <w:tc>
          <w:tcPr>
            <w:tcW w:w="1555" w:type="dxa"/>
            <w:tcBorders>
              <w:top w:val="nil"/>
              <w:left w:val="nil"/>
              <w:bottom w:val="nil"/>
              <w:right w:val="nil"/>
            </w:tcBorders>
            <w:vAlign w:val="center"/>
          </w:tcPr>
          <w:p w14:paraId="0450E168" w14:textId="377FAB6B" w:rsidR="000D78EC" w:rsidRDefault="000D78EC" w:rsidP="001539C9">
            <w:pPr>
              <w:spacing w:after="0"/>
              <w:rPr>
                <w:b/>
              </w:rPr>
            </w:pPr>
            <w:r>
              <w:rPr>
                <w:noProof/>
              </w:rPr>
              <w:drawing>
                <wp:inline distT="0" distB="0" distL="0" distR="0" wp14:anchorId="75E1873C" wp14:editId="680E083F">
                  <wp:extent cx="806400" cy="806400"/>
                  <wp:effectExtent l="0" t="0" r="0" b="0"/>
                  <wp:docPr id="22569" name="Picture 2256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0C462573" w14:textId="0B2859F8" w:rsidR="00CD1CA9" w:rsidRPr="00CD1CA9" w:rsidRDefault="000D78EC" w:rsidP="0072359C">
            <w:pPr>
              <w:pStyle w:val="ListBullet"/>
              <w:numPr>
                <w:ilvl w:val="0"/>
                <w:numId w:val="0"/>
              </w:numPr>
              <w:tabs>
                <w:tab w:val="left" w:pos="720"/>
              </w:tabs>
            </w:pPr>
            <w:r w:rsidRPr="00CD1CA9">
              <w:rPr>
                <w:b/>
              </w:rPr>
              <w:t>What do you think is meant b</w:t>
            </w:r>
            <w:r w:rsidR="00B56F48" w:rsidRPr="00CD1CA9">
              <w:rPr>
                <w:b/>
              </w:rPr>
              <w:t>y the term ‘informed consent’?</w:t>
            </w:r>
            <w:r w:rsidR="00CD1CA9" w:rsidRPr="00CD1CA9">
              <w:rPr>
                <w:b/>
              </w:rPr>
              <w:t xml:space="preserve"> </w:t>
            </w:r>
            <w:r w:rsidR="00CD1CA9" w:rsidRPr="00756F99">
              <w:rPr>
                <w:i/>
              </w:rPr>
              <w:t xml:space="preserve">(Definition found on </w:t>
            </w:r>
            <w:r w:rsidR="00CD1CA9" w:rsidRPr="00023AAC">
              <w:rPr>
                <w:i/>
              </w:rPr>
              <w:t xml:space="preserve">page </w:t>
            </w:r>
            <w:r w:rsidR="008C663B">
              <w:rPr>
                <w:i/>
              </w:rPr>
              <w:t>18</w:t>
            </w:r>
            <w:r w:rsidR="0072359C">
              <w:rPr>
                <w:i/>
              </w:rPr>
              <w:t>4</w:t>
            </w:r>
            <w:r w:rsidR="008C663B" w:rsidRPr="00756F99">
              <w:rPr>
                <w:i/>
              </w:rPr>
              <w:t>)</w:t>
            </w:r>
            <w:r w:rsidR="008C663B">
              <w:t>.</w:t>
            </w:r>
          </w:p>
        </w:tc>
      </w:tr>
    </w:tbl>
    <w:p w14:paraId="3D10C72C" w14:textId="37DFF68C" w:rsidR="00A34A47" w:rsidRPr="00A34A47" w:rsidRDefault="00B56F48" w:rsidP="001539C9">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16E600" w14:textId="77777777" w:rsidR="00CD3E95" w:rsidRPr="00DD60DA" w:rsidRDefault="00CD3E95" w:rsidP="00CD3E95">
      <w:r w:rsidRPr="00DD60DA">
        <w:t>Sometimes when disability is involved, breaches of privacy can be far more subtle. Consider the following scenario.</w:t>
      </w:r>
    </w:p>
    <w:tbl>
      <w:tblPr>
        <w:tblStyle w:val="TableGrid"/>
        <w:tblW w:w="0" w:type="auto"/>
        <w:tblLook w:val="04A0" w:firstRow="1" w:lastRow="0" w:firstColumn="1" w:lastColumn="0" w:noHBand="0" w:noVBand="1"/>
      </w:tblPr>
      <w:tblGrid>
        <w:gridCol w:w="1555"/>
        <w:gridCol w:w="7505"/>
      </w:tblGrid>
      <w:tr w:rsidR="00CD3E95" w14:paraId="284A06C8" w14:textId="77777777" w:rsidTr="00B37709">
        <w:trPr>
          <w:trHeight w:val="1678"/>
        </w:trPr>
        <w:tc>
          <w:tcPr>
            <w:tcW w:w="1555" w:type="dxa"/>
            <w:tcBorders>
              <w:top w:val="nil"/>
              <w:left w:val="nil"/>
              <w:bottom w:val="nil"/>
              <w:right w:val="nil"/>
            </w:tcBorders>
          </w:tcPr>
          <w:p w14:paraId="564951B8" w14:textId="5583EA9F" w:rsidR="00CD3E95" w:rsidRDefault="00CD1CA9" w:rsidP="00B37709">
            <w:pPr>
              <w:spacing w:after="0"/>
              <w:rPr>
                <w:b/>
              </w:rPr>
            </w:pPr>
            <w:r>
              <w:rPr>
                <w:noProof/>
              </w:rPr>
              <w:drawing>
                <wp:inline distT="0" distB="0" distL="0" distR="0" wp14:anchorId="40CCBF09" wp14:editId="09C99DFB">
                  <wp:extent cx="806400" cy="806400"/>
                  <wp:effectExtent l="0" t="0" r="0" b="0"/>
                  <wp:docPr id="22570" name="Picture 2257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5D0EBD0" w14:textId="49FC0B04" w:rsidR="00CD3E95" w:rsidRDefault="00CD3E95" w:rsidP="00B37709">
            <w:pPr>
              <w:spacing w:after="0"/>
              <w:rPr>
                <w:b/>
              </w:rPr>
            </w:pPr>
          </w:p>
          <w:p w14:paraId="4AF380F3" w14:textId="77777777" w:rsidR="00CD3E95" w:rsidRDefault="00CD3E95" w:rsidP="00B37709">
            <w:pPr>
              <w:spacing w:after="0"/>
              <w:rPr>
                <w:b/>
              </w:rPr>
            </w:pPr>
          </w:p>
        </w:tc>
        <w:tc>
          <w:tcPr>
            <w:tcW w:w="7505" w:type="dxa"/>
            <w:tcBorders>
              <w:top w:val="nil"/>
              <w:left w:val="nil"/>
              <w:bottom w:val="nil"/>
              <w:right w:val="nil"/>
            </w:tcBorders>
          </w:tcPr>
          <w:p w14:paraId="70D70703" w14:textId="5E5443F3" w:rsidR="00CD3E95" w:rsidRPr="00E342D3" w:rsidRDefault="00CD3E95" w:rsidP="00B37709">
            <w:pPr>
              <w:spacing w:after="0"/>
              <w:rPr>
                <w:b/>
              </w:rPr>
            </w:pPr>
            <w:r>
              <w:rPr>
                <w:b/>
              </w:rPr>
              <w:lastRenderedPageBreak/>
              <w:t>Discussion scenario:</w:t>
            </w:r>
          </w:p>
          <w:p w14:paraId="002BF3A6" w14:textId="61BFBA0F" w:rsidR="00CD3E95" w:rsidRDefault="00CD3E95" w:rsidP="00CD3E95">
            <w:pPr>
              <w:spacing w:after="0"/>
            </w:pPr>
            <w:r w:rsidRPr="00E342D3">
              <w:t xml:space="preserve">You’ve asked people to RSVP for your event. Sandra has contacted you to let you know that she will be attending, but that she uses a wheelchair and has specific access requirements. You ask your colleague to visit the venue to double-check that it is fully accessible. Upon fulfilling this request, your colleague speaks to the </w:t>
            </w:r>
            <w:r>
              <w:lastRenderedPageBreak/>
              <w:t>e</w:t>
            </w:r>
            <w:r w:rsidRPr="00E342D3">
              <w:t xml:space="preserve">vent </w:t>
            </w:r>
            <w:r>
              <w:t>m</w:t>
            </w:r>
            <w:r w:rsidRPr="00E342D3">
              <w:t xml:space="preserve">anager at the venue and indicates there will be a wheelchair-user attending, stating Sandra’s first and last name. </w:t>
            </w:r>
          </w:p>
          <w:p w14:paraId="312EE14D" w14:textId="0CDCD66C" w:rsidR="00CD3E95" w:rsidRPr="00CD1CA9" w:rsidRDefault="00CD3E95" w:rsidP="00B37709">
            <w:pPr>
              <w:spacing w:after="0"/>
            </w:pPr>
            <w:r w:rsidRPr="00CD3E95">
              <w:rPr>
                <w:b/>
              </w:rPr>
              <w:t>What potential issues or problems arise from this?</w:t>
            </w:r>
            <w:r w:rsidR="00CD1CA9">
              <w:rPr>
                <w:b/>
              </w:rPr>
              <w:t xml:space="preserve"> </w:t>
            </w:r>
            <w:r w:rsidR="00CD1CA9" w:rsidRPr="00756F99">
              <w:rPr>
                <w:i/>
              </w:rPr>
              <w:t>(</w:t>
            </w:r>
            <w:r w:rsidR="00C32F7E" w:rsidRPr="00756F99">
              <w:rPr>
                <w:i/>
              </w:rPr>
              <w:t>See n</w:t>
            </w:r>
            <w:r w:rsidR="00CD1CA9" w:rsidRPr="00756F99">
              <w:rPr>
                <w:i/>
              </w:rPr>
              <w:t xml:space="preserve">otes </w:t>
            </w:r>
            <w:r w:rsidR="00CD1CA9" w:rsidRPr="00996319">
              <w:rPr>
                <w:i/>
              </w:rPr>
              <w:t xml:space="preserve">on </w:t>
            </w:r>
            <w:r w:rsidR="00CD1CA9" w:rsidRPr="00023AAC">
              <w:rPr>
                <w:i/>
              </w:rPr>
              <w:t>page</w:t>
            </w:r>
            <w:r w:rsidR="00996319" w:rsidRPr="00996319">
              <w:rPr>
                <w:i/>
              </w:rPr>
              <w:t>18</w:t>
            </w:r>
            <w:r w:rsidR="0072359C">
              <w:rPr>
                <w:i/>
              </w:rPr>
              <w:t>4</w:t>
            </w:r>
            <w:r w:rsidR="00CD1CA9" w:rsidRPr="00996319">
              <w:rPr>
                <w:i/>
              </w:rPr>
              <w:t>).</w:t>
            </w:r>
            <w:r w:rsidR="00CD1CA9" w:rsidRPr="00756F99">
              <w:rPr>
                <w:i/>
              </w:rPr>
              <w:t xml:space="preserve"> </w:t>
            </w:r>
          </w:p>
          <w:p w14:paraId="6E861113" w14:textId="77777777" w:rsidR="00CD3E95" w:rsidRDefault="00CD3E95" w:rsidP="00B37709">
            <w:pPr>
              <w:spacing w:after="0"/>
              <w:rPr>
                <w:b/>
              </w:rPr>
            </w:pPr>
          </w:p>
        </w:tc>
      </w:tr>
    </w:tbl>
    <w:p w14:paraId="43C55246" w14:textId="5CE50B76" w:rsidR="00CD3E95" w:rsidRPr="00E342D3" w:rsidRDefault="00CD3E95" w:rsidP="001539C9">
      <w:pPr>
        <w:pStyle w:val="ListBullet"/>
        <w:numPr>
          <w:ilvl w:val="0"/>
          <w:numId w:val="0"/>
        </w:numPr>
        <w:spacing w:before="0" w:line="480" w:lineRule="auto"/>
      </w:pPr>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489117" w14:textId="179FD768" w:rsidR="00CD3E95" w:rsidRPr="00E342D3" w:rsidRDefault="00CD3E95" w:rsidP="00CD3E95">
      <w:r w:rsidRPr="00E342D3">
        <w:t xml:space="preserve">While protecting the privacy of service users is paramount, the </w:t>
      </w:r>
      <w:r w:rsidRPr="00E342D3">
        <w:rPr>
          <w:i/>
        </w:rPr>
        <w:t>Australian Privacy Principles</w:t>
      </w:r>
      <w:r w:rsidRPr="00E342D3">
        <w:t xml:space="preserve"> also recognise that there are some situations where it may be necessary to disclose personal information without the consent of the</w:t>
      </w:r>
      <w:r w:rsidR="00AB0FC1">
        <w:t xml:space="preserve"> individual concerned, such as:</w:t>
      </w:r>
    </w:p>
    <w:p w14:paraId="36F31CF9" w14:textId="77777777" w:rsidR="00CD3E95" w:rsidRPr="00E342D3" w:rsidRDefault="00CD3E95" w:rsidP="00CD18E3">
      <w:pPr>
        <w:pStyle w:val="ListBullet"/>
        <w:numPr>
          <w:ilvl w:val="0"/>
          <w:numId w:val="90"/>
        </w:numPr>
        <w:spacing w:before="120" w:after="120"/>
        <w:ind w:left="714" w:hanging="357"/>
        <w:contextualSpacing/>
      </w:pPr>
      <w:r w:rsidRPr="00E342D3">
        <w:t>If you reasonably suspect that not disclosing the information may result in harm to the individual, or harm to another person or people.</w:t>
      </w:r>
    </w:p>
    <w:p w14:paraId="27AB5732" w14:textId="77777777" w:rsidR="00CD3E95" w:rsidRPr="00FB3649" w:rsidRDefault="00CD3E95" w:rsidP="00CD18E3">
      <w:pPr>
        <w:pStyle w:val="ListBullet"/>
        <w:numPr>
          <w:ilvl w:val="0"/>
          <w:numId w:val="90"/>
        </w:numPr>
        <w:spacing w:before="120" w:after="120"/>
        <w:ind w:left="714" w:hanging="357"/>
        <w:contextualSpacing/>
      </w:pPr>
      <w:r w:rsidRPr="00FB3649">
        <w:t>If disclosure is necessary to assist the Police to locate a person who has been reported as missing.</w:t>
      </w:r>
    </w:p>
    <w:p w14:paraId="0412613D" w14:textId="65B216E5" w:rsidR="00CD3E95" w:rsidRPr="00CD3E95" w:rsidRDefault="00CD3E95" w:rsidP="00CD18E3">
      <w:pPr>
        <w:pStyle w:val="ListBullet"/>
        <w:numPr>
          <w:ilvl w:val="0"/>
          <w:numId w:val="90"/>
        </w:numPr>
        <w:spacing w:before="120" w:after="120"/>
        <w:ind w:left="714" w:hanging="357"/>
        <w:contextualSpacing/>
      </w:pPr>
      <w:r w:rsidRPr="00FB3649">
        <w:t>If you have been asked to disclose the information as part of a court order.</w:t>
      </w:r>
      <w:r w:rsidRPr="00FB3649">
        <w:rPr>
          <w:rStyle w:val="EndnoteReference"/>
        </w:rPr>
        <w:endnoteReference w:id="124"/>
      </w:r>
    </w:p>
    <w:p w14:paraId="66387D66" w14:textId="65670F18" w:rsidR="00CD3E95" w:rsidRDefault="00CD3E95" w:rsidP="00CD3E95">
      <w:pPr>
        <w:tabs>
          <w:tab w:val="left" w:pos="735"/>
        </w:tabs>
        <w:autoSpaceDE w:val="0"/>
        <w:autoSpaceDN w:val="0"/>
        <w:adjustRightInd w:val="0"/>
      </w:pPr>
      <w:r w:rsidRPr="00E342D3">
        <w:rPr>
          <w:highlight w:val="white"/>
        </w:rPr>
        <w:t>The examples we’ve been talking about relate to information privacy, but there are also other forms of privacy, such as personal or physical privacy</w:t>
      </w:r>
      <w:r>
        <w:rPr>
          <w:highlight w:val="white"/>
        </w:rPr>
        <w:t>, which are explored further in the following viewing activity</w:t>
      </w:r>
      <w:r w:rsidRPr="00E342D3">
        <w:rPr>
          <w:highlight w:val="white"/>
        </w:rPr>
        <w:t xml:space="preserve">. </w:t>
      </w:r>
    </w:p>
    <w:p w14:paraId="67EA323D" w14:textId="1E9648AC" w:rsidR="00C32F7E" w:rsidRDefault="00C32F7E">
      <w:pPr>
        <w:spacing w:before="0" w:after="0"/>
        <w:rPr>
          <w:highlight w:val="white"/>
        </w:rPr>
      </w:pPr>
      <w:r>
        <w:rPr>
          <w:highlight w:val="white"/>
        </w:rPr>
        <w:br w:type="page"/>
      </w:r>
    </w:p>
    <w:p w14:paraId="202F8F31" w14:textId="3A9D9071" w:rsidR="00CD3E95" w:rsidRDefault="00CD3E95" w:rsidP="00C32F7E">
      <w:pPr>
        <w:pStyle w:val="Heading3"/>
      </w:pPr>
      <w:r w:rsidRPr="00CD3E95">
        <w:lastRenderedPageBreak/>
        <w:t>Viewing activity</w:t>
      </w:r>
    </w:p>
    <w:tbl>
      <w:tblPr>
        <w:tblStyle w:val="TableGrid"/>
        <w:tblW w:w="0" w:type="auto"/>
        <w:tblLook w:val="04A0" w:firstRow="1" w:lastRow="0" w:firstColumn="1" w:lastColumn="0" w:noHBand="0" w:noVBand="1"/>
      </w:tblPr>
      <w:tblGrid>
        <w:gridCol w:w="1507"/>
        <w:gridCol w:w="7563"/>
      </w:tblGrid>
      <w:tr w:rsidR="00CF15FE" w14:paraId="1E1A7D66" w14:textId="77777777" w:rsidTr="00CF15FE">
        <w:trPr>
          <w:trHeight w:val="1124"/>
        </w:trPr>
        <w:tc>
          <w:tcPr>
            <w:tcW w:w="1507" w:type="dxa"/>
            <w:tcBorders>
              <w:top w:val="nil"/>
              <w:left w:val="nil"/>
              <w:bottom w:val="nil"/>
              <w:right w:val="nil"/>
            </w:tcBorders>
          </w:tcPr>
          <w:p w14:paraId="09A760D5" w14:textId="77777777" w:rsidR="00CF15FE" w:rsidRDefault="00CF15FE" w:rsidP="00116F24">
            <w:pPr>
              <w:spacing w:before="0" w:after="0"/>
            </w:pPr>
          </w:p>
          <w:p w14:paraId="5F3B7393" w14:textId="2F7DA54A" w:rsidR="00CF15FE" w:rsidRDefault="00CF15FE" w:rsidP="00116F24">
            <w:pPr>
              <w:spacing w:before="0" w:after="0"/>
            </w:pPr>
            <w:r>
              <w:rPr>
                <w:noProof/>
              </w:rPr>
              <w:drawing>
                <wp:inline distT="0" distB="0" distL="0" distR="0" wp14:anchorId="794982C0" wp14:editId="57687B9F">
                  <wp:extent cx="804545" cy="804545"/>
                  <wp:effectExtent l="0" t="0" r="0" b="0"/>
                  <wp:docPr id="223" name="Picture 223"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563" w:type="dxa"/>
            <w:tcBorders>
              <w:top w:val="nil"/>
              <w:left w:val="nil"/>
              <w:bottom w:val="nil"/>
              <w:right w:val="nil"/>
            </w:tcBorders>
          </w:tcPr>
          <w:p w14:paraId="4DE54205" w14:textId="2AE99560" w:rsidR="00CF15FE" w:rsidRPr="00E342D3" w:rsidRDefault="00CF15FE" w:rsidP="00CF15FE">
            <w:pPr>
              <w:rPr>
                <w:szCs w:val="18"/>
              </w:rPr>
            </w:pPr>
            <w:r w:rsidRPr="00E342D3">
              <w:rPr>
                <w:b/>
                <w:szCs w:val="18"/>
              </w:rPr>
              <w:t xml:space="preserve">Video: </w:t>
            </w:r>
            <w:bookmarkStart w:id="117" w:name="OLE_LINK50"/>
            <w:bookmarkStart w:id="118" w:name="OLE_LINK51"/>
            <w:r w:rsidRPr="00E342D3">
              <w:rPr>
                <w:szCs w:val="18"/>
              </w:rPr>
              <w:t>‘</w:t>
            </w:r>
            <w:hyperlink r:id="rId176" w:history="1">
              <w:r w:rsidRPr="00A65D66">
                <w:rPr>
                  <w:rStyle w:val="Hyperlink"/>
                  <w:szCs w:val="18"/>
                </w:rPr>
                <w:t>Dignity in care: privacy</w:t>
              </w:r>
              <w:bookmarkEnd w:id="117"/>
              <w:bookmarkEnd w:id="118"/>
              <w:r w:rsidRPr="00A65D66">
                <w:rPr>
                  <w:rStyle w:val="Hyperlink"/>
                  <w:szCs w:val="18"/>
                </w:rPr>
                <w:t>’</w:t>
              </w:r>
            </w:hyperlink>
          </w:p>
          <w:p w14:paraId="06CDBEB9" w14:textId="3AC303AB" w:rsidR="00CF15FE" w:rsidRPr="00CF15FE" w:rsidRDefault="00CF15FE" w:rsidP="00A65D66">
            <w:pPr>
              <w:rPr>
                <w:color w:val="0000FF"/>
                <w:szCs w:val="18"/>
                <w:u w:val="single"/>
              </w:rPr>
            </w:pPr>
            <w:r w:rsidRPr="00E342D3">
              <w:rPr>
                <w:b/>
                <w:szCs w:val="18"/>
              </w:rPr>
              <w:t xml:space="preserve">Source: </w:t>
            </w:r>
            <w:r w:rsidRPr="00E342D3">
              <w:rPr>
                <w:szCs w:val="18"/>
              </w:rPr>
              <w:t>The Social Care Institute for Excellence</w:t>
            </w:r>
          </w:p>
        </w:tc>
      </w:tr>
    </w:tbl>
    <w:p w14:paraId="6788E433" w14:textId="02FE2B0F" w:rsidR="00CF15FE" w:rsidRPr="00CF15FE" w:rsidRDefault="00CF15FE" w:rsidP="00CF15FE">
      <w:r>
        <w:rPr>
          <w:noProof/>
        </w:rPr>
        <w:drawing>
          <wp:inline distT="0" distB="0" distL="0" distR="0" wp14:anchorId="6BC680D7" wp14:editId="5E5B6B96">
            <wp:extent cx="3303917" cy="1827536"/>
            <wp:effectExtent l="0" t="0" r="0" b="1270"/>
            <wp:docPr id="1031" name="Picture 1031" descr="A line drawing of people holding h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screen">
                      <a:extLst>
                        <a:ext uri="{28A0092B-C50C-407E-A947-70E740481C1C}">
                          <a14:useLocalDpi xmlns:a14="http://schemas.microsoft.com/office/drawing/2010/main"/>
                        </a:ext>
                      </a:extLst>
                    </a:blip>
                    <a:stretch>
                      <a:fillRect/>
                    </a:stretch>
                  </pic:blipFill>
                  <pic:spPr>
                    <a:xfrm>
                      <a:off x="0" y="0"/>
                      <a:ext cx="3310905" cy="1831401"/>
                    </a:xfrm>
                    <a:prstGeom prst="rect">
                      <a:avLst/>
                    </a:prstGeom>
                  </pic:spPr>
                </pic:pic>
              </a:graphicData>
            </a:graphic>
          </wp:inline>
        </w:drawing>
      </w:r>
    </w:p>
    <w:p w14:paraId="01DFDA38" w14:textId="77777777" w:rsidR="00CD3E95" w:rsidRPr="00E342D3" w:rsidRDefault="00CD3E95" w:rsidP="00CD3E95">
      <w:pPr>
        <w:rPr>
          <w:b/>
          <w:szCs w:val="18"/>
        </w:rPr>
      </w:pPr>
      <w:r w:rsidRPr="00E342D3">
        <w:rPr>
          <w:b/>
          <w:szCs w:val="18"/>
        </w:rPr>
        <w:t xml:space="preserve">Summary: </w:t>
      </w:r>
      <w:r w:rsidRPr="00E342D3">
        <w:rPr>
          <w:color w:val="303030"/>
        </w:rPr>
        <w:t>Th</w:t>
      </w:r>
      <w:r>
        <w:rPr>
          <w:color w:val="303030"/>
        </w:rPr>
        <w:t xml:space="preserve">is video </w:t>
      </w:r>
      <w:r w:rsidRPr="00E342D3">
        <w:rPr>
          <w:color w:val="303030"/>
        </w:rPr>
        <w:t>looks at privacy and its role as a major contributor to providing dignity in care.</w:t>
      </w:r>
      <w:r>
        <w:rPr>
          <w:color w:val="303030"/>
        </w:rPr>
        <w:t xml:space="preserve"> </w:t>
      </w:r>
      <w:r w:rsidRPr="00E342D3">
        <w:rPr>
          <w:color w:val="303030"/>
        </w:rPr>
        <w:t>Privacy in practice mean</w:t>
      </w:r>
      <w:r>
        <w:rPr>
          <w:color w:val="303030"/>
        </w:rPr>
        <w:t>s</w:t>
      </w:r>
      <w:r w:rsidRPr="00E342D3">
        <w:rPr>
          <w:color w:val="303030"/>
        </w:rPr>
        <w:t xml:space="preserve"> making sure tha</w:t>
      </w:r>
      <w:r>
        <w:rPr>
          <w:color w:val="303030"/>
        </w:rPr>
        <w:t xml:space="preserve">t </w:t>
      </w:r>
      <w:r w:rsidRPr="00E342D3">
        <w:rPr>
          <w:color w:val="303030"/>
        </w:rPr>
        <w:t>a confidentiality policy is in place an</w:t>
      </w:r>
      <w:r>
        <w:rPr>
          <w:color w:val="303030"/>
        </w:rPr>
        <w:t xml:space="preserve">d followed by all staff, making </w:t>
      </w:r>
      <w:r w:rsidRPr="00E342D3">
        <w:rPr>
          <w:color w:val="303030"/>
        </w:rPr>
        <w:t>issues of privacy and dignity a fundamental part of staff induction and training</w:t>
      </w:r>
      <w:r>
        <w:rPr>
          <w:color w:val="303030"/>
        </w:rPr>
        <w:t>,</w:t>
      </w:r>
      <w:r w:rsidRPr="00E342D3">
        <w:rPr>
          <w:color w:val="303030"/>
        </w:rPr>
        <w:t xml:space="preserve"> and making sure that</w:t>
      </w:r>
      <w:r>
        <w:rPr>
          <w:color w:val="303030"/>
        </w:rPr>
        <w:t xml:space="preserve"> </w:t>
      </w:r>
      <w:r w:rsidRPr="00E342D3">
        <w:rPr>
          <w:color w:val="303030"/>
        </w:rPr>
        <w:t>only those who need information to carry out their work have access to people’s personal records or financial information.</w:t>
      </w:r>
    </w:p>
    <w:p w14:paraId="382F8A44" w14:textId="77777777" w:rsidR="00DD5B51" w:rsidRPr="008677A0" w:rsidRDefault="00DD5B51" w:rsidP="00DD5B51">
      <w:pPr>
        <w:spacing w:before="0" w:after="0"/>
        <w:rPr>
          <w:b/>
        </w:rPr>
      </w:pPr>
      <w:r w:rsidRPr="008677A0">
        <w:rPr>
          <w:b/>
        </w:rPr>
        <w:t>Notes:</w:t>
      </w:r>
    </w:p>
    <w:p w14:paraId="32E2B8A9" w14:textId="077BBEC9" w:rsidR="00DD5B51" w:rsidRPr="00DD5B51" w:rsidRDefault="00DD5B51" w:rsidP="001539C9">
      <w:pPr>
        <w:spacing w:before="0" w:after="0" w:line="480" w:lineRule="auto"/>
      </w:pPr>
      <w:r>
        <w:t>_________________________________________________________________________________________________________________________________________________________________________________________________________</w:t>
      </w:r>
    </w:p>
    <w:p w14:paraId="3ED2F3B3" w14:textId="77777777" w:rsidR="00DD5B51" w:rsidRPr="003274FF" w:rsidRDefault="00DD5B51" w:rsidP="00DD5B51">
      <w:pPr>
        <w:jc w:val="both"/>
        <w:rPr>
          <w:b/>
          <w:szCs w:val="18"/>
        </w:rPr>
      </w:pPr>
      <w:r w:rsidRPr="003274FF">
        <w:rPr>
          <w:b/>
          <w:szCs w:val="18"/>
        </w:rPr>
        <w:t>Key points</w:t>
      </w:r>
      <w:r>
        <w:rPr>
          <w:b/>
          <w:szCs w:val="18"/>
        </w:rPr>
        <w:t xml:space="preserve"> to remember</w:t>
      </w:r>
    </w:p>
    <w:p w14:paraId="3DDBFEBB" w14:textId="77777777" w:rsidR="00DD5B51" w:rsidRPr="00DD5B51" w:rsidRDefault="00DD5B51" w:rsidP="00DD5B51">
      <w:pPr>
        <w:spacing w:before="120" w:after="120"/>
        <w:jc w:val="both"/>
        <w:rPr>
          <w:szCs w:val="18"/>
        </w:rPr>
      </w:pPr>
      <w:r w:rsidRPr="00DD5B51">
        <w:rPr>
          <w:szCs w:val="18"/>
        </w:rPr>
        <w:t>To ensure that you respect service users’ privacy and personal space, you should:</w:t>
      </w:r>
    </w:p>
    <w:p w14:paraId="3BC82A92" w14:textId="77777777" w:rsidR="00DD5B51" w:rsidRPr="00E342D3" w:rsidRDefault="00DD5B51" w:rsidP="00CD18E3">
      <w:pPr>
        <w:pStyle w:val="ListBullet"/>
        <w:numPr>
          <w:ilvl w:val="0"/>
          <w:numId w:val="91"/>
        </w:numPr>
        <w:spacing w:before="120" w:after="120"/>
        <w:jc w:val="both"/>
      </w:pPr>
      <w:r w:rsidRPr="00E342D3">
        <w:t>Always knock before entering a room; especially a service users’ bedroom or bathroom.</w:t>
      </w:r>
    </w:p>
    <w:p w14:paraId="0915E654" w14:textId="77777777" w:rsidR="00DD5B51" w:rsidRPr="00E342D3" w:rsidRDefault="00DD5B51" w:rsidP="00CD18E3">
      <w:pPr>
        <w:pStyle w:val="ListBullet"/>
        <w:numPr>
          <w:ilvl w:val="0"/>
          <w:numId w:val="91"/>
        </w:numPr>
        <w:spacing w:before="120" w:after="120"/>
        <w:jc w:val="both"/>
      </w:pPr>
      <w:r w:rsidRPr="00E342D3">
        <w:t>Not enter other parts of a service user’s home without their permission.</w:t>
      </w:r>
    </w:p>
    <w:p w14:paraId="2831DC57" w14:textId="77777777" w:rsidR="00DD5B51" w:rsidRPr="00E342D3" w:rsidRDefault="00DD5B51" w:rsidP="00CD18E3">
      <w:pPr>
        <w:pStyle w:val="ListBullet"/>
        <w:numPr>
          <w:ilvl w:val="0"/>
          <w:numId w:val="91"/>
        </w:numPr>
        <w:spacing w:before="120" w:after="120"/>
        <w:jc w:val="both"/>
      </w:pPr>
      <w:r w:rsidRPr="00E342D3">
        <w:t>Not touch a service user’s belongings without their permission. This also extends to mobility aids.</w:t>
      </w:r>
    </w:p>
    <w:p w14:paraId="1BDEB572" w14:textId="77777777" w:rsidR="00DD5B51" w:rsidRPr="00E342D3" w:rsidRDefault="00DD5B51" w:rsidP="00CD18E3">
      <w:pPr>
        <w:pStyle w:val="ListBullet"/>
        <w:numPr>
          <w:ilvl w:val="0"/>
          <w:numId w:val="91"/>
        </w:numPr>
        <w:spacing w:before="120" w:after="120"/>
        <w:jc w:val="both"/>
      </w:pPr>
      <w:r w:rsidRPr="00E342D3">
        <w:t>If you are assisting with tasks of a sensitive nature, such as showering or toileting, ensure that the service user’s dignity is maintained to the fullest extent possible by closing doors behind you, and letting the service user direct how they would like things to be done.</w:t>
      </w:r>
    </w:p>
    <w:p w14:paraId="081DDA19" w14:textId="3152CFCE" w:rsidR="00DD5B51" w:rsidRDefault="00DD5B51" w:rsidP="00756F99">
      <w:pPr>
        <w:pStyle w:val="ListBullet"/>
        <w:numPr>
          <w:ilvl w:val="0"/>
          <w:numId w:val="91"/>
        </w:numPr>
        <w:spacing w:before="0" w:after="0"/>
        <w:jc w:val="both"/>
      </w:pPr>
      <w:r w:rsidRPr="00111235">
        <w:rPr>
          <w:highlight w:val="white"/>
        </w:rPr>
        <w:t>Ensure that any exchanges of personal information are undertaken in private</w:t>
      </w:r>
      <w:r w:rsidRPr="00E342D3">
        <w:rPr>
          <w:rStyle w:val="EndnoteReference"/>
          <w:sz w:val="24"/>
          <w:highlight w:val="white"/>
        </w:rPr>
        <w:endnoteReference w:id="125"/>
      </w:r>
      <w:r>
        <w:br w:type="page"/>
      </w:r>
    </w:p>
    <w:p w14:paraId="5CE0D010" w14:textId="77777777" w:rsidR="00DD5B51" w:rsidRPr="00DD5B51" w:rsidRDefault="00DD5B51" w:rsidP="00C32F7E">
      <w:pPr>
        <w:pStyle w:val="Heading2"/>
      </w:pPr>
      <w:bookmarkStart w:id="119" w:name="_Toc440633521"/>
      <w:r w:rsidRPr="00DD5B51">
        <w:lastRenderedPageBreak/>
        <w:t>8.4. Managing conflicts of interest</w:t>
      </w:r>
      <w:bookmarkEnd w:id="119"/>
      <w:r w:rsidRPr="00DD5B51">
        <w:t xml:space="preserve"> </w:t>
      </w:r>
    </w:p>
    <w:tbl>
      <w:tblPr>
        <w:tblStyle w:val="TableGrid"/>
        <w:tblW w:w="0" w:type="auto"/>
        <w:tblLook w:val="04A0" w:firstRow="1" w:lastRow="0" w:firstColumn="1" w:lastColumn="0" w:noHBand="0" w:noVBand="1"/>
      </w:tblPr>
      <w:tblGrid>
        <w:gridCol w:w="1555"/>
        <w:gridCol w:w="7505"/>
      </w:tblGrid>
      <w:tr w:rsidR="00DD5B51" w14:paraId="45D0013A" w14:textId="77777777" w:rsidTr="00C32F7E">
        <w:trPr>
          <w:trHeight w:val="1566"/>
        </w:trPr>
        <w:tc>
          <w:tcPr>
            <w:tcW w:w="1555" w:type="dxa"/>
            <w:tcBorders>
              <w:top w:val="nil"/>
              <w:left w:val="nil"/>
              <w:bottom w:val="nil"/>
              <w:right w:val="nil"/>
            </w:tcBorders>
            <w:vAlign w:val="center"/>
          </w:tcPr>
          <w:p w14:paraId="2B7EC377" w14:textId="3D5544B4" w:rsidR="00DD5B51" w:rsidRDefault="00DD5B51" w:rsidP="00C32F7E">
            <w:pPr>
              <w:spacing w:after="0"/>
              <w:rPr>
                <w:b/>
              </w:rPr>
            </w:pPr>
            <w:r>
              <w:rPr>
                <w:noProof/>
              </w:rPr>
              <w:drawing>
                <wp:inline distT="0" distB="0" distL="0" distR="0" wp14:anchorId="24888F89" wp14:editId="25F7397D">
                  <wp:extent cx="806400" cy="806400"/>
                  <wp:effectExtent l="0" t="0" r="0" b="0"/>
                  <wp:docPr id="22571" name="Picture 2257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07CFBAE" w14:textId="0C4F0F63" w:rsidR="00DD5B51" w:rsidRPr="005A62EA" w:rsidRDefault="00DD5B51" w:rsidP="006259AD">
            <w:pPr>
              <w:rPr>
                <w:b/>
                <w:szCs w:val="18"/>
              </w:rPr>
            </w:pPr>
            <w:r w:rsidRPr="00DD5B51">
              <w:rPr>
                <w:b/>
                <w:szCs w:val="18"/>
              </w:rPr>
              <w:t>What is meant by the term ‘conflict of interest’?</w:t>
            </w:r>
            <w:r w:rsidR="00230E7B">
              <w:rPr>
                <w:b/>
                <w:szCs w:val="18"/>
              </w:rPr>
              <w:t xml:space="preserve"> </w:t>
            </w:r>
            <w:r w:rsidR="00AB0FC1" w:rsidRPr="00756F99">
              <w:rPr>
                <w:i/>
              </w:rPr>
              <w:t>(</w:t>
            </w:r>
            <w:r w:rsidR="00C32F7E" w:rsidRPr="00756F99">
              <w:rPr>
                <w:i/>
              </w:rPr>
              <w:t>See n</w:t>
            </w:r>
            <w:r w:rsidR="00AB0FC1" w:rsidRPr="00756F99">
              <w:rPr>
                <w:i/>
              </w:rPr>
              <w:t xml:space="preserve">otes on </w:t>
            </w:r>
            <w:r w:rsidR="00AB0FC1" w:rsidRPr="00023AAC">
              <w:rPr>
                <w:i/>
              </w:rPr>
              <w:t xml:space="preserve">page </w:t>
            </w:r>
            <w:r w:rsidR="00996319" w:rsidRPr="00996319">
              <w:rPr>
                <w:i/>
              </w:rPr>
              <w:t>18</w:t>
            </w:r>
            <w:r w:rsidR="006259AD">
              <w:rPr>
                <w:i/>
              </w:rPr>
              <w:t>5</w:t>
            </w:r>
            <w:r w:rsidR="00996319" w:rsidRPr="00756F99">
              <w:rPr>
                <w:i/>
              </w:rPr>
              <w:t>).</w:t>
            </w:r>
          </w:p>
        </w:tc>
      </w:tr>
    </w:tbl>
    <w:p w14:paraId="7C9596C6" w14:textId="75075581" w:rsidR="005A62EA" w:rsidRPr="00A34A47" w:rsidRDefault="005A62EA" w:rsidP="001539C9">
      <w:pPr>
        <w:spacing w:line="480" w:lineRule="auto"/>
      </w:pPr>
      <w:r>
        <w:t>_________________________________________________________________________________________________________________________________________________________________________________________________________</w:t>
      </w:r>
    </w:p>
    <w:p w14:paraId="55372BBF" w14:textId="27E65271" w:rsidR="00DD5B51" w:rsidRDefault="00B553D6" w:rsidP="00B553D6">
      <w:pPr>
        <w:jc w:val="center"/>
      </w:pPr>
      <w:r>
        <w:rPr>
          <w:noProof/>
        </w:rPr>
        <w:drawing>
          <wp:inline distT="0" distB="0" distL="0" distR="0" wp14:anchorId="49F584A7" wp14:editId="743B37C0">
            <wp:extent cx="2645314" cy="2388949"/>
            <wp:effectExtent l="0" t="0" r="3175" b="0"/>
            <wp:docPr id="1032" name="Picture 1032" descr="Two brains facing each other with a person standing on top of each pulling at a tug of war r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screen">
                      <a:extLst>
                        <a:ext uri="{28A0092B-C50C-407E-A947-70E740481C1C}">
                          <a14:useLocalDpi xmlns:a14="http://schemas.microsoft.com/office/drawing/2010/main"/>
                        </a:ext>
                      </a:extLst>
                    </a:blip>
                    <a:stretch>
                      <a:fillRect/>
                    </a:stretch>
                  </pic:blipFill>
                  <pic:spPr>
                    <a:xfrm>
                      <a:off x="0" y="0"/>
                      <a:ext cx="2662903" cy="2404833"/>
                    </a:xfrm>
                    <a:prstGeom prst="rect">
                      <a:avLst/>
                    </a:prstGeom>
                  </pic:spPr>
                </pic:pic>
              </a:graphicData>
            </a:graphic>
          </wp:inline>
        </w:drawing>
      </w:r>
    </w:p>
    <w:tbl>
      <w:tblPr>
        <w:tblStyle w:val="TableGrid"/>
        <w:tblW w:w="0" w:type="auto"/>
        <w:tblLook w:val="04A0" w:firstRow="1" w:lastRow="0" w:firstColumn="1" w:lastColumn="0" w:noHBand="0" w:noVBand="1"/>
      </w:tblPr>
      <w:tblGrid>
        <w:gridCol w:w="1555"/>
        <w:gridCol w:w="7505"/>
      </w:tblGrid>
      <w:tr w:rsidR="000D1AEC" w14:paraId="5365C981" w14:textId="77777777" w:rsidTr="00C32F7E">
        <w:trPr>
          <w:trHeight w:val="2453"/>
        </w:trPr>
        <w:tc>
          <w:tcPr>
            <w:tcW w:w="1555" w:type="dxa"/>
            <w:tcBorders>
              <w:top w:val="nil"/>
              <w:left w:val="nil"/>
              <w:bottom w:val="nil"/>
              <w:right w:val="nil"/>
            </w:tcBorders>
            <w:vAlign w:val="center"/>
          </w:tcPr>
          <w:p w14:paraId="1478CC51" w14:textId="4D56DD70" w:rsidR="000D1AEC" w:rsidRDefault="000D1AEC" w:rsidP="00C32F7E">
            <w:pPr>
              <w:spacing w:after="0"/>
              <w:rPr>
                <w:b/>
              </w:rPr>
            </w:pPr>
            <w:r>
              <w:rPr>
                <w:noProof/>
              </w:rPr>
              <w:drawing>
                <wp:inline distT="0" distB="0" distL="0" distR="0" wp14:anchorId="1879DE6B" wp14:editId="1656625A">
                  <wp:extent cx="806400" cy="806400"/>
                  <wp:effectExtent l="0" t="0" r="0" b="0"/>
                  <wp:docPr id="22572" name="Picture 2257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173CA74D" w14:textId="77777777" w:rsidR="000D1AEC" w:rsidRPr="00F45BE7" w:rsidRDefault="000D1AEC" w:rsidP="00C32F7E"/>
        </w:tc>
        <w:tc>
          <w:tcPr>
            <w:tcW w:w="7505" w:type="dxa"/>
            <w:tcBorders>
              <w:top w:val="nil"/>
              <w:left w:val="nil"/>
              <w:bottom w:val="nil"/>
              <w:right w:val="nil"/>
            </w:tcBorders>
            <w:vAlign w:val="center"/>
          </w:tcPr>
          <w:p w14:paraId="1062C4C8" w14:textId="3AB3626B" w:rsidR="000D1AEC" w:rsidRDefault="000D1AEC" w:rsidP="00C32F7E">
            <w:pPr>
              <w:pStyle w:val="ListBullet"/>
              <w:numPr>
                <w:ilvl w:val="0"/>
                <w:numId w:val="0"/>
              </w:numPr>
              <w:spacing w:after="0"/>
            </w:pPr>
            <w:r w:rsidRPr="00E342D3">
              <w:t xml:space="preserve">Remember </w:t>
            </w:r>
            <w:r w:rsidRPr="00996319">
              <w:t>Pedro (</w:t>
            </w:r>
            <w:r w:rsidRPr="00023AAC">
              <w:t xml:space="preserve">see page </w:t>
            </w:r>
            <w:r w:rsidR="00996319" w:rsidRPr="00023AAC">
              <w:t>13</w:t>
            </w:r>
            <w:r w:rsidR="006259AD">
              <w:t>0</w:t>
            </w:r>
            <w:r w:rsidRPr="00996319">
              <w:t>),</w:t>
            </w:r>
            <w:r w:rsidRPr="00E342D3">
              <w:t xml:space="preserve"> the 19 year old man with Cerebral Palsy who stated that one of his goals was to attend a peer support group for young people who are same-sex attracted? </w:t>
            </w:r>
          </w:p>
          <w:p w14:paraId="3823E06F" w14:textId="521596F8" w:rsidR="000D1AEC" w:rsidRPr="00E726ED" w:rsidRDefault="000D1AEC" w:rsidP="006259AD">
            <w:pPr>
              <w:pStyle w:val="ListBullet"/>
              <w:numPr>
                <w:ilvl w:val="0"/>
                <w:numId w:val="0"/>
              </w:numPr>
              <w:spacing w:after="0"/>
              <w:rPr>
                <w:b/>
              </w:rPr>
            </w:pPr>
            <w:r w:rsidRPr="00E726ED">
              <w:rPr>
                <w:b/>
              </w:rPr>
              <w:t>What would happen if Pedro’s support planner was homophobic, or for religious reasons did not support Pedro attending the peer support group?</w:t>
            </w:r>
            <w:r w:rsidR="00AB0FC1">
              <w:rPr>
                <w:b/>
              </w:rPr>
              <w:t xml:space="preserve"> </w:t>
            </w:r>
            <w:r w:rsidR="00AB0FC1" w:rsidRPr="00756F99">
              <w:rPr>
                <w:i/>
              </w:rPr>
              <w:t>(</w:t>
            </w:r>
            <w:r w:rsidR="00C32F7E" w:rsidRPr="00756F99">
              <w:rPr>
                <w:i/>
              </w:rPr>
              <w:t>See n</w:t>
            </w:r>
            <w:r w:rsidR="00AB0FC1" w:rsidRPr="00756F99">
              <w:rPr>
                <w:i/>
              </w:rPr>
              <w:t xml:space="preserve">otes </w:t>
            </w:r>
            <w:r w:rsidR="00AB0FC1" w:rsidRPr="00996319">
              <w:rPr>
                <w:i/>
              </w:rPr>
              <w:t xml:space="preserve">on </w:t>
            </w:r>
            <w:r w:rsidR="00AB0FC1" w:rsidRPr="00023AAC">
              <w:rPr>
                <w:i/>
              </w:rPr>
              <w:t xml:space="preserve">page </w:t>
            </w:r>
            <w:r w:rsidR="00996319" w:rsidRPr="00023AAC">
              <w:rPr>
                <w:i/>
              </w:rPr>
              <w:t>18</w:t>
            </w:r>
            <w:r w:rsidR="006259AD">
              <w:rPr>
                <w:i/>
              </w:rPr>
              <w:t>5</w:t>
            </w:r>
            <w:r w:rsidR="00AB0FC1" w:rsidRPr="00996319">
              <w:rPr>
                <w:i/>
              </w:rPr>
              <w:t>).</w:t>
            </w:r>
          </w:p>
        </w:tc>
      </w:tr>
    </w:tbl>
    <w:p w14:paraId="6F9DBCCD" w14:textId="5FC4D934" w:rsidR="00DD5B51" w:rsidRDefault="00E726ED" w:rsidP="001539C9">
      <w:pPr>
        <w:pStyle w:val="ListBullet"/>
        <w:numPr>
          <w:ilvl w:val="0"/>
          <w:numId w:val="0"/>
        </w:numPr>
        <w:spacing w:before="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795751" w14:textId="4C74A21E" w:rsidR="00E726ED" w:rsidRDefault="00E726ED" w:rsidP="00E726ED">
      <w:pPr>
        <w:pStyle w:val="ListBullet"/>
        <w:numPr>
          <w:ilvl w:val="0"/>
          <w:numId w:val="0"/>
        </w:numPr>
      </w:pPr>
      <w:r w:rsidRPr="00E342D3">
        <w:lastRenderedPageBreak/>
        <w:t xml:space="preserve">The process for dealing with a conflict of interest will usually be recorded in your organisations code of ethics and/or code of conduct. </w:t>
      </w:r>
    </w:p>
    <w:p w14:paraId="0C6EFE72" w14:textId="35682AAD" w:rsidR="00E726ED" w:rsidRDefault="00E726ED" w:rsidP="00E726ED">
      <w:pPr>
        <w:pStyle w:val="ListBullet"/>
        <w:numPr>
          <w:ilvl w:val="0"/>
          <w:numId w:val="0"/>
        </w:numPr>
      </w:pPr>
      <w:r>
        <w:t>G</w:t>
      </w:r>
      <w:r w:rsidRPr="00E342D3">
        <w:t xml:space="preserve">enerally, </w:t>
      </w:r>
      <w:r>
        <w:t xml:space="preserve">it is best to </w:t>
      </w:r>
      <w:r w:rsidRPr="00E342D3">
        <w:t>avoid any situation</w:t>
      </w:r>
      <w:r w:rsidR="00230E7B">
        <w:t>s</w:t>
      </w:r>
      <w:r w:rsidRPr="00E342D3">
        <w:t xml:space="preserve"> that </w:t>
      </w:r>
      <w:r>
        <w:t xml:space="preserve">are likely to prevent </w:t>
      </w:r>
      <w:r w:rsidRPr="00E342D3">
        <w:t xml:space="preserve">you from approaching your role in an objective manner. </w:t>
      </w:r>
    </w:p>
    <w:p w14:paraId="193C1CE8" w14:textId="0798ECF8" w:rsidR="00E726ED" w:rsidRDefault="00E726ED" w:rsidP="00E726ED">
      <w:pPr>
        <w:pStyle w:val="ListBullet"/>
        <w:numPr>
          <w:ilvl w:val="0"/>
          <w:numId w:val="0"/>
        </w:numPr>
      </w:pPr>
      <w:r w:rsidRPr="00E342D3">
        <w:t>Ensuring that you establish professional boundaries with service users can help minimise conflict</w:t>
      </w:r>
      <w:r>
        <w:t>s</w:t>
      </w:r>
      <w:r w:rsidRPr="00E342D3">
        <w:t xml:space="preserve"> of interest.</w:t>
      </w:r>
      <w:r>
        <w:t xml:space="preserve"> This means being able </w:t>
      </w:r>
      <w:r w:rsidRPr="00E342D3">
        <w:t xml:space="preserve">to clearly distinguish between the role of a friend and your role as a </w:t>
      </w:r>
      <w:r>
        <w:t xml:space="preserve">support </w:t>
      </w:r>
      <w:r w:rsidRPr="00E342D3">
        <w:t xml:space="preserve">worker and recognise when the lines are being blurred. </w:t>
      </w:r>
    </w:p>
    <w:p w14:paraId="322DA5A2" w14:textId="77777777" w:rsidR="00E726ED" w:rsidRPr="00E342D3" w:rsidRDefault="00E726ED" w:rsidP="00E726ED">
      <w:pPr>
        <w:pStyle w:val="ListBullet"/>
        <w:numPr>
          <w:ilvl w:val="0"/>
          <w:numId w:val="0"/>
        </w:numPr>
      </w:pPr>
      <w:r w:rsidRPr="00E342D3">
        <w:t>The same rules apply to family members of service users. Developing friendships within these circles can have ne</w:t>
      </w:r>
      <w:r>
        <w:t>gative consequences, including:</w:t>
      </w:r>
    </w:p>
    <w:p w14:paraId="1C37F7EB" w14:textId="77777777" w:rsidR="00E726ED" w:rsidRDefault="00E726ED" w:rsidP="00CD18E3">
      <w:pPr>
        <w:pStyle w:val="ListBullet"/>
        <w:numPr>
          <w:ilvl w:val="0"/>
          <w:numId w:val="94"/>
        </w:numPr>
        <w:spacing w:before="120" w:after="120"/>
        <w:ind w:left="714" w:hanging="357"/>
      </w:pPr>
      <w:r w:rsidRPr="00E342D3">
        <w:t>Increasing or unreaso</w:t>
      </w:r>
      <w:r>
        <w:t>nable demands and expectations</w:t>
      </w:r>
    </w:p>
    <w:p w14:paraId="2A2EB176" w14:textId="77777777" w:rsidR="00E726ED" w:rsidRPr="00E342D3" w:rsidRDefault="00E726ED" w:rsidP="00CD18E3">
      <w:pPr>
        <w:pStyle w:val="ListBullet"/>
        <w:numPr>
          <w:ilvl w:val="0"/>
          <w:numId w:val="94"/>
        </w:numPr>
        <w:spacing w:before="120" w:after="120"/>
        <w:ind w:left="714" w:hanging="357"/>
      </w:pPr>
      <w:r w:rsidRPr="00E342D3">
        <w:t xml:space="preserve">Higher work stress and burnout </w:t>
      </w:r>
    </w:p>
    <w:p w14:paraId="5C5AD375" w14:textId="77777777" w:rsidR="00E726ED" w:rsidRPr="00E342D3" w:rsidRDefault="00E726ED" w:rsidP="00CD18E3">
      <w:pPr>
        <w:pStyle w:val="ListBullet"/>
        <w:numPr>
          <w:ilvl w:val="0"/>
          <w:numId w:val="94"/>
        </w:numPr>
        <w:spacing w:before="120" w:after="120"/>
        <w:ind w:left="714" w:hanging="357"/>
      </w:pPr>
      <w:r w:rsidRPr="00E342D3">
        <w:t xml:space="preserve">Inability to provide professional and objective support </w:t>
      </w:r>
    </w:p>
    <w:p w14:paraId="236F164F" w14:textId="77777777" w:rsidR="00E726ED" w:rsidRPr="00E342D3" w:rsidRDefault="00E726ED" w:rsidP="00CD18E3">
      <w:pPr>
        <w:pStyle w:val="ListBullet"/>
        <w:numPr>
          <w:ilvl w:val="0"/>
          <w:numId w:val="94"/>
        </w:numPr>
        <w:spacing w:before="120" w:after="120"/>
        <w:ind w:left="714" w:hanging="357"/>
      </w:pPr>
      <w:r w:rsidRPr="00E342D3">
        <w:t xml:space="preserve">Difficulty in setting limits and dealing with behaviour </w:t>
      </w:r>
    </w:p>
    <w:p w14:paraId="77B79044" w14:textId="77777777" w:rsidR="00E726ED" w:rsidRPr="00E342D3" w:rsidRDefault="00E726ED" w:rsidP="00CD18E3">
      <w:pPr>
        <w:pStyle w:val="ListBullet"/>
        <w:numPr>
          <w:ilvl w:val="0"/>
          <w:numId w:val="94"/>
        </w:numPr>
        <w:spacing w:before="120" w:after="120"/>
        <w:ind w:left="714" w:hanging="357"/>
      </w:pPr>
      <w:r w:rsidRPr="00E342D3">
        <w:t xml:space="preserve">Favouring of certain workers over others </w:t>
      </w:r>
    </w:p>
    <w:p w14:paraId="58266A0D" w14:textId="77777777" w:rsidR="00E726ED" w:rsidRPr="00E342D3" w:rsidRDefault="00E726ED" w:rsidP="00CD18E3">
      <w:pPr>
        <w:pStyle w:val="ListBullet"/>
        <w:numPr>
          <w:ilvl w:val="0"/>
          <w:numId w:val="94"/>
        </w:numPr>
        <w:spacing w:before="120" w:after="120"/>
        <w:ind w:left="714" w:hanging="357"/>
      </w:pPr>
      <w:r w:rsidRPr="00E342D3">
        <w:t xml:space="preserve">Distress when relationships break down </w:t>
      </w:r>
    </w:p>
    <w:p w14:paraId="54BF5D8C" w14:textId="77777777" w:rsidR="00E726ED" w:rsidRPr="00E342D3" w:rsidRDefault="00E726ED" w:rsidP="00CD18E3">
      <w:pPr>
        <w:pStyle w:val="ListBullet"/>
        <w:numPr>
          <w:ilvl w:val="0"/>
          <w:numId w:val="94"/>
        </w:numPr>
        <w:spacing w:before="120" w:after="120"/>
        <w:ind w:left="714" w:hanging="357"/>
      </w:pPr>
      <w:r>
        <w:t>Feelings of g</w:t>
      </w:r>
      <w:r w:rsidRPr="00E342D3">
        <w:t xml:space="preserve">rief and loss </w:t>
      </w:r>
      <w:r>
        <w:t>experienced by s</w:t>
      </w:r>
      <w:r w:rsidRPr="00E342D3">
        <w:t xml:space="preserve">ervice </w:t>
      </w:r>
      <w:r>
        <w:t>u</w:t>
      </w:r>
      <w:r w:rsidRPr="00E342D3">
        <w:t xml:space="preserve">sers when workers leave </w:t>
      </w:r>
    </w:p>
    <w:p w14:paraId="1160F5FE" w14:textId="10C7A410" w:rsidR="00E726ED" w:rsidRDefault="00E726ED">
      <w:pPr>
        <w:spacing w:before="0" w:after="0"/>
      </w:pPr>
      <w:r>
        <w:br w:type="page"/>
      </w:r>
    </w:p>
    <w:p w14:paraId="531F27D7" w14:textId="77777777" w:rsidR="00E726ED" w:rsidRPr="00E726ED" w:rsidRDefault="00E726ED" w:rsidP="00C32F7E">
      <w:pPr>
        <w:pStyle w:val="Heading2"/>
      </w:pPr>
      <w:bookmarkStart w:id="120" w:name="_Toc440633522"/>
      <w:r w:rsidRPr="00E726ED">
        <w:lastRenderedPageBreak/>
        <w:t>8.5. Monitoring workplace health and safety</w:t>
      </w:r>
      <w:bookmarkEnd w:id="120"/>
    </w:p>
    <w:p w14:paraId="03E37BD7" w14:textId="49129A5B" w:rsidR="00E726ED" w:rsidRPr="00E726ED" w:rsidRDefault="00E726ED" w:rsidP="00E726ED">
      <w:pPr>
        <w:keepNext/>
        <w:keepLines/>
        <w:spacing w:before="360" w:after="0"/>
        <w:outlineLvl w:val="2"/>
        <w:rPr>
          <w:b/>
        </w:rPr>
      </w:pPr>
      <w:r w:rsidRPr="00E726ED">
        <w:rPr>
          <w:b/>
        </w:rPr>
        <w:t>Keeping safe in the workplace</w:t>
      </w:r>
    </w:p>
    <w:p w14:paraId="439B794D" w14:textId="77777777" w:rsidR="00C32F7E" w:rsidRDefault="00C32F7E" w:rsidP="00E726ED">
      <w:pPr>
        <w:spacing w:before="0" w:after="0"/>
        <w:rPr>
          <w:rFonts w:eastAsia="Times New Roman"/>
        </w:rPr>
      </w:pPr>
    </w:p>
    <w:p w14:paraId="2B5820D9" w14:textId="77777777" w:rsidR="00E726ED" w:rsidRPr="00E726ED" w:rsidRDefault="00E726ED" w:rsidP="00E726ED">
      <w:pPr>
        <w:spacing w:before="0" w:after="0"/>
        <w:rPr>
          <w:rFonts w:eastAsia="Times New Roman"/>
        </w:rPr>
      </w:pPr>
      <w:r w:rsidRPr="00E726ED">
        <w:rPr>
          <w:rFonts w:eastAsia="Times New Roman"/>
        </w:rPr>
        <w:t xml:space="preserve">As an employee, you have the right to a safe and healthy work environment. </w:t>
      </w:r>
    </w:p>
    <w:p w14:paraId="6EF0FC45" w14:textId="77777777" w:rsidR="00E726ED" w:rsidRPr="00E726ED" w:rsidRDefault="00E726ED" w:rsidP="00E726ED">
      <w:pPr>
        <w:spacing w:before="0" w:after="0"/>
        <w:rPr>
          <w:rFonts w:eastAsia="Times New Roman"/>
        </w:rPr>
      </w:pPr>
    </w:p>
    <w:p w14:paraId="2E0AE24C" w14:textId="783A0F94" w:rsidR="00E726ED" w:rsidRPr="00E726ED" w:rsidRDefault="00230E7B" w:rsidP="00E726ED">
      <w:pPr>
        <w:spacing w:before="0" w:after="0"/>
        <w:rPr>
          <w:rFonts w:eastAsia="Times New Roman"/>
        </w:rPr>
      </w:pPr>
      <w:r>
        <w:rPr>
          <w:rFonts w:eastAsia="Times New Roman"/>
        </w:rPr>
        <w:t>Work</w:t>
      </w:r>
      <w:r w:rsidRPr="00E726ED">
        <w:rPr>
          <w:rFonts w:eastAsia="Times New Roman"/>
        </w:rPr>
        <w:t xml:space="preserve"> </w:t>
      </w:r>
      <w:r w:rsidR="00E726ED" w:rsidRPr="00E726ED">
        <w:rPr>
          <w:rFonts w:eastAsia="Times New Roman"/>
        </w:rPr>
        <w:t xml:space="preserve">health and safety laws create responsibilities for employers and employees in ensuring that the workplace is free of hazards that are likely to cause harm to another person. </w:t>
      </w:r>
    </w:p>
    <w:p w14:paraId="72984191" w14:textId="77777777" w:rsidR="00E726ED" w:rsidRPr="00E726ED" w:rsidRDefault="00E726ED" w:rsidP="00E726ED">
      <w:pPr>
        <w:spacing w:before="0" w:after="0"/>
        <w:rPr>
          <w:rFonts w:eastAsia="Times New Roman"/>
        </w:rPr>
      </w:pPr>
    </w:p>
    <w:p w14:paraId="56184E36" w14:textId="77777777" w:rsidR="00E726ED" w:rsidRPr="00E726ED" w:rsidRDefault="00E726ED" w:rsidP="00E726ED">
      <w:pPr>
        <w:spacing w:before="0" w:after="0"/>
        <w:rPr>
          <w:rFonts w:eastAsia="Times New Roman"/>
        </w:rPr>
      </w:pPr>
      <w:r w:rsidRPr="00E726ED">
        <w:rPr>
          <w:rFonts w:eastAsia="Times New Roman"/>
        </w:rPr>
        <w:t xml:space="preserve">Depending on your role and position, there may be varying levels of risk to your own safety, or to the safety of your colleagues and service users. </w:t>
      </w:r>
    </w:p>
    <w:p w14:paraId="7D7D553D" w14:textId="77777777" w:rsidR="00E726ED" w:rsidRPr="00E726ED" w:rsidRDefault="00E726ED" w:rsidP="00E726ED">
      <w:pPr>
        <w:spacing w:before="0" w:after="0"/>
        <w:rPr>
          <w:rFonts w:eastAsia="Times New Roman"/>
        </w:rPr>
      </w:pPr>
    </w:p>
    <w:p w14:paraId="4C3C0D61" w14:textId="77777777" w:rsidR="00E726ED" w:rsidRPr="00E726ED" w:rsidRDefault="00E726ED" w:rsidP="00E726ED">
      <w:pPr>
        <w:spacing w:before="0" w:after="0"/>
        <w:rPr>
          <w:rFonts w:eastAsia="Times New Roman"/>
        </w:rPr>
      </w:pPr>
      <w:r w:rsidRPr="00E726ED">
        <w:rPr>
          <w:rFonts w:eastAsia="Times New Roman"/>
        </w:rPr>
        <w:t>You should familiarise yourself with your organisation’s workplace health and safety policies and procedures and ensure that you uphold these in your day-to-day work.</w:t>
      </w:r>
    </w:p>
    <w:p w14:paraId="36DA24C5" w14:textId="77777777" w:rsidR="00E726ED" w:rsidRPr="00E726ED" w:rsidRDefault="00E726ED" w:rsidP="00E726ED">
      <w:pPr>
        <w:spacing w:before="0" w:after="0"/>
        <w:rPr>
          <w:rFonts w:eastAsia="Times New Roman"/>
        </w:rPr>
      </w:pPr>
    </w:p>
    <w:p w14:paraId="69C16DEF" w14:textId="77777777" w:rsidR="00E726ED" w:rsidRPr="00E726ED" w:rsidRDefault="00E726ED" w:rsidP="00E726ED">
      <w:pPr>
        <w:spacing w:before="0" w:after="0"/>
        <w:rPr>
          <w:rFonts w:eastAsia="Times New Roman"/>
        </w:rPr>
      </w:pPr>
      <w:r w:rsidRPr="00E726ED">
        <w:rPr>
          <w:rFonts w:eastAsia="Times New Roman"/>
        </w:rPr>
        <w:t>Below are a few basic things to keep in mind:</w:t>
      </w:r>
    </w:p>
    <w:p w14:paraId="3CA357E5" w14:textId="77777777" w:rsidR="00E726ED" w:rsidRPr="00E726ED" w:rsidRDefault="00E726ED" w:rsidP="00CD18E3">
      <w:pPr>
        <w:numPr>
          <w:ilvl w:val="0"/>
          <w:numId w:val="95"/>
        </w:numPr>
        <w:spacing w:before="0" w:after="0"/>
        <w:rPr>
          <w:rFonts w:eastAsia="Times New Roman"/>
        </w:rPr>
      </w:pPr>
      <w:r w:rsidRPr="00E726ED">
        <w:rPr>
          <w:rFonts w:eastAsia="Times New Roman"/>
        </w:rPr>
        <w:t>Don’t take shortcuts that could compromise safety.</w:t>
      </w:r>
    </w:p>
    <w:p w14:paraId="616FBF83" w14:textId="77777777" w:rsidR="00E726ED" w:rsidRPr="00E726ED" w:rsidRDefault="00E726ED" w:rsidP="00CD18E3">
      <w:pPr>
        <w:numPr>
          <w:ilvl w:val="0"/>
          <w:numId w:val="95"/>
        </w:numPr>
        <w:spacing w:before="0" w:after="0"/>
        <w:rPr>
          <w:rFonts w:eastAsia="Times New Roman"/>
        </w:rPr>
      </w:pPr>
      <w:r w:rsidRPr="00E726ED">
        <w:rPr>
          <w:rFonts w:eastAsia="Times New Roman"/>
        </w:rPr>
        <w:t>Abide by safe manual handling procedures.</w:t>
      </w:r>
    </w:p>
    <w:p w14:paraId="1712DDD5" w14:textId="77777777" w:rsidR="00E726ED" w:rsidRPr="00E726ED" w:rsidRDefault="00E726ED" w:rsidP="00CD18E3">
      <w:pPr>
        <w:numPr>
          <w:ilvl w:val="0"/>
          <w:numId w:val="95"/>
        </w:numPr>
        <w:spacing w:before="0" w:after="0"/>
        <w:rPr>
          <w:rFonts w:eastAsia="Times New Roman"/>
        </w:rPr>
      </w:pPr>
      <w:r w:rsidRPr="00E726ED">
        <w:rPr>
          <w:rFonts w:eastAsia="Times New Roman"/>
        </w:rPr>
        <w:t>If you see a colleague conducting their work in a way that is hazardous, approach them about it – workplace safety is everyone’s responsibility.</w:t>
      </w:r>
    </w:p>
    <w:p w14:paraId="49D4F4AB" w14:textId="77777777" w:rsidR="00E726ED" w:rsidRPr="00E726ED" w:rsidRDefault="00E726ED" w:rsidP="00CD18E3">
      <w:pPr>
        <w:numPr>
          <w:ilvl w:val="0"/>
          <w:numId w:val="95"/>
        </w:numPr>
        <w:spacing w:before="0" w:after="0"/>
        <w:rPr>
          <w:rFonts w:eastAsia="Times New Roman"/>
        </w:rPr>
      </w:pPr>
      <w:r w:rsidRPr="00E726ED">
        <w:rPr>
          <w:rFonts w:eastAsia="Times New Roman"/>
        </w:rPr>
        <w:t>Find out if there is a designated workplace health and safety officer in your organisation and if you identify a hazard, notify them immediately.</w:t>
      </w:r>
    </w:p>
    <w:p w14:paraId="09BB181F" w14:textId="77777777" w:rsidR="00E726ED" w:rsidRPr="00E726ED" w:rsidRDefault="00E726ED" w:rsidP="00CD18E3">
      <w:pPr>
        <w:numPr>
          <w:ilvl w:val="0"/>
          <w:numId w:val="95"/>
        </w:numPr>
        <w:spacing w:before="0" w:after="0"/>
        <w:rPr>
          <w:rFonts w:eastAsia="Times New Roman"/>
        </w:rPr>
      </w:pPr>
      <w:r w:rsidRPr="00E726ED">
        <w:rPr>
          <w:rFonts w:eastAsia="Times New Roman"/>
        </w:rPr>
        <w:t>When undertaking new tasks, undertake a risk assessment to identify any potential hazards and put strategies in place to minimise these.</w:t>
      </w:r>
    </w:p>
    <w:p w14:paraId="69990220" w14:textId="77777777" w:rsidR="00E726ED" w:rsidRPr="00E726ED" w:rsidRDefault="00E726ED" w:rsidP="00CD18E3">
      <w:pPr>
        <w:numPr>
          <w:ilvl w:val="0"/>
          <w:numId w:val="95"/>
        </w:numPr>
        <w:spacing w:before="0" w:after="0"/>
        <w:rPr>
          <w:rFonts w:eastAsia="Times New Roman"/>
        </w:rPr>
      </w:pPr>
      <w:r w:rsidRPr="00E726ED">
        <w:rPr>
          <w:rFonts w:eastAsia="Times New Roman"/>
        </w:rPr>
        <w:t>If an accident or near miss does occur, report it using your organisation’s procedure for accident/incident reporting.</w:t>
      </w:r>
    </w:p>
    <w:p w14:paraId="6EBE9196" w14:textId="77777777" w:rsidR="00E726ED" w:rsidRPr="00E726ED" w:rsidRDefault="00E726ED" w:rsidP="00E726ED">
      <w:pPr>
        <w:keepNext/>
        <w:keepLines/>
        <w:spacing w:before="360" w:after="0"/>
        <w:outlineLvl w:val="2"/>
        <w:rPr>
          <w:b/>
          <w:szCs w:val="26"/>
        </w:rPr>
      </w:pPr>
      <w:r w:rsidRPr="00E726ED">
        <w:rPr>
          <w:b/>
        </w:rPr>
        <w:t>Mental health in the workplace</w:t>
      </w:r>
    </w:p>
    <w:p w14:paraId="3E8952AB" w14:textId="77777777" w:rsidR="00C32F7E" w:rsidRDefault="00C32F7E" w:rsidP="00E726ED">
      <w:pPr>
        <w:autoSpaceDE w:val="0"/>
        <w:autoSpaceDN w:val="0"/>
        <w:adjustRightInd w:val="0"/>
        <w:spacing w:before="0" w:after="0"/>
        <w:rPr>
          <w:rFonts w:eastAsia="Times New Roman"/>
        </w:rPr>
      </w:pPr>
    </w:p>
    <w:p w14:paraId="1FE41FC1" w14:textId="77777777" w:rsidR="00E726ED" w:rsidRPr="00E726ED" w:rsidRDefault="00E726ED" w:rsidP="00E726ED">
      <w:pPr>
        <w:autoSpaceDE w:val="0"/>
        <w:autoSpaceDN w:val="0"/>
        <w:adjustRightInd w:val="0"/>
        <w:spacing w:before="0" w:after="0"/>
        <w:rPr>
          <w:rFonts w:eastAsia="Times New Roman"/>
        </w:rPr>
      </w:pPr>
      <w:r w:rsidRPr="00E726ED">
        <w:rPr>
          <w:rFonts w:eastAsia="Times New Roman"/>
        </w:rPr>
        <w:t>Mental or psychological health is just as important as physical health.</w:t>
      </w:r>
      <w:r w:rsidRPr="00E726ED">
        <w:rPr>
          <w:rFonts w:eastAsia="Times New Roman"/>
          <w:vertAlign w:val="superscript"/>
        </w:rPr>
        <w:endnoteReference w:id="126"/>
      </w:r>
      <w:r w:rsidRPr="00E726ED">
        <w:rPr>
          <w:rFonts w:eastAsia="Times New Roman"/>
        </w:rPr>
        <w:t xml:space="preserve"> </w:t>
      </w:r>
    </w:p>
    <w:p w14:paraId="0DA2F71F" w14:textId="77777777" w:rsidR="00E726ED" w:rsidRPr="00E726ED" w:rsidRDefault="00E726ED" w:rsidP="00E726ED">
      <w:pPr>
        <w:autoSpaceDE w:val="0"/>
        <w:autoSpaceDN w:val="0"/>
        <w:adjustRightInd w:val="0"/>
        <w:spacing w:before="0" w:after="0"/>
        <w:rPr>
          <w:rFonts w:eastAsia="Times New Roman"/>
        </w:rPr>
      </w:pPr>
    </w:p>
    <w:tbl>
      <w:tblPr>
        <w:tblStyle w:val="TableGrid"/>
        <w:tblW w:w="0" w:type="auto"/>
        <w:tblInd w:w="-5" w:type="dxa"/>
        <w:tblLook w:val="04A0" w:firstRow="1" w:lastRow="0" w:firstColumn="1" w:lastColumn="0" w:noHBand="0" w:noVBand="1"/>
      </w:tblPr>
      <w:tblGrid>
        <w:gridCol w:w="1485"/>
        <w:gridCol w:w="7215"/>
      </w:tblGrid>
      <w:tr w:rsidR="00E726ED" w:rsidRPr="00E726ED" w14:paraId="2A009015" w14:textId="77777777" w:rsidTr="001539C9">
        <w:tc>
          <w:tcPr>
            <w:tcW w:w="1485" w:type="dxa"/>
            <w:tcBorders>
              <w:top w:val="nil"/>
              <w:left w:val="nil"/>
              <w:bottom w:val="nil"/>
              <w:right w:val="nil"/>
            </w:tcBorders>
            <w:vAlign w:val="center"/>
          </w:tcPr>
          <w:p w14:paraId="3FEF2918" w14:textId="77777777" w:rsidR="00E726ED" w:rsidRPr="00E726ED" w:rsidRDefault="00E726ED" w:rsidP="001539C9">
            <w:pPr>
              <w:spacing w:before="0" w:after="0"/>
              <w:rPr>
                <w:rFonts w:eastAsia="Times New Roman"/>
              </w:rPr>
            </w:pPr>
            <w:r w:rsidRPr="00E726ED">
              <w:rPr>
                <w:rFonts w:eastAsia="Times New Roman"/>
                <w:noProof/>
              </w:rPr>
              <w:drawing>
                <wp:inline distT="0" distB="0" distL="0" distR="0" wp14:anchorId="2974E490" wp14:editId="047123A9">
                  <wp:extent cx="806400" cy="806400"/>
                  <wp:effectExtent l="0" t="0" r="0" b="0"/>
                  <wp:docPr id="1033" name="Picture 1033"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Borders>
              <w:top w:val="nil"/>
              <w:left w:val="nil"/>
              <w:bottom w:val="nil"/>
              <w:right w:val="nil"/>
            </w:tcBorders>
            <w:vAlign w:val="center"/>
          </w:tcPr>
          <w:p w14:paraId="34E61B39" w14:textId="77777777" w:rsidR="00230E7B" w:rsidRDefault="00E726ED" w:rsidP="001539C9">
            <w:pPr>
              <w:autoSpaceDE w:val="0"/>
              <w:autoSpaceDN w:val="0"/>
              <w:adjustRightInd w:val="0"/>
              <w:spacing w:before="0" w:after="0"/>
              <w:rPr>
                <w:rFonts w:eastAsia="Times New Roman"/>
              </w:rPr>
            </w:pPr>
            <w:r w:rsidRPr="00E726ED">
              <w:rPr>
                <w:rFonts w:eastAsia="Times New Roman"/>
              </w:rPr>
              <w:t>Statistics show that in any 12 month period, around 20% of the Australian population will experience mental illness.</w:t>
            </w:r>
            <w:r w:rsidRPr="00E726ED">
              <w:rPr>
                <w:rFonts w:eastAsia="Times New Roman"/>
                <w:sz w:val="20"/>
                <w:vertAlign w:val="superscript"/>
              </w:rPr>
              <w:t xml:space="preserve"> </w:t>
            </w:r>
            <w:r w:rsidRPr="00E726ED">
              <w:rPr>
                <w:rFonts w:eastAsia="Times New Roman"/>
                <w:sz w:val="20"/>
                <w:vertAlign w:val="superscript"/>
              </w:rPr>
              <w:endnoteReference w:id="127"/>
            </w:r>
            <w:r w:rsidRPr="00E726ED">
              <w:rPr>
                <w:rFonts w:eastAsia="Times New Roman"/>
              </w:rPr>
              <w:t xml:space="preserve"> </w:t>
            </w:r>
          </w:p>
          <w:p w14:paraId="05AC0FB2" w14:textId="77777777" w:rsidR="00230E7B" w:rsidRDefault="00230E7B" w:rsidP="001539C9">
            <w:pPr>
              <w:autoSpaceDE w:val="0"/>
              <w:autoSpaceDN w:val="0"/>
              <w:adjustRightInd w:val="0"/>
              <w:spacing w:before="0" w:after="0"/>
              <w:rPr>
                <w:rFonts w:eastAsia="Times New Roman"/>
              </w:rPr>
            </w:pPr>
          </w:p>
          <w:p w14:paraId="55084679" w14:textId="7AAF18DE" w:rsidR="00E726ED" w:rsidRPr="00E726ED" w:rsidRDefault="00E726ED" w:rsidP="001539C9">
            <w:pPr>
              <w:autoSpaceDE w:val="0"/>
              <w:autoSpaceDN w:val="0"/>
              <w:adjustRightInd w:val="0"/>
              <w:spacing w:before="0" w:after="0"/>
              <w:rPr>
                <w:rFonts w:eastAsia="Times New Roman"/>
              </w:rPr>
            </w:pPr>
            <w:r w:rsidRPr="00E726ED">
              <w:rPr>
                <w:rFonts w:eastAsia="Times New Roman"/>
              </w:rPr>
              <w:t>Staff working in the disability sector are likely to be exposed to difficult or challenging situations which may increase the likelihood of experiencing mental illness.</w:t>
            </w:r>
          </w:p>
          <w:p w14:paraId="3984781C" w14:textId="77777777" w:rsidR="00E726ED" w:rsidRPr="00E726ED" w:rsidRDefault="00E726ED" w:rsidP="001539C9">
            <w:pPr>
              <w:spacing w:before="0" w:after="0"/>
              <w:rPr>
                <w:rFonts w:eastAsia="Times New Roman"/>
              </w:rPr>
            </w:pPr>
          </w:p>
        </w:tc>
      </w:tr>
    </w:tbl>
    <w:p w14:paraId="72A43B29" w14:textId="77777777" w:rsidR="00E726ED" w:rsidRPr="00E726ED" w:rsidRDefault="00E726ED" w:rsidP="00E726ED">
      <w:pPr>
        <w:autoSpaceDE w:val="0"/>
        <w:autoSpaceDN w:val="0"/>
        <w:adjustRightInd w:val="0"/>
        <w:spacing w:before="0" w:after="0"/>
        <w:rPr>
          <w:rFonts w:eastAsia="Times New Roman"/>
        </w:rPr>
      </w:pPr>
    </w:p>
    <w:p w14:paraId="217E8351" w14:textId="77777777" w:rsidR="00E726ED" w:rsidRPr="00E726ED" w:rsidRDefault="00E726ED" w:rsidP="00E726ED">
      <w:pPr>
        <w:spacing w:before="0" w:after="0"/>
        <w:rPr>
          <w:rFonts w:eastAsia="Times New Roman"/>
        </w:rPr>
      </w:pPr>
      <w:r w:rsidRPr="00E726ED">
        <w:rPr>
          <w:rFonts w:eastAsia="Times New Roman"/>
        </w:rPr>
        <w:t xml:space="preserve">If you are experiencing mental ill health yourself, it’s important to understand your rights. Mental illness is included under the definition of disability in the </w:t>
      </w:r>
      <w:r w:rsidRPr="00E726ED">
        <w:rPr>
          <w:rFonts w:eastAsia="Times New Roman"/>
          <w:i/>
        </w:rPr>
        <w:t>Disability Discrimination Act</w:t>
      </w:r>
      <w:r w:rsidRPr="00E726ED">
        <w:rPr>
          <w:rFonts w:eastAsia="Times New Roman"/>
        </w:rPr>
        <w:t xml:space="preserve"> </w:t>
      </w:r>
      <w:r w:rsidRPr="00E726ED">
        <w:rPr>
          <w:rFonts w:eastAsia="Times New Roman"/>
          <w:i/>
        </w:rPr>
        <w:t>1992</w:t>
      </w:r>
      <w:r w:rsidRPr="00E726ED">
        <w:rPr>
          <w:rFonts w:eastAsia="Times New Roman"/>
        </w:rPr>
        <w:t xml:space="preserve"> (Cth). </w:t>
      </w:r>
    </w:p>
    <w:p w14:paraId="0D8071CD" w14:textId="77777777" w:rsidR="00E726ED" w:rsidRPr="00E726ED" w:rsidRDefault="00E726ED" w:rsidP="00E726ED">
      <w:pPr>
        <w:spacing w:before="0" w:after="0"/>
        <w:rPr>
          <w:rFonts w:eastAsia="Times New Roman"/>
        </w:rPr>
      </w:pPr>
    </w:p>
    <w:p w14:paraId="139A81DE" w14:textId="77777777" w:rsidR="00E726ED" w:rsidRDefault="00E726ED" w:rsidP="00E726ED">
      <w:pPr>
        <w:spacing w:before="0" w:after="0"/>
        <w:rPr>
          <w:rFonts w:eastAsia="Times New Roman"/>
        </w:rPr>
      </w:pPr>
      <w:r w:rsidRPr="00E726ED">
        <w:rPr>
          <w:rFonts w:eastAsia="Times New Roman"/>
        </w:rPr>
        <w:t>This means that if your employer refuses to make reasonable adjustments to accommodate your needs in relation to a mental illness, and this results in you being treated less favourably than someone without disability, this may amount to discrimination.</w:t>
      </w:r>
    </w:p>
    <w:p w14:paraId="32E1CD1A" w14:textId="77777777" w:rsidR="00327CBF" w:rsidRPr="00E726ED" w:rsidRDefault="00327CBF" w:rsidP="00E726ED">
      <w:pPr>
        <w:spacing w:before="0" w:after="0"/>
        <w:rPr>
          <w:rFonts w:eastAsia="Times New Roman"/>
        </w:rPr>
      </w:pPr>
    </w:p>
    <w:p w14:paraId="694C6060" w14:textId="77777777" w:rsidR="00327CBF" w:rsidRPr="00327CBF" w:rsidRDefault="00327CBF" w:rsidP="00327CBF">
      <w:pPr>
        <w:spacing w:before="0" w:after="0"/>
        <w:rPr>
          <w:rFonts w:eastAsia="Times New Roman"/>
        </w:rPr>
      </w:pPr>
      <w:r w:rsidRPr="00327CBF">
        <w:rPr>
          <w:rFonts w:eastAsia="Times New Roman"/>
          <w:b/>
          <w:iCs/>
          <w:szCs w:val="26"/>
        </w:rPr>
        <w:lastRenderedPageBreak/>
        <w:t>The following checklists may assist you to identify and respond to mental ill health in the workplace:</w:t>
      </w:r>
    </w:p>
    <w:p w14:paraId="321A3883" w14:textId="77777777" w:rsidR="00327CBF" w:rsidRDefault="00327CBF" w:rsidP="00327CBF">
      <w:pPr>
        <w:spacing w:before="0" w:after="0"/>
        <w:rPr>
          <w:rFonts w:eastAsia="Times New Roman"/>
        </w:rPr>
      </w:pPr>
    </w:p>
    <w:p w14:paraId="32F6DA2C" w14:textId="77777777" w:rsidR="00327CBF" w:rsidRPr="00327CBF" w:rsidRDefault="00327CBF" w:rsidP="00327CBF">
      <w:pPr>
        <w:spacing w:before="0" w:after="0"/>
        <w:rPr>
          <w:rFonts w:eastAsia="Times New Roman"/>
          <w:b/>
        </w:rPr>
      </w:pPr>
      <w:r w:rsidRPr="00327CBF">
        <w:rPr>
          <w:rFonts w:eastAsia="Times New Roman"/>
          <w:b/>
        </w:rPr>
        <w:t>Early warning signs that an employee may be experiencing mental ill health</w:t>
      </w:r>
    </w:p>
    <w:p w14:paraId="431CA8FE" w14:textId="77777777" w:rsidR="00327CBF" w:rsidRPr="00327CBF" w:rsidRDefault="00327CBF" w:rsidP="00327CBF">
      <w:pPr>
        <w:spacing w:before="0" w:after="0"/>
        <w:rPr>
          <w:rFonts w:eastAsia="Times New Roman"/>
          <w:b/>
        </w:rPr>
      </w:pPr>
    </w:p>
    <w:p w14:paraId="3D8BFE67" w14:textId="77777777" w:rsidR="00327CBF" w:rsidRPr="00327CBF" w:rsidRDefault="00327CBF" w:rsidP="00CD18E3">
      <w:pPr>
        <w:numPr>
          <w:ilvl w:val="0"/>
          <w:numId w:val="96"/>
        </w:numPr>
        <w:spacing w:before="120" w:after="120"/>
        <w:ind w:left="714" w:hanging="357"/>
      </w:pPr>
      <w:r w:rsidRPr="00327CBF">
        <w:t>Emotional responses and erratic behaviour – uncharacteristic behaviour which may be overly sensitive, irritable, angry, teary or tense</w:t>
      </w:r>
    </w:p>
    <w:p w14:paraId="3EAB7EFF" w14:textId="77777777" w:rsidR="00327CBF" w:rsidRPr="00327CBF" w:rsidRDefault="00327CBF" w:rsidP="00CD18E3">
      <w:pPr>
        <w:numPr>
          <w:ilvl w:val="0"/>
          <w:numId w:val="96"/>
        </w:numPr>
        <w:spacing w:before="120" w:after="120"/>
        <w:ind w:left="714" w:hanging="357"/>
      </w:pPr>
      <w:r w:rsidRPr="00327CBF">
        <w:t>Obsession with parts of the job, and neglect of others</w:t>
      </w:r>
    </w:p>
    <w:p w14:paraId="5433E4B6" w14:textId="77777777" w:rsidR="00327CBF" w:rsidRPr="00327CBF" w:rsidRDefault="00327CBF" w:rsidP="00CD18E3">
      <w:pPr>
        <w:numPr>
          <w:ilvl w:val="0"/>
          <w:numId w:val="96"/>
        </w:numPr>
        <w:spacing w:before="120" w:after="120"/>
        <w:ind w:left="714" w:hanging="357"/>
      </w:pPr>
      <w:r w:rsidRPr="00327CBF">
        <w:t>Working longer or fewer hours than usual</w:t>
      </w:r>
    </w:p>
    <w:p w14:paraId="65D9FF6B" w14:textId="77777777" w:rsidR="00327CBF" w:rsidRPr="00327CBF" w:rsidRDefault="00327CBF" w:rsidP="00CD18E3">
      <w:pPr>
        <w:numPr>
          <w:ilvl w:val="0"/>
          <w:numId w:val="96"/>
        </w:numPr>
        <w:spacing w:before="120" w:after="120"/>
        <w:ind w:left="714" w:hanging="357"/>
      </w:pPr>
      <w:r w:rsidRPr="00327CBF">
        <w:t>Disengagement and low morale</w:t>
      </w:r>
    </w:p>
    <w:p w14:paraId="77289BE3" w14:textId="77777777" w:rsidR="00327CBF" w:rsidRPr="00327CBF" w:rsidRDefault="00327CBF" w:rsidP="00CD18E3">
      <w:pPr>
        <w:numPr>
          <w:ilvl w:val="0"/>
          <w:numId w:val="96"/>
        </w:numPr>
        <w:spacing w:before="120" w:after="120"/>
        <w:ind w:left="714" w:hanging="357"/>
      </w:pPr>
      <w:r w:rsidRPr="00327CBF">
        <w:t>Withdrawal behaviour such as reduced participation in work activities</w:t>
      </w:r>
    </w:p>
    <w:p w14:paraId="6BF14282" w14:textId="77777777" w:rsidR="00327CBF" w:rsidRPr="00327CBF" w:rsidRDefault="00327CBF" w:rsidP="00CD18E3">
      <w:pPr>
        <w:numPr>
          <w:ilvl w:val="0"/>
          <w:numId w:val="96"/>
        </w:numPr>
        <w:spacing w:before="120" w:after="120"/>
        <w:ind w:left="714" w:hanging="357"/>
      </w:pPr>
      <w:r w:rsidRPr="00327CBF">
        <w:t>Increased unplanned absence</w:t>
      </w:r>
    </w:p>
    <w:p w14:paraId="21915690" w14:textId="77777777" w:rsidR="00327CBF" w:rsidRPr="00327CBF" w:rsidRDefault="00327CBF" w:rsidP="00CD18E3">
      <w:pPr>
        <w:numPr>
          <w:ilvl w:val="0"/>
          <w:numId w:val="96"/>
        </w:numPr>
        <w:spacing w:before="120" w:after="120"/>
        <w:ind w:left="714" w:hanging="357"/>
      </w:pPr>
      <w:r w:rsidRPr="00327CBF">
        <w:t>Increase in use of negative language and workplace conflict</w:t>
      </w:r>
    </w:p>
    <w:p w14:paraId="5FB283FD" w14:textId="77777777" w:rsidR="00327CBF" w:rsidRPr="00327CBF" w:rsidRDefault="00327CBF" w:rsidP="00CD18E3">
      <w:pPr>
        <w:numPr>
          <w:ilvl w:val="0"/>
          <w:numId w:val="96"/>
        </w:numPr>
        <w:spacing w:before="120" w:after="120"/>
        <w:ind w:left="714" w:hanging="357"/>
      </w:pPr>
      <w:r w:rsidRPr="00327CBF">
        <w:t>Physical symptoms such as appearing tired, headaches</w:t>
      </w:r>
    </w:p>
    <w:p w14:paraId="5E7E6B28" w14:textId="77777777" w:rsidR="00327CBF" w:rsidRPr="00327CBF" w:rsidRDefault="00327CBF" w:rsidP="00CD18E3">
      <w:pPr>
        <w:numPr>
          <w:ilvl w:val="0"/>
          <w:numId w:val="96"/>
        </w:numPr>
        <w:spacing w:before="120" w:after="120"/>
        <w:ind w:left="714" w:hanging="357"/>
      </w:pPr>
      <w:r w:rsidRPr="00327CBF">
        <w:t>Changes in physical appearance such as less attention to personal grooming.</w:t>
      </w:r>
    </w:p>
    <w:p w14:paraId="4A4282BE" w14:textId="77777777" w:rsidR="00327CBF" w:rsidRPr="00E342D3" w:rsidRDefault="00327CBF" w:rsidP="00327CBF">
      <w:pPr>
        <w:rPr>
          <w:b/>
        </w:rPr>
      </w:pPr>
      <w:r w:rsidRPr="00E342D3">
        <w:rPr>
          <w:b/>
        </w:rPr>
        <w:t>Some simple ‘Dos and Don’ts’ when supporting a person with a mental health condition:</w:t>
      </w:r>
    </w:p>
    <w:p w14:paraId="749E964D" w14:textId="77777777" w:rsidR="00327CBF" w:rsidRPr="00E342D3" w:rsidRDefault="00327CBF" w:rsidP="00327CBF">
      <w:pPr>
        <w:ind w:left="720"/>
      </w:pPr>
      <w:r w:rsidRPr="00E342D3">
        <w:rPr>
          <w:b/>
        </w:rPr>
        <w:t>DO</w:t>
      </w:r>
      <w:r w:rsidRPr="00E342D3">
        <w:t xml:space="preserve"> reassure the person that you are genuinely concerned about them and that they can talk to you when they need to.</w:t>
      </w:r>
    </w:p>
    <w:p w14:paraId="02F8FBAA" w14:textId="77777777" w:rsidR="00327CBF" w:rsidRPr="00E342D3" w:rsidRDefault="00327CBF" w:rsidP="00327CBF">
      <w:pPr>
        <w:ind w:left="720"/>
      </w:pPr>
      <w:r w:rsidRPr="00E342D3">
        <w:rPr>
          <w:b/>
        </w:rPr>
        <w:t>DO</w:t>
      </w:r>
      <w:r w:rsidRPr="00E342D3">
        <w:t xml:space="preserve"> be understanding and patient, but also encouraging and confident.</w:t>
      </w:r>
    </w:p>
    <w:p w14:paraId="24DB6D9E" w14:textId="77777777" w:rsidR="00327CBF" w:rsidRPr="00E342D3" w:rsidRDefault="00327CBF" w:rsidP="00327CBF">
      <w:pPr>
        <w:ind w:left="720"/>
      </w:pPr>
      <w:r w:rsidRPr="00E342D3">
        <w:rPr>
          <w:b/>
        </w:rPr>
        <w:t>DO</w:t>
      </w:r>
      <w:r w:rsidRPr="00E342D3">
        <w:t xml:space="preserve"> help the person to talk about the specific issues and problems they are experiencing, rather than more generalised ‘complaining’.</w:t>
      </w:r>
    </w:p>
    <w:p w14:paraId="11091D78" w14:textId="77777777" w:rsidR="00327CBF" w:rsidRPr="00E342D3" w:rsidRDefault="00327CBF" w:rsidP="00327CBF">
      <w:pPr>
        <w:ind w:left="720"/>
      </w:pPr>
      <w:r w:rsidRPr="00E342D3">
        <w:rPr>
          <w:b/>
        </w:rPr>
        <w:t>DO</w:t>
      </w:r>
      <w:r w:rsidRPr="00E342D3">
        <w:t xml:space="preserve"> assist the person in developing an action plan; later, follow up and check how they are going.</w:t>
      </w:r>
    </w:p>
    <w:p w14:paraId="25BC519F" w14:textId="77777777" w:rsidR="00327CBF" w:rsidRPr="00E342D3" w:rsidRDefault="00327CBF" w:rsidP="00327CBF">
      <w:pPr>
        <w:ind w:left="720"/>
      </w:pPr>
      <w:r w:rsidRPr="00E342D3">
        <w:rPr>
          <w:b/>
        </w:rPr>
        <w:t>DO</w:t>
      </w:r>
      <w:r w:rsidRPr="00E342D3">
        <w:t xml:space="preserve"> encourage them to access appropriate support and, if appropriate, professional treatment.</w:t>
      </w:r>
    </w:p>
    <w:p w14:paraId="7F3AE9B8" w14:textId="27535B39" w:rsidR="00327CBF" w:rsidRPr="00E342D3" w:rsidRDefault="00327CBF" w:rsidP="00327CBF">
      <w:pPr>
        <w:ind w:left="720"/>
      </w:pPr>
      <w:r w:rsidRPr="00E342D3">
        <w:rPr>
          <w:b/>
        </w:rPr>
        <w:t>DO</w:t>
      </w:r>
      <w:r w:rsidRPr="00E342D3">
        <w:t xml:space="preserve"> provide specific, honest, timely, and development oriented fe</w:t>
      </w:r>
      <w:r>
        <w:t>edback.</w:t>
      </w:r>
    </w:p>
    <w:p w14:paraId="12253919" w14:textId="77777777" w:rsidR="00327CBF" w:rsidRPr="00E342D3" w:rsidRDefault="00327CBF" w:rsidP="00327CBF">
      <w:pPr>
        <w:ind w:left="720"/>
      </w:pPr>
      <w:r w:rsidRPr="00E342D3">
        <w:rPr>
          <w:b/>
        </w:rPr>
        <w:t>DON’T</w:t>
      </w:r>
      <w:r w:rsidRPr="00E342D3">
        <w:t xml:space="preserve"> tell the person that we all get stressed and to ‘snap out of it’.</w:t>
      </w:r>
    </w:p>
    <w:p w14:paraId="390C344C" w14:textId="77777777" w:rsidR="00327CBF" w:rsidRPr="00E342D3" w:rsidRDefault="00327CBF" w:rsidP="00327CBF">
      <w:pPr>
        <w:ind w:left="720"/>
      </w:pPr>
      <w:r w:rsidRPr="00E342D3">
        <w:rPr>
          <w:b/>
        </w:rPr>
        <w:t>DON’T</w:t>
      </w:r>
      <w:r w:rsidRPr="00E342D3">
        <w:t xml:space="preserve"> tell the person not to think about it and it will all get better, or that there is nothing to worry about and ‘it’s not that bad’, or that they shouldn’t show weakness in the workplace.</w:t>
      </w:r>
    </w:p>
    <w:p w14:paraId="243F14A3" w14:textId="77777777" w:rsidR="00327CBF" w:rsidRPr="00E342D3" w:rsidRDefault="00327CBF" w:rsidP="00327CBF">
      <w:pPr>
        <w:ind w:left="720"/>
      </w:pPr>
      <w:r w:rsidRPr="00E342D3">
        <w:rPr>
          <w:b/>
        </w:rPr>
        <w:t>DON’T</w:t>
      </w:r>
      <w:r w:rsidRPr="00E342D3">
        <w:t xml:space="preserve"> ignore the problem when you talk to the person or avoid talking with them about important issues.</w:t>
      </w:r>
    </w:p>
    <w:p w14:paraId="71DBFBDC" w14:textId="6A1684EE" w:rsidR="00327CBF" w:rsidRPr="00E342D3" w:rsidRDefault="00327CBF" w:rsidP="00327CBF">
      <w:pPr>
        <w:ind w:left="720"/>
      </w:pPr>
      <w:r w:rsidRPr="00E342D3">
        <w:rPr>
          <w:b/>
        </w:rPr>
        <w:t>DON’T</w:t>
      </w:r>
      <w:r>
        <w:t xml:space="preserve"> make assumptions.</w:t>
      </w:r>
    </w:p>
    <w:p w14:paraId="1F5A282D" w14:textId="5626264C" w:rsidR="00327CBF" w:rsidRPr="00E342D3" w:rsidRDefault="00327CBF" w:rsidP="00327CBF">
      <w:r w:rsidRPr="00E342D3">
        <w:rPr>
          <w:b/>
        </w:rPr>
        <w:lastRenderedPageBreak/>
        <w:t>Note:</w:t>
      </w:r>
      <w:r w:rsidRPr="00E342D3">
        <w:t xml:space="preserve"> This information has been taken from the Australian Public Service Commission’s guide for employers, </w:t>
      </w:r>
      <w:hyperlink r:id="rId179" w:history="1">
        <w:r w:rsidRPr="00C81094">
          <w:rPr>
            <w:rStyle w:val="Hyperlink"/>
            <w:i/>
          </w:rPr>
          <w:t>Working Together: Promoting mental health and wellbeing at work</w:t>
        </w:r>
      </w:hyperlink>
      <w:r>
        <w:rPr>
          <w:i/>
        </w:rPr>
        <w:t>.</w:t>
      </w:r>
      <w:r w:rsidRPr="00756F99">
        <w:rPr>
          <w:rStyle w:val="EndnoteReference"/>
        </w:rPr>
        <w:endnoteReference w:id="128"/>
      </w:r>
      <w:r w:rsidRPr="00576CE6">
        <w:t xml:space="preserve"> </w:t>
      </w:r>
    </w:p>
    <w:tbl>
      <w:tblPr>
        <w:tblStyle w:val="TableGrid"/>
        <w:tblW w:w="9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7729"/>
      </w:tblGrid>
      <w:tr w:rsidR="00327CBF" w14:paraId="26DA8427" w14:textId="77777777" w:rsidTr="001539C9">
        <w:trPr>
          <w:trHeight w:val="1736"/>
        </w:trPr>
        <w:tc>
          <w:tcPr>
            <w:tcW w:w="1560" w:type="dxa"/>
            <w:vAlign w:val="center"/>
          </w:tcPr>
          <w:p w14:paraId="75C49B12" w14:textId="1DCD7EAD" w:rsidR="00327CBF" w:rsidRPr="00C63F6D" w:rsidRDefault="00327CBF" w:rsidP="001539C9">
            <w:pPr>
              <w:spacing w:after="0"/>
            </w:pPr>
            <w:r>
              <w:rPr>
                <w:noProof/>
              </w:rPr>
              <w:drawing>
                <wp:inline distT="0" distB="0" distL="0" distR="0" wp14:anchorId="280C8BA2" wp14:editId="045599ED">
                  <wp:extent cx="806400" cy="806400"/>
                  <wp:effectExtent l="0" t="0" r="0" b="0"/>
                  <wp:docPr id="207" name="Picture 20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729" w:type="dxa"/>
            <w:vAlign w:val="center"/>
          </w:tcPr>
          <w:p w14:paraId="6493D6B5" w14:textId="3D8A8272" w:rsidR="00327CBF" w:rsidRDefault="00327CBF" w:rsidP="001539C9">
            <w:pPr>
              <w:spacing w:after="0"/>
              <w:rPr>
                <w:b/>
              </w:rPr>
            </w:pPr>
            <w:r>
              <w:rPr>
                <w:b/>
              </w:rPr>
              <w:t>Further reading:</w:t>
            </w:r>
          </w:p>
          <w:p w14:paraId="33A0DAFD" w14:textId="1E9B7970" w:rsidR="00327CBF" w:rsidRDefault="00327CBF" w:rsidP="001539C9">
            <w:pPr>
              <w:pStyle w:val="ListBullet"/>
              <w:numPr>
                <w:ilvl w:val="0"/>
                <w:numId w:val="0"/>
              </w:numPr>
              <w:spacing w:after="0"/>
            </w:pPr>
            <w:r w:rsidRPr="00E475F2">
              <w:t>SafeWork Australia</w:t>
            </w:r>
            <w:r>
              <w:t xml:space="preserve">, </w:t>
            </w:r>
            <w:hyperlink r:id="rId180" w:history="1">
              <w:r w:rsidRPr="00230E7B">
                <w:rPr>
                  <w:rStyle w:val="Hyperlink"/>
                  <w:i/>
                </w:rPr>
                <w:t>Model Code of Practice: How to Manage Work Health and Safety Risks</w:t>
              </w:r>
            </w:hyperlink>
            <w:r>
              <w:t xml:space="preserve"> (2011).</w:t>
            </w:r>
          </w:p>
          <w:p w14:paraId="74316AC9" w14:textId="1CB39E62" w:rsidR="00327CBF" w:rsidRPr="00C32F7E" w:rsidRDefault="00327CBF" w:rsidP="00230E7B">
            <w:pPr>
              <w:pStyle w:val="ListBullet"/>
              <w:numPr>
                <w:ilvl w:val="0"/>
                <w:numId w:val="0"/>
              </w:numPr>
              <w:spacing w:after="0"/>
            </w:pPr>
            <w:r w:rsidRPr="00E475F2">
              <w:t>WorkSafe Victoria</w:t>
            </w:r>
            <w:r>
              <w:t>,</w:t>
            </w:r>
            <w:r w:rsidRPr="00E475F2">
              <w:t xml:space="preserve"> </w:t>
            </w:r>
            <w:hyperlink r:id="rId181" w:history="1">
              <w:r w:rsidRPr="00230E7B">
                <w:rPr>
                  <w:rStyle w:val="Hyperlink"/>
                  <w:i/>
                </w:rPr>
                <w:t>Disability Services Occupational Health and Safety Kit</w:t>
              </w:r>
            </w:hyperlink>
            <w:r>
              <w:t xml:space="preserve"> (2011)</w:t>
            </w:r>
            <w:r w:rsidR="00C32F7E">
              <w:t>.</w:t>
            </w:r>
          </w:p>
        </w:tc>
      </w:tr>
    </w:tbl>
    <w:p w14:paraId="3F06E2D9" w14:textId="77777777" w:rsidR="00327CBF" w:rsidRDefault="00327CBF">
      <w:pPr>
        <w:spacing w:before="0" w:after="0"/>
      </w:pPr>
      <w:r>
        <w:br w:type="page"/>
      </w:r>
    </w:p>
    <w:p w14:paraId="63FCE57E" w14:textId="77777777" w:rsidR="00327CBF" w:rsidRPr="00C32F7E" w:rsidRDefault="00327CBF" w:rsidP="00C32F7E">
      <w:pPr>
        <w:pStyle w:val="Heading1"/>
      </w:pPr>
      <w:bookmarkStart w:id="121" w:name="_Toc440633523"/>
      <w:r w:rsidRPr="00C32F7E">
        <w:lastRenderedPageBreak/>
        <w:t>Unit summary and close</w:t>
      </w:r>
      <w:bookmarkEnd w:id="121"/>
    </w:p>
    <w:p w14:paraId="4C462D3D" w14:textId="77777777" w:rsidR="00C81094" w:rsidRPr="009A0C6F" w:rsidRDefault="00C81094" w:rsidP="00C81094">
      <w:r>
        <w:t>Throughout t</w:t>
      </w:r>
      <w:r w:rsidRPr="009A0C6F">
        <w:t>his unit of competency</w:t>
      </w:r>
      <w:r>
        <w:t>,</w:t>
      </w:r>
      <w:r w:rsidRPr="009A0C6F">
        <w:t xml:space="preserve"> </w:t>
      </w:r>
      <w:r>
        <w:t xml:space="preserve">you </w:t>
      </w:r>
      <w:r w:rsidRPr="009A0C6F">
        <w:t xml:space="preserve">have </w:t>
      </w:r>
      <w:r>
        <w:t xml:space="preserve">developed </w:t>
      </w:r>
      <w:r w:rsidRPr="009A0C6F">
        <w:t xml:space="preserve">practical knowledge </w:t>
      </w:r>
      <w:r>
        <w:t xml:space="preserve">and skills </w:t>
      </w:r>
      <w:r w:rsidRPr="009A0C6F">
        <w:t xml:space="preserve">to facilitate the empowerment of people with disability in your work. </w:t>
      </w:r>
    </w:p>
    <w:p w14:paraId="7CB6F9A8" w14:textId="77777777" w:rsidR="00C81094" w:rsidRPr="009A0C6F" w:rsidRDefault="00C81094" w:rsidP="00C81094">
      <w:r>
        <w:t>By p</w:t>
      </w:r>
      <w:r w:rsidRPr="009A0C6F">
        <w:t xml:space="preserve">utting </w:t>
      </w:r>
      <w:r>
        <w:t>your</w:t>
      </w:r>
      <w:r w:rsidRPr="009A0C6F">
        <w:t xml:space="preserve"> knowledge and </w:t>
      </w:r>
      <w:r>
        <w:t xml:space="preserve">skills </w:t>
      </w:r>
      <w:r w:rsidRPr="009A0C6F">
        <w:t>into practice</w:t>
      </w:r>
      <w:r>
        <w:t xml:space="preserve">, you are contributing to </w:t>
      </w:r>
      <w:r w:rsidRPr="009A0C6F">
        <w:t xml:space="preserve">the wider shift towards person-centred practice </w:t>
      </w:r>
      <w:r>
        <w:t xml:space="preserve">that is </w:t>
      </w:r>
      <w:r w:rsidRPr="009A0C6F">
        <w:t>taking place across the community services sector.</w:t>
      </w:r>
    </w:p>
    <w:tbl>
      <w:tblPr>
        <w:tblStyle w:val="TableGrid"/>
        <w:tblW w:w="0" w:type="auto"/>
        <w:tblLook w:val="04A0" w:firstRow="1" w:lastRow="0" w:firstColumn="1" w:lastColumn="0" w:noHBand="0" w:noVBand="1"/>
      </w:tblPr>
      <w:tblGrid>
        <w:gridCol w:w="1555"/>
        <w:gridCol w:w="7505"/>
      </w:tblGrid>
      <w:tr w:rsidR="00327CBF" w:rsidRPr="00327CBF" w14:paraId="0D3A7FC8" w14:textId="77777777" w:rsidTr="001539C9">
        <w:trPr>
          <w:trHeight w:val="1678"/>
        </w:trPr>
        <w:tc>
          <w:tcPr>
            <w:tcW w:w="1555" w:type="dxa"/>
            <w:tcBorders>
              <w:top w:val="nil"/>
              <w:left w:val="nil"/>
              <w:bottom w:val="nil"/>
              <w:right w:val="nil"/>
            </w:tcBorders>
            <w:vAlign w:val="center"/>
          </w:tcPr>
          <w:p w14:paraId="522D7AF2" w14:textId="73695396" w:rsidR="00327CBF" w:rsidRPr="00327CBF" w:rsidRDefault="00327CBF" w:rsidP="001539C9">
            <w:pPr>
              <w:spacing w:before="0" w:after="0"/>
              <w:rPr>
                <w:rFonts w:eastAsia="Times New Roman"/>
                <w:b/>
              </w:rPr>
            </w:pPr>
            <w:r w:rsidRPr="00327CBF">
              <w:rPr>
                <w:rFonts w:eastAsia="Times New Roman"/>
                <w:noProof/>
              </w:rPr>
              <w:drawing>
                <wp:inline distT="0" distB="0" distL="0" distR="0" wp14:anchorId="1844C58B" wp14:editId="215B2D94">
                  <wp:extent cx="806400" cy="806400"/>
                  <wp:effectExtent l="0" t="0" r="0" b="0"/>
                  <wp:docPr id="1034" name="Picture 103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736F3B15" w14:textId="52905216" w:rsidR="00327CBF" w:rsidRPr="00327CBF" w:rsidRDefault="00327CBF" w:rsidP="001539C9">
            <w:pPr>
              <w:spacing w:before="0" w:after="0"/>
            </w:pPr>
            <w:r w:rsidRPr="00327CBF">
              <w:rPr>
                <w:b/>
              </w:rPr>
              <w:t xml:space="preserve">What are </w:t>
            </w:r>
            <w:r w:rsidRPr="00327CBF">
              <w:rPr>
                <w:rFonts w:eastAsia="Times New Roman"/>
                <w:b/>
              </w:rPr>
              <w:t>some of the key point</w:t>
            </w:r>
            <w:r w:rsidR="001539C9">
              <w:rPr>
                <w:rFonts w:eastAsia="Times New Roman"/>
                <w:b/>
              </w:rPr>
              <w:t>s you have learnt in this unit?</w:t>
            </w:r>
          </w:p>
        </w:tc>
      </w:tr>
    </w:tbl>
    <w:p w14:paraId="4EB666C3" w14:textId="230E94B9" w:rsidR="00327CBF" w:rsidRDefault="00327CBF" w:rsidP="001539C9">
      <w:pPr>
        <w:pStyle w:val="ListBullet"/>
        <w:numPr>
          <w:ilvl w:val="0"/>
          <w:numId w:val="0"/>
        </w:numPr>
        <w:spacing w:before="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55"/>
        <w:gridCol w:w="7505"/>
      </w:tblGrid>
      <w:tr w:rsidR="00327CBF" w:rsidRPr="00327CBF" w14:paraId="21516EFB" w14:textId="77777777" w:rsidTr="001539C9">
        <w:trPr>
          <w:trHeight w:val="1678"/>
        </w:trPr>
        <w:tc>
          <w:tcPr>
            <w:tcW w:w="1555" w:type="dxa"/>
            <w:tcBorders>
              <w:top w:val="nil"/>
              <w:left w:val="nil"/>
              <w:bottom w:val="nil"/>
              <w:right w:val="nil"/>
            </w:tcBorders>
            <w:vAlign w:val="center"/>
          </w:tcPr>
          <w:p w14:paraId="233E9B09" w14:textId="77777777" w:rsidR="00327CBF" w:rsidRPr="00327CBF" w:rsidRDefault="00327CBF" w:rsidP="001539C9">
            <w:pPr>
              <w:spacing w:before="0" w:after="0"/>
              <w:rPr>
                <w:rFonts w:eastAsia="Times New Roman"/>
                <w:b/>
              </w:rPr>
            </w:pPr>
            <w:r w:rsidRPr="00327CBF">
              <w:rPr>
                <w:rFonts w:eastAsia="Times New Roman"/>
                <w:noProof/>
              </w:rPr>
              <w:drawing>
                <wp:inline distT="0" distB="0" distL="0" distR="0" wp14:anchorId="4C1B5F89" wp14:editId="512CE821">
                  <wp:extent cx="806400" cy="806400"/>
                  <wp:effectExtent l="0" t="0" r="0" b="0"/>
                  <wp:docPr id="1036" name="Picture 1036"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33CE5C45" w14:textId="77777777" w:rsidR="00327CBF" w:rsidRPr="00327CBF" w:rsidRDefault="00327CBF" w:rsidP="001539C9">
            <w:pPr>
              <w:spacing w:before="0" w:after="0"/>
              <w:rPr>
                <w:rFonts w:eastAsia="Times New Roman"/>
                <w:b/>
              </w:rPr>
            </w:pPr>
          </w:p>
        </w:tc>
        <w:tc>
          <w:tcPr>
            <w:tcW w:w="7505" w:type="dxa"/>
            <w:tcBorders>
              <w:top w:val="nil"/>
              <w:left w:val="nil"/>
              <w:bottom w:val="nil"/>
              <w:right w:val="nil"/>
            </w:tcBorders>
            <w:vAlign w:val="center"/>
          </w:tcPr>
          <w:p w14:paraId="607CF236" w14:textId="378B0236" w:rsidR="00327CBF" w:rsidRPr="00327CBF" w:rsidRDefault="00327CBF" w:rsidP="001539C9">
            <w:pPr>
              <w:rPr>
                <w:b/>
              </w:rPr>
            </w:pPr>
            <w:r w:rsidRPr="00327CBF">
              <w:rPr>
                <w:b/>
              </w:rPr>
              <w:t>What do you think are some of the key elements of a person-centred approach to service delivery?</w:t>
            </w:r>
            <w:r w:rsidR="00113881">
              <w:rPr>
                <w:b/>
              </w:rPr>
              <w:t xml:space="preserve"> </w:t>
            </w:r>
            <w:r w:rsidR="00113881" w:rsidRPr="00756F99">
              <w:rPr>
                <w:i/>
              </w:rPr>
              <w:t>(</w:t>
            </w:r>
            <w:r w:rsidR="00C81094" w:rsidRPr="00756F99">
              <w:rPr>
                <w:i/>
              </w:rPr>
              <w:t>See n</w:t>
            </w:r>
            <w:r w:rsidR="00113881" w:rsidRPr="00756F99">
              <w:rPr>
                <w:i/>
              </w:rPr>
              <w:t xml:space="preserve">otes on </w:t>
            </w:r>
            <w:r w:rsidR="00113881" w:rsidRPr="00023AAC">
              <w:rPr>
                <w:i/>
              </w:rPr>
              <w:t xml:space="preserve">page </w:t>
            </w:r>
            <w:r w:rsidR="00A615B0" w:rsidRPr="00023AAC">
              <w:rPr>
                <w:i/>
              </w:rPr>
              <w:t>1</w:t>
            </w:r>
            <w:r w:rsidR="00A615B0" w:rsidRPr="00A615B0">
              <w:rPr>
                <w:i/>
              </w:rPr>
              <w:t>8</w:t>
            </w:r>
            <w:r w:rsidR="006259AD">
              <w:rPr>
                <w:i/>
              </w:rPr>
              <w:t>6</w:t>
            </w:r>
            <w:r w:rsidR="00113881" w:rsidRPr="00A615B0">
              <w:rPr>
                <w:i/>
              </w:rPr>
              <w:t>).</w:t>
            </w:r>
          </w:p>
          <w:p w14:paraId="3464FD2D" w14:textId="77777777" w:rsidR="00327CBF" w:rsidRPr="00327CBF" w:rsidRDefault="00327CBF" w:rsidP="001539C9">
            <w:pPr>
              <w:spacing w:before="0" w:after="0"/>
            </w:pPr>
          </w:p>
        </w:tc>
      </w:tr>
    </w:tbl>
    <w:p w14:paraId="2BDBDA4A" w14:textId="3AD4BDB4" w:rsidR="00327CBF" w:rsidRPr="00E342D3" w:rsidRDefault="00327CBF" w:rsidP="001539C9">
      <w:pPr>
        <w:pStyle w:val="ListBullet"/>
        <w:numPr>
          <w:ilvl w:val="0"/>
          <w:numId w:val="0"/>
        </w:numPr>
        <w:spacing w:before="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7EEF93A" w14:textId="62B19EE5" w:rsidR="00327CBF" w:rsidRDefault="00327CBF" w:rsidP="00327CBF">
      <w:pPr>
        <w:spacing w:before="0" w:after="0"/>
      </w:pPr>
      <w:r>
        <w:br w:type="page"/>
      </w:r>
    </w:p>
    <w:p w14:paraId="094F248A" w14:textId="78FDD26E" w:rsidR="006E3F63" w:rsidRDefault="00C32F7E" w:rsidP="00C32F7E">
      <w:pPr>
        <w:pStyle w:val="Heading1"/>
      </w:pPr>
      <w:bookmarkStart w:id="122" w:name="_Toc440633524"/>
      <w:r w:rsidRPr="00327CBF">
        <w:lastRenderedPageBreak/>
        <w:t>A</w:t>
      </w:r>
      <w:r>
        <w:t>ctivity a</w:t>
      </w:r>
      <w:r w:rsidR="006E3F63" w:rsidRPr="00327CBF">
        <w:t>nswers</w:t>
      </w:r>
      <w:r w:rsidR="0091210C" w:rsidRPr="00327CBF">
        <w:t xml:space="preserve"> and additional information</w:t>
      </w:r>
      <w:bookmarkEnd w:id="122"/>
      <w:r w:rsidR="0091210C" w:rsidRPr="00327CBF">
        <w:t xml:space="preserve"> </w:t>
      </w:r>
    </w:p>
    <w:p w14:paraId="15E391D7" w14:textId="69B6FE08" w:rsidR="00C81094" w:rsidRPr="00C81094" w:rsidRDefault="00C81094" w:rsidP="00756F99">
      <w:pPr>
        <w:pStyle w:val="Heading2"/>
      </w:pPr>
      <w:bookmarkStart w:id="123" w:name="_Toc440633525"/>
      <w:r>
        <w:t>1.1.</w:t>
      </w:r>
      <w:r w:rsidR="00862F8C">
        <w:t xml:space="preserve"> </w:t>
      </w:r>
      <w:r w:rsidR="00862F8C" w:rsidRPr="00862F8C">
        <w:t>Evolving definitions and demographics of disability</w:t>
      </w:r>
      <w:bookmarkEnd w:id="123"/>
    </w:p>
    <w:p w14:paraId="05FA25D7" w14:textId="46287177" w:rsidR="006E3F63" w:rsidRPr="000B1854" w:rsidRDefault="00C81094" w:rsidP="00756F99">
      <w:pPr>
        <w:pStyle w:val="Heading3"/>
      </w:pPr>
      <w:r>
        <w:t>A</w:t>
      </w:r>
      <w:r w:rsidR="006E3F63" w:rsidRPr="000B1854">
        <w:t>ctivity: What are the stats?</w:t>
      </w:r>
      <w:r w:rsidR="00C32F7E">
        <w:t xml:space="preserve"> (page</w:t>
      </w:r>
      <w:r w:rsidR="00A42BE4">
        <w:t xml:space="preserve"> 15</w:t>
      </w:r>
      <w:r w:rsidR="00C32F7E">
        <w:t>)</w:t>
      </w:r>
    </w:p>
    <w:p w14:paraId="73AD66FF" w14:textId="77777777" w:rsidR="0089506F" w:rsidRDefault="0089506F" w:rsidP="0089506F">
      <w:pPr>
        <w:spacing w:before="0" w:after="0"/>
        <w:rPr>
          <w:b/>
        </w:rPr>
      </w:pPr>
    </w:p>
    <w:p w14:paraId="1C67C5D8" w14:textId="4DA5093F" w:rsidR="006E3F63" w:rsidRDefault="006E3F63" w:rsidP="0089506F">
      <w:pPr>
        <w:spacing w:before="0" w:after="0"/>
      </w:pPr>
      <w:r>
        <w:rPr>
          <w:b/>
        </w:rPr>
        <w:t>Q1 Answer</w:t>
      </w:r>
      <w:r w:rsidRPr="006E3F63">
        <w:rPr>
          <w:b/>
        </w:rPr>
        <w:t xml:space="preserve">: </w:t>
      </w:r>
      <w:r w:rsidRPr="006E3F63">
        <w:t>C. 6 times as likely.</w:t>
      </w:r>
      <w:r w:rsidRPr="006E3F63">
        <w:rPr>
          <w:rStyle w:val="EndnoteReference"/>
          <w:sz w:val="24"/>
        </w:rPr>
        <w:endnoteReference w:id="129"/>
      </w:r>
    </w:p>
    <w:p w14:paraId="6816D282" w14:textId="77777777" w:rsidR="007B38B4" w:rsidRDefault="007B38B4" w:rsidP="0089506F">
      <w:pPr>
        <w:spacing w:before="0" w:after="0"/>
      </w:pPr>
    </w:p>
    <w:p w14:paraId="3A76E173" w14:textId="6F3800A6" w:rsidR="007B38B4" w:rsidRDefault="007B38B4" w:rsidP="0089506F">
      <w:pPr>
        <w:spacing w:before="0" w:after="0"/>
      </w:pPr>
      <w:r w:rsidRPr="007B38B4">
        <w:rPr>
          <w:b/>
        </w:rPr>
        <w:t>Q2 Answer:</w:t>
      </w:r>
      <w:r>
        <w:t xml:space="preserve"> </w:t>
      </w:r>
      <w:r w:rsidRPr="007B38B4">
        <w:t>B. 54%.</w:t>
      </w:r>
      <w:r w:rsidRPr="007B38B4">
        <w:rPr>
          <w:vertAlign w:val="superscript"/>
        </w:rPr>
        <w:endnoteReference w:id="130"/>
      </w:r>
    </w:p>
    <w:p w14:paraId="4E96B133" w14:textId="77777777" w:rsidR="007B38B4" w:rsidRDefault="007B38B4" w:rsidP="0089506F">
      <w:pPr>
        <w:spacing w:before="0" w:after="0"/>
      </w:pPr>
    </w:p>
    <w:p w14:paraId="6664CD01" w14:textId="39980E90" w:rsidR="007B38B4" w:rsidRDefault="007B38B4" w:rsidP="0089506F">
      <w:pPr>
        <w:spacing w:before="0" w:after="0"/>
      </w:pPr>
      <w:r w:rsidRPr="007B38B4">
        <w:rPr>
          <w:b/>
        </w:rPr>
        <w:t>Q3 Answer:</w:t>
      </w:r>
      <w:r w:rsidRPr="007B38B4">
        <w:t xml:space="preserve"> </w:t>
      </w:r>
      <w:r w:rsidRPr="00E342D3">
        <w:t>D. 9 in 10. 90% of women with intellectual disability will experience sexual abuse at some point in their life. 60% of women with intellectual disability will experience sexual abuse before they reach 30 years of age.</w:t>
      </w:r>
      <w:r w:rsidRPr="00E342D3">
        <w:rPr>
          <w:rStyle w:val="EndnoteReference"/>
        </w:rPr>
        <w:endnoteReference w:id="131"/>
      </w:r>
    </w:p>
    <w:p w14:paraId="0618C18E" w14:textId="77777777" w:rsidR="007B38B4" w:rsidRDefault="007B38B4" w:rsidP="0089506F">
      <w:pPr>
        <w:spacing w:before="0" w:after="0"/>
      </w:pPr>
    </w:p>
    <w:p w14:paraId="7BA7D5F3" w14:textId="7C55A9F2" w:rsidR="007B38B4" w:rsidRDefault="007B38B4" w:rsidP="0089506F">
      <w:pPr>
        <w:spacing w:before="0" w:after="0"/>
      </w:pPr>
      <w:r w:rsidRPr="007B38B4">
        <w:rPr>
          <w:b/>
        </w:rPr>
        <w:t>Q4 Answer:</w:t>
      </w:r>
      <w:r w:rsidRPr="007B38B4">
        <w:t xml:space="preserve"> </w:t>
      </w:r>
      <w:r w:rsidRPr="00E342D3">
        <w:t>C. 45%. 45% of Australians with disability live near or below the poverty line.</w:t>
      </w:r>
      <w:r w:rsidRPr="00E342D3">
        <w:rPr>
          <w:rStyle w:val="EndnoteReference"/>
        </w:rPr>
        <w:endnoteReference w:id="132"/>
      </w:r>
    </w:p>
    <w:p w14:paraId="7EC617C2" w14:textId="77777777" w:rsidR="007B38B4" w:rsidRDefault="007B38B4" w:rsidP="0089506F">
      <w:pPr>
        <w:spacing w:before="0" w:after="0"/>
      </w:pPr>
    </w:p>
    <w:p w14:paraId="70C7B8E5" w14:textId="463F6788" w:rsidR="007B38B4" w:rsidRDefault="007B38B4" w:rsidP="0089506F">
      <w:pPr>
        <w:spacing w:before="0" w:after="0"/>
      </w:pPr>
      <w:r w:rsidRPr="007B38B4">
        <w:rPr>
          <w:b/>
        </w:rPr>
        <w:t>Q5 Answer:</w:t>
      </w:r>
      <w:r w:rsidRPr="007B38B4">
        <w:t xml:space="preserve"> </w:t>
      </w:r>
      <w:r w:rsidRPr="00E342D3">
        <w:t>B. 36% of people with disability aged 18-64 have completed year 12, in comparison to 60% of those without a disability.</w:t>
      </w:r>
      <w:r w:rsidRPr="00E342D3">
        <w:rPr>
          <w:rStyle w:val="EndnoteReference"/>
        </w:rPr>
        <w:endnoteReference w:id="133"/>
      </w:r>
    </w:p>
    <w:p w14:paraId="108A7001" w14:textId="77777777" w:rsidR="007B38B4" w:rsidRDefault="007B38B4" w:rsidP="0089506F">
      <w:pPr>
        <w:spacing w:before="0" w:after="0"/>
      </w:pPr>
    </w:p>
    <w:p w14:paraId="477E6A82" w14:textId="0C5AA1EF" w:rsidR="007B38B4" w:rsidRPr="007B38B4" w:rsidRDefault="007B38B4" w:rsidP="0089506F">
      <w:pPr>
        <w:spacing w:before="0" w:after="0"/>
      </w:pPr>
      <w:r w:rsidRPr="007B38B4">
        <w:rPr>
          <w:b/>
        </w:rPr>
        <w:t>Q6 Answer:</w:t>
      </w:r>
      <w:r>
        <w:t xml:space="preserve"> </w:t>
      </w:r>
      <w:r w:rsidRPr="00E342D3">
        <w:t>D.</w:t>
      </w:r>
      <w:r w:rsidRPr="00E342D3">
        <w:rPr>
          <w:b/>
        </w:rPr>
        <w:t xml:space="preserve"> </w:t>
      </w:r>
      <w:r w:rsidRPr="00E342D3">
        <w:t>People with a profound disability are nine times less likely to participate in activities outside the home.</w:t>
      </w:r>
      <w:r w:rsidRPr="00E342D3">
        <w:rPr>
          <w:rStyle w:val="EndnoteReference"/>
        </w:rPr>
        <w:endnoteReference w:id="134"/>
      </w:r>
    </w:p>
    <w:p w14:paraId="1DCE27B0" w14:textId="509B2216" w:rsidR="00C81094" w:rsidRPr="00C81094" w:rsidRDefault="00C81094" w:rsidP="00C81094">
      <w:pPr>
        <w:pStyle w:val="Heading2"/>
      </w:pPr>
      <w:bookmarkStart w:id="124" w:name="_Toc440633526"/>
      <w:r>
        <w:t>1.2.</w:t>
      </w:r>
      <w:r w:rsidR="00862F8C">
        <w:t xml:space="preserve"> </w:t>
      </w:r>
      <w:r w:rsidR="00862F8C" w:rsidRPr="00862F8C">
        <w:t>Common conditions and impairments which can contribute to disability</w:t>
      </w:r>
      <w:bookmarkEnd w:id="124"/>
    </w:p>
    <w:p w14:paraId="638705E3" w14:textId="44CB9F75" w:rsidR="00325E80" w:rsidRPr="00C008CD" w:rsidRDefault="00C81094" w:rsidP="00756F99">
      <w:pPr>
        <w:pStyle w:val="Heading3"/>
      </w:pPr>
      <w:r>
        <w:t>A</w:t>
      </w:r>
      <w:r w:rsidR="000B1854">
        <w:t>ctivity: C</w:t>
      </w:r>
      <w:r w:rsidR="004537EB" w:rsidRPr="00C008CD">
        <w:t>ommon conditions and impairments</w:t>
      </w:r>
      <w:r w:rsidR="00C32F7E">
        <w:t xml:space="preserve"> (page</w:t>
      </w:r>
      <w:r w:rsidR="00CF3118">
        <w:t xml:space="preserve"> </w:t>
      </w:r>
      <w:r w:rsidR="006259AD">
        <w:t>19</w:t>
      </w:r>
      <w:r w:rsidR="00CF3118">
        <w:t>)</w:t>
      </w:r>
    </w:p>
    <w:p w14:paraId="44F16DCA" w14:textId="77777777" w:rsidR="00C008CD" w:rsidRDefault="00C008CD" w:rsidP="0089506F">
      <w:pPr>
        <w:spacing w:before="0" w:after="0"/>
        <w:rPr>
          <w:b/>
        </w:rPr>
      </w:pPr>
    </w:p>
    <w:p w14:paraId="031F82F6" w14:textId="77777777" w:rsidR="00325E80" w:rsidRDefault="00325E80" w:rsidP="0089506F">
      <w:pPr>
        <w:spacing w:before="0" w:after="0"/>
      </w:pPr>
      <w:r>
        <w:rPr>
          <w:b/>
        </w:rPr>
        <w:t xml:space="preserve">Q1 </w:t>
      </w:r>
      <w:r w:rsidRPr="00E342D3">
        <w:rPr>
          <w:b/>
        </w:rPr>
        <w:t xml:space="preserve">Answer: </w:t>
      </w:r>
      <w:r w:rsidRPr="00441B7F">
        <w:rPr>
          <w:b/>
        </w:rPr>
        <w:t>Five Australians sustain a spinal cord injury every week.</w:t>
      </w:r>
      <w:r w:rsidRPr="00441B7F">
        <w:rPr>
          <w:rStyle w:val="EndnoteReference"/>
          <w:b/>
        </w:rPr>
        <w:endnoteReference w:id="135"/>
      </w:r>
      <w:r w:rsidRPr="005642A7">
        <w:t xml:space="preserve"> </w:t>
      </w:r>
    </w:p>
    <w:p w14:paraId="6AEFDACD" w14:textId="77777777" w:rsidR="00325E80" w:rsidRDefault="00325E80" w:rsidP="0089506F">
      <w:pPr>
        <w:spacing w:before="0" w:after="0"/>
      </w:pPr>
    </w:p>
    <w:p w14:paraId="0EA9D69A" w14:textId="77777777" w:rsidR="00325E80" w:rsidRPr="00E342D3" w:rsidRDefault="00325E80" w:rsidP="0089506F">
      <w:pPr>
        <w:spacing w:before="0" w:after="0"/>
        <w:rPr>
          <w:rFonts w:cs="Arial"/>
          <w:color w:val="000000"/>
          <w:szCs w:val="20"/>
        </w:rPr>
      </w:pPr>
      <w:r w:rsidRPr="00E342D3">
        <w:t xml:space="preserve">A spinal cord injury is a form of physical impairment. It is defined as any damage to the spinal cord that results in a loss of function. It is frequently caused by accident or trauma, but may also be caused by diseases such as polio or </w:t>
      </w:r>
      <w:r w:rsidRPr="00E342D3">
        <w:rPr>
          <w:rFonts w:cs="Arial"/>
          <w:color w:val="000000"/>
          <w:szCs w:val="20"/>
        </w:rPr>
        <w:t>spina bifida.</w:t>
      </w:r>
    </w:p>
    <w:p w14:paraId="249A7A2F" w14:textId="77777777" w:rsidR="00325E80" w:rsidRPr="00E342D3" w:rsidRDefault="00325E80" w:rsidP="0089506F">
      <w:pPr>
        <w:spacing w:before="0" w:after="0"/>
        <w:rPr>
          <w:rFonts w:cs="Arial"/>
          <w:color w:val="000000"/>
          <w:szCs w:val="20"/>
        </w:rPr>
      </w:pPr>
    </w:p>
    <w:p w14:paraId="554E254E" w14:textId="027D5FC4" w:rsidR="00325E80" w:rsidRPr="00E342D3" w:rsidRDefault="00FC0A8C" w:rsidP="0089506F">
      <w:pPr>
        <w:spacing w:before="0" w:after="0"/>
        <w:rPr>
          <w:rStyle w:val="apple-style-span"/>
          <w:bCs/>
        </w:rPr>
      </w:pPr>
      <w:r>
        <w:rPr>
          <w:rStyle w:val="apple-style-span"/>
          <w:rFonts w:cs="Arial"/>
          <w:bCs/>
          <w:color w:val="000000"/>
          <w:szCs w:val="20"/>
        </w:rPr>
        <w:t>The term q</w:t>
      </w:r>
      <w:r w:rsidR="00325E80" w:rsidRPr="00E342D3">
        <w:rPr>
          <w:rStyle w:val="apple-style-span"/>
          <w:rFonts w:cs="Arial"/>
          <w:bCs/>
          <w:color w:val="000000"/>
          <w:szCs w:val="20"/>
        </w:rPr>
        <w:t>uadriplegia is used to describe paralysis, or loss of movement below the neck (also known as tetraplegia). While paraplegia refers to paralysis or loss of movement below the chest.</w:t>
      </w:r>
      <w:r w:rsidR="00325E80" w:rsidRPr="00E342D3">
        <w:rPr>
          <w:rStyle w:val="EndnoteReference"/>
          <w:bCs/>
          <w:color w:val="000000"/>
          <w:szCs w:val="20"/>
        </w:rPr>
        <w:endnoteReference w:id="136"/>
      </w:r>
    </w:p>
    <w:p w14:paraId="5EBB384B" w14:textId="77777777" w:rsidR="00325E80" w:rsidRPr="00E342D3" w:rsidRDefault="00325E80" w:rsidP="0089506F">
      <w:pPr>
        <w:pStyle w:val="ListBullet"/>
        <w:numPr>
          <w:ilvl w:val="0"/>
          <w:numId w:val="0"/>
        </w:numPr>
        <w:tabs>
          <w:tab w:val="left" w:pos="720"/>
        </w:tabs>
        <w:spacing w:before="0" w:after="0"/>
        <w:rPr>
          <w:b/>
        </w:rPr>
      </w:pPr>
    </w:p>
    <w:p w14:paraId="4F6B7E85" w14:textId="77777777" w:rsidR="00325E80" w:rsidRDefault="00325E80" w:rsidP="0089506F">
      <w:pPr>
        <w:pStyle w:val="ListBullet"/>
        <w:numPr>
          <w:ilvl w:val="0"/>
          <w:numId w:val="0"/>
        </w:numPr>
        <w:tabs>
          <w:tab w:val="left" w:pos="720"/>
        </w:tabs>
        <w:rPr>
          <w:b/>
        </w:rPr>
      </w:pPr>
      <w:r>
        <w:rPr>
          <w:b/>
        </w:rPr>
        <w:t xml:space="preserve">Q2 </w:t>
      </w:r>
      <w:r w:rsidRPr="00E342D3">
        <w:rPr>
          <w:b/>
        </w:rPr>
        <w:t>Answer: 10 to 15 Australians sustain a severe brain injury every week.</w:t>
      </w:r>
      <w:r w:rsidRPr="00E342D3">
        <w:rPr>
          <w:rStyle w:val="EndnoteReference"/>
          <w:b/>
        </w:rPr>
        <w:endnoteReference w:id="137"/>
      </w:r>
      <w:r>
        <w:rPr>
          <w:b/>
        </w:rPr>
        <w:t xml:space="preserve"> </w:t>
      </w:r>
    </w:p>
    <w:p w14:paraId="69E19605" w14:textId="7F3295D8" w:rsidR="00325E80" w:rsidRPr="00E342D3" w:rsidRDefault="00325E80" w:rsidP="0089506F">
      <w:pPr>
        <w:pStyle w:val="ListBullet"/>
        <w:numPr>
          <w:ilvl w:val="0"/>
          <w:numId w:val="0"/>
        </w:numPr>
        <w:tabs>
          <w:tab w:val="left" w:pos="720"/>
        </w:tabs>
      </w:pPr>
      <w:r w:rsidRPr="00E342D3">
        <w:t>According to the Australian Bureau of Statistics</w:t>
      </w:r>
      <w:r>
        <w:t xml:space="preserve"> 2003 survey of Disability, Ageing and Carers</w:t>
      </w:r>
      <w:r w:rsidRPr="00E342D3">
        <w:t>,</w:t>
      </w:r>
      <w:r>
        <w:t xml:space="preserve"> around 1 in 45 Australian</w:t>
      </w:r>
      <w:r w:rsidR="00FC0A8C">
        <w:t>s</w:t>
      </w:r>
      <w:r>
        <w:t xml:space="preserve"> (432,700) had an acquired brain injury with activity limitations and participation restrictions</w:t>
      </w:r>
      <w:r w:rsidRPr="00E342D3">
        <w:t>.</w:t>
      </w:r>
      <w:r>
        <w:rPr>
          <w:rStyle w:val="EndnoteReference"/>
        </w:rPr>
        <w:endnoteReference w:id="138"/>
      </w:r>
      <w:r w:rsidRPr="00E342D3">
        <w:t xml:space="preserve"> Acquired brain injury is defined as any injury to the brain that occurs after birth. An acquired brain injury can be caused by accident or trauma, stroke, brain infection, alcohol or other drugs or diseases of the brain such as Parkinson’s disease.</w:t>
      </w:r>
    </w:p>
    <w:p w14:paraId="0E4538A1" w14:textId="77777777" w:rsidR="00325E80" w:rsidRPr="00E342D3" w:rsidRDefault="00325E80" w:rsidP="0089506F">
      <w:pPr>
        <w:pStyle w:val="ListBullet"/>
        <w:numPr>
          <w:ilvl w:val="0"/>
          <w:numId w:val="0"/>
        </w:numPr>
        <w:tabs>
          <w:tab w:val="left" w:pos="720"/>
        </w:tabs>
        <w:spacing w:before="0" w:after="0"/>
      </w:pPr>
    </w:p>
    <w:p w14:paraId="109A20CE" w14:textId="77777777" w:rsidR="00325E80" w:rsidRDefault="00325E80" w:rsidP="0089506F">
      <w:pPr>
        <w:pStyle w:val="ListBullet"/>
        <w:numPr>
          <w:ilvl w:val="0"/>
          <w:numId w:val="0"/>
        </w:numPr>
        <w:tabs>
          <w:tab w:val="left" w:pos="720"/>
        </w:tabs>
        <w:spacing w:before="0" w:after="0"/>
      </w:pPr>
      <w:r w:rsidRPr="00E342D3">
        <w:t>Acquired brain injury is a form of neurological or cognitive impairment.</w:t>
      </w:r>
      <w:r w:rsidRPr="00E342D3">
        <w:rPr>
          <w:rStyle w:val="EndnoteReference"/>
        </w:rPr>
        <w:endnoteReference w:id="139"/>
      </w:r>
      <w:r w:rsidRPr="00E342D3">
        <w:t xml:space="preserve"> It differs from intellectual disability, as people with acquired brain injury generally retain their intellectual abilities but may have difficulty coordinating, controlling or communicating their thoughts.</w:t>
      </w:r>
      <w:r w:rsidRPr="00E342D3">
        <w:rPr>
          <w:rStyle w:val="EndnoteReference"/>
        </w:rPr>
        <w:endnoteReference w:id="140"/>
      </w:r>
      <w:r w:rsidRPr="00E342D3">
        <w:t xml:space="preserve"> </w:t>
      </w:r>
    </w:p>
    <w:p w14:paraId="22A3CB1A" w14:textId="77777777" w:rsidR="00325E80" w:rsidRPr="00E342D3" w:rsidRDefault="00325E80" w:rsidP="0089506F">
      <w:pPr>
        <w:pStyle w:val="ListBullet"/>
        <w:numPr>
          <w:ilvl w:val="0"/>
          <w:numId w:val="0"/>
        </w:numPr>
        <w:tabs>
          <w:tab w:val="left" w:pos="720"/>
        </w:tabs>
        <w:spacing w:before="0" w:after="0"/>
        <w:rPr>
          <w:b/>
        </w:rPr>
      </w:pPr>
    </w:p>
    <w:p w14:paraId="00B36137" w14:textId="77777777" w:rsidR="00325E80" w:rsidRDefault="00325E80" w:rsidP="0089506F">
      <w:pPr>
        <w:spacing w:before="0" w:after="0"/>
        <w:rPr>
          <w:rFonts w:eastAsia="Times New Roman"/>
        </w:rPr>
      </w:pPr>
      <w:r>
        <w:rPr>
          <w:b/>
        </w:rPr>
        <w:t xml:space="preserve">Q3 </w:t>
      </w:r>
      <w:r w:rsidRPr="00E342D3">
        <w:rPr>
          <w:b/>
        </w:rPr>
        <w:t xml:space="preserve">Answer: </w:t>
      </w:r>
      <w:r w:rsidRPr="00441B7F">
        <w:rPr>
          <w:b/>
        </w:rPr>
        <w:t>A child in Australia is born with cerebral palsy every 15 hours.</w:t>
      </w:r>
      <w:r w:rsidRPr="00441B7F">
        <w:rPr>
          <w:rStyle w:val="EndnoteReference"/>
          <w:b/>
        </w:rPr>
        <w:endnoteReference w:id="141"/>
      </w:r>
      <w:r w:rsidRPr="00952D96">
        <w:rPr>
          <w:rFonts w:eastAsia="Times New Roman"/>
        </w:rPr>
        <w:t xml:space="preserve"> </w:t>
      </w:r>
    </w:p>
    <w:p w14:paraId="7CA53A5E" w14:textId="77777777" w:rsidR="00325E80" w:rsidRDefault="00325E80" w:rsidP="0089506F">
      <w:pPr>
        <w:spacing w:before="0" w:after="0"/>
        <w:rPr>
          <w:rFonts w:eastAsia="Times New Roman"/>
        </w:rPr>
      </w:pPr>
    </w:p>
    <w:p w14:paraId="69BD1B9D" w14:textId="77777777" w:rsidR="00325E80" w:rsidRPr="00D178F7" w:rsidRDefault="00325E80" w:rsidP="0089506F">
      <w:pPr>
        <w:spacing w:before="0" w:after="0"/>
        <w:rPr>
          <w:rFonts w:eastAsia="Times New Roman"/>
        </w:rPr>
      </w:pPr>
      <w:r w:rsidRPr="00D178F7">
        <w:rPr>
          <w:rFonts w:eastAsia="Times New Roman"/>
        </w:rPr>
        <w:t>Cerebral palsy, or CP</w:t>
      </w:r>
      <w:r w:rsidRPr="00D178F7">
        <w:rPr>
          <w:rFonts w:eastAsia="Times New Roman"/>
          <w:i/>
        </w:rPr>
        <w:t xml:space="preserve">, </w:t>
      </w:r>
      <w:r w:rsidRPr="00D178F7">
        <w:rPr>
          <w:rFonts w:eastAsia="Times New Roman"/>
        </w:rPr>
        <w:t>is caused by damage to a child’s brain either during pregnancy, or shortly after.</w:t>
      </w:r>
      <w:r w:rsidRPr="00D178F7">
        <w:rPr>
          <w:rFonts w:eastAsia="Times New Roman"/>
          <w:sz w:val="20"/>
          <w:vertAlign w:val="superscript"/>
        </w:rPr>
        <w:endnoteReference w:id="142"/>
      </w:r>
    </w:p>
    <w:p w14:paraId="16D937F8" w14:textId="77777777" w:rsidR="00325E80" w:rsidRPr="00D178F7" w:rsidRDefault="00325E80" w:rsidP="0089506F">
      <w:pPr>
        <w:spacing w:before="0" w:after="0"/>
        <w:rPr>
          <w:rFonts w:eastAsia="Times New Roman"/>
        </w:rPr>
      </w:pPr>
    </w:p>
    <w:p w14:paraId="2644E815" w14:textId="77777777" w:rsidR="00325E80" w:rsidRPr="00D178F7" w:rsidRDefault="00325E80" w:rsidP="0089506F">
      <w:pPr>
        <w:spacing w:before="0" w:after="0"/>
        <w:rPr>
          <w:rFonts w:eastAsia="Times New Roman"/>
        </w:rPr>
      </w:pPr>
      <w:r w:rsidRPr="00D178F7">
        <w:rPr>
          <w:rFonts w:eastAsia="Times New Roman"/>
        </w:rPr>
        <w:t>Although it is caused by injury to the brain, cerebral palsy is classified as a physical impairment as it most commonly effects physical mobility and muscle control.</w:t>
      </w:r>
    </w:p>
    <w:p w14:paraId="3C882FF1" w14:textId="77777777" w:rsidR="00325E80" w:rsidRPr="00D178F7" w:rsidRDefault="00325E80" w:rsidP="0089506F">
      <w:pPr>
        <w:spacing w:before="0" w:after="0"/>
        <w:rPr>
          <w:rFonts w:eastAsia="Times New Roman"/>
        </w:rPr>
      </w:pPr>
    </w:p>
    <w:p w14:paraId="4FA400E0" w14:textId="77777777" w:rsidR="00325E80" w:rsidRPr="00D178F7" w:rsidRDefault="00325E80" w:rsidP="0089506F">
      <w:pPr>
        <w:spacing w:before="0" w:after="0"/>
        <w:rPr>
          <w:rFonts w:eastAsia="Times New Roman"/>
        </w:rPr>
      </w:pPr>
      <w:r w:rsidRPr="00D178F7">
        <w:rPr>
          <w:rFonts w:eastAsia="Times New Roman"/>
        </w:rPr>
        <w:t>Cerebral palsy can vary greatly in severity and form and people with cerebral palsy sometimes also have vision or hearing impairment, intellectual disability or difficulty with speech.</w:t>
      </w:r>
      <w:r w:rsidRPr="00D178F7">
        <w:rPr>
          <w:rFonts w:eastAsia="Times New Roman"/>
          <w:sz w:val="20"/>
          <w:vertAlign w:val="superscript"/>
        </w:rPr>
        <w:endnoteReference w:id="143"/>
      </w:r>
    </w:p>
    <w:p w14:paraId="78FA0146" w14:textId="77777777" w:rsidR="00325E80" w:rsidRPr="00E342D3" w:rsidRDefault="00325E80" w:rsidP="0089506F">
      <w:pPr>
        <w:pStyle w:val="ListBullet"/>
        <w:numPr>
          <w:ilvl w:val="0"/>
          <w:numId w:val="0"/>
        </w:numPr>
        <w:tabs>
          <w:tab w:val="left" w:pos="720"/>
        </w:tabs>
        <w:spacing w:before="0" w:after="0"/>
        <w:rPr>
          <w:b/>
        </w:rPr>
      </w:pPr>
    </w:p>
    <w:p w14:paraId="2A0FC5CE" w14:textId="77777777" w:rsidR="00325E80" w:rsidRDefault="00325E80" w:rsidP="0089506F">
      <w:pPr>
        <w:spacing w:before="0" w:after="0"/>
      </w:pPr>
      <w:r>
        <w:rPr>
          <w:b/>
        </w:rPr>
        <w:t xml:space="preserve">Q4 </w:t>
      </w:r>
      <w:r w:rsidRPr="00E342D3">
        <w:rPr>
          <w:b/>
        </w:rPr>
        <w:t xml:space="preserve">Answer: </w:t>
      </w:r>
      <w:r w:rsidRPr="00D1505E">
        <w:t>One in every one thousand children born in Australia each year will have Down syndrome.</w:t>
      </w:r>
      <w:r w:rsidRPr="00D1505E">
        <w:rPr>
          <w:rStyle w:val="EndnoteReference"/>
        </w:rPr>
        <w:endnoteReference w:id="144"/>
      </w:r>
      <w:r w:rsidRPr="00952D96">
        <w:t xml:space="preserve"> </w:t>
      </w:r>
      <w:r w:rsidRPr="00E342D3">
        <w:t>Each cell in the human body typically has 46 chromosomes. When there is an extra chromosome, Down syndrome occurs. People with Down syndrome typically have some level of intellectual impairment and may experience challenges with health and development.</w:t>
      </w:r>
      <w:r w:rsidRPr="00E342D3">
        <w:rPr>
          <w:rStyle w:val="EndnoteReference"/>
        </w:rPr>
        <w:endnoteReference w:id="145"/>
      </w:r>
    </w:p>
    <w:p w14:paraId="191AB257" w14:textId="77777777" w:rsidR="00325E80" w:rsidRPr="00E342D3" w:rsidRDefault="00325E80" w:rsidP="0089506F">
      <w:pPr>
        <w:pStyle w:val="ListBullet"/>
        <w:numPr>
          <w:ilvl w:val="0"/>
          <w:numId w:val="0"/>
        </w:numPr>
        <w:tabs>
          <w:tab w:val="left" w:pos="720"/>
        </w:tabs>
        <w:spacing w:before="0" w:after="0"/>
        <w:rPr>
          <w:b/>
        </w:rPr>
      </w:pPr>
    </w:p>
    <w:p w14:paraId="30386249" w14:textId="77777777" w:rsidR="00325E80" w:rsidRDefault="00325E80" w:rsidP="0089506F">
      <w:pPr>
        <w:pStyle w:val="ListBullet"/>
        <w:numPr>
          <w:ilvl w:val="0"/>
          <w:numId w:val="0"/>
        </w:numPr>
        <w:tabs>
          <w:tab w:val="left" w:pos="720"/>
        </w:tabs>
        <w:spacing w:before="0" w:after="0"/>
      </w:pPr>
      <w:r>
        <w:rPr>
          <w:b/>
        </w:rPr>
        <w:t xml:space="preserve">Q5 </w:t>
      </w:r>
      <w:r w:rsidRPr="00E342D3">
        <w:rPr>
          <w:b/>
        </w:rPr>
        <w:t xml:space="preserve">Answer: </w:t>
      </w:r>
      <w:r w:rsidRPr="00441B7F">
        <w:rPr>
          <w:b/>
        </w:rPr>
        <w:t>A child in Australia is diagnosed with autism spectrum disorder every seven hours.</w:t>
      </w:r>
      <w:r w:rsidRPr="00441B7F">
        <w:rPr>
          <w:rStyle w:val="EndnoteReference"/>
          <w:b/>
        </w:rPr>
        <w:endnoteReference w:id="146"/>
      </w:r>
      <w:r w:rsidRPr="00952D96">
        <w:t xml:space="preserve"> </w:t>
      </w:r>
    </w:p>
    <w:p w14:paraId="7E1F6A93" w14:textId="77777777" w:rsidR="00325E80" w:rsidRDefault="00325E80" w:rsidP="0089506F">
      <w:pPr>
        <w:pStyle w:val="ListBullet"/>
        <w:numPr>
          <w:ilvl w:val="0"/>
          <w:numId w:val="0"/>
        </w:numPr>
        <w:tabs>
          <w:tab w:val="left" w:pos="720"/>
        </w:tabs>
        <w:spacing w:before="0" w:after="0"/>
      </w:pPr>
    </w:p>
    <w:p w14:paraId="1648845D" w14:textId="77777777" w:rsidR="00325E80" w:rsidRPr="00E342D3" w:rsidRDefault="00325E80" w:rsidP="0089506F">
      <w:pPr>
        <w:pStyle w:val="ListBullet"/>
        <w:numPr>
          <w:ilvl w:val="0"/>
          <w:numId w:val="0"/>
        </w:numPr>
        <w:tabs>
          <w:tab w:val="left" w:pos="720"/>
        </w:tabs>
        <w:spacing w:before="0" w:after="0"/>
      </w:pPr>
      <w:r w:rsidRPr="00E342D3">
        <w:t>Autism spectrum disorder is estimated to affect one in 100 Australians. It has been described by Autism Spectrum Australia as:</w:t>
      </w:r>
    </w:p>
    <w:p w14:paraId="770A9A1B" w14:textId="77777777" w:rsidR="00325E80" w:rsidRPr="00E342D3" w:rsidRDefault="00325E80" w:rsidP="0089506F">
      <w:pPr>
        <w:pStyle w:val="ListBullet"/>
        <w:numPr>
          <w:ilvl w:val="0"/>
          <w:numId w:val="0"/>
        </w:numPr>
        <w:tabs>
          <w:tab w:val="left" w:pos="720"/>
        </w:tabs>
        <w:spacing w:before="0" w:after="0"/>
      </w:pPr>
    </w:p>
    <w:p w14:paraId="6CC6F218" w14:textId="1CD923F3" w:rsidR="00325E80" w:rsidRDefault="00325E80" w:rsidP="00756F99">
      <w:pPr>
        <w:pStyle w:val="ListBullet"/>
        <w:numPr>
          <w:ilvl w:val="0"/>
          <w:numId w:val="0"/>
        </w:numPr>
        <w:tabs>
          <w:tab w:val="left" w:pos="720"/>
        </w:tabs>
        <w:spacing w:before="0" w:after="0"/>
        <w:ind w:left="720"/>
      </w:pPr>
      <w:r w:rsidRPr="00E342D3">
        <w:t>Lifelong developmental disabilities characterised by marked difficulties in social interaction, impaired communication, restricted and repetitive interests and behaviours and sensory sensitivities.</w:t>
      </w:r>
      <w:r w:rsidRPr="00E342D3">
        <w:rPr>
          <w:rStyle w:val="EndnoteReference"/>
        </w:rPr>
        <w:endnoteReference w:id="147"/>
      </w:r>
      <w:r>
        <w:t xml:space="preserve"> </w:t>
      </w:r>
    </w:p>
    <w:p w14:paraId="3D1B6FB0" w14:textId="77777777" w:rsidR="00325E80" w:rsidRPr="00E342D3" w:rsidRDefault="00325E80" w:rsidP="0089506F">
      <w:pPr>
        <w:pStyle w:val="ListBullet"/>
        <w:numPr>
          <w:ilvl w:val="0"/>
          <w:numId w:val="0"/>
        </w:numPr>
        <w:tabs>
          <w:tab w:val="left" w:pos="720"/>
        </w:tabs>
        <w:spacing w:before="0" w:after="0"/>
        <w:rPr>
          <w:b/>
        </w:rPr>
      </w:pPr>
    </w:p>
    <w:p w14:paraId="6098994A" w14:textId="77777777" w:rsidR="00325E80" w:rsidRDefault="00325E80" w:rsidP="0089506F">
      <w:pPr>
        <w:spacing w:before="0" w:after="0"/>
      </w:pPr>
      <w:r>
        <w:rPr>
          <w:b/>
        </w:rPr>
        <w:t xml:space="preserve">Q6 </w:t>
      </w:r>
      <w:r w:rsidRPr="00E342D3">
        <w:rPr>
          <w:b/>
        </w:rPr>
        <w:t xml:space="preserve">Answer: </w:t>
      </w:r>
      <w:r w:rsidRPr="00441B7F">
        <w:rPr>
          <w:b/>
        </w:rPr>
        <w:t>Every two hours, a child in Australia is born with an intellectual disability.</w:t>
      </w:r>
      <w:r w:rsidRPr="00441B7F">
        <w:rPr>
          <w:rStyle w:val="EndnoteReference"/>
          <w:b/>
        </w:rPr>
        <w:endnoteReference w:id="148"/>
      </w:r>
      <w:r w:rsidRPr="00441B7F">
        <w:rPr>
          <w:b/>
        </w:rPr>
        <w:t xml:space="preserve"> </w:t>
      </w:r>
    </w:p>
    <w:p w14:paraId="593D8A5E" w14:textId="77777777" w:rsidR="00325E80" w:rsidRPr="00E342D3" w:rsidRDefault="00325E80" w:rsidP="0089506F">
      <w:pPr>
        <w:rPr>
          <w:rFonts w:cs="Arial"/>
          <w:szCs w:val="20"/>
        </w:rPr>
      </w:pPr>
      <w:r w:rsidRPr="00E342D3">
        <w:t>Intellectual disability occurs in the developmental period</w:t>
      </w:r>
      <w:r>
        <w:t xml:space="preserve"> before the age of 18</w:t>
      </w:r>
      <w:r w:rsidRPr="00E342D3">
        <w:t xml:space="preserve">. An individual who is </w:t>
      </w:r>
      <w:r w:rsidRPr="00E342D3">
        <w:rPr>
          <w:rFonts w:cs="Arial"/>
          <w:szCs w:val="20"/>
        </w:rPr>
        <w:t>assessed as having an IQ of 70 or less is often defined as having an intellectua</w:t>
      </w:r>
      <w:r>
        <w:rPr>
          <w:rFonts w:cs="Arial"/>
          <w:szCs w:val="20"/>
        </w:rPr>
        <w:t>l disability.</w:t>
      </w:r>
    </w:p>
    <w:p w14:paraId="28F213DD" w14:textId="77777777" w:rsidR="00325E80" w:rsidRPr="00E342D3" w:rsidRDefault="00325E80" w:rsidP="0089506F">
      <w:pPr>
        <w:rPr>
          <w:rFonts w:cs="Arial"/>
          <w:szCs w:val="20"/>
        </w:rPr>
      </w:pPr>
      <w:r w:rsidRPr="00E342D3">
        <w:rPr>
          <w:rFonts w:cs="Arial"/>
          <w:szCs w:val="20"/>
        </w:rPr>
        <w:t>Intellectual disability impacts people in different ways, but may affect an individual’s communication abilities, self-care, social skills or learning.</w:t>
      </w:r>
      <w:r w:rsidRPr="00E342D3">
        <w:rPr>
          <w:rStyle w:val="EndnoteReference"/>
          <w:szCs w:val="20"/>
        </w:rPr>
        <w:endnoteReference w:id="149"/>
      </w:r>
    </w:p>
    <w:p w14:paraId="54CFCCC9" w14:textId="77777777" w:rsidR="00325E80" w:rsidRDefault="00325E80" w:rsidP="0089506F">
      <w:pPr>
        <w:rPr>
          <w:rStyle w:val="EndnoteReference"/>
          <w:szCs w:val="20"/>
        </w:rPr>
      </w:pPr>
      <w:r>
        <w:rPr>
          <w:b/>
        </w:rPr>
        <w:t>Q7</w:t>
      </w:r>
      <w:r w:rsidRPr="00D1505E">
        <w:rPr>
          <w:b/>
        </w:rPr>
        <w:t xml:space="preserve"> </w:t>
      </w:r>
      <w:r w:rsidRPr="00E342D3">
        <w:rPr>
          <w:b/>
        </w:rPr>
        <w:t xml:space="preserve">Answer: </w:t>
      </w:r>
      <w:r w:rsidRPr="00441B7F">
        <w:rPr>
          <w:b/>
        </w:rPr>
        <w:t>20% of Australians, or one in five, will experience a mental illness within a 12-month period.</w:t>
      </w:r>
      <w:r w:rsidRPr="00441B7F">
        <w:rPr>
          <w:rStyle w:val="EndnoteReference"/>
          <w:b/>
          <w:szCs w:val="20"/>
        </w:rPr>
        <w:endnoteReference w:id="150"/>
      </w:r>
      <w:r w:rsidRPr="00441B7F">
        <w:rPr>
          <w:rStyle w:val="EndnoteReference"/>
          <w:b/>
          <w:szCs w:val="20"/>
        </w:rPr>
        <w:t xml:space="preserve"> </w:t>
      </w:r>
    </w:p>
    <w:p w14:paraId="42F0129C" w14:textId="77777777" w:rsidR="00325E80" w:rsidRDefault="00325E80" w:rsidP="0089506F">
      <w:r w:rsidRPr="00D178F7">
        <w:t>‘Mental illness’ is an umbrella term that includes conditions such as depression, anxiety, personality disorder/bipolar disorder, substance abuse, post-traumatic stress disorder and schizophrenia.</w:t>
      </w:r>
    </w:p>
    <w:p w14:paraId="0CD82AEC" w14:textId="58804356" w:rsidR="00FC0A8C" w:rsidRPr="009A0C6F" w:rsidRDefault="00325E80" w:rsidP="00FC0A8C">
      <w:r w:rsidRPr="00E342D3">
        <w:lastRenderedPageBreak/>
        <w:t xml:space="preserve">The term </w:t>
      </w:r>
      <w:r>
        <w:t>‘</w:t>
      </w:r>
      <w:r w:rsidRPr="00E342D3">
        <w:t>mental illness</w:t>
      </w:r>
      <w:r>
        <w:t>’</w:t>
      </w:r>
      <w:r w:rsidRPr="00E342D3">
        <w:t xml:space="preserve"> is now used less frequently and instead the term </w:t>
      </w:r>
      <w:r>
        <w:t>‘</w:t>
      </w:r>
      <w:r w:rsidRPr="00E342D3">
        <w:t>psycho-social disability</w:t>
      </w:r>
      <w:r w:rsidR="00FC0A8C">
        <w:t>’ is more commonly used</w:t>
      </w:r>
      <w:r w:rsidR="00FC0A8C" w:rsidRPr="009A0C6F">
        <w:t>.</w:t>
      </w:r>
    </w:p>
    <w:p w14:paraId="139EF0E4" w14:textId="77777777" w:rsidR="00325E80" w:rsidRPr="00E342D3" w:rsidRDefault="00325E80" w:rsidP="0089506F">
      <w:r w:rsidRPr="00E342D3">
        <w:rPr>
          <w:rFonts w:cs="Arial"/>
          <w:szCs w:val="20"/>
        </w:rPr>
        <w:t>45% of Australians will experience a psycho-social disability at some stage during their life, though the impact may vary in severity and duration. At least a third of young people will have experienced an episode of mental illness by the time they reach the age of 25.</w:t>
      </w:r>
      <w:r w:rsidRPr="00E342D3">
        <w:rPr>
          <w:rStyle w:val="EndnoteReference"/>
          <w:szCs w:val="20"/>
        </w:rPr>
        <w:endnoteReference w:id="151"/>
      </w:r>
    </w:p>
    <w:p w14:paraId="538C1DD0" w14:textId="77777777" w:rsidR="00325E80" w:rsidRPr="00E342D3" w:rsidRDefault="00325E80" w:rsidP="0089506F">
      <w:pPr>
        <w:pStyle w:val="ListBullet"/>
        <w:numPr>
          <w:ilvl w:val="0"/>
          <w:numId w:val="0"/>
        </w:numPr>
        <w:tabs>
          <w:tab w:val="left" w:pos="720"/>
        </w:tabs>
        <w:spacing w:before="0" w:after="0"/>
        <w:rPr>
          <w:b/>
        </w:rPr>
      </w:pPr>
    </w:p>
    <w:p w14:paraId="766A3102" w14:textId="77777777" w:rsidR="00FC0A8C" w:rsidRDefault="00325E80" w:rsidP="0089506F">
      <w:pPr>
        <w:spacing w:before="0" w:after="0"/>
        <w:rPr>
          <w:b/>
        </w:rPr>
      </w:pPr>
      <w:r>
        <w:rPr>
          <w:b/>
        </w:rPr>
        <w:t xml:space="preserve">Q8 </w:t>
      </w:r>
      <w:r w:rsidRPr="00E342D3">
        <w:rPr>
          <w:b/>
        </w:rPr>
        <w:t xml:space="preserve">Answer: </w:t>
      </w:r>
      <w:r w:rsidRPr="00441B7F">
        <w:rPr>
          <w:b/>
        </w:rPr>
        <w:t xml:space="preserve">Over 300,000 Australians experience some form of blindness or vision loss that cannot be corrected. </w:t>
      </w:r>
    </w:p>
    <w:p w14:paraId="1CD1115B" w14:textId="77777777" w:rsidR="00FC0A8C" w:rsidRDefault="00FC0A8C" w:rsidP="0089506F">
      <w:pPr>
        <w:spacing w:before="0" w:after="0"/>
        <w:rPr>
          <w:b/>
        </w:rPr>
      </w:pPr>
    </w:p>
    <w:p w14:paraId="41609D3D" w14:textId="62E703AC" w:rsidR="00325E80" w:rsidRPr="00FC0A8C" w:rsidRDefault="00325E80" w:rsidP="0089506F">
      <w:pPr>
        <w:spacing w:before="0" w:after="0"/>
        <w:rPr>
          <w:szCs w:val="20"/>
        </w:rPr>
      </w:pPr>
      <w:r w:rsidRPr="00756F99">
        <w:t>This number increases to over 400,000 when counting individuals with treatable conditions, such as cataracts, that they have not yet received medical intervention for.</w:t>
      </w:r>
      <w:r w:rsidRPr="00756F99">
        <w:rPr>
          <w:rStyle w:val="EndnoteReference"/>
          <w:szCs w:val="20"/>
        </w:rPr>
        <w:endnoteReference w:id="152"/>
      </w:r>
      <w:r w:rsidRPr="00FC0A8C">
        <w:rPr>
          <w:rStyle w:val="EndnoteReference"/>
          <w:szCs w:val="20"/>
        </w:rPr>
        <w:t xml:space="preserve"> </w:t>
      </w:r>
    </w:p>
    <w:p w14:paraId="327CFD7C" w14:textId="77777777" w:rsidR="00325E80" w:rsidRDefault="00325E80" w:rsidP="0089506F">
      <w:pPr>
        <w:spacing w:before="0" w:after="0"/>
      </w:pPr>
    </w:p>
    <w:p w14:paraId="00154D1A" w14:textId="77777777" w:rsidR="00325E80" w:rsidRPr="00E342D3" w:rsidRDefault="00325E80" w:rsidP="0089506F">
      <w:pPr>
        <w:spacing w:before="0" w:after="0"/>
      </w:pPr>
      <w:r w:rsidRPr="00E342D3">
        <w:t>Blindness or vision impairment can be caused by a number of different conditions,</w:t>
      </w:r>
      <w:r>
        <w:t xml:space="preserve"> including, but not limited to:</w:t>
      </w:r>
    </w:p>
    <w:p w14:paraId="4C3B83C2" w14:textId="77777777" w:rsidR="00325E80" w:rsidRPr="00E342D3" w:rsidRDefault="00325E80" w:rsidP="00CD18E3">
      <w:pPr>
        <w:pStyle w:val="ListBullet"/>
        <w:numPr>
          <w:ilvl w:val="0"/>
          <w:numId w:val="18"/>
        </w:numPr>
        <w:spacing w:before="120" w:after="120"/>
        <w:ind w:left="1440"/>
      </w:pPr>
      <w:r w:rsidRPr="00E342D3">
        <w:t>Macular degeneration</w:t>
      </w:r>
    </w:p>
    <w:p w14:paraId="223A94DA" w14:textId="77777777" w:rsidR="00325E80" w:rsidRPr="00E342D3" w:rsidRDefault="00325E80" w:rsidP="00CD18E3">
      <w:pPr>
        <w:pStyle w:val="ListBullet"/>
        <w:numPr>
          <w:ilvl w:val="0"/>
          <w:numId w:val="18"/>
        </w:numPr>
        <w:spacing w:before="120" w:after="120"/>
        <w:ind w:left="1440"/>
      </w:pPr>
      <w:r w:rsidRPr="00E342D3">
        <w:t>Retinitis pigmentosa</w:t>
      </w:r>
    </w:p>
    <w:p w14:paraId="3C6D3B79" w14:textId="77777777" w:rsidR="00325E80" w:rsidRPr="00E342D3" w:rsidRDefault="00325E80" w:rsidP="00CD18E3">
      <w:pPr>
        <w:pStyle w:val="ListBullet"/>
        <w:numPr>
          <w:ilvl w:val="0"/>
          <w:numId w:val="18"/>
        </w:numPr>
        <w:spacing w:before="120" w:after="120"/>
        <w:ind w:left="1440"/>
      </w:pPr>
      <w:r w:rsidRPr="00E342D3">
        <w:t>Diabetic retinopathy</w:t>
      </w:r>
    </w:p>
    <w:p w14:paraId="458F6759" w14:textId="77777777" w:rsidR="00325E80" w:rsidRDefault="00325E80" w:rsidP="00CD18E3">
      <w:pPr>
        <w:pStyle w:val="ListBullet"/>
        <w:numPr>
          <w:ilvl w:val="0"/>
          <w:numId w:val="18"/>
        </w:numPr>
        <w:spacing w:before="120" w:after="120"/>
        <w:ind w:left="1440"/>
      </w:pPr>
      <w:r w:rsidRPr="00E342D3">
        <w:t>Accident or trauma</w:t>
      </w:r>
    </w:p>
    <w:p w14:paraId="2ED4FC14" w14:textId="77777777" w:rsidR="00325E80" w:rsidRPr="00E342D3" w:rsidRDefault="00325E80" w:rsidP="000B1854">
      <w:pPr>
        <w:pStyle w:val="ListBullet"/>
        <w:numPr>
          <w:ilvl w:val="0"/>
          <w:numId w:val="0"/>
        </w:numPr>
        <w:tabs>
          <w:tab w:val="left" w:pos="720"/>
        </w:tabs>
        <w:spacing w:before="0" w:after="0"/>
        <w:rPr>
          <w:b/>
        </w:rPr>
      </w:pPr>
    </w:p>
    <w:p w14:paraId="3BD74842" w14:textId="77777777" w:rsidR="00325E80" w:rsidRDefault="00325E80" w:rsidP="00C32F7E">
      <w:pPr>
        <w:spacing w:before="0" w:after="0"/>
        <w:rPr>
          <w:rFonts w:cs="Arial"/>
          <w:color w:val="333333"/>
          <w:szCs w:val="21"/>
        </w:rPr>
      </w:pPr>
      <w:r>
        <w:rPr>
          <w:b/>
        </w:rPr>
        <w:t>Q9</w:t>
      </w:r>
      <w:r w:rsidRPr="00D1505E">
        <w:rPr>
          <w:b/>
        </w:rPr>
        <w:t xml:space="preserve"> </w:t>
      </w:r>
      <w:r w:rsidRPr="00E342D3">
        <w:rPr>
          <w:b/>
        </w:rPr>
        <w:t xml:space="preserve">Answer: </w:t>
      </w:r>
      <w:r w:rsidRPr="00441B7F">
        <w:rPr>
          <w:b/>
        </w:rPr>
        <w:t>One in six Australians experience hearing loss and around 30,000 Australians experience total hearing loss</w:t>
      </w:r>
      <w:r w:rsidRPr="00D1505E">
        <w:t>.</w:t>
      </w:r>
      <w:r w:rsidRPr="00952D96">
        <w:rPr>
          <w:rFonts w:cs="Arial"/>
          <w:color w:val="333333"/>
          <w:szCs w:val="21"/>
        </w:rPr>
        <w:t xml:space="preserve"> </w:t>
      </w:r>
    </w:p>
    <w:p w14:paraId="4CFBE045" w14:textId="77777777" w:rsidR="00325E80" w:rsidRDefault="00325E80" w:rsidP="00C32F7E">
      <w:pPr>
        <w:spacing w:before="0" w:after="0"/>
        <w:rPr>
          <w:rFonts w:cs="Arial"/>
          <w:color w:val="333333"/>
          <w:szCs w:val="21"/>
        </w:rPr>
      </w:pPr>
    </w:p>
    <w:p w14:paraId="75D79E2A" w14:textId="6C358ED5" w:rsidR="00325E80" w:rsidRPr="00D178F7" w:rsidRDefault="00325E80" w:rsidP="00C32F7E">
      <w:pPr>
        <w:spacing w:before="0" w:after="0"/>
        <w:rPr>
          <w:rFonts w:cs="Arial"/>
          <w:color w:val="333333"/>
          <w:szCs w:val="21"/>
        </w:rPr>
      </w:pPr>
      <w:r w:rsidRPr="00E342D3">
        <w:rPr>
          <w:rFonts w:cs="Arial"/>
          <w:color w:val="333333"/>
          <w:szCs w:val="21"/>
        </w:rPr>
        <w:t>Hearing loss can be caused by a number of different conditions, such as Ménière's disease or usher syndrome. It can also be caused by exposure to loud noise, exposure to some drugs and chemicals, accident or injury and the aging process. More than half of the population between the ages of 60 and 70 have some degree of hearing loss, compared with more than 70% of people over 70 and more than 80% of people over 80.</w:t>
      </w:r>
      <w:r w:rsidRPr="00E342D3">
        <w:rPr>
          <w:rStyle w:val="EndnoteReference"/>
          <w:color w:val="333333"/>
          <w:szCs w:val="21"/>
        </w:rPr>
        <w:endnoteReference w:id="153"/>
      </w:r>
    </w:p>
    <w:p w14:paraId="6BDBAF0F" w14:textId="77777777" w:rsidR="00325E80" w:rsidRDefault="00325E80" w:rsidP="00C32F7E">
      <w:pPr>
        <w:pStyle w:val="ListBullet"/>
        <w:numPr>
          <w:ilvl w:val="0"/>
          <w:numId w:val="0"/>
        </w:numPr>
        <w:tabs>
          <w:tab w:val="left" w:pos="720"/>
        </w:tabs>
        <w:spacing w:before="0" w:after="0"/>
        <w:rPr>
          <w:b/>
        </w:rPr>
      </w:pPr>
    </w:p>
    <w:p w14:paraId="65D7D1C0" w14:textId="77777777" w:rsidR="00325E80" w:rsidRPr="00E342D3" w:rsidRDefault="00325E80" w:rsidP="00C32F7E">
      <w:pPr>
        <w:pStyle w:val="ListBullet"/>
        <w:numPr>
          <w:ilvl w:val="0"/>
          <w:numId w:val="0"/>
        </w:numPr>
        <w:tabs>
          <w:tab w:val="left" w:pos="720"/>
        </w:tabs>
        <w:spacing w:before="0" w:after="0"/>
        <w:rPr>
          <w:b/>
        </w:rPr>
      </w:pPr>
      <w:r w:rsidRPr="00E342D3">
        <w:rPr>
          <w:b/>
        </w:rPr>
        <w:t xml:space="preserve"> </w:t>
      </w:r>
    </w:p>
    <w:p w14:paraId="2396A3F8" w14:textId="77777777" w:rsidR="00325E80" w:rsidRDefault="00325E80" w:rsidP="00C32F7E">
      <w:pPr>
        <w:spacing w:before="0" w:after="0"/>
        <w:rPr>
          <w:color w:val="333333"/>
          <w:szCs w:val="21"/>
        </w:rPr>
      </w:pPr>
      <w:r>
        <w:rPr>
          <w:b/>
        </w:rPr>
        <w:t xml:space="preserve">Q10 </w:t>
      </w:r>
      <w:r w:rsidRPr="00E342D3">
        <w:rPr>
          <w:b/>
        </w:rPr>
        <w:t xml:space="preserve">Answer: </w:t>
      </w:r>
      <w:r w:rsidRPr="00441B7F">
        <w:rPr>
          <w:b/>
        </w:rPr>
        <w:t>Around 44% of Australian adults have difficulty reading or understanding written information.</w:t>
      </w:r>
      <w:r w:rsidRPr="00441B7F">
        <w:rPr>
          <w:rStyle w:val="EndnoteReference"/>
          <w:b/>
          <w:color w:val="333333"/>
          <w:szCs w:val="21"/>
        </w:rPr>
        <w:endnoteReference w:id="154"/>
      </w:r>
      <w:r w:rsidRPr="00D1505E">
        <w:rPr>
          <w:rStyle w:val="EndnoteReference"/>
          <w:color w:val="333333"/>
          <w:szCs w:val="21"/>
        </w:rPr>
        <w:t xml:space="preserve"> </w:t>
      </w:r>
    </w:p>
    <w:p w14:paraId="651D262D" w14:textId="77777777" w:rsidR="00325E80" w:rsidRDefault="00325E80" w:rsidP="00C32F7E">
      <w:pPr>
        <w:spacing w:before="0" w:after="0"/>
        <w:rPr>
          <w:color w:val="333333"/>
          <w:szCs w:val="21"/>
        </w:rPr>
      </w:pPr>
    </w:p>
    <w:p w14:paraId="03F3B96F" w14:textId="79FA2B9C" w:rsidR="006E3F63" w:rsidRPr="00C32F7E" w:rsidRDefault="00325E80" w:rsidP="00C32F7E">
      <w:pPr>
        <w:spacing w:before="0" w:after="0"/>
        <w:rPr>
          <w:rFonts w:cs="Arial"/>
          <w:color w:val="333333"/>
          <w:szCs w:val="21"/>
        </w:rPr>
      </w:pPr>
      <w:r w:rsidRPr="00E342D3">
        <w:rPr>
          <w:rFonts w:cs="Arial"/>
          <w:color w:val="333333"/>
          <w:szCs w:val="21"/>
        </w:rPr>
        <w:t>Reading can be difficult for a wide range of people, including people with cognitive impairments such as dyslexia, people with intellectual disability or acquired brain injury and some people from culturally and linguistically diverse backgrounds.</w:t>
      </w:r>
    </w:p>
    <w:p w14:paraId="1BF60E5D" w14:textId="5303F95A" w:rsidR="002131EA" w:rsidRPr="006E3F63" w:rsidRDefault="002131EA" w:rsidP="00C32F7E">
      <w:pPr>
        <w:pStyle w:val="Heading1"/>
      </w:pPr>
      <w:r w:rsidRPr="006E3F63">
        <w:br w:type="page"/>
      </w:r>
    </w:p>
    <w:p w14:paraId="0BD9A458" w14:textId="78D02C40" w:rsidR="00FC0A8C" w:rsidRDefault="00FC0A8C" w:rsidP="00C32F7E">
      <w:pPr>
        <w:pStyle w:val="Heading2"/>
      </w:pPr>
      <w:bookmarkStart w:id="125" w:name="_Toc440633527"/>
      <w:r>
        <w:lastRenderedPageBreak/>
        <w:t>1.3.</w:t>
      </w:r>
      <w:r w:rsidR="00397C2E">
        <w:t xml:space="preserve"> </w:t>
      </w:r>
      <w:r w:rsidR="00397C2E" w:rsidRPr="00397C2E">
        <w:t>Community attitudes towards people with disability</w:t>
      </w:r>
      <w:bookmarkEnd w:id="125"/>
    </w:p>
    <w:p w14:paraId="4D0876F9" w14:textId="1A702AC7" w:rsidR="002D62B3" w:rsidRPr="00C45141" w:rsidRDefault="00FC0A8C" w:rsidP="00756F99">
      <w:pPr>
        <w:pStyle w:val="Heading3"/>
      </w:pPr>
      <w:r>
        <w:t>A</w:t>
      </w:r>
      <w:r w:rsidR="0091210C" w:rsidRPr="00C45141">
        <w:t xml:space="preserve">ctivity: Reflecting on </w:t>
      </w:r>
      <w:r>
        <w:t>c</w:t>
      </w:r>
      <w:r w:rsidRPr="00C45141">
        <w:t xml:space="preserve">ommon </w:t>
      </w:r>
      <w:r>
        <w:t>i</w:t>
      </w:r>
      <w:r w:rsidR="0091210C" w:rsidRPr="00C45141">
        <w:t xml:space="preserve">nteractions </w:t>
      </w:r>
      <w:r w:rsidR="00C32F7E">
        <w:t>(page</w:t>
      </w:r>
      <w:r w:rsidR="006259AD">
        <w:t xml:space="preserve"> 27</w:t>
      </w:r>
      <w:r w:rsidR="00C32F7E">
        <w:t>)</w:t>
      </w:r>
    </w:p>
    <w:p w14:paraId="42AAC2A3" w14:textId="56FCA987" w:rsidR="0091210C" w:rsidRDefault="0091210C" w:rsidP="00C32F7E">
      <w:r w:rsidRPr="0091210C">
        <w:rPr>
          <w:b/>
        </w:rPr>
        <w:t>Scenario 1</w:t>
      </w:r>
      <w:r>
        <w:t xml:space="preserve"> </w:t>
      </w:r>
      <w:r w:rsidR="004A3D16">
        <w:t xml:space="preserve">– </w:t>
      </w:r>
      <w:r>
        <w:t>It can be common for people</w:t>
      </w:r>
      <w:r w:rsidR="00FC0A8C">
        <w:t xml:space="preserve"> </w:t>
      </w:r>
      <w:r w:rsidR="00FC0A8C" w:rsidRPr="009A0C6F">
        <w:t>to assume that people</w:t>
      </w:r>
      <w:r>
        <w:t xml:space="preserve"> with disability </w:t>
      </w:r>
      <w:r w:rsidR="00FC0A8C">
        <w:t>are</w:t>
      </w:r>
      <w:r>
        <w:t xml:space="preserve"> less intelligent than other people, regardless of the particular type of condition that person has. This scenario revealed that the man was blind. </w:t>
      </w:r>
      <w:r w:rsidR="00C80CBF" w:rsidRPr="00C80CBF">
        <w:t>In this scenario the person has a vision impairment, which would not have any impact on their ability to hear or</w:t>
      </w:r>
      <w:r w:rsidR="00C80CBF" w:rsidRPr="00C80CBF" w:rsidDel="00C80CBF">
        <w:t xml:space="preserve"> </w:t>
      </w:r>
      <w:r>
        <w:t>understand information.</w:t>
      </w:r>
    </w:p>
    <w:p w14:paraId="2BF9B990" w14:textId="387C7364" w:rsidR="0091210C" w:rsidRDefault="0091210C" w:rsidP="00C32F7E">
      <w:r w:rsidRPr="0091210C">
        <w:rPr>
          <w:b/>
        </w:rPr>
        <w:t>Scenario 2</w:t>
      </w:r>
      <w:r>
        <w:t xml:space="preserve"> </w:t>
      </w:r>
      <w:r w:rsidR="004A3D16">
        <w:t xml:space="preserve">– </w:t>
      </w:r>
      <w:r>
        <w:t>It is common for people to intrude on the privacy of people with disability and ask invasive or confronting questions when such questions would never be asked of a person without disability.</w:t>
      </w:r>
    </w:p>
    <w:p w14:paraId="265094B1" w14:textId="1963929B" w:rsidR="0091210C" w:rsidRDefault="0091210C" w:rsidP="00C32F7E">
      <w:r w:rsidRPr="0091210C">
        <w:rPr>
          <w:b/>
        </w:rPr>
        <w:t>Scenario 3</w:t>
      </w:r>
      <w:r>
        <w:t xml:space="preserve"> </w:t>
      </w:r>
      <w:r w:rsidR="004A3D16">
        <w:t xml:space="preserve">– </w:t>
      </w:r>
      <w:r>
        <w:t>People with assistance animals are often interrupted by people who are interested in the animal, but pay no regard to the person with disability themselves and do not seem to consider what they are doing at that particular moment in time. Remember that a person with an assistance animal may sometimes deal with situations such as these several times a day, which can be quite exhausting.</w:t>
      </w:r>
    </w:p>
    <w:p w14:paraId="58C8FBC8" w14:textId="1BFBFE88" w:rsidR="002D62B3" w:rsidRDefault="0091210C" w:rsidP="00C32F7E">
      <w:r w:rsidRPr="0091210C">
        <w:rPr>
          <w:b/>
        </w:rPr>
        <w:t>Scenario 4</w:t>
      </w:r>
      <w:r>
        <w:t xml:space="preserve"> </w:t>
      </w:r>
      <w:r w:rsidR="004A3D16">
        <w:t xml:space="preserve">– </w:t>
      </w:r>
      <w:r>
        <w:t>It is often wrongly assumed that people with disability do not have the capacity to speak for themselves, so people will frequently direct questions to a person with the individual with disability, rather than the individual with disability themselves.</w:t>
      </w:r>
    </w:p>
    <w:p w14:paraId="525C24FC" w14:textId="36007BC2" w:rsidR="00FC0A8C" w:rsidRDefault="00FC0A8C" w:rsidP="00FC0A8C">
      <w:pPr>
        <w:pStyle w:val="Heading2"/>
      </w:pPr>
      <w:bookmarkStart w:id="126" w:name="_Toc440633528"/>
      <w:r>
        <w:t>1.4.</w:t>
      </w:r>
      <w:r w:rsidR="003E3037">
        <w:t xml:space="preserve"> </w:t>
      </w:r>
      <w:r w:rsidR="003E3037" w:rsidRPr="003E3037">
        <w:t>Disability etiquette</w:t>
      </w:r>
      <w:bookmarkEnd w:id="126"/>
    </w:p>
    <w:p w14:paraId="4D11D436" w14:textId="34223790" w:rsidR="00C45141" w:rsidRDefault="00C45141" w:rsidP="00756F99">
      <w:pPr>
        <w:pStyle w:val="Heading3"/>
      </w:pPr>
      <w:r w:rsidRPr="000B1854">
        <w:t>A</w:t>
      </w:r>
      <w:r w:rsidR="000B1854">
        <w:t>ctivity: W</w:t>
      </w:r>
      <w:r w:rsidRPr="000B1854">
        <w:t xml:space="preserve">hat’s hot and what’s not </w:t>
      </w:r>
      <w:r w:rsidR="00C32F7E">
        <w:t>(page</w:t>
      </w:r>
      <w:r w:rsidR="00CF3118">
        <w:t xml:space="preserve"> </w:t>
      </w:r>
      <w:r w:rsidR="006259AD">
        <w:t>38</w:t>
      </w:r>
      <w:r w:rsidR="00C32F7E">
        <w:t>)</w:t>
      </w:r>
      <w:r w:rsidR="00C32F7E">
        <w:br/>
      </w:r>
    </w:p>
    <w:tbl>
      <w:tblPr>
        <w:tblStyle w:val="TableGrid"/>
        <w:tblW w:w="9209" w:type="dxa"/>
        <w:tblLook w:val="04A0" w:firstRow="1" w:lastRow="0" w:firstColumn="1" w:lastColumn="0" w:noHBand="0" w:noVBand="1"/>
      </w:tblPr>
      <w:tblGrid>
        <w:gridCol w:w="2689"/>
        <w:gridCol w:w="6520"/>
      </w:tblGrid>
      <w:tr w:rsidR="00C45141" w:rsidRPr="00E342D3" w14:paraId="68D9FEF5" w14:textId="77777777" w:rsidTr="002C01B6">
        <w:tc>
          <w:tcPr>
            <w:tcW w:w="2689" w:type="dxa"/>
            <w:vAlign w:val="center"/>
          </w:tcPr>
          <w:p w14:paraId="2AEDB752" w14:textId="77777777" w:rsidR="00C45141" w:rsidRPr="00E342D3" w:rsidRDefault="00C45141" w:rsidP="002C01B6">
            <w:pPr>
              <w:pStyle w:val="ListParagraph"/>
              <w:spacing w:before="120" w:after="120"/>
              <w:ind w:left="171"/>
              <w:contextualSpacing w:val="0"/>
              <w:rPr>
                <w:b/>
              </w:rPr>
            </w:pPr>
            <w:r w:rsidRPr="00E342D3">
              <w:rPr>
                <w:b/>
              </w:rPr>
              <w:t>Outdated term</w:t>
            </w:r>
          </w:p>
        </w:tc>
        <w:tc>
          <w:tcPr>
            <w:tcW w:w="6520" w:type="dxa"/>
            <w:vAlign w:val="center"/>
          </w:tcPr>
          <w:p w14:paraId="7C9E8825" w14:textId="77777777" w:rsidR="00C45141" w:rsidRPr="00E342D3" w:rsidRDefault="00C45141" w:rsidP="002C01B6">
            <w:pPr>
              <w:pStyle w:val="ListParagraph"/>
              <w:spacing w:before="120" w:after="120"/>
              <w:ind w:left="176"/>
              <w:contextualSpacing w:val="0"/>
              <w:rPr>
                <w:b/>
              </w:rPr>
            </w:pPr>
            <w:r w:rsidRPr="00E342D3">
              <w:rPr>
                <w:b/>
              </w:rPr>
              <w:t>Preferred term</w:t>
            </w:r>
          </w:p>
        </w:tc>
      </w:tr>
      <w:tr w:rsidR="00C45141" w:rsidRPr="00E342D3" w14:paraId="0457083A" w14:textId="77777777" w:rsidTr="002C01B6">
        <w:tc>
          <w:tcPr>
            <w:tcW w:w="2689" w:type="dxa"/>
          </w:tcPr>
          <w:p w14:paraId="0E16DF3D" w14:textId="77777777" w:rsidR="00C45141" w:rsidRPr="00E342D3" w:rsidRDefault="00C45141" w:rsidP="002C01B6">
            <w:pPr>
              <w:pStyle w:val="ListParagraph"/>
              <w:spacing w:before="120" w:after="120"/>
              <w:ind w:left="171"/>
              <w:contextualSpacing w:val="0"/>
            </w:pPr>
            <w:r w:rsidRPr="00E342D3">
              <w:t>Handicapped</w:t>
            </w:r>
          </w:p>
        </w:tc>
        <w:tc>
          <w:tcPr>
            <w:tcW w:w="6520" w:type="dxa"/>
          </w:tcPr>
          <w:p w14:paraId="1E7EDFA9" w14:textId="77777777" w:rsidR="00C45141" w:rsidRPr="00E342D3" w:rsidRDefault="00C45141" w:rsidP="002C01B6">
            <w:pPr>
              <w:pStyle w:val="ListParagraph"/>
              <w:spacing w:before="120" w:after="120"/>
              <w:ind w:left="176"/>
              <w:contextualSpacing w:val="0"/>
            </w:pPr>
            <w:r w:rsidRPr="00E342D3">
              <w:t>Has disability, person with disability</w:t>
            </w:r>
          </w:p>
        </w:tc>
      </w:tr>
      <w:tr w:rsidR="00C45141" w:rsidRPr="00E342D3" w14:paraId="39D4C07F" w14:textId="77777777" w:rsidTr="002C01B6">
        <w:tc>
          <w:tcPr>
            <w:tcW w:w="2689" w:type="dxa"/>
          </w:tcPr>
          <w:p w14:paraId="19E34488" w14:textId="77777777" w:rsidR="00C45141" w:rsidRPr="00E342D3" w:rsidRDefault="00C45141" w:rsidP="002C01B6">
            <w:pPr>
              <w:pStyle w:val="ListParagraph"/>
              <w:spacing w:before="120" w:after="120"/>
              <w:ind w:left="171"/>
              <w:contextualSpacing w:val="0"/>
            </w:pPr>
            <w:r w:rsidRPr="00E342D3">
              <w:t>Spastic</w:t>
            </w:r>
          </w:p>
        </w:tc>
        <w:tc>
          <w:tcPr>
            <w:tcW w:w="6520" w:type="dxa"/>
          </w:tcPr>
          <w:p w14:paraId="3EC8D65F" w14:textId="77777777" w:rsidR="00C45141" w:rsidRPr="00E342D3" w:rsidRDefault="00C45141" w:rsidP="002C01B6">
            <w:pPr>
              <w:pStyle w:val="ListParagraph"/>
              <w:spacing w:before="120" w:after="120"/>
              <w:ind w:left="176"/>
              <w:contextualSpacing w:val="0"/>
            </w:pPr>
            <w:r w:rsidRPr="00E342D3">
              <w:t>Person with Cerebral Palsy</w:t>
            </w:r>
          </w:p>
        </w:tc>
      </w:tr>
      <w:tr w:rsidR="00C45141" w:rsidRPr="00E342D3" w14:paraId="116AABA1" w14:textId="77777777" w:rsidTr="002C01B6">
        <w:tc>
          <w:tcPr>
            <w:tcW w:w="2689" w:type="dxa"/>
          </w:tcPr>
          <w:p w14:paraId="31E994A4" w14:textId="77777777" w:rsidR="00C45141" w:rsidRPr="00E342D3" w:rsidRDefault="00C45141" w:rsidP="002C01B6">
            <w:pPr>
              <w:pStyle w:val="ListParagraph"/>
              <w:spacing w:before="120" w:after="120"/>
              <w:ind w:left="171"/>
              <w:contextualSpacing w:val="0"/>
            </w:pPr>
            <w:r w:rsidRPr="00E342D3">
              <w:t>Insane, crazy person</w:t>
            </w:r>
          </w:p>
        </w:tc>
        <w:tc>
          <w:tcPr>
            <w:tcW w:w="6520" w:type="dxa"/>
          </w:tcPr>
          <w:p w14:paraId="68F81C83" w14:textId="77777777" w:rsidR="00C45141" w:rsidRPr="00E342D3" w:rsidRDefault="00C45141" w:rsidP="002C01B6">
            <w:pPr>
              <w:pStyle w:val="ListParagraph"/>
              <w:spacing w:before="120" w:after="120"/>
              <w:ind w:left="176"/>
              <w:contextualSpacing w:val="0"/>
            </w:pPr>
            <w:r w:rsidRPr="00E342D3">
              <w:t>Person with psycho-social disability, person with mental illness</w:t>
            </w:r>
          </w:p>
        </w:tc>
      </w:tr>
      <w:tr w:rsidR="00C45141" w:rsidRPr="00E342D3" w14:paraId="606BFC1A" w14:textId="77777777" w:rsidTr="002C01B6">
        <w:tc>
          <w:tcPr>
            <w:tcW w:w="2689" w:type="dxa"/>
          </w:tcPr>
          <w:p w14:paraId="4446F164" w14:textId="77777777" w:rsidR="00C45141" w:rsidRPr="00E342D3" w:rsidRDefault="00C45141" w:rsidP="002C01B6">
            <w:pPr>
              <w:pStyle w:val="ListParagraph"/>
              <w:spacing w:before="120" w:after="120"/>
              <w:ind w:left="171"/>
              <w:contextualSpacing w:val="0"/>
            </w:pPr>
            <w:r w:rsidRPr="00E342D3">
              <w:t>Dwarf, midget</w:t>
            </w:r>
          </w:p>
        </w:tc>
        <w:tc>
          <w:tcPr>
            <w:tcW w:w="6520" w:type="dxa"/>
          </w:tcPr>
          <w:p w14:paraId="70A7621E" w14:textId="77777777" w:rsidR="00C45141" w:rsidRPr="00E342D3" w:rsidRDefault="00C45141" w:rsidP="002C01B6">
            <w:pPr>
              <w:pStyle w:val="ListParagraph"/>
              <w:spacing w:before="120" w:after="120"/>
              <w:ind w:left="176"/>
              <w:contextualSpacing w:val="0"/>
            </w:pPr>
            <w:r w:rsidRPr="00E342D3">
              <w:t>Person with Dwarfism, person of small stature</w:t>
            </w:r>
          </w:p>
        </w:tc>
      </w:tr>
      <w:tr w:rsidR="00C45141" w:rsidRPr="00E342D3" w14:paraId="17F6CAA4" w14:textId="77777777" w:rsidTr="002C01B6">
        <w:tc>
          <w:tcPr>
            <w:tcW w:w="2689" w:type="dxa"/>
          </w:tcPr>
          <w:p w14:paraId="29B35E2B" w14:textId="77777777" w:rsidR="00C45141" w:rsidRPr="00E342D3" w:rsidRDefault="00C45141" w:rsidP="002C01B6">
            <w:pPr>
              <w:pStyle w:val="ListParagraph"/>
              <w:spacing w:before="120" w:after="120"/>
              <w:ind w:left="171"/>
              <w:contextualSpacing w:val="0"/>
            </w:pPr>
            <w:r w:rsidRPr="00E342D3">
              <w:t>Mongoloid</w:t>
            </w:r>
          </w:p>
        </w:tc>
        <w:tc>
          <w:tcPr>
            <w:tcW w:w="6520" w:type="dxa"/>
          </w:tcPr>
          <w:p w14:paraId="61306099" w14:textId="77777777" w:rsidR="00C45141" w:rsidRPr="00E342D3" w:rsidRDefault="00C45141" w:rsidP="002C01B6">
            <w:pPr>
              <w:pStyle w:val="ListParagraph"/>
              <w:spacing w:before="120" w:after="120"/>
              <w:ind w:left="176"/>
              <w:contextualSpacing w:val="0"/>
            </w:pPr>
            <w:r w:rsidRPr="00E342D3">
              <w:t>Person with Down Syndrome</w:t>
            </w:r>
          </w:p>
        </w:tc>
      </w:tr>
      <w:tr w:rsidR="00C45141" w:rsidRPr="00E342D3" w14:paraId="1CEA2016" w14:textId="77777777" w:rsidTr="002C01B6">
        <w:tc>
          <w:tcPr>
            <w:tcW w:w="2689" w:type="dxa"/>
          </w:tcPr>
          <w:p w14:paraId="71C8AF1F" w14:textId="77777777" w:rsidR="00C45141" w:rsidRPr="00E342D3" w:rsidRDefault="00C45141" w:rsidP="002C01B6">
            <w:pPr>
              <w:pStyle w:val="ListParagraph"/>
              <w:spacing w:before="120" w:after="120"/>
              <w:ind w:left="171"/>
              <w:contextualSpacing w:val="0"/>
            </w:pPr>
            <w:r w:rsidRPr="00E342D3">
              <w:t>Slow</w:t>
            </w:r>
          </w:p>
        </w:tc>
        <w:tc>
          <w:tcPr>
            <w:tcW w:w="6520" w:type="dxa"/>
          </w:tcPr>
          <w:p w14:paraId="3AF32548" w14:textId="77777777" w:rsidR="00C45141" w:rsidRPr="00E342D3" w:rsidRDefault="00C45141" w:rsidP="002C01B6">
            <w:pPr>
              <w:pStyle w:val="ListParagraph"/>
              <w:spacing w:before="120" w:after="120"/>
              <w:ind w:left="176"/>
              <w:contextualSpacing w:val="0"/>
            </w:pPr>
            <w:r w:rsidRPr="00E342D3">
              <w:t>Has intellectual disability, person with intellectual disability</w:t>
            </w:r>
          </w:p>
        </w:tc>
      </w:tr>
      <w:tr w:rsidR="00C45141" w:rsidRPr="00E342D3" w14:paraId="71723A96" w14:textId="77777777" w:rsidTr="002C01B6">
        <w:tc>
          <w:tcPr>
            <w:tcW w:w="2689" w:type="dxa"/>
          </w:tcPr>
          <w:p w14:paraId="5CDDB92B" w14:textId="77777777" w:rsidR="00C45141" w:rsidRPr="00E342D3" w:rsidRDefault="00C45141" w:rsidP="002C01B6">
            <w:pPr>
              <w:pStyle w:val="ListParagraph"/>
              <w:spacing w:before="120" w:after="120"/>
              <w:ind w:left="171"/>
              <w:contextualSpacing w:val="0"/>
            </w:pPr>
            <w:r w:rsidRPr="00E342D3">
              <w:t>Wheelchair-bound</w:t>
            </w:r>
          </w:p>
        </w:tc>
        <w:tc>
          <w:tcPr>
            <w:tcW w:w="6520" w:type="dxa"/>
          </w:tcPr>
          <w:p w14:paraId="411583E8" w14:textId="77777777" w:rsidR="00C45141" w:rsidRPr="00E342D3" w:rsidRDefault="00C45141" w:rsidP="002C01B6">
            <w:pPr>
              <w:pStyle w:val="ListParagraph"/>
              <w:spacing w:before="120" w:after="120"/>
              <w:ind w:left="176"/>
              <w:contextualSpacing w:val="0"/>
            </w:pPr>
            <w:r w:rsidRPr="00E342D3">
              <w:t>Wheelchair-user</w:t>
            </w:r>
          </w:p>
        </w:tc>
      </w:tr>
      <w:tr w:rsidR="00C45141" w:rsidRPr="00E342D3" w14:paraId="743B3BE0" w14:textId="77777777" w:rsidTr="002C01B6">
        <w:tc>
          <w:tcPr>
            <w:tcW w:w="2689" w:type="dxa"/>
          </w:tcPr>
          <w:p w14:paraId="463E8E7E" w14:textId="77777777" w:rsidR="00C45141" w:rsidRPr="00E342D3" w:rsidRDefault="00C45141" w:rsidP="002C01B6">
            <w:pPr>
              <w:pStyle w:val="ListParagraph"/>
              <w:spacing w:before="120" w:after="120"/>
              <w:ind w:left="171"/>
              <w:contextualSpacing w:val="0"/>
            </w:pPr>
            <w:r w:rsidRPr="00E342D3">
              <w:t>Cripple</w:t>
            </w:r>
          </w:p>
        </w:tc>
        <w:tc>
          <w:tcPr>
            <w:tcW w:w="6520" w:type="dxa"/>
          </w:tcPr>
          <w:p w14:paraId="68ED574E" w14:textId="77777777" w:rsidR="00C45141" w:rsidRPr="00E342D3" w:rsidRDefault="00C45141" w:rsidP="002C01B6">
            <w:pPr>
              <w:pStyle w:val="ListParagraph"/>
              <w:spacing w:before="120" w:after="120"/>
              <w:ind w:left="176"/>
              <w:contextualSpacing w:val="0"/>
            </w:pPr>
            <w:r w:rsidRPr="00E342D3">
              <w:t>Person with physical disability, wheelchair-user</w:t>
            </w:r>
          </w:p>
        </w:tc>
      </w:tr>
      <w:tr w:rsidR="00C45141" w:rsidRPr="00E342D3" w14:paraId="77CCEAC9" w14:textId="77777777" w:rsidTr="002C01B6">
        <w:tc>
          <w:tcPr>
            <w:tcW w:w="2689" w:type="dxa"/>
          </w:tcPr>
          <w:p w14:paraId="1F74F9D6" w14:textId="77777777" w:rsidR="00C45141" w:rsidRPr="00E342D3" w:rsidRDefault="00C45141" w:rsidP="002C01B6">
            <w:pPr>
              <w:pStyle w:val="ListParagraph"/>
              <w:spacing w:before="120" w:after="120"/>
              <w:ind w:left="171"/>
              <w:contextualSpacing w:val="0"/>
            </w:pPr>
            <w:r w:rsidRPr="00E342D3">
              <w:lastRenderedPageBreak/>
              <w:t>Fit, attack</w:t>
            </w:r>
          </w:p>
        </w:tc>
        <w:tc>
          <w:tcPr>
            <w:tcW w:w="6520" w:type="dxa"/>
          </w:tcPr>
          <w:p w14:paraId="65A14B26" w14:textId="77777777" w:rsidR="00C45141" w:rsidRPr="00E342D3" w:rsidRDefault="00C45141" w:rsidP="002C01B6">
            <w:pPr>
              <w:pStyle w:val="ListParagraph"/>
              <w:spacing w:before="120" w:after="120"/>
              <w:ind w:left="176"/>
              <w:contextualSpacing w:val="0"/>
            </w:pPr>
            <w:r w:rsidRPr="00E342D3">
              <w:t>Seizure</w:t>
            </w:r>
          </w:p>
        </w:tc>
      </w:tr>
      <w:tr w:rsidR="00C45141" w:rsidRPr="00E342D3" w14:paraId="74625FAD" w14:textId="77777777" w:rsidTr="002C01B6">
        <w:tc>
          <w:tcPr>
            <w:tcW w:w="2689" w:type="dxa"/>
          </w:tcPr>
          <w:p w14:paraId="0B581623" w14:textId="77777777" w:rsidR="00C45141" w:rsidRPr="00E342D3" w:rsidRDefault="00C45141" w:rsidP="002C01B6">
            <w:pPr>
              <w:pStyle w:val="ListParagraph"/>
              <w:spacing w:before="120" w:after="120"/>
              <w:ind w:left="171"/>
              <w:contextualSpacing w:val="0"/>
            </w:pPr>
            <w:r w:rsidRPr="00E342D3">
              <w:t>Disabled toilet</w:t>
            </w:r>
          </w:p>
        </w:tc>
        <w:tc>
          <w:tcPr>
            <w:tcW w:w="6520" w:type="dxa"/>
          </w:tcPr>
          <w:p w14:paraId="4D55EC98" w14:textId="77777777" w:rsidR="00C45141" w:rsidRPr="00E342D3" w:rsidRDefault="00C45141" w:rsidP="002C01B6">
            <w:pPr>
              <w:pStyle w:val="ListParagraph"/>
              <w:spacing w:before="120" w:after="120"/>
              <w:ind w:left="176"/>
              <w:contextualSpacing w:val="0"/>
            </w:pPr>
            <w:r w:rsidRPr="00E342D3">
              <w:t>Accessible toilet</w:t>
            </w:r>
          </w:p>
        </w:tc>
      </w:tr>
    </w:tbl>
    <w:p w14:paraId="7C45BC27" w14:textId="569011B0" w:rsidR="001A6443" w:rsidRDefault="001A6443" w:rsidP="001A6443">
      <w:pPr>
        <w:pStyle w:val="Heading2"/>
      </w:pPr>
      <w:bookmarkStart w:id="127" w:name="_Toc440633529"/>
      <w:r>
        <w:t>4.4.</w:t>
      </w:r>
      <w:r w:rsidR="003E3037">
        <w:t xml:space="preserve"> </w:t>
      </w:r>
      <w:r w:rsidR="003E3037" w:rsidRPr="003E3037">
        <w:t>The National Standards for Disability Services</w:t>
      </w:r>
      <w:bookmarkEnd w:id="127"/>
    </w:p>
    <w:p w14:paraId="32DE500F" w14:textId="4ABA6D5C" w:rsidR="00C32F7E" w:rsidRDefault="001A6443" w:rsidP="00756F99">
      <w:pPr>
        <w:pStyle w:val="Heading3"/>
      </w:pPr>
      <w:r>
        <w:t>A</w:t>
      </w:r>
      <w:r w:rsidR="000B1854">
        <w:t>ctivity</w:t>
      </w:r>
      <w:r w:rsidR="00AA0200" w:rsidRPr="00AA0200">
        <w:t xml:space="preserve">: Standards in practice </w:t>
      </w:r>
      <w:r w:rsidR="00C32F7E">
        <w:t>(page</w:t>
      </w:r>
      <w:r w:rsidR="00037233">
        <w:t xml:space="preserve"> </w:t>
      </w:r>
      <w:r w:rsidR="006259AD">
        <w:t>85</w:t>
      </w:r>
      <w:r w:rsidR="00C32F7E">
        <w:t>)</w:t>
      </w:r>
    </w:p>
    <w:p w14:paraId="56C7B82D" w14:textId="2AD1B76A" w:rsidR="001A6443" w:rsidRPr="001A6443" w:rsidRDefault="001A6443" w:rsidP="00756F99">
      <w:r>
        <w:t>T</w:t>
      </w:r>
      <w:r w:rsidRPr="001A6443">
        <w:t>he indicators of practice that might apply in this scenario</w:t>
      </w:r>
      <w:r>
        <w:t xml:space="preserve"> are:</w:t>
      </w:r>
    </w:p>
    <w:p w14:paraId="6518D645" w14:textId="77777777" w:rsidR="00AA0200" w:rsidRPr="00AA0200" w:rsidRDefault="00AA0200" w:rsidP="00C32F7E">
      <w:pPr>
        <w:pStyle w:val="ListParagraph"/>
        <w:numPr>
          <w:ilvl w:val="0"/>
          <w:numId w:val="112"/>
        </w:numPr>
        <w:spacing w:before="0" w:after="0"/>
        <w:rPr>
          <w:lang w:eastAsia="zh-TW"/>
        </w:rPr>
      </w:pPr>
      <w:r w:rsidRPr="00AA0200">
        <w:rPr>
          <w:lang w:eastAsia="zh-TW"/>
        </w:rPr>
        <w:t>2:3. Staff understand, respect and facilitate individual interests and preferences, in relation to work, learning, social activities and community connection over time.</w:t>
      </w:r>
    </w:p>
    <w:p w14:paraId="04E10D1B" w14:textId="77777777" w:rsidR="00AA0200" w:rsidRPr="00AA0200" w:rsidRDefault="00AA0200" w:rsidP="00C32F7E">
      <w:pPr>
        <w:spacing w:before="0" w:after="0"/>
        <w:ind w:left="360"/>
        <w:contextualSpacing/>
        <w:rPr>
          <w:lang w:eastAsia="zh-TW"/>
        </w:rPr>
      </w:pPr>
    </w:p>
    <w:p w14:paraId="48C077D6" w14:textId="77777777" w:rsidR="00AA0200" w:rsidRPr="00AA0200" w:rsidRDefault="00AA0200" w:rsidP="00C32F7E">
      <w:pPr>
        <w:pStyle w:val="ListParagraph"/>
        <w:numPr>
          <w:ilvl w:val="0"/>
          <w:numId w:val="112"/>
        </w:numPr>
        <w:spacing w:before="0" w:after="0"/>
        <w:rPr>
          <w:lang w:eastAsia="zh-TW"/>
        </w:rPr>
      </w:pPr>
      <w:r w:rsidRPr="00AA0200">
        <w:rPr>
          <w:lang w:eastAsia="zh-TW"/>
        </w:rPr>
        <w:t>2:5. The service works in partnership with other organisations and community members to support individuals to actively participate in their community.</w:t>
      </w:r>
    </w:p>
    <w:p w14:paraId="1AC21AF8" w14:textId="77777777" w:rsidR="00AA0200" w:rsidRPr="00AA0200" w:rsidRDefault="00AA0200" w:rsidP="00C32F7E">
      <w:pPr>
        <w:spacing w:before="0" w:after="0"/>
        <w:rPr>
          <w:rFonts w:eastAsia="Times New Roman"/>
          <w:lang w:eastAsia="zh-TW"/>
        </w:rPr>
      </w:pPr>
    </w:p>
    <w:p w14:paraId="239167D9" w14:textId="77777777" w:rsidR="00AA0200" w:rsidRPr="00AA0200" w:rsidRDefault="00AA0200" w:rsidP="00C32F7E">
      <w:pPr>
        <w:pStyle w:val="ListParagraph"/>
        <w:numPr>
          <w:ilvl w:val="0"/>
          <w:numId w:val="112"/>
        </w:numPr>
        <w:spacing w:before="0" w:after="0"/>
        <w:rPr>
          <w:lang w:eastAsia="zh-TW"/>
        </w:rPr>
      </w:pPr>
      <w:r w:rsidRPr="00AA0200">
        <w:rPr>
          <w:lang w:eastAsia="zh-TW"/>
        </w:rPr>
        <w:t>2:1. The service actively promotes a valued role for people with disability, of their own choosing.</w:t>
      </w:r>
    </w:p>
    <w:p w14:paraId="071D98AB" w14:textId="7DF55596" w:rsidR="001A6443" w:rsidRDefault="001A6443" w:rsidP="001A6443">
      <w:pPr>
        <w:pStyle w:val="Heading2"/>
      </w:pPr>
      <w:bookmarkStart w:id="128" w:name="_Toc440633530"/>
      <w:r>
        <w:t>7.2.</w:t>
      </w:r>
      <w:r w:rsidR="003E3037">
        <w:t xml:space="preserve"> </w:t>
      </w:r>
      <w:r w:rsidR="003E3037" w:rsidRPr="003E3037">
        <w:t>Supported decision-making and the role of family, friends and carers</w:t>
      </w:r>
      <w:bookmarkEnd w:id="128"/>
    </w:p>
    <w:p w14:paraId="5D3A1BAB" w14:textId="0BC2D183" w:rsidR="001A6443" w:rsidRDefault="001A6443" w:rsidP="00756F99">
      <w:pPr>
        <w:pStyle w:val="Heading3"/>
      </w:pPr>
      <w:r>
        <w:t>A</w:t>
      </w:r>
      <w:r w:rsidR="00F53F07" w:rsidRPr="00F53F07">
        <w:t>ctivity: Family challenges</w:t>
      </w:r>
      <w:r w:rsidR="00F53F07">
        <w:t xml:space="preserve"> </w:t>
      </w:r>
      <w:r w:rsidR="00C32F7E">
        <w:t>(page</w:t>
      </w:r>
      <w:r w:rsidR="00037233">
        <w:t xml:space="preserve"> 13</w:t>
      </w:r>
      <w:r w:rsidR="006259AD">
        <w:t>0</w:t>
      </w:r>
      <w:r w:rsidR="00C32F7E">
        <w:t>)</w:t>
      </w:r>
    </w:p>
    <w:p w14:paraId="6B433F3D" w14:textId="2D1CFBA4" w:rsidR="00F53F07" w:rsidRDefault="001A6443" w:rsidP="00756F99">
      <w:r>
        <w:t>T</w:t>
      </w:r>
      <w:r w:rsidRPr="001A6443">
        <w:t>he indicators of practice that might apply in this scenario</w:t>
      </w:r>
      <w:r>
        <w:t xml:space="preserve"> are:</w:t>
      </w:r>
    </w:p>
    <w:tbl>
      <w:tblPr>
        <w:tblStyle w:val="TableGrid"/>
        <w:tblW w:w="9067" w:type="dxa"/>
        <w:tblLook w:val="04A0" w:firstRow="1" w:lastRow="0" w:firstColumn="1" w:lastColumn="0" w:noHBand="0" w:noVBand="1"/>
      </w:tblPr>
      <w:tblGrid>
        <w:gridCol w:w="3114"/>
        <w:gridCol w:w="5953"/>
      </w:tblGrid>
      <w:tr w:rsidR="0095714B" w:rsidRPr="00A95F05" w14:paraId="1BC255A7" w14:textId="77777777" w:rsidTr="00ED2933">
        <w:tc>
          <w:tcPr>
            <w:tcW w:w="3114" w:type="dxa"/>
          </w:tcPr>
          <w:p w14:paraId="1779AFC6" w14:textId="77777777" w:rsidR="0095714B" w:rsidRPr="00A95F05" w:rsidRDefault="0095714B" w:rsidP="00ED2933">
            <w:pPr>
              <w:spacing w:before="120" w:after="120"/>
              <w:ind w:left="29"/>
              <w:jc w:val="center"/>
              <w:rPr>
                <w:rFonts w:eastAsia="Times New Roman"/>
                <w:b/>
              </w:rPr>
            </w:pPr>
            <w:r w:rsidRPr="00A95F05">
              <w:rPr>
                <w:b/>
              </w:rPr>
              <w:t>National Standards for Disability Services</w:t>
            </w:r>
          </w:p>
        </w:tc>
        <w:tc>
          <w:tcPr>
            <w:tcW w:w="5953" w:type="dxa"/>
          </w:tcPr>
          <w:p w14:paraId="32590284" w14:textId="77777777" w:rsidR="0095714B" w:rsidRPr="00A95F05" w:rsidRDefault="0095714B" w:rsidP="00ED2933">
            <w:pPr>
              <w:spacing w:before="120" w:after="120"/>
              <w:ind w:left="743" w:hanging="572"/>
              <w:jc w:val="center"/>
              <w:rPr>
                <w:rFonts w:eastAsia="Times New Roman"/>
                <w:b/>
              </w:rPr>
            </w:pPr>
            <w:r w:rsidRPr="00A95F05">
              <w:rPr>
                <w:rFonts w:eastAsia="Times New Roman"/>
                <w:b/>
              </w:rPr>
              <w:t>Indicators of Practice</w:t>
            </w:r>
          </w:p>
        </w:tc>
      </w:tr>
      <w:tr w:rsidR="0095714B" w:rsidRPr="00A95F05" w14:paraId="54346267" w14:textId="77777777" w:rsidTr="00ED2933">
        <w:tc>
          <w:tcPr>
            <w:tcW w:w="3114" w:type="dxa"/>
            <w:hideMark/>
          </w:tcPr>
          <w:p w14:paraId="095C9707" w14:textId="77777777" w:rsidR="0095714B" w:rsidRPr="00A95F05" w:rsidRDefault="0095714B" w:rsidP="00ED2933">
            <w:pPr>
              <w:spacing w:before="0" w:after="0"/>
              <w:ind w:left="131"/>
              <w:rPr>
                <w:rFonts w:eastAsia="Times New Roman"/>
                <w:b/>
              </w:rPr>
            </w:pPr>
            <w:r w:rsidRPr="00A95F05">
              <w:rPr>
                <w:rFonts w:eastAsia="Times New Roman"/>
                <w:b/>
              </w:rPr>
              <w:t>Standard 1: Rights</w:t>
            </w:r>
          </w:p>
        </w:tc>
        <w:tc>
          <w:tcPr>
            <w:tcW w:w="5953" w:type="dxa"/>
          </w:tcPr>
          <w:p w14:paraId="401A933A" w14:textId="77777777" w:rsidR="0095714B" w:rsidRPr="00A95F05" w:rsidRDefault="0095714B" w:rsidP="00ED2933">
            <w:pPr>
              <w:spacing w:before="120" w:after="120"/>
              <w:ind w:left="742" w:hanging="567"/>
              <w:rPr>
                <w:rFonts w:eastAsia="Times New Roman"/>
              </w:rPr>
            </w:pPr>
            <w:r w:rsidRPr="00A95F05">
              <w:rPr>
                <w:rFonts w:eastAsia="Times New Roman"/>
              </w:rPr>
              <w:t>1:2</w:t>
            </w:r>
            <w:r w:rsidRPr="00A95F05">
              <w:rPr>
                <w:rFonts w:eastAsia="Times New Roman"/>
              </w:rPr>
              <w:tab/>
            </w:r>
            <w:r>
              <w:rPr>
                <w:rFonts w:eastAsia="Times New Roman"/>
              </w:rPr>
              <w:t>T</w:t>
            </w:r>
            <w:r w:rsidRPr="00A95F05">
              <w:rPr>
                <w:rFonts w:eastAsia="Times New Roman"/>
              </w:rPr>
              <w:t>he service, its staff and its volunteers recognise and promote individual freedom of expression.</w:t>
            </w:r>
          </w:p>
          <w:p w14:paraId="568EEDF0" w14:textId="77777777" w:rsidR="0095714B" w:rsidRPr="00A95F05" w:rsidRDefault="0095714B" w:rsidP="00ED2933">
            <w:pPr>
              <w:spacing w:before="120" w:after="120"/>
              <w:ind w:left="742" w:hanging="567"/>
              <w:rPr>
                <w:rFonts w:eastAsia="Times New Roman"/>
              </w:rPr>
            </w:pPr>
            <w:r w:rsidRPr="00A95F05">
              <w:rPr>
                <w:rFonts w:eastAsia="Times New Roman"/>
              </w:rPr>
              <w:t>1:3</w:t>
            </w:r>
            <w:r w:rsidRPr="00A95F05">
              <w:rPr>
                <w:rFonts w:eastAsia="Times New Roman"/>
              </w:rPr>
              <w:tab/>
              <w:t>The service supports active decision-making and individual choice including the timely provision of information in appropriate formats to support individuals, families, friends and carers to make informed decisions and understand their rights and responsibilities.</w:t>
            </w:r>
          </w:p>
          <w:p w14:paraId="444AF02C" w14:textId="77777777" w:rsidR="0095714B" w:rsidRPr="00A95F05" w:rsidRDefault="0095714B" w:rsidP="00ED2933">
            <w:pPr>
              <w:spacing w:before="120" w:after="120"/>
              <w:ind w:left="742" w:hanging="567"/>
              <w:rPr>
                <w:rFonts w:eastAsia="Times New Roman"/>
              </w:rPr>
            </w:pPr>
            <w:r w:rsidRPr="00A95F05">
              <w:rPr>
                <w:rFonts w:eastAsia="Times New Roman"/>
              </w:rPr>
              <w:t>1:4</w:t>
            </w:r>
            <w:r w:rsidRPr="00A95F05">
              <w:rPr>
                <w:rFonts w:eastAsia="Times New Roman"/>
              </w:rPr>
              <w:tab/>
            </w:r>
            <w:r>
              <w:rPr>
                <w:rFonts w:eastAsia="Times New Roman"/>
              </w:rPr>
              <w:t>T</w:t>
            </w:r>
            <w:r w:rsidRPr="00A95F05">
              <w:rPr>
                <w:rFonts w:eastAsia="Times New Roman"/>
              </w:rPr>
              <w:t>he service provides support strategies that are based on the minimal restrictive options and are contemporary, evidence-based, transparent and capable of review.</w:t>
            </w:r>
          </w:p>
          <w:p w14:paraId="09EC959D" w14:textId="77777777" w:rsidR="0095714B" w:rsidRPr="00A95F05" w:rsidRDefault="0095714B" w:rsidP="00ED2933">
            <w:pPr>
              <w:spacing w:before="120" w:after="120"/>
              <w:ind w:left="742" w:hanging="567"/>
              <w:rPr>
                <w:rFonts w:eastAsia="Times New Roman"/>
              </w:rPr>
            </w:pPr>
            <w:r w:rsidRPr="00A95F05">
              <w:rPr>
                <w:rFonts w:eastAsia="Times New Roman"/>
              </w:rPr>
              <w:t>1:9</w:t>
            </w:r>
            <w:r w:rsidRPr="00A95F05">
              <w:rPr>
                <w:rFonts w:eastAsia="Times New Roman"/>
              </w:rPr>
              <w:tab/>
            </w:r>
            <w:r>
              <w:rPr>
                <w:rFonts w:eastAsia="Times New Roman"/>
              </w:rPr>
              <w:t>T</w:t>
            </w:r>
            <w:r w:rsidRPr="00A95F05">
              <w:rPr>
                <w:rFonts w:eastAsia="Times New Roman"/>
              </w:rPr>
              <w:t>he service keeps personal information confidential and private.</w:t>
            </w:r>
          </w:p>
        </w:tc>
      </w:tr>
      <w:tr w:rsidR="0095714B" w:rsidRPr="00A95F05" w14:paraId="1D1AC674" w14:textId="77777777" w:rsidTr="00ED2933">
        <w:tc>
          <w:tcPr>
            <w:tcW w:w="3114" w:type="dxa"/>
            <w:hideMark/>
          </w:tcPr>
          <w:p w14:paraId="78AFF65C" w14:textId="77777777" w:rsidR="0095714B" w:rsidRPr="00A95F05" w:rsidRDefault="0095714B" w:rsidP="00ED2933">
            <w:pPr>
              <w:spacing w:before="0" w:after="0"/>
              <w:ind w:left="131"/>
              <w:rPr>
                <w:rFonts w:eastAsia="Times New Roman"/>
                <w:b/>
              </w:rPr>
            </w:pPr>
            <w:r w:rsidRPr="00A95F05">
              <w:rPr>
                <w:rFonts w:eastAsia="Times New Roman"/>
                <w:b/>
              </w:rPr>
              <w:lastRenderedPageBreak/>
              <w:t>Standard 2: Participation and Inclusion</w:t>
            </w:r>
          </w:p>
        </w:tc>
        <w:tc>
          <w:tcPr>
            <w:tcW w:w="5953" w:type="dxa"/>
          </w:tcPr>
          <w:p w14:paraId="118B2BAC" w14:textId="77777777" w:rsidR="0095714B" w:rsidRPr="00A95F05" w:rsidRDefault="0095714B" w:rsidP="00ED2933">
            <w:pPr>
              <w:spacing w:before="120" w:after="120"/>
              <w:ind w:left="742" w:hanging="567"/>
              <w:rPr>
                <w:rFonts w:eastAsia="Times New Roman"/>
              </w:rPr>
            </w:pPr>
            <w:r w:rsidRPr="00A95F05">
              <w:rPr>
                <w:rFonts w:eastAsia="Times New Roman"/>
              </w:rPr>
              <w:t>2:1</w:t>
            </w:r>
            <w:r w:rsidRPr="00A95F05">
              <w:rPr>
                <w:rFonts w:eastAsia="Times New Roman"/>
              </w:rPr>
              <w:tab/>
            </w:r>
            <w:r>
              <w:rPr>
                <w:rFonts w:eastAsia="Times New Roman"/>
              </w:rPr>
              <w:t>T</w:t>
            </w:r>
            <w:r w:rsidRPr="00A95F05">
              <w:rPr>
                <w:rFonts w:eastAsia="Times New Roman"/>
              </w:rPr>
              <w:t>he service actively promotes a valued role for people with disability, of their own choosing.</w:t>
            </w:r>
          </w:p>
          <w:p w14:paraId="23172FE4" w14:textId="77777777" w:rsidR="0095714B" w:rsidRPr="00A95F05" w:rsidRDefault="0095714B" w:rsidP="00ED2933">
            <w:pPr>
              <w:spacing w:before="120" w:after="120"/>
              <w:ind w:left="742" w:hanging="567"/>
              <w:rPr>
                <w:rFonts w:eastAsia="Times New Roman"/>
              </w:rPr>
            </w:pPr>
            <w:r w:rsidRPr="00A95F05">
              <w:rPr>
                <w:rFonts w:eastAsia="Times New Roman"/>
              </w:rPr>
              <w:t>2:2</w:t>
            </w:r>
            <w:r w:rsidRPr="00A95F05">
              <w:rPr>
                <w:rFonts w:eastAsia="Times New Roman"/>
              </w:rPr>
              <w:tab/>
            </w:r>
            <w:r>
              <w:rPr>
                <w:rFonts w:eastAsia="Times New Roman"/>
              </w:rPr>
              <w:t>T</w:t>
            </w:r>
            <w:r w:rsidRPr="00A95F05">
              <w:rPr>
                <w:rFonts w:eastAsia="Times New Roman"/>
              </w:rPr>
              <w:t>he service works together with individuals to connect to family, friends and their chosen communities.</w:t>
            </w:r>
          </w:p>
          <w:p w14:paraId="4B94FF77" w14:textId="77777777" w:rsidR="0095714B" w:rsidRPr="00A95F05" w:rsidRDefault="0095714B" w:rsidP="00ED2933">
            <w:pPr>
              <w:spacing w:before="120" w:after="120"/>
              <w:ind w:left="742" w:hanging="567"/>
              <w:rPr>
                <w:rFonts w:eastAsia="Times New Roman"/>
              </w:rPr>
            </w:pPr>
            <w:r w:rsidRPr="00A95F05">
              <w:rPr>
                <w:rFonts w:eastAsia="Times New Roman"/>
              </w:rPr>
              <w:t>2:3</w:t>
            </w:r>
            <w:r w:rsidRPr="00A95F05">
              <w:rPr>
                <w:rFonts w:eastAsia="Times New Roman"/>
              </w:rPr>
              <w:tab/>
              <w:t>Staff understand, respect and facilitate individual interests and preferences, in relation to work, learning, social activities and community connection over time.</w:t>
            </w:r>
          </w:p>
          <w:p w14:paraId="2E195691" w14:textId="77777777" w:rsidR="0095714B" w:rsidRPr="00A95F05" w:rsidRDefault="0095714B" w:rsidP="00ED2933">
            <w:pPr>
              <w:spacing w:before="120" w:after="120"/>
              <w:ind w:left="742" w:hanging="567"/>
              <w:rPr>
                <w:rFonts w:eastAsia="Times New Roman"/>
              </w:rPr>
            </w:pPr>
            <w:r w:rsidRPr="00A95F05">
              <w:rPr>
                <w:rFonts w:eastAsia="Times New Roman"/>
              </w:rPr>
              <w:t>2:4</w:t>
            </w:r>
            <w:r w:rsidRPr="00A95F05">
              <w:rPr>
                <w:rFonts w:eastAsia="Times New Roman"/>
              </w:rPr>
              <w:tab/>
              <w:t>Where appropriate, the service works with an individual’s family, friends, carer or advocate to promote community connection, inclusion and participation.</w:t>
            </w:r>
          </w:p>
        </w:tc>
      </w:tr>
      <w:tr w:rsidR="0095714B" w:rsidRPr="00A95F05" w14:paraId="1331B56C" w14:textId="77777777" w:rsidTr="00ED2933">
        <w:tc>
          <w:tcPr>
            <w:tcW w:w="3114" w:type="dxa"/>
            <w:hideMark/>
          </w:tcPr>
          <w:p w14:paraId="273C1873" w14:textId="77777777" w:rsidR="0095714B" w:rsidRPr="00A95F05" w:rsidRDefault="0095714B" w:rsidP="00ED2933">
            <w:pPr>
              <w:spacing w:before="0" w:after="0"/>
              <w:ind w:left="131"/>
              <w:rPr>
                <w:rFonts w:eastAsia="Times New Roman"/>
                <w:b/>
              </w:rPr>
            </w:pPr>
            <w:r w:rsidRPr="00A95F05">
              <w:rPr>
                <w:rFonts w:eastAsia="Times New Roman"/>
                <w:b/>
              </w:rPr>
              <w:t>Standard 3: Individual Outcomes</w:t>
            </w:r>
          </w:p>
        </w:tc>
        <w:tc>
          <w:tcPr>
            <w:tcW w:w="5953" w:type="dxa"/>
          </w:tcPr>
          <w:p w14:paraId="4782B21E" w14:textId="77777777" w:rsidR="0095714B" w:rsidRPr="00A95F05" w:rsidRDefault="0095714B" w:rsidP="00ED2933">
            <w:pPr>
              <w:spacing w:before="120" w:after="120"/>
              <w:ind w:left="742" w:hanging="567"/>
              <w:rPr>
                <w:rFonts w:eastAsia="Times New Roman"/>
              </w:rPr>
            </w:pPr>
            <w:r w:rsidRPr="00A95F05">
              <w:rPr>
                <w:rFonts w:eastAsia="Times New Roman"/>
              </w:rPr>
              <w:t>3:1</w:t>
            </w:r>
            <w:r w:rsidRPr="00A95F05">
              <w:rPr>
                <w:rFonts w:eastAsia="Times New Roman"/>
              </w:rPr>
              <w:tab/>
            </w:r>
            <w:r>
              <w:rPr>
                <w:rFonts w:eastAsia="Times New Roman"/>
              </w:rPr>
              <w:t>T</w:t>
            </w:r>
            <w:r w:rsidRPr="00A95F05">
              <w:rPr>
                <w:rFonts w:eastAsia="Times New Roman"/>
              </w:rPr>
              <w:t>he service works together with an individual and, with consent, their family, friends, carer or advocate to identify their strengths, needs and life goals.</w:t>
            </w:r>
          </w:p>
          <w:p w14:paraId="7BF80788" w14:textId="77777777" w:rsidR="0095714B" w:rsidRPr="00A95F05" w:rsidRDefault="0095714B" w:rsidP="00ED2933">
            <w:pPr>
              <w:spacing w:before="120" w:after="120"/>
              <w:ind w:left="742" w:hanging="567"/>
              <w:rPr>
                <w:rFonts w:eastAsia="Times New Roman"/>
              </w:rPr>
            </w:pPr>
            <w:r w:rsidRPr="00A95F05">
              <w:rPr>
                <w:rFonts w:eastAsia="Times New Roman"/>
              </w:rPr>
              <w:t>3:2</w:t>
            </w:r>
            <w:r w:rsidRPr="00A95F05">
              <w:rPr>
                <w:rFonts w:eastAsia="Times New Roman"/>
              </w:rPr>
              <w:tab/>
              <w:t>Service planning, provision and review is based on individual choice and is undertaken together with an individual and, with consent, their family, friends, carer or advocate.</w:t>
            </w:r>
          </w:p>
          <w:p w14:paraId="7545D60D" w14:textId="77777777" w:rsidR="0095714B" w:rsidRPr="00A95F05" w:rsidRDefault="0095714B" w:rsidP="00ED2933">
            <w:pPr>
              <w:spacing w:before="120" w:after="120"/>
              <w:ind w:left="742" w:hanging="567"/>
              <w:rPr>
                <w:rFonts w:eastAsia="Times New Roman"/>
              </w:rPr>
            </w:pPr>
            <w:r w:rsidRPr="00A95F05">
              <w:rPr>
                <w:rFonts w:eastAsia="Times New Roman"/>
              </w:rPr>
              <w:t>3:4</w:t>
            </w:r>
            <w:r w:rsidRPr="00A95F05">
              <w:rPr>
                <w:rFonts w:eastAsia="Times New Roman"/>
              </w:rPr>
              <w:tab/>
              <w:t>Service planning and delivery is responsive to diversity including disability, age, gender, culture, heritage, language, faith, sexual identity, relationship status, and other relevant factors.</w:t>
            </w:r>
          </w:p>
        </w:tc>
      </w:tr>
      <w:tr w:rsidR="0095714B" w:rsidRPr="00A95F05" w14:paraId="2BDF0E70" w14:textId="77777777" w:rsidTr="00ED2933">
        <w:tc>
          <w:tcPr>
            <w:tcW w:w="3114" w:type="dxa"/>
            <w:hideMark/>
          </w:tcPr>
          <w:p w14:paraId="7509BE15" w14:textId="77777777" w:rsidR="0095714B" w:rsidRPr="00A95F05" w:rsidRDefault="0095714B" w:rsidP="00ED2933">
            <w:pPr>
              <w:spacing w:before="0" w:after="0"/>
              <w:ind w:left="131"/>
              <w:rPr>
                <w:rFonts w:eastAsia="Times New Roman"/>
                <w:b/>
              </w:rPr>
            </w:pPr>
            <w:r w:rsidRPr="00A95F05">
              <w:rPr>
                <w:rFonts w:eastAsia="Times New Roman"/>
                <w:b/>
              </w:rPr>
              <w:t>Standard 4: Feedback and Complaints</w:t>
            </w:r>
          </w:p>
        </w:tc>
        <w:tc>
          <w:tcPr>
            <w:tcW w:w="5953" w:type="dxa"/>
            <w:hideMark/>
          </w:tcPr>
          <w:p w14:paraId="11CE2145" w14:textId="6E736AF9" w:rsidR="0095714B" w:rsidRPr="00A95F05" w:rsidRDefault="0095714B" w:rsidP="00ED2933">
            <w:pPr>
              <w:spacing w:before="120" w:after="120"/>
              <w:ind w:left="742" w:hanging="567"/>
              <w:rPr>
                <w:rFonts w:eastAsia="Times New Roman"/>
              </w:rPr>
            </w:pPr>
            <w:r w:rsidRPr="00A95F05">
              <w:rPr>
                <w:rFonts w:eastAsia="Times New Roman"/>
              </w:rPr>
              <w:t>4:1</w:t>
            </w:r>
            <w:r w:rsidRPr="00A95F05">
              <w:rPr>
                <w:rFonts w:eastAsia="Times New Roman"/>
              </w:rPr>
              <w:tab/>
              <w:t>Individuals, families, friends, carers and advocates are actively supported to</w:t>
            </w:r>
            <w:r>
              <w:rPr>
                <w:rFonts w:eastAsia="Times New Roman"/>
              </w:rPr>
              <w:t xml:space="preserve"> </w:t>
            </w:r>
            <w:r w:rsidRPr="009A0C6F">
              <w:t>provide feedback, make a complaint or resolve a dispute without fear of adverse consequences.</w:t>
            </w:r>
          </w:p>
        </w:tc>
      </w:tr>
    </w:tbl>
    <w:p w14:paraId="2ED65D7F" w14:textId="43137FE1" w:rsidR="0095714B" w:rsidRPr="009A0C6F" w:rsidRDefault="0095714B" w:rsidP="0095714B">
      <w:pPr>
        <w:rPr>
          <w:b/>
        </w:rPr>
      </w:pPr>
      <w:r w:rsidRPr="009A0C6F">
        <w:rPr>
          <w:b/>
        </w:rPr>
        <w:t>Other points to</w:t>
      </w:r>
      <w:r>
        <w:rPr>
          <w:b/>
        </w:rPr>
        <w:t xml:space="preserve"> think about</w:t>
      </w:r>
      <w:r w:rsidRPr="009A0C6F">
        <w:rPr>
          <w:b/>
        </w:rPr>
        <w:t>:</w:t>
      </w:r>
    </w:p>
    <w:p w14:paraId="114DA9AF" w14:textId="77777777" w:rsidR="00F53F07" w:rsidRPr="009A1659" w:rsidRDefault="00F53F07" w:rsidP="00CD18E3">
      <w:pPr>
        <w:pStyle w:val="ListBullet"/>
        <w:numPr>
          <w:ilvl w:val="0"/>
          <w:numId w:val="78"/>
        </w:numPr>
        <w:spacing w:before="120" w:after="120"/>
        <w:ind w:left="714" w:hanging="357"/>
      </w:pPr>
      <w:r w:rsidRPr="00E342D3">
        <w:t>It is important to consider whether Pedro has provided his consent for you to speak openly to his family about his supports.</w:t>
      </w:r>
    </w:p>
    <w:p w14:paraId="6B734802" w14:textId="77777777" w:rsidR="00F53F07" w:rsidRPr="009A1659" w:rsidRDefault="00F53F07" w:rsidP="00CD18E3">
      <w:pPr>
        <w:pStyle w:val="ListBullet"/>
        <w:numPr>
          <w:ilvl w:val="0"/>
          <w:numId w:val="78"/>
        </w:numPr>
        <w:spacing w:before="120" w:after="120"/>
        <w:ind w:left="714" w:hanging="357"/>
      </w:pPr>
      <w:r w:rsidRPr="00E342D3">
        <w:t>In any case, you should contact Pedro and inform him that you have received this call so that he is in control of what happens next.</w:t>
      </w:r>
    </w:p>
    <w:p w14:paraId="409E5FB9" w14:textId="77777777" w:rsidR="00F53F07" w:rsidRPr="009A1659" w:rsidRDefault="00F53F07" w:rsidP="00CD18E3">
      <w:pPr>
        <w:pStyle w:val="ListBullet"/>
        <w:numPr>
          <w:ilvl w:val="0"/>
          <w:numId w:val="78"/>
        </w:numPr>
        <w:spacing w:before="120" w:after="120"/>
        <w:ind w:left="714" w:hanging="357"/>
      </w:pPr>
      <w:r w:rsidRPr="00E342D3">
        <w:t xml:space="preserve">If Pedro does not feel comfortable addressing this matter with his mother and asks for your support, </w:t>
      </w:r>
      <w:r>
        <w:t>y</w:t>
      </w:r>
      <w:r w:rsidRPr="00E342D3">
        <w:t>ou should explain your responsibilit</w:t>
      </w:r>
      <w:r>
        <w:t>ies</w:t>
      </w:r>
      <w:r w:rsidRPr="00E342D3">
        <w:t xml:space="preserve"> to Pedro under the </w:t>
      </w:r>
      <w:r w:rsidRPr="00E342D3">
        <w:rPr>
          <w:i/>
        </w:rPr>
        <w:t>National Standards for Disability Services</w:t>
      </w:r>
      <w:r w:rsidRPr="00E342D3">
        <w:t xml:space="preserve"> and your organisation’s code of ethics</w:t>
      </w:r>
      <w:r>
        <w:t>.</w:t>
      </w:r>
    </w:p>
    <w:p w14:paraId="16B6627E" w14:textId="4BEE8C9B" w:rsidR="00C32F7E" w:rsidRDefault="00F53F07" w:rsidP="00756F99">
      <w:pPr>
        <w:pStyle w:val="ListBullet"/>
        <w:numPr>
          <w:ilvl w:val="0"/>
          <w:numId w:val="78"/>
        </w:numPr>
        <w:spacing w:before="0" w:after="0"/>
        <w:ind w:left="714" w:hanging="357"/>
      </w:pPr>
      <w:r>
        <w:t>With Pedro’s consent you can speak with</w:t>
      </w:r>
      <w:r w:rsidRPr="00E342D3">
        <w:t xml:space="preserve"> his mother </w:t>
      </w:r>
      <w:r>
        <w:t xml:space="preserve">and explain </w:t>
      </w:r>
      <w:r w:rsidRPr="00E342D3">
        <w:t>that helping Pedro to achieve his goals and aspirations is a core component of a person-centred approach to service delivery.</w:t>
      </w:r>
      <w:r w:rsidR="003E3037">
        <w:t xml:space="preserve"> </w:t>
      </w:r>
      <w:r w:rsidR="00C32F7E">
        <w:br w:type="page"/>
      </w:r>
    </w:p>
    <w:p w14:paraId="712DA58D" w14:textId="199501D5" w:rsidR="000E52AC" w:rsidRPr="00D86405" w:rsidRDefault="006B413A" w:rsidP="00C32F7E">
      <w:pPr>
        <w:pStyle w:val="Heading1"/>
      </w:pPr>
      <w:bookmarkStart w:id="129" w:name="_Toc440633531"/>
      <w:r w:rsidRPr="006B413A">
        <w:lastRenderedPageBreak/>
        <w:t xml:space="preserve">Notes </w:t>
      </w:r>
      <w:r w:rsidR="00862F8C">
        <w:t>on</w:t>
      </w:r>
      <w:r w:rsidR="00862F8C" w:rsidRPr="006B413A">
        <w:t xml:space="preserve"> </w:t>
      </w:r>
      <w:r w:rsidRPr="006B413A">
        <w:t>Discussion Questions and Scenarios</w:t>
      </w:r>
      <w:bookmarkEnd w:id="129"/>
      <w:r w:rsidRPr="006B413A">
        <w:t xml:space="preserve"> </w:t>
      </w:r>
    </w:p>
    <w:p w14:paraId="497A794D" w14:textId="4D0D87F6" w:rsidR="00CD2C02" w:rsidRPr="000B1854" w:rsidRDefault="00CD2C02" w:rsidP="00C32F7E">
      <w:pPr>
        <w:pStyle w:val="Heading2"/>
      </w:pPr>
      <w:bookmarkStart w:id="130" w:name="_Toc440633532"/>
      <w:r w:rsidRPr="000B1854">
        <w:t>1.3</w:t>
      </w:r>
      <w:r w:rsidR="00DA7E87">
        <w:t>.</w:t>
      </w:r>
      <w:r w:rsidRPr="000B1854">
        <w:t xml:space="preserve"> Community attitudes towards people with disability</w:t>
      </w:r>
      <w:bookmarkEnd w:id="130"/>
    </w:p>
    <w:p w14:paraId="406DA5B2" w14:textId="77777777" w:rsidR="00CD2C02" w:rsidRDefault="00CD2C02" w:rsidP="006B413A">
      <w:pPr>
        <w:spacing w:before="0" w:after="0"/>
        <w:rPr>
          <w:b/>
        </w:rPr>
      </w:pPr>
    </w:p>
    <w:p w14:paraId="301296D1" w14:textId="0AE6582D" w:rsidR="006B413A" w:rsidRPr="006B413A" w:rsidRDefault="006B413A" w:rsidP="006B413A">
      <w:pPr>
        <w:spacing w:before="0" w:after="0"/>
        <w:rPr>
          <w:b/>
        </w:rPr>
      </w:pPr>
      <w:r w:rsidRPr="00EF3AF5">
        <w:rPr>
          <w:b/>
        </w:rPr>
        <w:t>What do you think is meant by the term ‘discrimination’?</w:t>
      </w:r>
    </w:p>
    <w:p w14:paraId="548FEA0B" w14:textId="6CCBA0C4" w:rsidR="006B413A" w:rsidRPr="000B1854" w:rsidRDefault="006B413A" w:rsidP="00CD18E3">
      <w:pPr>
        <w:pStyle w:val="ListParagraph"/>
        <w:numPr>
          <w:ilvl w:val="0"/>
          <w:numId w:val="98"/>
        </w:numPr>
        <w:rPr>
          <w:b/>
        </w:rPr>
      </w:pPr>
      <w:r w:rsidRPr="00E342D3">
        <w:t>Discrimination involves someone being treated less favourably because of a personal attribute that is inherent to them such as</w:t>
      </w:r>
      <w:r w:rsidR="00367FF4">
        <w:t>:</w:t>
      </w:r>
      <w:r w:rsidRPr="00E342D3">
        <w:t xml:space="preserve"> age, race, sex, sexual orientation or disability.</w:t>
      </w:r>
    </w:p>
    <w:p w14:paraId="7ECCEFF3" w14:textId="047414F6" w:rsidR="000B1854" w:rsidRPr="000B1854" w:rsidRDefault="00124ED6" w:rsidP="000B1854">
      <w:pPr>
        <w:spacing w:before="0" w:after="0"/>
        <w:rPr>
          <w:b/>
        </w:rPr>
      </w:pPr>
      <w:r>
        <w:rPr>
          <w:b/>
        </w:rPr>
        <w:t xml:space="preserve">What are invisible disabilities? </w:t>
      </w:r>
      <w:r w:rsidR="00C029C7">
        <w:rPr>
          <w:b/>
        </w:rPr>
        <w:t>–</w:t>
      </w:r>
      <w:r>
        <w:rPr>
          <w:b/>
        </w:rPr>
        <w:t xml:space="preserve"> </w:t>
      </w:r>
      <w:r w:rsidR="000B1854" w:rsidRPr="000B1854">
        <w:rPr>
          <w:b/>
        </w:rPr>
        <w:t>Discussion scenario</w:t>
      </w:r>
    </w:p>
    <w:p w14:paraId="171E48F2" w14:textId="77777777" w:rsidR="000B1854" w:rsidRDefault="000B1854" w:rsidP="000B1854">
      <w:pPr>
        <w:pStyle w:val="ListParagraph"/>
        <w:spacing w:before="0" w:after="0"/>
      </w:pPr>
    </w:p>
    <w:p w14:paraId="7FE13591" w14:textId="77777777" w:rsidR="000B1854" w:rsidRDefault="000B1854" w:rsidP="000B1854">
      <w:pPr>
        <w:pStyle w:val="ListParagraph"/>
        <w:spacing w:before="0" w:after="0"/>
      </w:pPr>
      <w:r>
        <w:t>Imagine y</w:t>
      </w:r>
      <w:r w:rsidRPr="00E342D3">
        <w:t xml:space="preserve">ou’re in the carpark at your local shopping centre. You see a woman exit a vehicle that is parked in an accessible parking space that has been reserved for customers with disability. The woman does not appear to have any sort of impairment and walks into the shopping centre without any fuss. </w:t>
      </w:r>
    </w:p>
    <w:p w14:paraId="401A90B5" w14:textId="77777777" w:rsidR="00CD2C02" w:rsidRDefault="00CD2C02" w:rsidP="008A7281">
      <w:pPr>
        <w:spacing w:before="0" w:after="0"/>
        <w:rPr>
          <w:b/>
        </w:rPr>
      </w:pPr>
    </w:p>
    <w:p w14:paraId="4A0FB402" w14:textId="3B60A879" w:rsidR="008A7281" w:rsidRPr="00EC41A9" w:rsidRDefault="008A7281" w:rsidP="008A7281">
      <w:pPr>
        <w:spacing w:before="0" w:after="0"/>
      </w:pPr>
      <w:r w:rsidRPr="00A63B85">
        <w:rPr>
          <w:b/>
        </w:rPr>
        <w:t>What would you think or feel in this situation?</w:t>
      </w:r>
    </w:p>
    <w:p w14:paraId="0CE07D5A" w14:textId="32F97F8C" w:rsidR="008A7281" w:rsidRPr="00E342D3" w:rsidRDefault="008A7281" w:rsidP="00C73EB8">
      <w:pPr>
        <w:pStyle w:val="ListParagraph"/>
        <w:numPr>
          <w:ilvl w:val="0"/>
          <w:numId w:val="98"/>
        </w:numPr>
        <w:spacing w:before="120" w:after="120"/>
        <w:contextualSpacing w:val="0"/>
      </w:pPr>
      <w:r w:rsidRPr="00E342D3">
        <w:t xml:space="preserve">It is true that people without disability sometimes park in accessible parking spaces illegally, however it is also common for people with invisible forms of disability to be abused for parking in one of these spaces, simply because the challenges they face are not visibly evident to onlookers. </w:t>
      </w:r>
      <w:r w:rsidR="00C73EB8" w:rsidRPr="00C73EB8">
        <w:t>Anyone with a disability parking permit is entitled to use an accessible parking space.</w:t>
      </w:r>
    </w:p>
    <w:p w14:paraId="7316B515" w14:textId="1EC582D0" w:rsidR="008A7281" w:rsidRPr="00E342D3" w:rsidRDefault="008A7281" w:rsidP="00EC41A9">
      <w:pPr>
        <w:pStyle w:val="ListParagraph"/>
        <w:numPr>
          <w:ilvl w:val="0"/>
          <w:numId w:val="98"/>
        </w:numPr>
        <w:spacing w:before="0" w:after="0"/>
        <w:contextualSpacing w:val="0"/>
      </w:pPr>
      <w:r w:rsidRPr="00E342D3">
        <w:t>There are many invisible conditions that may justify someone requiring access to a parking space that is located nearer to the shop entrance, including but not limited to:</w:t>
      </w:r>
    </w:p>
    <w:p w14:paraId="492DE854" w14:textId="77777777" w:rsidR="008A7281" w:rsidRPr="00E342D3" w:rsidRDefault="008A7281" w:rsidP="00EC41A9">
      <w:pPr>
        <w:pStyle w:val="ListBullet"/>
        <w:numPr>
          <w:ilvl w:val="1"/>
          <w:numId w:val="98"/>
        </w:numPr>
        <w:spacing w:before="120" w:after="120"/>
      </w:pPr>
      <w:r w:rsidRPr="00E342D3">
        <w:t>back or brain injury</w:t>
      </w:r>
    </w:p>
    <w:p w14:paraId="0136C88B" w14:textId="77777777" w:rsidR="008A7281" w:rsidRPr="00E342D3" w:rsidRDefault="008A7281" w:rsidP="00EC41A9">
      <w:pPr>
        <w:pStyle w:val="ListBullet"/>
        <w:numPr>
          <w:ilvl w:val="1"/>
          <w:numId w:val="98"/>
        </w:numPr>
        <w:spacing w:before="120" w:after="120"/>
      </w:pPr>
      <w:r>
        <w:t>c</w:t>
      </w:r>
      <w:r w:rsidRPr="00E342D3">
        <w:t xml:space="preserve">hronic </w:t>
      </w:r>
      <w:r>
        <w:t>i</w:t>
      </w:r>
      <w:r w:rsidRPr="00E342D3">
        <w:t xml:space="preserve">llness or </w:t>
      </w:r>
      <w:r>
        <w:t>p</w:t>
      </w:r>
      <w:r w:rsidRPr="00E342D3">
        <w:t>ain</w:t>
      </w:r>
    </w:p>
    <w:p w14:paraId="2DB830CC" w14:textId="77777777" w:rsidR="008A7281" w:rsidRPr="00E342D3" w:rsidRDefault="008A7281" w:rsidP="00EC41A9">
      <w:pPr>
        <w:pStyle w:val="ListBullet"/>
        <w:numPr>
          <w:ilvl w:val="1"/>
          <w:numId w:val="98"/>
        </w:numPr>
        <w:spacing w:before="120" w:after="120"/>
      </w:pPr>
      <w:r>
        <w:t>h</w:t>
      </w:r>
      <w:r w:rsidRPr="00E342D3">
        <w:t xml:space="preserve">eart </w:t>
      </w:r>
      <w:r>
        <w:t>c</w:t>
      </w:r>
      <w:r w:rsidRPr="00E342D3">
        <w:t>onditions</w:t>
      </w:r>
    </w:p>
    <w:p w14:paraId="0E34D3B6" w14:textId="77777777" w:rsidR="008A7281" w:rsidRPr="00E342D3" w:rsidRDefault="008A7281" w:rsidP="00EC41A9">
      <w:pPr>
        <w:pStyle w:val="ListBullet"/>
        <w:numPr>
          <w:ilvl w:val="1"/>
          <w:numId w:val="98"/>
        </w:numPr>
        <w:spacing w:before="120" w:after="120"/>
      </w:pPr>
      <w:r>
        <w:t>m</w:t>
      </w:r>
      <w:r w:rsidRPr="00E342D3">
        <w:t xml:space="preserve">uscular, </w:t>
      </w:r>
      <w:r>
        <w:t>n</w:t>
      </w:r>
      <w:r w:rsidRPr="00E342D3">
        <w:t xml:space="preserve">eurological, seizure, bone or spinal </w:t>
      </w:r>
      <w:r>
        <w:t>d</w:t>
      </w:r>
      <w:r w:rsidRPr="00E342D3">
        <w:t>isorders</w:t>
      </w:r>
    </w:p>
    <w:p w14:paraId="1BAAA4AE" w14:textId="77777777" w:rsidR="008A7281" w:rsidRPr="00E342D3" w:rsidRDefault="008A7281" w:rsidP="00EC41A9">
      <w:pPr>
        <w:pStyle w:val="ListBullet"/>
        <w:numPr>
          <w:ilvl w:val="1"/>
          <w:numId w:val="98"/>
        </w:numPr>
        <w:spacing w:before="120" w:after="120"/>
      </w:pPr>
      <w:r>
        <w:t>o</w:t>
      </w:r>
      <w:r w:rsidRPr="00E342D3">
        <w:t xml:space="preserve">rgan </w:t>
      </w:r>
      <w:r>
        <w:t>t</w:t>
      </w:r>
      <w:r w:rsidRPr="00E342D3">
        <w:t>ransplant</w:t>
      </w:r>
    </w:p>
    <w:p w14:paraId="7B5E2A1E" w14:textId="74E81437" w:rsidR="002D62B3" w:rsidRDefault="008A7281" w:rsidP="00EC41A9">
      <w:pPr>
        <w:pStyle w:val="ListBullet"/>
        <w:numPr>
          <w:ilvl w:val="1"/>
          <w:numId w:val="98"/>
        </w:numPr>
        <w:spacing w:before="120" w:after="120"/>
      </w:pPr>
      <w:r>
        <w:t>o</w:t>
      </w:r>
      <w:r w:rsidRPr="00E342D3">
        <w:t>xygen impairment</w:t>
      </w:r>
      <w:r w:rsidRPr="0091327F">
        <w:rPr>
          <w:rStyle w:val="EndnoteReference"/>
        </w:rPr>
        <w:endnoteReference w:id="155"/>
      </w:r>
    </w:p>
    <w:p w14:paraId="065C7C6B" w14:textId="613A4878" w:rsidR="00D86405" w:rsidRDefault="00D86405" w:rsidP="00EC41A9">
      <w:pPr>
        <w:pStyle w:val="ListBullet"/>
        <w:numPr>
          <w:ilvl w:val="0"/>
          <w:numId w:val="0"/>
        </w:numPr>
        <w:spacing w:before="120" w:after="120"/>
        <w:ind w:left="360" w:hanging="360"/>
      </w:pPr>
    </w:p>
    <w:p w14:paraId="414CA434" w14:textId="735F8C31" w:rsidR="008E19D5" w:rsidRPr="00E342D3" w:rsidRDefault="008E19D5" w:rsidP="008E19D5">
      <w:pPr>
        <w:spacing w:before="0" w:after="0"/>
      </w:pPr>
      <w:r w:rsidRPr="00A63B85">
        <w:rPr>
          <w:b/>
        </w:rPr>
        <w:t xml:space="preserve">What do you think to the </w:t>
      </w:r>
      <w:r w:rsidR="00124ED6" w:rsidRPr="00A63B85">
        <w:rPr>
          <w:b/>
        </w:rPr>
        <w:t>wor</w:t>
      </w:r>
      <w:r w:rsidR="00124ED6">
        <w:rPr>
          <w:b/>
        </w:rPr>
        <w:t>d</w:t>
      </w:r>
      <w:r w:rsidR="00124ED6" w:rsidRPr="00A63B85">
        <w:rPr>
          <w:b/>
        </w:rPr>
        <w:t xml:space="preserve"> </w:t>
      </w:r>
      <w:r w:rsidRPr="00A63B85">
        <w:rPr>
          <w:b/>
        </w:rPr>
        <w:t>stigma means?</w:t>
      </w:r>
    </w:p>
    <w:p w14:paraId="44A7E5C7" w14:textId="77777777" w:rsidR="00DC49FA" w:rsidRDefault="00DC49FA" w:rsidP="008E19D5">
      <w:pPr>
        <w:spacing w:before="0" w:after="0"/>
      </w:pPr>
    </w:p>
    <w:p w14:paraId="34442ACB" w14:textId="77777777" w:rsidR="008E19D5" w:rsidRDefault="008E19D5" w:rsidP="00CD18E3">
      <w:pPr>
        <w:pStyle w:val="ListParagraph"/>
        <w:numPr>
          <w:ilvl w:val="0"/>
          <w:numId w:val="99"/>
        </w:numPr>
        <w:spacing w:before="0" w:after="0"/>
      </w:pPr>
      <w:r>
        <w:t>The Oxford Dictionary defines stigma as: a m</w:t>
      </w:r>
      <w:r w:rsidRPr="00E342D3">
        <w:t>ark of disgrace associated with a particular circumstance, quality or person.</w:t>
      </w:r>
      <w:r w:rsidRPr="00E342D3">
        <w:rPr>
          <w:rStyle w:val="EndnoteReference"/>
        </w:rPr>
        <w:endnoteReference w:id="156"/>
      </w:r>
    </w:p>
    <w:p w14:paraId="2B38E4B4" w14:textId="6819723E" w:rsidR="005F2C77" w:rsidRDefault="005F2C77">
      <w:pPr>
        <w:spacing w:before="0" w:after="0"/>
        <w:rPr>
          <w:b/>
        </w:rPr>
      </w:pPr>
      <w:r>
        <w:rPr>
          <w:b/>
        </w:rPr>
        <w:br w:type="page"/>
      </w:r>
    </w:p>
    <w:p w14:paraId="4808B640" w14:textId="1B25CC19" w:rsidR="00E7253C" w:rsidRPr="000B1854" w:rsidRDefault="00E7253C" w:rsidP="00EC41A9">
      <w:pPr>
        <w:pStyle w:val="Heading2"/>
      </w:pPr>
      <w:bookmarkStart w:id="131" w:name="_Toc440633533"/>
      <w:r w:rsidRPr="000B1854">
        <w:lastRenderedPageBreak/>
        <w:t>2.3</w:t>
      </w:r>
      <w:r w:rsidR="00DA7E87">
        <w:t>.</w:t>
      </w:r>
      <w:r w:rsidRPr="000B1854">
        <w:t xml:space="preserve"> Direct and Indirect discrimination</w:t>
      </w:r>
      <w:bookmarkEnd w:id="131"/>
      <w:r w:rsidRPr="000B1854">
        <w:t xml:space="preserve"> </w:t>
      </w:r>
    </w:p>
    <w:p w14:paraId="0C04901F" w14:textId="77777777" w:rsidR="00E7253C" w:rsidRDefault="00E7253C" w:rsidP="00E7253C">
      <w:pPr>
        <w:spacing w:before="0" w:after="0"/>
        <w:rPr>
          <w:b/>
        </w:rPr>
      </w:pPr>
    </w:p>
    <w:p w14:paraId="216DE010" w14:textId="1A12EB0A" w:rsidR="00E7253C" w:rsidRDefault="00E7253C" w:rsidP="00E7253C">
      <w:pPr>
        <w:spacing w:before="0" w:after="0"/>
      </w:pPr>
      <w:r w:rsidRPr="00E7253C">
        <w:rPr>
          <w:b/>
        </w:rPr>
        <w:t>Can you think of an example of a condition or requirement that might indirectly discriminate against people with disability?</w:t>
      </w:r>
      <w:r>
        <w:t xml:space="preserve"> </w:t>
      </w:r>
    </w:p>
    <w:p w14:paraId="10AC9625" w14:textId="77777777" w:rsidR="00E7253C" w:rsidRPr="00F00FCB" w:rsidRDefault="00E7253C" w:rsidP="00E7253C">
      <w:pPr>
        <w:spacing w:before="0" w:after="0"/>
        <w:rPr>
          <w:b/>
        </w:rPr>
      </w:pPr>
    </w:p>
    <w:p w14:paraId="40AA916D" w14:textId="339232CE" w:rsidR="00E7253C" w:rsidRPr="00E342D3" w:rsidRDefault="00E7253C" w:rsidP="00CD18E3">
      <w:pPr>
        <w:pStyle w:val="ListParagraph"/>
        <w:numPr>
          <w:ilvl w:val="0"/>
          <w:numId w:val="21"/>
        </w:numPr>
        <w:spacing w:before="0" w:after="0"/>
        <w:ind w:left="1080"/>
      </w:pPr>
      <w:r w:rsidRPr="00E342D3">
        <w:t xml:space="preserve">Requiring an employee who is </w:t>
      </w:r>
      <w:r w:rsidR="00124ED6">
        <w:t>d</w:t>
      </w:r>
      <w:r w:rsidR="00124ED6" w:rsidRPr="00E342D3">
        <w:t xml:space="preserve">eaf </w:t>
      </w:r>
      <w:r w:rsidRPr="00E342D3">
        <w:t>to attend meetings where no Auslan interpreter is provided to enable them to understand what is being said. Although they could still attend the meeting without an interpreter, they would suffer a serious disadvantage as they would have difficulty participating in the meeting.</w:t>
      </w:r>
    </w:p>
    <w:p w14:paraId="6A99D9BD" w14:textId="77777777" w:rsidR="00E7253C" w:rsidRPr="00E342D3" w:rsidRDefault="00E7253C" w:rsidP="00E7253C">
      <w:pPr>
        <w:pStyle w:val="ListParagraph"/>
        <w:spacing w:before="0" w:after="0"/>
        <w:ind w:left="1080"/>
      </w:pPr>
    </w:p>
    <w:p w14:paraId="2B430B04" w14:textId="77777777" w:rsidR="00E7253C" w:rsidRDefault="00E7253C" w:rsidP="00CD18E3">
      <w:pPr>
        <w:pStyle w:val="ListParagraph"/>
        <w:numPr>
          <w:ilvl w:val="0"/>
          <w:numId w:val="21"/>
        </w:numPr>
        <w:spacing w:before="0" w:after="0"/>
        <w:ind w:left="1080"/>
      </w:pPr>
      <w:r w:rsidRPr="00E342D3">
        <w:t>A television advertisement directing viewers to call the number on the screen, but not verbalising this number for those who cannot see the screen.</w:t>
      </w:r>
    </w:p>
    <w:p w14:paraId="460A6CBF" w14:textId="77777777" w:rsidR="00E7253C" w:rsidRPr="00E342D3" w:rsidRDefault="00E7253C" w:rsidP="00E7253C">
      <w:pPr>
        <w:pStyle w:val="ListParagraph"/>
        <w:spacing w:before="0" w:after="0"/>
        <w:ind w:left="1080"/>
      </w:pPr>
    </w:p>
    <w:p w14:paraId="6F3B3718" w14:textId="3F7C04D0" w:rsidR="000B1854" w:rsidRPr="00E342D3" w:rsidRDefault="00124ED6" w:rsidP="00756F99">
      <w:pPr>
        <w:pStyle w:val="ListParagraph"/>
        <w:numPr>
          <w:ilvl w:val="0"/>
          <w:numId w:val="21"/>
        </w:numPr>
        <w:spacing w:before="0" w:after="0"/>
        <w:ind w:left="1080"/>
      </w:pPr>
      <w:r>
        <w:t>The example of</w:t>
      </w:r>
      <w:r w:rsidR="00E7253C" w:rsidRPr="00E342D3">
        <w:t xml:space="preserve"> Khaira, who featured in the previous scenario</w:t>
      </w:r>
      <w:r w:rsidR="000B1854">
        <w:t xml:space="preserve">. </w:t>
      </w:r>
      <w:r w:rsidR="00E7253C" w:rsidRPr="00E342D3">
        <w:t xml:space="preserve">Khaira needed to be able to access the stairs in order to attend her classes, which she was unable to do. </w:t>
      </w:r>
    </w:p>
    <w:p w14:paraId="06C6615B" w14:textId="13D17ECD" w:rsidR="002D62B3" w:rsidRPr="000B1854" w:rsidRDefault="00EC46E4" w:rsidP="00EC41A9">
      <w:pPr>
        <w:pStyle w:val="Heading2"/>
      </w:pPr>
      <w:bookmarkStart w:id="132" w:name="_Toc440633534"/>
      <w:r w:rsidRPr="000B1854">
        <w:t>2.4</w:t>
      </w:r>
      <w:r w:rsidR="00DA7E87">
        <w:t>.</w:t>
      </w:r>
      <w:r w:rsidRPr="000B1854">
        <w:t xml:space="preserve"> Reasonable adjustment and inherent requirements</w:t>
      </w:r>
      <w:bookmarkEnd w:id="132"/>
    </w:p>
    <w:p w14:paraId="6690B148" w14:textId="51D1FE9C" w:rsidR="00CD2C02" w:rsidRPr="0066529B" w:rsidRDefault="00EC46E4" w:rsidP="00CD2C02">
      <w:r w:rsidRPr="00EC46E4">
        <w:rPr>
          <w:b/>
        </w:rPr>
        <w:t>Co</w:t>
      </w:r>
      <w:r w:rsidR="000B1854">
        <w:rPr>
          <w:b/>
        </w:rPr>
        <w:t xml:space="preserve">nsider Khaira’s situation again. </w:t>
      </w:r>
      <w:r w:rsidRPr="00EC46E4">
        <w:rPr>
          <w:b/>
        </w:rPr>
        <w:t>Is there an adjustment the university could make to allow her to attend her classes?</w:t>
      </w:r>
    </w:p>
    <w:p w14:paraId="57EDF304" w14:textId="77777777" w:rsidR="00CD2C02" w:rsidRDefault="00CD2C02" w:rsidP="00CD18E3">
      <w:pPr>
        <w:numPr>
          <w:ilvl w:val="0"/>
          <w:numId w:val="22"/>
        </w:numPr>
        <w:spacing w:before="0" w:after="0"/>
        <w:rPr>
          <w:rFonts w:eastAsia="Times New Roman"/>
        </w:rPr>
      </w:pPr>
      <w:r w:rsidRPr="0066529B">
        <w:rPr>
          <w:rFonts w:eastAsia="Times New Roman"/>
        </w:rPr>
        <w:t>The timetable could be changed so that Khaira’s classes are held on the ground floor of the building, rather than one of the upper levels, or in another building that does have lift access.</w:t>
      </w:r>
    </w:p>
    <w:p w14:paraId="1181E88A" w14:textId="1730193E" w:rsidR="00800D77" w:rsidRPr="00F13702" w:rsidRDefault="00800D77" w:rsidP="00F13702">
      <w:pPr>
        <w:rPr>
          <w:b/>
        </w:rPr>
      </w:pPr>
      <w:r w:rsidRPr="00800D77">
        <w:rPr>
          <w:b/>
        </w:rPr>
        <w:t>Jesse is completely blind. He sees an advertisement for a job as an outreach community worker, which would require him to visit service users’ homes on a regular basis. The advertisement states that the preferred applicant must have a current driver’s license. Jesse believes that he is being discriminated against because he cannot legally hold one.</w:t>
      </w:r>
      <w:r>
        <w:rPr>
          <w:b/>
        </w:rPr>
        <w:t xml:space="preserve"> Is this discrimination </w:t>
      </w:r>
    </w:p>
    <w:p w14:paraId="3FC2AEEE" w14:textId="66FA2CC7" w:rsidR="00800D77" w:rsidRPr="00E342D3" w:rsidRDefault="00800D77" w:rsidP="00CD18E3">
      <w:pPr>
        <w:pStyle w:val="ListBullet"/>
        <w:numPr>
          <w:ilvl w:val="0"/>
          <w:numId w:val="23"/>
        </w:numPr>
        <w:spacing w:before="0" w:after="0"/>
        <w:rPr>
          <w:b/>
        </w:rPr>
      </w:pPr>
      <w:r w:rsidRPr="00E342D3">
        <w:t>The position that Jesse is interested in is an outreach position and require</w:t>
      </w:r>
      <w:r w:rsidR="00215446">
        <w:t>s</w:t>
      </w:r>
      <w:r w:rsidRPr="00E342D3">
        <w:t xml:space="preserve"> Jesse to be able to drive a company car.</w:t>
      </w:r>
    </w:p>
    <w:p w14:paraId="2ABDAE2A" w14:textId="77777777" w:rsidR="00800D77" w:rsidRPr="00E342D3" w:rsidRDefault="00800D77" w:rsidP="00800D77">
      <w:pPr>
        <w:pStyle w:val="ListBullet"/>
        <w:numPr>
          <w:ilvl w:val="0"/>
          <w:numId w:val="0"/>
        </w:numPr>
        <w:spacing w:before="0" w:after="0"/>
        <w:ind w:left="720"/>
        <w:rPr>
          <w:b/>
        </w:rPr>
      </w:pPr>
    </w:p>
    <w:p w14:paraId="49CF4298" w14:textId="77777777" w:rsidR="00800D77" w:rsidRDefault="00800D77" w:rsidP="00CD18E3">
      <w:pPr>
        <w:pStyle w:val="ListBullet"/>
        <w:numPr>
          <w:ilvl w:val="0"/>
          <w:numId w:val="23"/>
        </w:numPr>
        <w:spacing w:before="0" w:after="0"/>
      </w:pPr>
      <w:r w:rsidRPr="00E342D3">
        <w:t>Driving is an essential component, or inherent requirement of the role.</w:t>
      </w:r>
    </w:p>
    <w:p w14:paraId="2F3AAA0B" w14:textId="77777777" w:rsidR="00800D77" w:rsidRPr="00E342D3" w:rsidRDefault="00800D77" w:rsidP="00800D77">
      <w:pPr>
        <w:pStyle w:val="ListBullet"/>
        <w:numPr>
          <w:ilvl w:val="0"/>
          <w:numId w:val="0"/>
        </w:numPr>
        <w:spacing w:before="0" w:after="0"/>
      </w:pPr>
    </w:p>
    <w:p w14:paraId="789A4641" w14:textId="2694B1E0" w:rsidR="00800D77" w:rsidRPr="00E342D3" w:rsidRDefault="00800D77" w:rsidP="00CD18E3">
      <w:pPr>
        <w:pStyle w:val="ListBullet"/>
        <w:numPr>
          <w:ilvl w:val="0"/>
          <w:numId w:val="23"/>
        </w:numPr>
        <w:spacing w:before="0" w:after="0"/>
      </w:pPr>
      <w:r w:rsidRPr="00E342D3">
        <w:t>No two cases are the same and there are many factors that need to be considered, however generally speaking, it would not be possible to provide an adjustment to enable Jesse to meet this requirement. The advertisement is therefore not necessarily discriminatory.</w:t>
      </w:r>
    </w:p>
    <w:p w14:paraId="518618C8" w14:textId="77777777" w:rsidR="00800D77" w:rsidRPr="00E342D3" w:rsidRDefault="00800D77" w:rsidP="00800D77">
      <w:pPr>
        <w:pStyle w:val="ListBullet"/>
        <w:numPr>
          <w:ilvl w:val="0"/>
          <w:numId w:val="0"/>
        </w:numPr>
        <w:spacing w:before="0" w:after="0"/>
        <w:ind w:left="720"/>
      </w:pPr>
    </w:p>
    <w:p w14:paraId="68346E7C" w14:textId="06254BBC" w:rsidR="00D92C82" w:rsidRPr="00EC41A9" w:rsidRDefault="00800D77" w:rsidP="00D92C82">
      <w:pPr>
        <w:pStyle w:val="ListBullet"/>
        <w:numPr>
          <w:ilvl w:val="0"/>
          <w:numId w:val="23"/>
        </w:numPr>
        <w:spacing w:before="0" w:after="0"/>
      </w:pPr>
      <w:r w:rsidRPr="00E342D3">
        <w:t>If the advertisement was for an office job, for example, that did not include outreach work and the employer specified that a driver’s license was required, this may amount to discrimination.</w:t>
      </w:r>
    </w:p>
    <w:p w14:paraId="3B1FA9AD" w14:textId="51B4C30E" w:rsidR="00D92C82" w:rsidRPr="00F13702" w:rsidRDefault="00D92C82" w:rsidP="00EC41A9">
      <w:pPr>
        <w:pStyle w:val="Heading2"/>
      </w:pPr>
      <w:bookmarkStart w:id="133" w:name="_Toc440633535"/>
      <w:r w:rsidRPr="00F13702">
        <w:lastRenderedPageBreak/>
        <w:t>3.1</w:t>
      </w:r>
      <w:r w:rsidR="00DA7E87">
        <w:t>.</w:t>
      </w:r>
      <w:r w:rsidRPr="00F13702">
        <w:t xml:space="preserve"> About the Disability Convention</w:t>
      </w:r>
      <w:bookmarkEnd w:id="133"/>
    </w:p>
    <w:p w14:paraId="43610B7C" w14:textId="77777777" w:rsidR="00D92C82" w:rsidRDefault="00D92C82" w:rsidP="00D92C82">
      <w:pPr>
        <w:spacing w:before="0" w:after="0"/>
        <w:rPr>
          <w:b/>
        </w:rPr>
      </w:pPr>
    </w:p>
    <w:p w14:paraId="5FB4A0DA" w14:textId="2F8BC029" w:rsidR="00D92C82" w:rsidRPr="00D92C82" w:rsidRDefault="00D92C82" w:rsidP="00D92C82">
      <w:pPr>
        <w:spacing w:before="0" w:after="0"/>
        <w:rPr>
          <w:b/>
        </w:rPr>
      </w:pPr>
      <w:r w:rsidRPr="00D92C82">
        <w:rPr>
          <w:b/>
        </w:rPr>
        <w:t>How would you define ‘human rights’?</w:t>
      </w:r>
    </w:p>
    <w:p w14:paraId="6EF16DB4" w14:textId="77777777" w:rsidR="00D92C82" w:rsidRPr="00E342D3" w:rsidRDefault="00D92C82" w:rsidP="00D92C82">
      <w:pPr>
        <w:spacing w:before="0" w:after="0"/>
        <w:rPr>
          <w:b/>
        </w:rPr>
      </w:pPr>
    </w:p>
    <w:p w14:paraId="3F0A8674" w14:textId="15923B91" w:rsidR="00D92C82" w:rsidRDefault="00D92C82" w:rsidP="00CD18E3">
      <w:pPr>
        <w:pStyle w:val="ListParagraph"/>
        <w:numPr>
          <w:ilvl w:val="0"/>
          <w:numId w:val="24"/>
        </w:numPr>
        <w:spacing w:before="0" w:after="0"/>
      </w:pPr>
      <w:r w:rsidRPr="00E342D3">
        <w:t>The recognition and respect of people’s dignity</w:t>
      </w:r>
      <w:r w:rsidR="009049C4">
        <w:t>.</w:t>
      </w:r>
    </w:p>
    <w:p w14:paraId="11D4F7EB" w14:textId="77777777" w:rsidR="00D92C82" w:rsidRPr="00E342D3" w:rsidRDefault="00D92C82" w:rsidP="00D92C82">
      <w:pPr>
        <w:pStyle w:val="ListParagraph"/>
        <w:spacing w:before="0" w:after="0"/>
      </w:pPr>
    </w:p>
    <w:p w14:paraId="3237BBCD" w14:textId="3178A136" w:rsidR="00D92C82" w:rsidRDefault="00D92C82" w:rsidP="009049C4">
      <w:pPr>
        <w:pStyle w:val="ListParagraph"/>
        <w:numPr>
          <w:ilvl w:val="0"/>
          <w:numId w:val="24"/>
        </w:numPr>
        <w:spacing w:before="0" w:after="0"/>
      </w:pPr>
      <w:r w:rsidRPr="00E342D3">
        <w:t>A set of moral and legal guidelines that promote and protect recognition of our values, our identity and ability to ensure an adequate standard of living</w:t>
      </w:r>
      <w:r w:rsidR="009049C4">
        <w:t xml:space="preserve">. </w:t>
      </w:r>
      <w:r w:rsidR="009049C4">
        <w:br/>
      </w:r>
      <w:r w:rsidRPr="00E342D3">
        <w:t>The basic standards by which we can identify and measure inequality and fairness</w:t>
      </w:r>
      <w:r w:rsidR="00817CFE">
        <w:t>.</w:t>
      </w:r>
    </w:p>
    <w:p w14:paraId="1F2C819D" w14:textId="77777777" w:rsidR="00D92C82" w:rsidRDefault="00D92C82" w:rsidP="00D92C82">
      <w:pPr>
        <w:pStyle w:val="ListParagraph"/>
      </w:pPr>
    </w:p>
    <w:p w14:paraId="09752B38" w14:textId="77777777" w:rsidR="00D92C82" w:rsidRPr="00E342D3" w:rsidRDefault="00D92C82" w:rsidP="00CD18E3">
      <w:pPr>
        <w:pStyle w:val="ListParagraph"/>
        <w:numPr>
          <w:ilvl w:val="0"/>
          <w:numId w:val="24"/>
        </w:numPr>
        <w:spacing w:before="0" w:after="0"/>
      </w:pPr>
      <w:r w:rsidRPr="00C26695">
        <w:rPr>
          <w:rFonts w:eastAsia="Times New Roman"/>
        </w:rPr>
        <w:t>Those rights associated with the Universal Declaration of Human Rights</w:t>
      </w:r>
      <w:r>
        <w:rPr>
          <w:rFonts w:eastAsia="Times New Roman"/>
        </w:rPr>
        <w:t>.</w:t>
      </w:r>
    </w:p>
    <w:p w14:paraId="181C62EB" w14:textId="1EABC967" w:rsidR="00122567" w:rsidRPr="00F13702" w:rsidRDefault="00115CD8" w:rsidP="00EC41A9">
      <w:pPr>
        <w:pStyle w:val="Heading2"/>
      </w:pPr>
      <w:bookmarkStart w:id="134" w:name="_Toc440633536"/>
      <w:r w:rsidRPr="00F13702">
        <w:t>5.1</w:t>
      </w:r>
      <w:r w:rsidR="00DA7E87">
        <w:t>.</w:t>
      </w:r>
      <w:r w:rsidRPr="00F13702">
        <w:t xml:space="preserve"> Augmentative and alternative communication</w:t>
      </w:r>
      <w:bookmarkEnd w:id="134"/>
      <w:r w:rsidRPr="00F13702">
        <w:t xml:space="preserve"> </w:t>
      </w:r>
    </w:p>
    <w:p w14:paraId="7F9C153F" w14:textId="6452A094" w:rsidR="00115CD8" w:rsidRDefault="00115CD8" w:rsidP="00115CD8">
      <w:pPr>
        <w:spacing w:after="0"/>
      </w:pPr>
      <w:r w:rsidRPr="00115CD8">
        <w:rPr>
          <w:b/>
        </w:rPr>
        <w:t>Can anyone think of any other forms of unaided communication?</w:t>
      </w:r>
      <w:r>
        <w:rPr>
          <w:b/>
        </w:rPr>
        <w:t xml:space="preserve"> </w:t>
      </w:r>
    </w:p>
    <w:p w14:paraId="21E8031B" w14:textId="77777777" w:rsidR="00115CD8" w:rsidRDefault="00115CD8" w:rsidP="00115CD8">
      <w:pPr>
        <w:spacing w:before="0" w:after="0"/>
      </w:pPr>
    </w:p>
    <w:p w14:paraId="5CCBE7F7" w14:textId="77777777" w:rsidR="00115CD8" w:rsidRPr="005C59AE" w:rsidRDefault="00115CD8" w:rsidP="00115CD8">
      <w:pPr>
        <w:spacing w:before="0" w:after="0"/>
      </w:pPr>
      <w:r w:rsidRPr="005C59AE">
        <w:t>Examples of unaided communication</w:t>
      </w:r>
    </w:p>
    <w:p w14:paraId="158EE1AC" w14:textId="77777777" w:rsidR="00115CD8" w:rsidRPr="00E342D3" w:rsidRDefault="00115CD8" w:rsidP="00CD18E3">
      <w:pPr>
        <w:pStyle w:val="ListBullet"/>
        <w:numPr>
          <w:ilvl w:val="0"/>
          <w:numId w:val="35"/>
        </w:numPr>
        <w:spacing w:before="120" w:after="120"/>
        <w:ind w:left="714" w:hanging="357"/>
        <w:contextualSpacing/>
      </w:pPr>
      <w:r w:rsidRPr="00E342D3">
        <w:t>Blinking</w:t>
      </w:r>
    </w:p>
    <w:p w14:paraId="25744F64" w14:textId="77777777" w:rsidR="00115CD8" w:rsidRPr="00E342D3" w:rsidRDefault="00115CD8" w:rsidP="00CD18E3">
      <w:pPr>
        <w:pStyle w:val="ListBullet"/>
        <w:numPr>
          <w:ilvl w:val="0"/>
          <w:numId w:val="35"/>
        </w:numPr>
        <w:spacing w:before="120" w:after="120"/>
        <w:ind w:left="714" w:hanging="357"/>
        <w:contextualSpacing/>
      </w:pPr>
      <w:r w:rsidRPr="00E342D3">
        <w:t>Nodding</w:t>
      </w:r>
    </w:p>
    <w:p w14:paraId="7A1662E0" w14:textId="77777777" w:rsidR="00115CD8" w:rsidRPr="00E342D3" w:rsidRDefault="00115CD8" w:rsidP="00CD18E3">
      <w:pPr>
        <w:pStyle w:val="ListBullet"/>
        <w:numPr>
          <w:ilvl w:val="0"/>
          <w:numId w:val="35"/>
        </w:numPr>
        <w:spacing w:before="120" w:after="120"/>
        <w:ind w:left="714" w:hanging="357"/>
        <w:contextualSpacing/>
      </w:pPr>
      <w:r w:rsidRPr="00E342D3">
        <w:t>Waving</w:t>
      </w:r>
    </w:p>
    <w:p w14:paraId="61481797" w14:textId="48240B6C" w:rsidR="00115CD8" w:rsidRDefault="00115CD8" w:rsidP="00CD18E3">
      <w:pPr>
        <w:pStyle w:val="ListBullet"/>
        <w:numPr>
          <w:ilvl w:val="0"/>
          <w:numId w:val="35"/>
        </w:numPr>
        <w:spacing w:before="120" w:after="120"/>
        <w:ind w:left="714" w:hanging="357"/>
        <w:contextualSpacing/>
      </w:pPr>
      <w:r w:rsidRPr="00E342D3">
        <w:t>Sign language</w:t>
      </w:r>
    </w:p>
    <w:p w14:paraId="140B7FE8" w14:textId="3F5A3BAD" w:rsidR="00122567" w:rsidRPr="00F13702" w:rsidRDefault="00531EED" w:rsidP="00EC41A9">
      <w:pPr>
        <w:pStyle w:val="Heading2"/>
      </w:pPr>
      <w:bookmarkStart w:id="135" w:name="_Toc440633537"/>
      <w:r w:rsidRPr="00F13702">
        <w:t>5.2</w:t>
      </w:r>
      <w:r w:rsidR="00DA7E87">
        <w:t>.</w:t>
      </w:r>
      <w:r w:rsidRPr="00F13702">
        <w:t xml:space="preserve"> Easy English</w:t>
      </w:r>
      <w:bookmarkEnd w:id="135"/>
      <w:r w:rsidRPr="00F13702">
        <w:t xml:space="preserve"> </w:t>
      </w:r>
    </w:p>
    <w:p w14:paraId="5D4D64F9" w14:textId="77777777" w:rsidR="00531EED" w:rsidRDefault="00531EED" w:rsidP="00531EED">
      <w:pPr>
        <w:spacing w:after="0"/>
        <w:rPr>
          <w:b/>
        </w:rPr>
      </w:pPr>
      <w:r w:rsidRPr="00531EED">
        <w:rPr>
          <w:b/>
        </w:rPr>
        <w:t>What are some of the factors that may make it difficult for someone to understand verbal or written information?</w:t>
      </w:r>
    </w:p>
    <w:p w14:paraId="7D277D18" w14:textId="77777777" w:rsidR="00531EED" w:rsidRPr="00AA4750" w:rsidRDefault="00531EED" w:rsidP="00531EED">
      <w:pPr>
        <w:spacing w:before="0" w:after="0"/>
        <w:rPr>
          <w:rFonts w:eastAsia="Times New Roman"/>
          <w:b/>
        </w:rPr>
      </w:pPr>
      <w:r w:rsidRPr="00AA4750">
        <w:rPr>
          <w:rFonts w:eastAsia="Times New Roman"/>
          <w:b/>
        </w:rPr>
        <w:t xml:space="preserve">Points to </w:t>
      </w:r>
      <w:r>
        <w:rPr>
          <w:rFonts w:eastAsia="Times New Roman"/>
          <w:b/>
        </w:rPr>
        <w:t>consider</w:t>
      </w:r>
      <w:r w:rsidRPr="00AA4750">
        <w:rPr>
          <w:rFonts w:eastAsia="Times New Roman"/>
          <w:b/>
        </w:rPr>
        <w:t>:</w:t>
      </w:r>
    </w:p>
    <w:p w14:paraId="6EF6FD59" w14:textId="77777777" w:rsidR="00531EED" w:rsidRPr="00AA4750" w:rsidRDefault="00531EED" w:rsidP="00CD18E3">
      <w:pPr>
        <w:numPr>
          <w:ilvl w:val="0"/>
          <w:numId w:val="67"/>
        </w:numPr>
        <w:spacing w:before="120" w:after="120"/>
        <w:ind w:left="1080"/>
        <w:rPr>
          <w:rFonts w:eastAsia="Times New Roman"/>
        </w:rPr>
      </w:pPr>
      <w:r w:rsidRPr="00AA4750">
        <w:rPr>
          <w:rFonts w:eastAsia="Times New Roman"/>
        </w:rPr>
        <w:t>Coming from a non-English speaking background</w:t>
      </w:r>
    </w:p>
    <w:p w14:paraId="14623473" w14:textId="77777777" w:rsidR="00531EED" w:rsidRPr="00AA4750" w:rsidRDefault="00531EED" w:rsidP="00CD18E3">
      <w:pPr>
        <w:numPr>
          <w:ilvl w:val="0"/>
          <w:numId w:val="67"/>
        </w:numPr>
        <w:spacing w:before="120" w:after="120"/>
        <w:ind w:left="1080"/>
        <w:rPr>
          <w:rFonts w:eastAsia="Times New Roman"/>
        </w:rPr>
      </w:pPr>
      <w:r w:rsidRPr="00AA4750">
        <w:rPr>
          <w:rFonts w:eastAsia="Times New Roman"/>
        </w:rPr>
        <w:t>Acquired brain injury</w:t>
      </w:r>
    </w:p>
    <w:p w14:paraId="1682CFA9" w14:textId="77777777" w:rsidR="00531EED" w:rsidRPr="00AA4750" w:rsidRDefault="00531EED" w:rsidP="00CD18E3">
      <w:pPr>
        <w:numPr>
          <w:ilvl w:val="0"/>
          <w:numId w:val="67"/>
        </w:numPr>
        <w:spacing w:before="120" w:after="120"/>
        <w:ind w:left="1080"/>
        <w:rPr>
          <w:rFonts w:eastAsia="Times New Roman"/>
        </w:rPr>
      </w:pPr>
      <w:r w:rsidRPr="00AA4750">
        <w:rPr>
          <w:rFonts w:eastAsia="Times New Roman"/>
        </w:rPr>
        <w:t>Intellectual disability</w:t>
      </w:r>
    </w:p>
    <w:p w14:paraId="33653C7E" w14:textId="77777777" w:rsidR="00531EED" w:rsidRPr="00AA4750" w:rsidRDefault="00531EED" w:rsidP="00CD18E3">
      <w:pPr>
        <w:numPr>
          <w:ilvl w:val="0"/>
          <w:numId w:val="67"/>
        </w:numPr>
        <w:spacing w:before="120" w:after="120"/>
        <w:ind w:left="1080"/>
        <w:rPr>
          <w:rFonts w:eastAsia="Times New Roman"/>
        </w:rPr>
      </w:pPr>
      <w:r w:rsidRPr="00AA4750">
        <w:rPr>
          <w:rFonts w:eastAsia="Times New Roman"/>
        </w:rPr>
        <w:t>Low levels of English literacy</w:t>
      </w:r>
    </w:p>
    <w:p w14:paraId="3EB06F23" w14:textId="77777777" w:rsidR="00994B9E" w:rsidRDefault="00994B9E" w:rsidP="00994B9E">
      <w:pPr>
        <w:spacing w:after="0"/>
        <w:rPr>
          <w:rFonts w:cs="Arial"/>
          <w:b/>
        </w:rPr>
      </w:pPr>
      <w:r w:rsidRPr="00994B9E">
        <w:rPr>
          <w:rFonts w:cs="Arial"/>
          <w:b/>
        </w:rPr>
        <w:t xml:space="preserve">What are some of the strategies you could use to keep language simple </w:t>
      </w:r>
      <w:r>
        <w:rPr>
          <w:rFonts w:cs="Arial"/>
          <w:b/>
        </w:rPr>
        <w:t>when speaking to service users?</w:t>
      </w:r>
    </w:p>
    <w:p w14:paraId="11A45681" w14:textId="77777777" w:rsidR="00994B9E" w:rsidRPr="00AA4750" w:rsidRDefault="00994B9E" w:rsidP="00994B9E">
      <w:pPr>
        <w:spacing w:before="0" w:after="0"/>
        <w:contextualSpacing/>
        <w:rPr>
          <w:rFonts w:cs="Arial"/>
          <w:b/>
        </w:rPr>
      </w:pPr>
      <w:r w:rsidRPr="00AA4750">
        <w:rPr>
          <w:rFonts w:cs="Arial"/>
          <w:b/>
        </w:rPr>
        <w:t xml:space="preserve">Points to </w:t>
      </w:r>
      <w:r>
        <w:rPr>
          <w:rFonts w:cs="Arial"/>
          <w:b/>
        </w:rPr>
        <w:t>discuss</w:t>
      </w:r>
      <w:r w:rsidRPr="00AA4750">
        <w:rPr>
          <w:rFonts w:cs="Arial"/>
          <w:b/>
        </w:rPr>
        <w:t>:</w:t>
      </w:r>
    </w:p>
    <w:p w14:paraId="68973C99" w14:textId="77777777" w:rsidR="00994B9E" w:rsidRPr="00AA4750" w:rsidRDefault="00994B9E" w:rsidP="00CD18E3">
      <w:pPr>
        <w:numPr>
          <w:ilvl w:val="0"/>
          <w:numId w:val="68"/>
        </w:numPr>
        <w:spacing w:before="120" w:after="120"/>
        <w:ind w:left="1074" w:hanging="357"/>
        <w:rPr>
          <w:rFonts w:cs="Arial"/>
        </w:rPr>
      </w:pPr>
      <w:r w:rsidRPr="00AA4750">
        <w:rPr>
          <w:rFonts w:cs="Arial"/>
        </w:rPr>
        <w:t>use common, everyday words</w:t>
      </w:r>
    </w:p>
    <w:p w14:paraId="0CFC9A18" w14:textId="7BCD6F5A" w:rsidR="00994B9E" w:rsidRPr="00AA4750" w:rsidRDefault="00994B9E" w:rsidP="00CD18E3">
      <w:pPr>
        <w:numPr>
          <w:ilvl w:val="0"/>
          <w:numId w:val="68"/>
        </w:numPr>
        <w:spacing w:before="120" w:after="120"/>
        <w:ind w:left="1074" w:hanging="357"/>
        <w:rPr>
          <w:rFonts w:cs="Arial"/>
        </w:rPr>
      </w:pPr>
      <w:r w:rsidRPr="00AA4750">
        <w:rPr>
          <w:rFonts w:cs="Arial"/>
        </w:rPr>
        <w:t xml:space="preserve">use short words, short sentences </w:t>
      </w:r>
      <w:r w:rsidR="006D47F2">
        <w:rPr>
          <w:rFonts w:cs="Arial"/>
        </w:rPr>
        <w:t>and</w:t>
      </w:r>
      <w:r w:rsidR="006D47F2" w:rsidRPr="00AA4750">
        <w:rPr>
          <w:rFonts w:cs="Arial"/>
        </w:rPr>
        <w:t xml:space="preserve"> </w:t>
      </w:r>
      <w:r w:rsidRPr="00AA4750">
        <w:rPr>
          <w:rFonts w:cs="Arial"/>
        </w:rPr>
        <w:t>short paragraphs</w:t>
      </w:r>
    </w:p>
    <w:p w14:paraId="51B03C65" w14:textId="77777777" w:rsidR="00994B9E" w:rsidRPr="00AA4750" w:rsidRDefault="00994B9E" w:rsidP="00CD18E3">
      <w:pPr>
        <w:numPr>
          <w:ilvl w:val="0"/>
          <w:numId w:val="68"/>
        </w:numPr>
        <w:spacing w:before="120" w:after="120"/>
        <w:ind w:left="1074" w:hanging="357"/>
        <w:rPr>
          <w:rFonts w:cs="Arial"/>
        </w:rPr>
      </w:pPr>
      <w:r w:rsidRPr="00AA4750">
        <w:rPr>
          <w:rFonts w:cs="Arial"/>
        </w:rPr>
        <w:t>try not to use jargon, acronyms or slang</w:t>
      </w:r>
    </w:p>
    <w:p w14:paraId="7109D8F0" w14:textId="77777777" w:rsidR="00994B9E" w:rsidRPr="00AA4750" w:rsidRDefault="00994B9E" w:rsidP="00CD18E3">
      <w:pPr>
        <w:numPr>
          <w:ilvl w:val="0"/>
          <w:numId w:val="68"/>
        </w:numPr>
        <w:spacing w:before="120" w:after="120"/>
        <w:ind w:left="1074" w:hanging="357"/>
        <w:rPr>
          <w:rFonts w:cs="Arial"/>
        </w:rPr>
      </w:pPr>
      <w:r w:rsidRPr="00AA4750">
        <w:rPr>
          <w:rFonts w:cs="Arial"/>
        </w:rPr>
        <w:t>use the active voice e.g. ‘Sally opened the door’ rather than ‘the door had been opened by John’</w:t>
      </w:r>
    </w:p>
    <w:p w14:paraId="21D45EC2" w14:textId="77777777" w:rsidR="00994B9E" w:rsidRDefault="00994B9E" w:rsidP="00CD18E3">
      <w:pPr>
        <w:numPr>
          <w:ilvl w:val="0"/>
          <w:numId w:val="68"/>
        </w:numPr>
        <w:spacing w:before="120" w:after="120"/>
        <w:ind w:left="1074" w:hanging="357"/>
        <w:rPr>
          <w:rFonts w:cs="Arial"/>
        </w:rPr>
      </w:pPr>
      <w:r w:rsidRPr="00AA4750">
        <w:rPr>
          <w:rFonts w:cs="Arial"/>
        </w:rPr>
        <w:t>explain technical or complex terms.</w:t>
      </w:r>
      <w:r w:rsidRPr="00AA4750">
        <w:rPr>
          <w:rFonts w:cs="Arial"/>
          <w:sz w:val="20"/>
          <w:vertAlign w:val="superscript"/>
        </w:rPr>
        <w:endnoteReference w:id="157"/>
      </w:r>
    </w:p>
    <w:p w14:paraId="6EAC267C" w14:textId="03B02BBA" w:rsidR="00531EED" w:rsidRPr="00F13702" w:rsidRDefault="001E214D" w:rsidP="00EC41A9">
      <w:pPr>
        <w:pStyle w:val="Heading2"/>
      </w:pPr>
      <w:bookmarkStart w:id="136" w:name="_Toc440633538"/>
      <w:r w:rsidRPr="00F13702">
        <w:lastRenderedPageBreak/>
        <w:t>5.3</w:t>
      </w:r>
      <w:r w:rsidR="00DA7E87">
        <w:t>.</w:t>
      </w:r>
      <w:r w:rsidRPr="00F13702">
        <w:t xml:space="preserve"> Translating and interpreting services</w:t>
      </w:r>
      <w:bookmarkEnd w:id="136"/>
      <w:r w:rsidRPr="00F13702">
        <w:t xml:space="preserve"> </w:t>
      </w:r>
    </w:p>
    <w:p w14:paraId="652999B9" w14:textId="77777777" w:rsidR="00EC41A9" w:rsidRDefault="00EC41A9" w:rsidP="001E214D">
      <w:pPr>
        <w:spacing w:before="0" w:after="0"/>
        <w:rPr>
          <w:rFonts w:cs="Arial"/>
          <w:b/>
        </w:rPr>
      </w:pPr>
    </w:p>
    <w:p w14:paraId="5486BB84" w14:textId="779BEF33" w:rsidR="001E214D" w:rsidRPr="00A07748" w:rsidRDefault="001E214D" w:rsidP="001E214D">
      <w:pPr>
        <w:spacing w:before="0" w:after="0"/>
        <w:rPr>
          <w:rFonts w:eastAsia="Times New Roman" w:cs="Arial"/>
          <w:b/>
        </w:rPr>
      </w:pPr>
      <w:r w:rsidRPr="00F05ADF">
        <w:rPr>
          <w:rFonts w:cs="Arial"/>
          <w:b/>
        </w:rPr>
        <w:t>What other factors might you need to consider when choosing an interpreter?</w:t>
      </w:r>
      <w:r>
        <w:rPr>
          <w:rFonts w:cs="Arial"/>
          <w:b/>
        </w:rPr>
        <w:t xml:space="preserve"> </w:t>
      </w:r>
    </w:p>
    <w:p w14:paraId="4FD4A4CC" w14:textId="77777777" w:rsidR="001E214D" w:rsidRPr="00A07748" w:rsidRDefault="001E214D" w:rsidP="001E214D">
      <w:pPr>
        <w:spacing w:before="0" w:after="0"/>
        <w:rPr>
          <w:rFonts w:eastAsia="Times New Roman" w:cs="Arial"/>
          <w:b/>
        </w:rPr>
      </w:pPr>
    </w:p>
    <w:p w14:paraId="2BC30AE4" w14:textId="1335CEA0" w:rsidR="001E214D" w:rsidRPr="00A07748" w:rsidRDefault="001E214D" w:rsidP="00CD18E3">
      <w:pPr>
        <w:numPr>
          <w:ilvl w:val="0"/>
          <w:numId w:val="70"/>
        </w:numPr>
        <w:spacing w:before="120" w:after="120"/>
        <w:ind w:left="714" w:hanging="357"/>
        <w:rPr>
          <w:rFonts w:eastAsia="Times New Roman"/>
        </w:rPr>
      </w:pPr>
      <w:r w:rsidRPr="00A07748">
        <w:rPr>
          <w:rFonts w:eastAsia="Times New Roman"/>
        </w:rPr>
        <w:t>How long will you require the interpreter for? For example if the service user will be attending a meeting, have you allowed extra time for interpreting in case the meeting runs overtime?</w:t>
      </w:r>
    </w:p>
    <w:p w14:paraId="74858C11" w14:textId="77777777" w:rsidR="001E214D" w:rsidRPr="00A07748" w:rsidRDefault="001E214D" w:rsidP="00CD18E3">
      <w:pPr>
        <w:numPr>
          <w:ilvl w:val="0"/>
          <w:numId w:val="70"/>
        </w:numPr>
        <w:spacing w:before="120" w:after="120"/>
        <w:ind w:left="714" w:hanging="357"/>
        <w:rPr>
          <w:rFonts w:eastAsia="Times New Roman"/>
        </w:rPr>
      </w:pPr>
      <w:r w:rsidRPr="00A07748">
        <w:rPr>
          <w:rFonts w:eastAsia="Times New Roman"/>
        </w:rPr>
        <w:t>The specific language or dialect that is required. Some foreign languages have several different dialects and similarly, Auslan symbols may differ slightly in each state and territory.</w:t>
      </w:r>
    </w:p>
    <w:p w14:paraId="425B4DB4" w14:textId="77777777" w:rsidR="001E214D" w:rsidRPr="00A07748" w:rsidRDefault="001E214D" w:rsidP="00CD18E3">
      <w:pPr>
        <w:numPr>
          <w:ilvl w:val="0"/>
          <w:numId w:val="70"/>
        </w:numPr>
        <w:spacing w:before="120" w:after="120"/>
        <w:ind w:left="714" w:hanging="357"/>
        <w:rPr>
          <w:rFonts w:eastAsia="Times New Roman"/>
        </w:rPr>
      </w:pPr>
      <w:r w:rsidRPr="00A07748">
        <w:rPr>
          <w:rFonts w:eastAsia="Times New Roman"/>
        </w:rPr>
        <w:t>The personal preferences of the service user. Are they more comfortable with an interpreter of a certain gender? Or is there a particular interpreter that they have worked with before and feel comfortable with? It may not always be possible to accommodate personal preferences, but you should attempt to satisfy them wherever possible.</w:t>
      </w:r>
    </w:p>
    <w:p w14:paraId="43C0D106" w14:textId="77777777" w:rsidR="001E214D" w:rsidRDefault="001E214D" w:rsidP="00CD18E3">
      <w:pPr>
        <w:numPr>
          <w:ilvl w:val="0"/>
          <w:numId w:val="70"/>
        </w:numPr>
        <w:spacing w:before="120" w:after="120"/>
        <w:ind w:left="714" w:hanging="357"/>
        <w:rPr>
          <w:rFonts w:eastAsia="Times New Roman"/>
        </w:rPr>
      </w:pPr>
      <w:r w:rsidRPr="00A07748">
        <w:rPr>
          <w:rFonts w:eastAsia="Times New Roman"/>
        </w:rPr>
        <w:t>Is the service user comfortable with the interpreter that has been chosen? In small community groups, for example, it is possible that the service user may already know the interpreter that has been chosen.</w:t>
      </w:r>
    </w:p>
    <w:p w14:paraId="54F9A925" w14:textId="77777777" w:rsidR="00EF111E" w:rsidRPr="00A07748" w:rsidRDefault="00EF111E" w:rsidP="00EF111E">
      <w:pPr>
        <w:spacing w:before="120" w:after="120"/>
        <w:ind w:left="714"/>
        <w:rPr>
          <w:rFonts w:eastAsia="Times New Roman"/>
        </w:rPr>
      </w:pPr>
    </w:p>
    <w:p w14:paraId="0D9B6F1D" w14:textId="5E9A7630" w:rsidR="007E536D" w:rsidRPr="00A07748" w:rsidRDefault="007E536D" w:rsidP="007E536D">
      <w:pPr>
        <w:spacing w:before="0" w:after="0"/>
        <w:rPr>
          <w:rFonts w:eastAsia="Times New Roman" w:cs="Arial"/>
          <w:b/>
        </w:rPr>
      </w:pPr>
      <w:r w:rsidRPr="007E536D">
        <w:rPr>
          <w:rFonts w:cs="Arial"/>
          <w:b/>
        </w:rPr>
        <w:t>What do you think are some of the factors you might need to consider when you are using an interpreter?</w:t>
      </w:r>
      <w:r>
        <w:rPr>
          <w:rFonts w:cs="Arial"/>
        </w:rPr>
        <w:t xml:space="preserve"> </w:t>
      </w:r>
    </w:p>
    <w:p w14:paraId="1F0255B9" w14:textId="77777777" w:rsidR="007E536D" w:rsidRPr="00A07748" w:rsidRDefault="007E536D" w:rsidP="00CD18E3">
      <w:pPr>
        <w:numPr>
          <w:ilvl w:val="0"/>
          <w:numId w:val="71"/>
        </w:numPr>
        <w:spacing w:before="120" w:after="120"/>
        <w:ind w:left="714" w:hanging="357"/>
        <w:rPr>
          <w:rFonts w:cs="Arial"/>
        </w:rPr>
      </w:pPr>
      <w:r w:rsidRPr="00A07748">
        <w:rPr>
          <w:rFonts w:cs="Arial"/>
        </w:rPr>
        <w:t>Ask the interpreter to only interpret what is being said (not to add anything else).</w:t>
      </w:r>
    </w:p>
    <w:p w14:paraId="379F57CD" w14:textId="77777777" w:rsidR="007E536D" w:rsidRPr="00A07748" w:rsidRDefault="007E536D" w:rsidP="00CD18E3">
      <w:pPr>
        <w:numPr>
          <w:ilvl w:val="0"/>
          <w:numId w:val="71"/>
        </w:numPr>
        <w:spacing w:before="120" w:after="120"/>
        <w:ind w:left="714" w:hanging="357"/>
        <w:rPr>
          <w:rFonts w:cs="Arial"/>
        </w:rPr>
      </w:pPr>
      <w:r w:rsidRPr="00A07748">
        <w:rPr>
          <w:rFonts w:cs="Arial"/>
        </w:rPr>
        <w:t>Make sure you tell the interpreter what the service is about and tell them if it may be upsetting.</w:t>
      </w:r>
    </w:p>
    <w:p w14:paraId="76F812C9" w14:textId="77777777" w:rsidR="007E536D" w:rsidRPr="00A07748" w:rsidRDefault="007E536D" w:rsidP="00CD18E3">
      <w:pPr>
        <w:numPr>
          <w:ilvl w:val="0"/>
          <w:numId w:val="71"/>
        </w:numPr>
        <w:spacing w:before="120" w:after="120"/>
        <w:ind w:left="714" w:hanging="357"/>
        <w:rPr>
          <w:rFonts w:cs="Arial"/>
        </w:rPr>
      </w:pPr>
      <w:r w:rsidRPr="00A07748">
        <w:rPr>
          <w:rFonts w:cs="Arial"/>
        </w:rPr>
        <w:t>Speak directly to the service user and keep eye contact with them, rather than the interpreter.</w:t>
      </w:r>
    </w:p>
    <w:p w14:paraId="25F59585" w14:textId="77777777" w:rsidR="007E536D" w:rsidRPr="00A07748" w:rsidRDefault="007E536D" w:rsidP="00CD18E3">
      <w:pPr>
        <w:numPr>
          <w:ilvl w:val="0"/>
          <w:numId w:val="71"/>
        </w:numPr>
        <w:spacing w:before="120" w:after="120"/>
        <w:ind w:left="714" w:hanging="357"/>
        <w:rPr>
          <w:rFonts w:cs="Arial"/>
        </w:rPr>
      </w:pPr>
      <w:r w:rsidRPr="00A07748">
        <w:rPr>
          <w:rFonts w:cs="Arial"/>
        </w:rPr>
        <w:t>Be clear about the need for confidentiality and ensure the interpreter is bound by these standards.</w:t>
      </w:r>
    </w:p>
    <w:p w14:paraId="5975C364" w14:textId="77777777" w:rsidR="007E536D" w:rsidRPr="00A07748" w:rsidRDefault="007E536D" w:rsidP="00CD18E3">
      <w:pPr>
        <w:numPr>
          <w:ilvl w:val="0"/>
          <w:numId w:val="71"/>
        </w:numPr>
        <w:spacing w:before="120" w:after="120"/>
        <w:ind w:left="714" w:hanging="357"/>
        <w:rPr>
          <w:rFonts w:cs="Arial"/>
        </w:rPr>
      </w:pPr>
      <w:r w:rsidRPr="00A07748">
        <w:rPr>
          <w:rFonts w:cs="Arial"/>
        </w:rPr>
        <w:t>Do not have separate conversations with the interpreter.</w:t>
      </w:r>
    </w:p>
    <w:p w14:paraId="15D5B663" w14:textId="77777777" w:rsidR="007E536D" w:rsidRPr="00A07748" w:rsidRDefault="007E536D" w:rsidP="00CD18E3">
      <w:pPr>
        <w:numPr>
          <w:ilvl w:val="0"/>
          <w:numId w:val="71"/>
        </w:numPr>
        <w:spacing w:before="120" w:after="120"/>
        <w:ind w:left="714" w:hanging="357"/>
        <w:rPr>
          <w:rFonts w:cs="Arial"/>
        </w:rPr>
      </w:pPr>
      <w:r w:rsidRPr="00A07748">
        <w:rPr>
          <w:rFonts w:cs="Arial"/>
        </w:rPr>
        <w:t>Use first person language when speaking to the service user, e.g. when do you want to pick up the documents?</w:t>
      </w:r>
    </w:p>
    <w:p w14:paraId="42C2AC63" w14:textId="4D8A768D" w:rsidR="007E536D" w:rsidRPr="00A07748" w:rsidRDefault="007E536D" w:rsidP="00CD18E3">
      <w:pPr>
        <w:numPr>
          <w:ilvl w:val="0"/>
          <w:numId w:val="71"/>
        </w:numPr>
        <w:spacing w:before="120" w:after="120"/>
        <w:ind w:left="714" w:hanging="357"/>
        <w:rPr>
          <w:rFonts w:cs="Arial"/>
        </w:rPr>
      </w:pPr>
      <w:r w:rsidRPr="00A07748">
        <w:rPr>
          <w:rFonts w:cs="Arial"/>
        </w:rPr>
        <w:t>If you are asking questions, ask one question at a time</w:t>
      </w:r>
      <w:r w:rsidR="00326D42">
        <w:rPr>
          <w:rFonts w:cs="Arial"/>
        </w:rPr>
        <w:t>.</w:t>
      </w:r>
    </w:p>
    <w:p w14:paraId="415C2330" w14:textId="77777777" w:rsidR="007E536D" w:rsidRPr="00A07748" w:rsidRDefault="007E536D" w:rsidP="00CD18E3">
      <w:pPr>
        <w:numPr>
          <w:ilvl w:val="0"/>
          <w:numId w:val="71"/>
        </w:numPr>
        <w:spacing w:before="120" w:after="120"/>
        <w:ind w:left="714" w:hanging="357"/>
        <w:rPr>
          <w:rFonts w:cs="Arial"/>
        </w:rPr>
      </w:pPr>
      <w:r w:rsidRPr="00A07748">
        <w:rPr>
          <w:rFonts w:cs="Arial"/>
        </w:rPr>
        <w:t xml:space="preserve">Speak in simple English, use short sentences and pause regularly so that the interpreter can interpret regularly. For example, do not use acronyms. </w:t>
      </w:r>
    </w:p>
    <w:p w14:paraId="65B99003" w14:textId="53F2E6EC" w:rsidR="00F13702" w:rsidRPr="00DA7E87" w:rsidRDefault="007E536D" w:rsidP="00DA7E87">
      <w:pPr>
        <w:numPr>
          <w:ilvl w:val="0"/>
          <w:numId w:val="71"/>
        </w:numPr>
        <w:spacing w:before="120" w:after="120"/>
        <w:ind w:left="714" w:hanging="357"/>
        <w:rPr>
          <w:rFonts w:cs="Arial"/>
        </w:rPr>
      </w:pPr>
      <w:r w:rsidRPr="00A07748">
        <w:rPr>
          <w:rFonts w:cs="Arial"/>
        </w:rPr>
        <w:t>Debrief with the interpreter to check how the session went with them</w:t>
      </w:r>
      <w:r w:rsidR="00326D42">
        <w:rPr>
          <w:rFonts w:cs="Arial"/>
        </w:rPr>
        <w:t>.</w:t>
      </w:r>
    </w:p>
    <w:p w14:paraId="220798AB" w14:textId="188A23D0" w:rsidR="000C6896" w:rsidRPr="00F13702" w:rsidRDefault="000C6896" w:rsidP="00EC41A9">
      <w:pPr>
        <w:pStyle w:val="Heading2"/>
      </w:pPr>
      <w:bookmarkStart w:id="137" w:name="_Toc440633539"/>
      <w:r w:rsidRPr="00F13702">
        <w:t>6.3</w:t>
      </w:r>
      <w:r w:rsidR="00DA7E87">
        <w:t>.</w:t>
      </w:r>
      <w:r w:rsidRPr="00F13702">
        <w:t xml:space="preserve"> Unconscious bias and casual racism</w:t>
      </w:r>
      <w:bookmarkEnd w:id="137"/>
      <w:r w:rsidRPr="00F13702">
        <w:t xml:space="preserve"> </w:t>
      </w:r>
    </w:p>
    <w:p w14:paraId="5838F127" w14:textId="77777777" w:rsidR="000C6896" w:rsidRPr="000C6896" w:rsidRDefault="000C6896" w:rsidP="000C6896">
      <w:pPr>
        <w:spacing w:after="0"/>
        <w:rPr>
          <w:b/>
        </w:rPr>
      </w:pPr>
      <w:r w:rsidRPr="000C6896">
        <w:rPr>
          <w:b/>
        </w:rPr>
        <w:t>What do you think is meant by the term, ‘casual racism’?</w:t>
      </w:r>
    </w:p>
    <w:p w14:paraId="591ED0C5" w14:textId="77777777" w:rsidR="000C6896" w:rsidRPr="004666A5" w:rsidRDefault="000C6896" w:rsidP="000C6896">
      <w:pPr>
        <w:spacing w:before="0" w:after="0"/>
        <w:rPr>
          <w:rFonts w:eastAsia="Times New Roman"/>
          <w:b/>
        </w:rPr>
      </w:pPr>
    </w:p>
    <w:p w14:paraId="0E3C0656" w14:textId="77777777" w:rsidR="000C6896" w:rsidRPr="004666A5" w:rsidRDefault="000C6896" w:rsidP="00CD18E3">
      <w:pPr>
        <w:numPr>
          <w:ilvl w:val="0"/>
          <w:numId w:val="73"/>
        </w:numPr>
        <w:spacing w:before="0" w:after="0"/>
        <w:rPr>
          <w:rFonts w:eastAsia="Times New Roman"/>
        </w:rPr>
      </w:pPr>
      <w:r w:rsidRPr="004666A5">
        <w:rPr>
          <w:rFonts w:eastAsia="Times New Roman"/>
        </w:rPr>
        <w:lastRenderedPageBreak/>
        <w:t>Casual racism refers to conduct involving negative stereotypes or prejudices about people on the basis of race, colour or ethnicity.</w:t>
      </w:r>
    </w:p>
    <w:p w14:paraId="2FCBD2E1" w14:textId="77777777" w:rsidR="000C6896" w:rsidRPr="004666A5" w:rsidRDefault="000C6896" w:rsidP="000C6896">
      <w:pPr>
        <w:spacing w:before="0" w:after="0"/>
        <w:rPr>
          <w:rFonts w:eastAsia="Times New Roman"/>
        </w:rPr>
      </w:pPr>
    </w:p>
    <w:p w14:paraId="3965E013" w14:textId="12449E94" w:rsidR="000C6896" w:rsidRPr="004666A5" w:rsidRDefault="000C6896" w:rsidP="00CD18E3">
      <w:pPr>
        <w:numPr>
          <w:ilvl w:val="0"/>
          <w:numId w:val="73"/>
        </w:numPr>
        <w:spacing w:before="0" w:after="0"/>
        <w:rPr>
          <w:rFonts w:eastAsia="Times New Roman"/>
        </w:rPr>
      </w:pPr>
      <w:r w:rsidRPr="004666A5">
        <w:rPr>
          <w:rFonts w:eastAsia="Times New Roman"/>
        </w:rPr>
        <w:t xml:space="preserve">Examples </w:t>
      </w:r>
      <w:r w:rsidR="00AC60D2" w:rsidRPr="009A0C6F">
        <w:t xml:space="preserve">include </w:t>
      </w:r>
      <w:r w:rsidR="00AC60D2">
        <w:t xml:space="preserve">making offensive </w:t>
      </w:r>
      <w:r w:rsidR="00AC60D2" w:rsidRPr="009A0C6F">
        <w:t>jokes</w:t>
      </w:r>
      <w:r w:rsidR="00AC60D2">
        <w:t xml:space="preserve"> and</w:t>
      </w:r>
      <w:r w:rsidR="00AC60D2" w:rsidRPr="009A0C6F">
        <w:t xml:space="preserve"> off-hand comments, and </w:t>
      </w:r>
      <w:r w:rsidR="00AC60D2">
        <w:t>excluding</w:t>
      </w:r>
      <w:r w:rsidR="00AC60D2" w:rsidRPr="009A0C6F">
        <w:t xml:space="preserve"> people from social situations on the basis of </w:t>
      </w:r>
      <w:r w:rsidR="00AC60D2">
        <w:t xml:space="preserve">their </w:t>
      </w:r>
      <w:r w:rsidR="00AC60D2" w:rsidRPr="009A0C6F">
        <w:t>race</w:t>
      </w:r>
      <w:r w:rsidRPr="004666A5">
        <w:rPr>
          <w:rFonts w:eastAsia="Times New Roman"/>
        </w:rPr>
        <w:t>.</w:t>
      </w:r>
    </w:p>
    <w:p w14:paraId="145206AE" w14:textId="77777777" w:rsidR="000C6896" w:rsidRPr="004666A5" w:rsidRDefault="000C6896" w:rsidP="000C6896">
      <w:pPr>
        <w:spacing w:before="0" w:after="0"/>
        <w:rPr>
          <w:rFonts w:eastAsia="Times New Roman"/>
        </w:rPr>
      </w:pPr>
    </w:p>
    <w:p w14:paraId="29D70985" w14:textId="6D844E0F" w:rsidR="000C6896" w:rsidRPr="0003620D" w:rsidRDefault="000C6896" w:rsidP="00CD18E3">
      <w:pPr>
        <w:numPr>
          <w:ilvl w:val="0"/>
          <w:numId w:val="73"/>
        </w:numPr>
        <w:spacing w:before="0" w:after="0"/>
        <w:rPr>
          <w:rFonts w:eastAsia="Times New Roman"/>
        </w:rPr>
      </w:pPr>
      <w:r w:rsidRPr="004666A5">
        <w:rPr>
          <w:rFonts w:eastAsia="Times New Roman"/>
        </w:rPr>
        <w:t xml:space="preserve">Unlike overt and intentional acts of racism, casual racism </w:t>
      </w:r>
      <w:r w:rsidR="00AC60D2" w:rsidRPr="004666A5">
        <w:rPr>
          <w:rFonts w:eastAsia="Times New Roman"/>
        </w:rPr>
        <w:t xml:space="preserve">often </w:t>
      </w:r>
      <w:r w:rsidRPr="004666A5">
        <w:rPr>
          <w:rFonts w:eastAsia="Times New Roman"/>
        </w:rPr>
        <w:t>isn’t intended to cause offence or harm.</w:t>
      </w:r>
      <w:r w:rsidRPr="004666A5">
        <w:rPr>
          <w:rFonts w:eastAsia="Times New Roman"/>
          <w:sz w:val="20"/>
          <w:vertAlign w:val="superscript"/>
        </w:rPr>
        <w:endnoteReference w:id="158"/>
      </w:r>
    </w:p>
    <w:p w14:paraId="45DDE6B1" w14:textId="068CA09B" w:rsidR="00356066" w:rsidRPr="00F13702" w:rsidRDefault="00F13702" w:rsidP="00DA7E87">
      <w:pPr>
        <w:pStyle w:val="Heading2"/>
      </w:pPr>
      <w:bookmarkStart w:id="138" w:name="_Toc440633540"/>
      <w:r w:rsidRPr="00F13702">
        <w:t>7.1</w:t>
      </w:r>
      <w:r w:rsidR="00DA7E87">
        <w:t>.</w:t>
      </w:r>
      <w:r w:rsidRPr="00F13702">
        <w:t xml:space="preserve"> Assisting service u</w:t>
      </w:r>
      <w:r w:rsidR="00D141CD" w:rsidRPr="00F13702">
        <w:t xml:space="preserve">sers to </w:t>
      </w:r>
      <w:r w:rsidRPr="00F13702">
        <w:t>understand</w:t>
      </w:r>
      <w:r w:rsidR="00D141CD" w:rsidRPr="00F13702">
        <w:t xml:space="preserve"> their rights</w:t>
      </w:r>
      <w:bookmarkEnd w:id="138"/>
      <w:r w:rsidR="00D141CD" w:rsidRPr="00F13702">
        <w:t xml:space="preserve"> </w:t>
      </w:r>
    </w:p>
    <w:p w14:paraId="18BE99DB" w14:textId="0B4EF626" w:rsidR="00D141CD" w:rsidRDefault="00D141CD" w:rsidP="00A94C49">
      <w:r w:rsidRPr="00D141CD">
        <w:rPr>
          <w:b/>
        </w:rPr>
        <w:t>Alex has just registered to receive an occupational therapy service through your agency. What important information should you pass on to Alex about his rights when using this service?</w:t>
      </w:r>
    </w:p>
    <w:p w14:paraId="50437DD6" w14:textId="77777777" w:rsidR="00D141CD" w:rsidRPr="00D141CD" w:rsidRDefault="00D141CD" w:rsidP="00CD18E3">
      <w:pPr>
        <w:numPr>
          <w:ilvl w:val="0"/>
          <w:numId w:val="74"/>
        </w:numPr>
        <w:spacing w:before="0" w:after="0"/>
        <w:rPr>
          <w:rFonts w:eastAsia="Times New Roman"/>
          <w:b/>
        </w:rPr>
      </w:pPr>
      <w:r w:rsidRPr="00D141CD">
        <w:rPr>
          <w:rFonts w:eastAsia="Times New Roman"/>
        </w:rPr>
        <w:t>Alex should be provided with information about what to expect from the service.</w:t>
      </w:r>
    </w:p>
    <w:p w14:paraId="483F4BE4" w14:textId="77777777" w:rsidR="00D141CD" w:rsidRPr="0060704F" w:rsidRDefault="00D141CD" w:rsidP="00CD18E3">
      <w:pPr>
        <w:numPr>
          <w:ilvl w:val="0"/>
          <w:numId w:val="74"/>
        </w:numPr>
        <w:spacing w:before="0" w:after="0"/>
        <w:rPr>
          <w:rFonts w:eastAsia="Times New Roman"/>
          <w:b/>
        </w:rPr>
      </w:pPr>
      <w:r w:rsidRPr="0060704F">
        <w:rPr>
          <w:rFonts w:eastAsia="Times New Roman"/>
        </w:rPr>
        <w:t>He should also be provided with information that tells him where he can go if he is not happy with the service that he receives, and what will happen to any complaint that he makes.</w:t>
      </w:r>
    </w:p>
    <w:p w14:paraId="3F4F38CE" w14:textId="77777777" w:rsidR="00D141CD" w:rsidRPr="0060704F" w:rsidRDefault="00D141CD" w:rsidP="00CD18E3">
      <w:pPr>
        <w:numPr>
          <w:ilvl w:val="0"/>
          <w:numId w:val="74"/>
        </w:numPr>
        <w:spacing w:before="0" w:after="0"/>
        <w:rPr>
          <w:rFonts w:eastAsia="Times New Roman"/>
          <w:b/>
        </w:rPr>
      </w:pPr>
      <w:r w:rsidRPr="0060704F">
        <w:rPr>
          <w:rFonts w:eastAsia="Times New Roman"/>
        </w:rPr>
        <w:t>It is common for people with disability to delay making a complaint, or to refrain from complaining altogether because they fear that this may have negative consequences.</w:t>
      </w:r>
    </w:p>
    <w:p w14:paraId="5D42FB8B" w14:textId="77777777" w:rsidR="00D141CD" w:rsidRPr="0060704F" w:rsidRDefault="00D141CD" w:rsidP="00CD18E3">
      <w:pPr>
        <w:numPr>
          <w:ilvl w:val="0"/>
          <w:numId w:val="74"/>
        </w:numPr>
        <w:spacing w:before="0" w:after="0"/>
        <w:rPr>
          <w:rFonts w:eastAsia="Times New Roman"/>
          <w:b/>
        </w:rPr>
      </w:pPr>
      <w:r w:rsidRPr="0060704F">
        <w:rPr>
          <w:rFonts w:eastAsia="Times New Roman"/>
        </w:rPr>
        <w:t>You should stress to Alex that the organisation appreciates and values complaints as it wants services to be as responsive as possible for all who access them.</w:t>
      </w:r>
    </w:p>
    <w:p w14:paraId="779448C9" w14:textId="5BFA1D11" w:rsidR="00D141CD" w:rsidRPr="00F13702" w:rsidRDefault="00424572" w:rsidP="00DA7E87">
      <w:pPr>
        <w:pStyle w:val="Heading2"/>
      </w:pPr>
      <w:bookmarkStart w:id="139" w:name="_Toc440633541"/>
      <w:r w:rsidRPr="00F13702">
        <w:t>7.2</w:t>
      </w:r>
      <w:r w:rsidR="00DA7E87">
        <w:t>.</w:t>
      </w:r>
      <w:r w:rsidRPr="00F13702">
        <w:t xml:space="preserve"> Supported decision-making and the role of family, friends and carers</w:t>
      </w:r>
      <w:bookmarkEnd w:id="139"/>
    </w:p>
    <w:p w14:paraId="3445F6CC" w14:textId="77777777" w:rsidR="00424572" w:rsidRDefault="00424572" w:rsidP="00424572">
      <w:pPr>
        <w:pStyle w:val="NormalWeb"/>
        <w:shd w:val="clear" w:color="auto" w:fill="FFFFFF"/>
        <w:spacing w:after="0"/>
        <w:rPr>
          <w:rFonts w:ascii="Arial" w:hAnsi="Arial" w:cs="Arial"/>
          <w:b/>
          <w:color w:val="000000"/>
        </w:rPr>
      </w:pPr>
      <w:r w:rsidRPr="00D16873">
        <w:rPr>
          <w:rFonts w:ascii="Arial" w:hAnsi="Arial" w:cs="Arial"/>
          <w:b/>
          <w:color w:val="000000"/>
        </w:rPr>
        <w:t>How do you think ‘supported decision-making’ might differ from ‘substitute</w:t>
      </w:r>
      <w:r>
        <w:rPr>
          <w:rFonts w:ascii="Arial" w:hAnsi="Arial" w:cs="Arial"/>
          <w:b/>
          <w:color w:val="000000"/>
        </w:rPr>
        <w:t xml:space="preserve"> decision-making?</w:t>
      </w:r>
    </w:p>
    <w:p w14:paraId="7B19C47A" w14:textId="248A243E" w:rsidR="00424572" w:rsidRPr="005D6A1A" w:rsidRDefault="00424572" w:rsidP="00424572">
      <w:pPr>
        <w:shd w:val="clear" w:color="auto" w:fill="FFFFFF"/>
        <w:spacing w:before="0" w:after="0"/>
        <w:rPr>
          <w:rFonts w:eastAsia="Times New Roman" w:cs="Arial"/>
          <w:b/>
          <w:color w:val="000000"/>
        </w:rPr>
      </w:pPr>
    </w:p>
    <w:p w14:paraId="26936A64" w14:textId="77777777" w:rsidR="00424572" w:rsidRPr="005D6A1A" w:rsidRDefault="00424572" w:rsidP="00CD18E3">
      <w:pPr>
        <w:numPr>
          <w:ilvl w:val="0"/>
          <w:numId w:val="75"/>
        </w:numPr>
        <w:spacing w:before="0" w:after="0"/>
        <w:rPr>
          <w:rFonts w:eastAsia="Times New Roman"/>
        </w:rPr>
      </w:pPr>
      <w:r w:rsidRPr="005D6A1A">
        <w:rPr>
          <w:rFonts w:eastAsia="Times New Roman"/>
        </w:rPr>
        <w:t>The will and preferences of the person with disability is always at the centre of the supported decision-making process.</w:t>
      </w:r>
    </w:p>
    <w:p w14:paraId="006551BA" w14:textId="77777777" w:rsidR="00424572" w:rsidRPr="005D6A1A" w:rsidRDefault="00424572" w:rsidP="00CD18E3">
      <w:pPr>
        <w:numPr>
          <w:ilvl w:val="0"/>
          <w:numId w:val="75"/>
        </w:numPr>
        <w:spacing w:before="0" w:after="0"/>
        <w:rPr>
          <w:rFonts w:eastAsia="Times New Roman"/>
        </w:rPr>
      </w:pPr>
      <w:r w:rsidRPr="005D6A1A">
        <w:rPr>
          <w:rFonts w:eastAsia="Times New Roman"/>
        </w:rPr>
        <w:t>Within supported decision-making, the person with disability is recognised as the primary decision-maker, while the support person provides information about the issues at hand and communicates the will and preferences of the individual.</w:t>
      </w:r>
    </w:p>
    <w:p w14:paraId="49FD066A" w14:textId="77777777" w:rsidR="00424572" w:rsidRPr="005D6A1A" w:rsidRDefault="00424572" w:rsidP="00CD18E3">
      <w:pPr>
        <w:numPr>
          <w:ilvl w:val="0"/>
          <w:numId w:val="75"/>
        </w:numPr>
        <w:spacing w:before="0" w:after="0"/>
        <w:rPr>
          <w:rFonts w:eastAsia="Times New Roman"/>
        </w:rPr>
      </w:pPr>
      <w:r w:rsidRPr="005D6A1A">
        <w:rPr>
          <w:rFonts w:eastAsia="Times New Roman"/>
        </w:rPr>
        <w:t>This person-centred approach is what distinguishes supported decision-making from substitute decision-making.</w:t>
      </w:r>
    </w:p>
    <w:p w14:paraId="0AEBF30B" w14:textId="77777777" w:rsidR="00424572" w:rsidRPr="005D6A1A" w:rsidRDefault="00424572" w:rsidP="00CD18E3">
      <w:pPr>
        <w:numPr>
          <w:ilvl w:val="0"/>
          <w:numId w:val="75"/>
        </w:numPr>
        <w:spacing w:before="0" w:after="0"/>
        <w:rPr>
          <w:rFonts w:eastAsia="Times New Roman"/>
        </w:rPr>
      </w:pPr>
      <w:r w:rsidRPr="005D6A1A">
        <w:rPr>
          <w:rFonts w:eastAsia="Times New Roman"/>
        </w:rPr>
        <w:t>Substitute decision-making gives a guardian the legal authority to make decisions without properly consulting with the individual about their preferences.</w:t>
      </w:r>
      <w:r w:rsidRPr="005D6A1A">
        <w:rPr>
          <w:rFonts w:eastAsia="Times New Roman"/>
          <w:color w:val="000000"/>
          <w:sz w:val="20"/>
          <w:vertAlign w:val="superscript"/>
        </w:rPr>
        <w:endnoteReference w:id="159"/>
      </w:r>
    </w:p>
    <w:p w14:paraId="6DFB0B8A" w14:textId="0983A3F1" w:rsidR="002F5FAC" w:rsidRDefault="002F5FAC" w:rsidP="002F5FAC">
      <w:pPr>
        <w:spacing w:after="0"/>
      </w:pPr>
      <w:r w:rsidRPr="002F5FAC">
        <w:rPr>
          <w:b/>
        </w:rPr>
        <w:t>What do you think is meant by the term ‘undue influence’?</w:t>
      </w:r>
      <w:r>
        <w:t xml:space="preserve"> </w:t>
      </w:r>
    </w:p>
    <w:p w14:paraId="596230A6" w14:textId="77777777" w:rsidR="002F5FAC" w:rsidRPr="005D6A1A" w:rsidRDefault="002F5FAC" w:rsidP="002F5FAC">
      <w:pPr>
        <w:spacing w:before="0" w:after="0"/>
        <w:rPr>
          <w:rFonts w:eastAsia="Times New Roman"/>
          <w:b/>
        </w:rPr>
      </w:pPr>
    </w:p>
    <w:p w14:paraId="26F12892" w14:textId="77777777" w:rsidR="002F5FAC" w:rsidRPr="005D6A1A" w:rsidRDefault="002F5FAC" w:rsidP="00CD18E3">
      <w:pPr>
        <w:numPr>
          <w:ilvl w:val="0"/>
          <w:numId w:val="76"/>
        </w:numPr>
        <w:spacing w:before="0" w:after="0"/>
        <w:rPr>
          <w:rFonts w:eastAsia="Times New Roman"/>
        </w:rPr>
      </w:pPr>
      <w:r w:rsidRPr="005D6A1A">
        <w:rPr>
          <w:rFonts w:eastAsia="Times New Roman"/>
        </w:rPr>
        <w:lastRenderedPageBreak/>
        <w:t>Undue influence is any act of persuasion by one person that overcomes the free will and judgment of another.</w:t>
      </w:r>
    </w:p>
    <w:p w14:paraId="0CAE41D5" w14:textId="77777777" w:rsidR="002F5FAC" w:rsidRPr="005D6A1A" w:rsidRDefault="002F5FAC" w:rsidP="002F5FAC">
      <w:pPr>
        <w:spacing w:before="0" w:after="0"/>
        <w:rPr>
          <w:rFonts w:eastAsia="Times New Roman"/>
        </w:rPr>
      </w:pPr>
    </w:p>
    <w:p w14:paraId="15286DEC" w14:textId="75B22234" w:rsidR="004F3993" w:rsidRPr="004D3BD4" w:rsidRDefault="004F3993" w:rsidP="004F3993">
      <w:pPr>
        <w:spacing w:before="0" w:after="0"/>
        <w:rPr>
          <w:b/>
        </w:rPr>
      </w:pPr>
      <w:r w:rsidRPr="004D3BD4">
        <w:rPr>
          <w:b/>
        </w:rPr>
        <w:t xml:space="preserve">What do you think are some of the key words in these indicators of practice? </w:t>
      </w:r>
    </w:p>
    <w:p w14:paraId="4B0DB5D3" w14:textId="77777777" w:rsidR="004F3993" w:rsidRPr="004D3BD4" w:rsidRDefault="004F3993" w:rsidP="004F3993">
      <w:pPr>
        <w:spacing w:before="0" w:after="0"/>
      </w:pPr>
    </w:p>
    <w:p w14:paraId="6805373E" w14:textId="77777777" w:rsidR="004F3993" w:rsidRDefault="004F3993" w:rsidP="00CD18E3">
      <w:pPr>
        <w:numPr>
          <w:ilvl w:val="0"/>
          <w:numId w:val="77"/>
        </w:numPr>
        <w:spacing w:before="0" w:after="0"/>
        <w:contextualSpacing/>
      </w:pPr>
      <w:r w:rsidRPr="004D3BD4">
        <w:t xml:space="preserve">Significant key words are ‘where appropriate’, ‘individual choice’ and ‘with consent’ because they emphasise the independence and agency of the person with disability. </w:t>
      </w:r>
    </w:p>
    <w:p w14:paraId="10E1B305" w14:textId="77777777" w:rsidR="00AC60D2" w:rsidRPr="009A0C6F" w:rsidRDefault="00AC60D2" w:rsidP="00AC60D2">
      <w:pPr>
        <w:pStyle w:val="dotpoints"/>
        <w:numPr>
          <w:ilvl w:val="0"/>
          <w:numId w:val="77"/>
        </w:numPr>
      </w:pPr>
      <w:r>
        <w:rPr>
          <w:highlight w:val="white"/>
        </w:rPr>
        <w:t xml:space="preserve">The Committee on the Rights of Persons with Disabilities, has stated </w:t>
      </w:r>
      <w:r w:rsidRPr="009A0C6F">
        <w:t>that:</w:t>
      </w:r>
    </w:p>
    <w:p w14:paraId="6204BDF0" w14:textId="77777777" w:rsidR="00AC60D2" w:rsidRDefault="00AC60D2" w:rsidP="00756F99">
      <w:pPr>
        <w:pStyle w:val="dotpoints"/>
        <w:numPr>
          <w:ilvl w:val="0"/>
          <w:numId w:val="0"/>
        </w:numPr>
        <w:ind w:left="720"/>
      </w:pPr>
    </w:p>
    <w:p w14:paraId="2A336620" w14:textId="3D96ECBC" w:rsidR="00AC60D2" w:rsidRPr="004D3BD4" w:rsidRDefault="00AC60D2" w:rsidP="00756F99">
      <w:pPr>
        <w:pStyle w:val="dotpoints"/>
        <w:numPr>
          <w:ilvl w:val="0"/>
          <w:numId w:val="0"/>
        </w:numPr>
        <w:ind w:left="720"/>
      </w:pPr>
      <w:r w:rsidRPr="009A0C6F">
        <w:rPr>
          <w:rFonts w:eastAsia="MS Mincho"/>
        </w:rPr>
        <w:t>All people risk being subject to ‘undue influence’, yet this may be exacerbated for those who rely on the support of others to make decisions. Undue influence is characterized as occurring, where the quality of the interaction between the support person and the person being supported includes signs of fear, aggression, threat, deception or manipulation.</w:t>
      </w:r>
      <w:r w:rsidRPr="009A0C6F">
        <w:rPr>
          <w:rStyle w:val="EndnoteReference"/>
          <w:rFonts w:eastAsia="MS Mincho"/>
        </w:rPr>
        <w:endnoteReference w:id="160"/>
      </w:r>
    </w:p>
    <w:p w14:paraId="50F4CF8B" w14:textId="51F058E1" w:rsidR="00424572" w:rsidRPr="00F13702" w:rsidRDefault="003B02AA" w:rsidP="00DA7E87">
      <w:pPr>
        <w:pStyle w:val="Heading2"/>
      </w:pPr>
      <w:bookmarkStart w:id="140" w:name="_Toc440633542"/>
      <w:r w:rsidRPr="00F13702">
        <w:t>7.4</w:t>
      </w:r>
      <w:r w:rsidR="00DA7E87">
        <w:t>.</w:t>
      </w:r>
      <w:r w:rsidRPr="00F13702">
        <w:t xml:space="preserve"> Advocacy and referral</w:t>
      </w:r>
      <w:bookmarkEnd w:id="140"/>
      <w:r w:rsidRPr="00F13702">
        <w:t xml:space="preserve"> </w:t>
      </w:r>
    </w:p>
    <w:p w14:paraId="4DD72697" w14:textId="77777777" w:rsidR="00DA7E87" w:rsidRDefault="00DA7E87" w:rsidP="003B02AA">
      <w:pPr>
        <w:spacing w:before="0" w:after="0"/>
        <w:rPr>
          <w:rFonts w:eastAsia="Times New Roman"/>
          <w:b/>
        </w:rPr>
      </w:pPr>
    </w:p>
    <w:p w14:paraId="7D46D712" w14:textId="109DA294" w:rsidR="003B02AA" w:rsidRDefault="003B02AA" w:rsidP="003B02AA">
      <w:pPr>
        <w:spacing w:before="0" w:after="0"/>
        <w:rPr>
          <w:rFonts w:eastAsia="Times New Roman"/>
        </w:rPr>
      </w:pPr>
      <w:r w:rsidRPr="00B669DF">
        <w:rPr>
          <w:rFonts w:eastAsia="Times New Roman"/>
          <w:b/>
        </w:rPr>
        <w:t>What do you think is meant by the term ‘disability advocacy’?</w:t>
      </w:r>
      <w:r>
        <w:rPr>
          <w:rFonts w:eastAsia="Times New Roman"/>
          <w:b/>
        </w:rPr>
        <w:t xml:space="preserve"> </w:t>
      </w:r>
    </w:p>
    <w:p w14:paraId="54301FF6" w14:textId="0A72D3AC" w:rsidR="003B02AA" w:rsidRDefault="003B02AA" w:rsidP="00CD18E3">
      <w:pPr>
        <w:pStyle w:val="ListParagraph"/>
        <w:numPr>
          <w:ilvl w:val="0"/>
          <w:numId w:val="77"/>
        </w:numPr>
        <w:rPr>
          <w:b/>
        </w:rPr>
      </w:pPr>
      <w:r w:rsidRPr="00E3340F">
        <w:rPr>
          <w:b/>
        </w:rPr>
        <w:t>Definition:</w:t>
      </w:r>
    </w:p>
    <w:p w14:paraId="72F7B537" w14:textId="77777777" w:rsidR="00173B06" w:rsidRPr="00E3340F" w:rsidRDefault="00173B06" w:rsidP="00756F99">
      <w:pPr>
        <w:pStyle w:val="ListParagraph"/>
        <w:rPr>
          <w:b/>
        </w:rPr>
      </w:pPr>
    </w:p>
    <w:p w14:paraId="554710C2" w14:textId="77777777" w:rsidR="003B02AA" w:rsidRDefault="003B02AA" w:rsidP="00E3340F">
      <w:pPr>
        <w:pStyle w:val="ListParagraph"/>
      </w:pPr>
      <w:r w:rsidRPr="00E3340F">
        <w:rPr>
          <w:bCs/>
        </w:rPr>
        <w:t>Disability advocacy</w:t>
      </w:r>
      <w:r>
        <w:t xml:space="preserve"> </w:t>
      </w:r>
      <w:r w:rsidRPr="00E342D3">
        <w:t>ensures the human and legal rights of people with disabilities are promoted and protected so that people with disabilities can fully participate in the community.</w:t>
      </w:r>
      <w:r w:rsidRPr="000076D9">
        <w:rPr>
          <w:rStyle w:val="EndnoteReference"/>
        </w:rPr>
        <w:endnoteReference w:id="161"/>
      </w:r>
    </w:p>
    <w:p w14:paraId="2B8A5161" w14:textId="12A29B1C" w:rsidR="001C77BD" w:rsidRPr="001C77BD" w:rsidRDefault="001C77BD" w:rsidP="00E3340F">
      <w:pPr>
        <w:spacing w:before="0" w:after="0"/>
        <w:rPr>
          <w:b/>
        </w:rPr>
      </w:pPr>
      <w:r w:rsidRPr="001C77BD">
        <w:rPr>
          <w:b/>
        </w:rPr>
        <w:t>Advocating for people with disability</w:t>
      </w:r>
    </w:p>
    <w:p w14:paraId="03254570" w14:textId="77777777" w:rsidR="001C77BD" w:rsidRDefault="001C77BD" w:rsidP="00E3340F">
      <w:pPr>
        <w:spacing w:before="0" w:after="0"/>
      </w:pPr>
    </w:p>
    <w:p w14:paraId="1CE10A2B" w14:textId="1DA87223" w:rsidR="00E3340F" w:rsidRDefault="00E3340F" w:rsidP="00E3340F">
      <w:pPr>
        <w:spacing w:before="0" w:after="0"/>
      </w:pPr>
      <w:r w:rsidRPr="00B669DF">
        <w:t xml:space="preserve">Remember Khaira, the student who was unable to access her classes because the building was not wheelchair accessible? </w:t>
      </w:r>
      <w:r w:rsidRPr="00B669DF">
        <w:rPr>
          <w:b/>
        </w:rPr>
        <w:t>What are some of the steps you could take to enable Khaira to stand up for her rights?</w:t>
      </w:r>
      <w:r>
        <w:rPr>
          <w:b/>
        </w:rPr>
        <w:t xml:space="preserve"> </w:t>
      </w:r>
    </w:p>
    <w:p w14:paraId="4A9B9659" w14:textId="77777777" w:rsidR="00E3340F" w:rsidRPr="00E3340F" w:rsidRDefault="00E3340F" w:rsidP="00E3340F">
      <w:pPr>
        <w:spacing w:before="0" w:after="0"/>
      </w:pPr>
    </w:p>
    <w:p w14:paraId="10B54ED3" w14:textId="77777777" w:rsidR="00E3340F" w:rsidRPr="00B669DF" w:rsidRDefault="00E3340F" w:rsidP="00CD18E3">
      <w:pPr>
        <w:numPr>
          <w:ilvl w:val="0"/>
          <w:numId w:val="79"/>
        </w:numPr>
        <w:spacing w:before="0" w:after="0"/>
      </w:pPr>
      <w:r w:rsidRPr="00B669DF">
        <w:t>You could start by asking Khaira if she has already taken any steps to try and address the situation.</w:t>
      </w:r>
    </w:p>
    <w:p w14:paraId="169DB193" w14:textId="77777777" w:rsidR="00E3340F" w:rsidRPr="00B669DF" w:rsidRDefault="00E3340F" w:rsidP="00CD18E3">
      <w:pPr>
        <w:numPr>
          <w:ilvl w:val="0"/>
          <w:numId w:val="79"/>
        </w:numPr>
        <w:spacing w:before="0" w:after="0"/>
      </w:pPr>
      <w:r w:rsidRPr="00B669DF">
        <w:t xml:space="preserve">If Khaira is unsure about her rights and what she is able to do, you could explain the section of the </w:t>
      </w:r>
      <w:r w:rsidRPr="00B669DF">
        <w:rPr>
          <w:i/>
        </w:rPr>
        <w:t>Disability Discrimination Act</w:t>
      </w:r>
      <w:r w:rsidRPr="00B669DF">
        <w:t xml:space="preserve"> that might apply, or explain the need for educational institutions to make adjustments for students with disability under the </w:t>
      </w:r>
      <w:r w:rsidRPr="00B669DF">
        <w:rPr>
          <w:i/>
        </w:rPr>
        <w:t>Disability Discrimination Act</w:t>
      </w:r>
      <w:r w:rsidRPr="00B669DF">
        <w:t>.</w:t>
      </w:r>
    </w:p>
    <w:p w14:paraId="3AB209BC" w14:textId="77777777" w:rsidR="00E3340F" w:rsidRPr="00B669DF" w:rsidRDefault="00E3340F" w:rsidP="00CD18E3">
      <w:pPr>
        <w:numPr>
          <w:ilvl w:val="0"/>
          <w:numId w:val="79"/>
        </w:numPr>
        <w:spacing w:before="0" w:after="0"/>
      </w:pPr>
      <w:r w:rsidRPr="00B669DF">
        <w:t>If Khaira feels nervous about speaking to someone at the university about her rights, you could offer to role play the scenario so that she can come prepared and think about what she would like to say.</w:t>
      </w:r>
    </w:p>
    <w:p w14:paraId="5B2C3935" w14:textId="77777777" w:rsidR="00E3340F" w:rsidRDefault="00E3340F" w:rsidP="00CD18E3">
      <w:pPr>
        <w:numPr>
          <w:ilvl w:val="0"/>
          <w:numId w:val="79"/>
        </w:numPr>
        <w:spacing w:before="0" w:after="0"/>
      </w:pPr>
      <w:r w:rsidRPr="00B669DF">
        <w:t>You could provide Khaira with information about self-advocacy.</w:t>
      </w:r>
    </w:p>
    <w:p w14:paraId="780A62BE" w14:textId="77777777" w:rsidR="00F13702" w:rsidRPr="00B669DF" w:rsidRDefault="00F13702" w:rsidP="00F13702">
      <w:pPr>
        <w:spacing w:before="0" w:after="0"/>
        <w:ind w:left="720"/>
      </w:pPr>
    </w:p>
    <w:p w14:paraId="1BBDD651" w14:textId="622F62C8" w:rsidR="007C56F8" w:rsidRDefault="007C56F8" w:rsidP="007C56F8">
      <w:pPr>
        <w:spacing w:before="0" w:after="0"/>
        <w:rPr>
          <w:b/>
        </w:rPr>
      </w:pPr>
      <w:r w:rsidRPr="007C56F8">
        <w:rPr>
          <w:b/>
        </w:rPr>
        <w:t>Khaira gets very upset and tells you that she is stressed about missing classes and does not feel that she can approach the university about her problem on her own. She asks you to speak to the university on her behalf.</w:t>
      </w:r>
      <w:r w:rsidRPr="00B669DF">
        <w:t xml:space="preserve"> </w:t>
      </w:r>
      <w:r w:rsidRPr="00B669DF">
        <w:rPr>
          <w:b/>
        </w:rPr>
        <w:t>What should you do?</w:t>
      </w:r>
    </w:p>
    <w:p w14:paraId="3BB3B736" w14:textId="77777777" w:rsidR="007C56F8" w:rsidRPr="00B669DF" w:rsidRDefault="007C56F8" w:rsidP="00CD18E3">
      <w:pPr>
        <w:numPr>
          <w:ilvl w:val="0"/>
          <w:numId w:val="80"/>
        </w:numPr>
        <w:spacing w:before="120" w:after="120"/>
      </w:pPr>
      <w:r w:rsidRPr="00B669DF">
        <w:t>What you do next really comes down to the organisation you are working for, its core business and your individual work role.</w:t>
      </w:r>
    </w:p>
    <w:p w14:paraId="78886C4E" w14:textId="77777777" w:rsidR="007C56F8" w:rsidRPr="00B669DF" w:rsidRDefault="007C56F8" w:rsidP="00CD18E3">
      <w:pPr>
        <w:numPr>
          <w:ilvl w:val="0"/>
          <w:numId w:val="80"/>
        </w:numPr>
        <w:spacing w:before="120" w:after="120"/>
      </w:pPr>
      <w:r w:rsidRPr="00B669DF">
        <w:lastRenderedPageBreak/>
        <w:t>If providing advocacy support is part of your role, you may be able to assist Khaira further. You could suggest that you try to arrange a meeting with the university together so that you are there as a support person. This would still allow for Khaira to be in control of the situation. If Khaira still does not feel confident enough with this, she may ask you to approach the university on her behalf.</w:t>
      </w:r>
    </w:p>
    <w:p w14:paraId="24AFD670" w14:textId="77777777" w:rsidR="007C56F8" w:rsidRPr="00B669DF" w:rsidRDefault="007C56F8" w:rsidP="00CD18E3">
      <w:pPr>
        <w:numPr>
          <w:ilvl w:val="0"/>
          <w:numId w:val="80"/>
        </w:numPr>
        <w:spacing w:before="120" w:after="120"/>
      </w:pPr>
      <w:r w:rsidRPr="00B669DF">
        <w:t>If advocacy is not a part of your role, but it is a service that is offered by your organisation, you may be able to refer Khaira to another member of staff within your workplace.</w:t>
      </w:r>
    </w:p>
    <w:p w14:paraId="08C241F6" w14:textId="77777777" w:rsidR="007C56F8" w:rsidRDefault="007C56F8" w:rsidP="00CD18E3">
      <w:pPr>
        <w:numPr>
          <w:ilvl w:val="0"/>
          <w:numId w:val="80"/>
        </w:numPr>
        <w:spacing w:before="120" w:after="120"/>
      </w:pPr>
      <w:r w:rsidRPr="00B669DF">
        <w:t>If your organisation does not provide advocacy support at all, Khaira will need to access this support elsewhere. But you have a responsibility to ensure that she is provided with information about other organisations that might be able to help her.</w:t>
      </w:r>
    </w:p>
    <w:p w14:paraId="155404EA" w14:textId="77777777" w:rsidR="00242754" w:rsidRDefault="00242754" w:rsidP="00242754">
      <w:pPr>
        <w:spacing w:before="0" w:after="0"/>
        <w:rPr>
          <w:rFonts w:eastAsia="Times New Roman"/>
          <w:b/>
        </w:rPr>
      </w:pPr>
    </w:p>
    <w:p w14:paraId="58A54F2A" w14:textId="77777777" w:rsidR="00242754" w:rsidRDefault="00242754" w:rsidP="00242754">
      <w:pPr>
        <w:spacing w:before="0" w:after="0"/>
        <w:rPr>
          <w:rFonts w:eastAsia="Times New Roman"/>
          <w:b/>
        </w:rPr>
      </w:pPr>
      <w:r w:rsidRPr="007C56F8">
        <w:rPr>
          <w:rFonts w:eastAsia="Times New Roman"/>
          <w:b/>
        </w:rPr>
        <w:t>If part of your role is to provide assistance with advocacy matters, what are some of the factors you might need to consider to ensure that Khaira is at the centre of the process?</w:t>
      </w:r>
      <w:r>
        <w:rPr>
          <w:rFonts w:eastAsia="Times New Roman"/>
          <w:b/>
        </w:rPr>
        <w:t xml:space="preserve"> </w:t>
      </w:r>
    </w:p>
    <w:p w14:paraId="6FC9371B" w14:textId="77777777" w:rsidR="00242754" w:rsidRPr="006E3623" w:rsidRDefault="00242754" w:rsidP="00242754">
      <w:pPr>
        <w:spacing w:before="0" w:after="0"/>
        <w:rPr>
          <w:rFonts w:eastAsia="Times New Roman"/>
          <w:b/>
        </w:rPr>
      </w:pPr>
    </w:p>
    <w:p w14:paraId="5FF4397E" w14:textId="77777777" w:rsidR="00242754" w:rsidRPr="006E3623" w:rsidRDefault="00242754" w:rsidP="00CD18E3">
      <w:pPr>
        <w:numPr>
          <w:ilvl w:val="0"/>
          <w:numId w:val="81"/>
        </w:numPr>
        <w:spacing w:before="0" w:after="0"/>
        <w:rPr>
          <w:rFonts w:eastAsia="Times New Roman"/>
        </w:rPr>
      </w:pPr>
      <w:r w:rsidRPr="006E3623">
        <w:rPr>
          <w:rFonts w:eastAsia="Times New Roman"/>
        </w:rPr>
        <w:t>Talk to Khaira about the steps that could be taken to resolve the complaint and ask for her input in how you approach this.</w:t>
      </w:r>
    </w:p>
    <w:p w14:paraId="374E7C9A" w14:textId="77777777" w:rsidR="00242754" w:rsidRPr="006E3623" w:rsidRDefault="00242754" w:rsidP="00CD18E3">
      <w:pPr>
        <w:numPr>
          <w:ilvl w:val="0"/>
          <w:numId w:val="81"/>
        </w:numPr>
        <w:spacing w:before="0" w:after="0"/>
        <w:rPr>
          <w:rFonts w:eastAsia="Times New Roman"/>
        </w:rPr>
      </w:pPr>
      <w:r w:rsidRPr="006E3623">
        <w:rPr>
          <w:rFonts w:eastAsia="Times New Roman"/>
        </w:rPr>
        <w:t>If the agreed action requires lodging a formal complaint, explain the steps involved in the complaints process and ensure that Khaira understands what to expect, and how long the process might take.</w:t>
      </w:r>
    </w:p>
    <w:p w14:paraId="01AF43D9" w14:textId="77777777" w:rsidR="001C77BD" w:rsidRPr="001C77BD" w:rsidRDefault="00242754" w:rsidP="00090051">
      <w:pPr>
        <w:numPr>
          <w:ilvl w:val="0"/>
          <w:numId w:val="81"/>
        </w:numPr>
        <w:spacing w:before="120" w:after="120"/>
      </w:pPr>
      <w:r w:rsidRPr="001C77BD">
        <w:rPr>
          <w:rFonts w:eastAsia="Times New Roman"/>
        </w:rPr>
        <w:t>Advocate for the outcome that Khaira wants. It is fine to explain all of the options available, but ultimately, Khaira is in charge of how she would like the complaint to be resolved.</w:t>
      </w:r>
    </w:p>
    <w:p w14:paraId="1F363E7B" w14:textId="3BCA8D0F" w:rsidR="007C56F8" w:rsidRDefault="00242754" w:rsidP="00090051">
      <w:pPr>
        <w:numPr>
          <w:ilvl w:val="0"/>
          <w:numId w:val="81"/>
        </w:numPr>
        <w:spacing w:before="120" w:after="120"/>
      </w:pPr>
      <w:r w:rsidRPr="001C77BD">
        <w:rPr>
          <w:rFonts w:eastAsia="Times New Roman"/>
        </w:rPr>
        <w:t>Consult with and actively engage Khaira throughout the complaint process</w:t>
      </w:r>
    </w:p>
    <w:p w14:paraId="7F07C381" w14:textId="77777777" w:rsidR="007C56F8" w:rsidRDefault="007C56F8" w:rsidP="007C56F8">
      <w:pPr>
        <w:spacing w:before="120" w:after="120"/>
      </w:pPr>
    </w:p>
    <w:p w14:paraId="44D3DBBF" w14:textId="7F6B49F4" w:rsidR="00206078" w:rsidRPr="00F13702" w:rsidRDefault="00206078" w:rsidP="001C77BD">
      <w:pPr>
        <w:pStyle w:val="Heading2"/>
      </w:pPr>
      <w:bookmarkStart w:id="141" w:name="_Toc440633543"/>
      <w:r w:rsidRPr="00F13702">
        <w:t>8.2 Responding to service users at risk of harm</w:t>
      </w:r>
      <w:bookmarkEnd w:id="141"/>
    </w:p>
    <w:p w14:paraId="64925F40" w14:textId="77777777" w:rsidR="001C77BD" w:rsidRDefault="001C77BD" w:rsidP="00206078">
      <w:pPr>
        <w:tabs>
          <w:tab w:val="left" w:pos="720"/>
        </w:tabs>
        <w:spacing w:before="0" w:after="0"/>
        <w:rPr>
          <w:b/>
          <w:bCs/>
        </w:rPr>
      </w:pPr>
    </w:p>
    <w:p w14:paraId="520116BE" w14:textId="77777777" w:rsidR="00206078" w:rsidRDefault="00206078" w:rsidP="00206078">
      <w:pPr>
        <w:tabs>
          <w:tab w:val="left" w:pos="720"/>
        </w:tabs>
        <w:spacing w:before="0" w:after="0"/>
        <w:rPr>
          <w:rFonts w:eastAsia="Times New Roman"/>
          <w:b/>
          <w:bCs/>
        </w:rPr>
      </w:pPr>
      <w:r w:rsidRPr="00793803">
        <w:rPr>
          <w:b/>
          <w:bCs/>
        </w:rPr>
        <w:t>What factors do you think might contribute to the high rate of abuse of people with disability in Australia?</w:t>
      </w:r>
      <w:r w:rsidRPr="009479C1">
        <w:rPr>
          <w:rFonts w:eastAsia="Times New Roman"/>
          <w:b/>
          <w:bCs/>
        </w:rPr>
        <w:t xml:space="preserve"> </w:t>
      </w:r>
    </w:p>
    <w:p w14:paraId="73735743" w14:textId="77777777" w:rsidR="00206078" w:rsidRDefault="00206078" w:rsidP="00206078">
      <w:pPr>
        <w:tabs>
          <w:tab w:val="left" w:pos="720"/>
        </w:tabs>
        <w:spacing w:before="0" w:after="0"/>
        <w:rPr>
          <w:rFonts w:eastAsia="Times New Roman"/>
          <w:b/>
          <w:bCs/>
        </w:rPr>
      </w:pPr>
    </w:p>
    <w:p w14:paraId="35470207" w14:textId="77777777" w:rsidR="00206078" w:rsidRPr="00206078" w:rsidRDefault="00206078" w:rsidP="00CD18E3">
      <w:pPr>
        <w:numPr>
          <w:ilvl w:val="0"/>
          <w:numId w:val="83"/>
        </w:numPr>
        <w:spacing w:before="0" w:after="0"/>
        <w:rPr>
          <w:rFonts w:eastAsia="Times New Roman"/>
        </w:rPr>
      </w:pPr>
      <w:r w:rsidRPr="00206078">
        <w:rPr>
          <w:rFonts w:eastAsia="Times New Roman"/>
        </w:rPr>
        <w:t>People being placed in institutional settings or secluded environments.</w:t>
      </w:r>
    </w:p>
    <w:p w14:paraId="102CB4CE" w14:textId="77777777" w:rsidR="00206078" w:rsidRDefault="00206078" w:rsidP="00CD18E3">
      <w:pPr>
        <w:numPr>
          <w:ilvl w:val="0"/>
          <w:numId w:val="83"/>
        </w:numPr>
        <w:spacing w:before="0" w:after="0"/>
        <w:rPr>
          <w:rFonts w:eastAsia="Times New Roman"/>
        </w:rPr>
      </w:pPr>
      <w:r w:rsidRPr="009479C1">
        <w:rPr>
          <w:rFonts w:eastAsia="Times New Roman"/>
        </w:rPr>
        <w:t>People not being aware of their rights or how to ensure that they are upheld.</w:t>
      </w:r>
    </w:p>
    <w:p w14:paraId="785C13AA" w14:textId="4EED8A17" w:rsidR="00206078" w:rsidRPr="00206078" w:rsidRDefault="00173B06" w:rsidP="00CD18E3">
      <w:pPr>
        <w:numPr>
          <w:ilvl w:val="0"/>
          <w:numId w:val="83"/>
        </w:numPr>
        <w:spacing w:before="0" w:after="0"/>
        <w:rPr>
          <w:rFonts w:eastAsia="Times New Roman"/>
        </w:rPr>
      </w:pPr>
      <w:r>
        <w:t xml:space="preserve">Barriers to </w:t>
      </w:r>
      <w:r w:rsidRPr="009A0C6F">
        <w:t>access</w:t>
      </w:r>
      <w:r>
        <w:t xml:space="preserve">ing </w:t>
      </w:r>
      <w:r w:rsidR="00206078" w:rsidRPr="00206078">
        <w:rPr>
          <w:rFonts w:eastAsia="Times New Roman"/>
        </w:rPr>
        <w:t>the justice system</w:t>
      </w:r>
      <w:r w:rsidR="00D55327">
        <w:rPr>
          <w:rFonts w:eastAsia="Times New Roman"/>
        </w:rPr>
        <w:t>.</w:t>
      </w:r>
    </w:p>
    <w:p w14:paraId="21B5E849" w14:textId="33B5D25C" w:rsidR="001669D8" w:rsidRPr="00E342D3" w:rsidRDefault="001669D8" w:rsidP="001669D8">
      <w:pPr>
        <w:pStyle w:val="ListBullet"/>
        <w:numPr>
          <w:ilvl w:val="0"/>
          <w:numId w:val="0"/>
        </w:numPr>
        <w:tabs>
          <w:tab w:val="left" w:pos="720"/>
        </w:tabs>
        <w:rPr>
          <w:b/>
        </w:rPr>
      </w:pPr>
      <w:r w:rsidRPr="00A34A47">
        <w:rPr>
          <w:b/>
        </w:rPr>
        <w:t>Th</w:t>
      </w:r>
      <w:r w:rsidR="001C77BD">
        <w:rPr>
          <w:b/>
        </w:rPr>
        <w:t>e</w:t>
      </w:r>
      <w:r w:rsidRPr="00A34A47">
        <w:rPr>
          <w:b/>
        </w:rPr>
        <w:t xml:space="preserve"> Four Corners report focused on sexual abuse, but abuse can come in various forms. What are some other forms of abuse?</w:t>
      </w:r>
      <w:r>
        <w:rPr>
          <w:b/>
        </w:rPr>
        <w:t xml:space="preserve"> </w:t>
      </w:r>
    </w:p>
    <w:p w14:paraId="5A9D0279" w14:textId="77777777" w:rsidR="001669D8" w:rsidRDefault="001669D8" w:rsidP="00CD18E3">
      <w:pPr>
        <w:pStyle w:val="ListBullet"/>
        <w:numPr>
          <w:ilvl w:val="0"/>
          <w:numId w:val="84"/>
        </w:numPr>
        <w:spacing w:before="0" w:after="0"/>
        <w:rPr>
          <w:b/>
        </w:rPr>
      </w:pPr>
      <w:r w:rsidRPr="00E342D3">
        <w:rPr>
          <w:b/>
        </w:rPr>
        <w:t>Psychological/emotional abuse</w:t>
      </w:r>
    </w:p>
    <w:p w14:paraId="5474C083" w14:textId="77777777" w:rsidR="001669D8" w:rsidRPr="00A17C18" w:rsidRDefault="001669D8" w:rsidP="001669D8">
      <w:pPr>
        <w:pStyle w:val="ListBullet"/>
        <w:numPr>
          <w:ilvl w:val="0"/>
          <w:numId w:val="0"/>
        </w:numPr>
        <w:ind w:left="720"/>
        <w:rPr>
          <w:b/>
        </w:rPr>
      </w:pPr>
      <w:r w:rsidRPr="00A17C18">
        <w:rPr>
          <w:bCs/>
        </w:rPr>
        <w:t>Emotional abuse</w:t>
      </w:r>
      <w:r w:rsidRPr="00E342D3">
        <w:t xml:space="preserve"> is any act which lowers a person’s dignity and self-worth. This may include regularly yelling at, criticizing, threatening, humili</w:t>
      </w:r>
      <w:r>
        <w:t>ating or isolating a person with disability</w:t>
      </w:r>
      <w:r w:rsidRPr="00E342D3">
        <w:t>.</w:t>
      </w:r>
      <w:r w:rsidRPr="00E342D3">
        <w:rPr>
          <w:rStyle w:val="EndnoteReference"/>
          <w:sz w:val="24"/>
        </w:rPr>
        <w:endnoteReference w:id="162"/>
      </w:r>
    </w:p>
    <w:p w14:paraId="1E0A324A" w14:textId="77777777" w:rsidR="001669D8" w:rsidRDefault="001669D8" w:rsidP="00CD18E3">
      <w:pPr>
        <w:pStyle w:val="ListBullet"/>
        <w:numPr>
          <w:ilvl w:val="0"/>
          <w:numId w:val="84"/>
        </w:numPr>
        <w:spacing w:before="0" w:after="0"/>
        <w:rPr>
          <w:b/>
        </w:rPr>
      </w:pPr>
      <w:r w:rsidRPr="00E342D3">
        <w:rPr>
          <w:b/>
        </w:rPr>
        <w:lastRenderedPageBreak/>
        <w:t>Physical abuse</w:t>
      </w:r>
    </w:p>
    <w:p w14:paraId="08380C6A" w14:textId="77777777" w:rsidR="001669D8" w:rsidRPr="00A17C18" w:rsidRDefault="001669D8" w:rsidP="001669D8">
      <w:pPr>
        <w:pStyle w:val="ListBullet"/>
        <w:numPr>
          <w:ilvl w:val="0"/>
          <w:numId w:val="0"/>
        </w:numPr>
        <w:ind w:left="720"/>
        <w:rPr>
          <w:b/>
        </w:rPr>
      </w:pPr>
      <w:r w:rsidRPr="00A17C18">
        <w:rPr>
          <w:bCs/>
        </w:rPr>
        <w:t>Physical abuse</w:t>
      </w:r>
      <w:r w:rsidRPr="00E342D3">
        <w:t xml:space="preserve"> is any act of violence or rough treatment that causes injury or discomfort, such as slapping, pushing or hitting. It may include over or under-medicating and the use of physical restraints.</w:t>
      </w:r>
      <w:r w:rsidRPr="00E342D3">
        <w:rPr>
          <w:rStyle w:val="EndnoteReference"/>
          <w:sz w:val="24"/>
        </w:rPr>
        <w:endnoteReference w:id="163"/>
      </w:r>
    </w:p>
    <w:p w14:paraId="6940F594" w14:textId="77777777" w:rsidR="001669D8" w:rsidRDefault="001669D8" w:rsidP="00CD18E3">
      <w:pPr>
        <w:pStyle w:val="ListBullet"/>
        <w:numPr>
          <w:ilvl w:val="0"/>
          <w:numId w:val="84"/>
        </w:numPr>
        <w:spacing w:before="0" w:after="0"/>
        <w:rPr>
          <w:b/>
        </w:rPr>
      </w:pPr>
      <w:r w:rsidRPr="00E342D3">
        <w:rPr>
          <w:b/>
        </w:rPr>
        <w:t>Financial abuse</w:t>
      </w:r>
    </w:p>
    <w:p w14:paraId="7C1A1C02" w14:textId="77777777" w:rsidR="001669D8" w:rsidRPr="00A17C18" w:rsidRDefault="001669D8" w:rsidP="001669D8">
      <w:pPr>
        <w:pStyle w:val="ListBullet"/>
        <w:numPr>
          <w:ilvl w:val="0"/>
          <w:numId w:val="0"/>
        </w:numPr>
        <w:ind w:left="720"/>
        <w:rPr>
          <w:b/>
        </w:rPr>
      </w:pPr>
      <w:r w:rsidRPr="00A17C18">
        <w:rPr>
          <w:bCs/>
        </w:rPr>
        <w:t xml:space="preserve">Financial </w:t>
      </w:r>
      <w:r>
        <w:rPr>
          <w:bCs/>
        </w:rPr>
        <w:t>a</w:t>
      </w:r>
      <w:r w:rsidRPr="00A17C18">
        <w:rPr>
          <w:bCs/>
        </w:rPr>
        <w:t>buse</w:t>
      </w:r>
      <w:r w:rsidRPr="00E342D3">
        <w:t xml:space="preserve"> is any act </w:t>
      </w:r>
      <w:r>
        <w:t xml:space="preserve">which involves misusing the </w:t>
      </w:r>
      <w:r w:rsidRPr="00E342D3">
        <w:t xml:space="preserve">money or property </w:t>
      </w:r>
      <w:r>
        <w:t xml:space="preserve">of a </w:t>
      </w:r>
      <w:r w:rsidRPr="00E342D3">
        <w:t>person</w:t>
      </w:r>
      <w:r>
        <w:t xml:space="preserve"> with disability</w:t>
      </w:r>
      <w:r w:rsidRPr="00E342D3">
        <w:t xml:space="preserve"> without their full knowledge and consent. This includes theft of money, pension cheques or property as well as misuse of a power of attorney.</w:t>
      </w:r>
      <w:r w:rsidRPr="00E342D3">
        <w:rPr>
          <w:rStyle w:val="EndnoteReference"/>
          <w:sz w:val="24"/>
        </w:rPr>
        <w:endnoteReference w:id="164"/>
      </w:r>
    </w:p>
    <w:p w14:paraId="10B1727D" w14:textId="77777777" w:rsidR="001669D8" w:rsidRDefault="001669D8" w:rsidP="00CD18E3">
      <w:pPr>
        <w:pStyle w:val="ListBullet"/>
        <w:numPr>
          <w:ilvl w:val="0"/>
          <w:numId w:val="84"/>
        </w:numPr>
        <w:spacing w:before="0" w:after="0"/>
        <w:rPr>
          <w:b/>
        </w:rPr>
      </w:pPr>
      <w:r w:rsidRPr="00E342D3">
        <w:rPr>
          <w:b/>
        </w:rPr>
        <w:t>Neglect</w:t>
      </w:r>
    </w:p>
    <w:p w14:paraId="4334CE28" w14:textId="77777777" w:rsidR="00173B06" w:rsidRDefault="001669D8" w:rsidP="001669D8">
      <w:pPr>
        <w:ind w:left="720"/>
      </w:pPr>
      <w:r w:rsidRPr="00A17C18">
        <w:rPr>
          <w:bCs/>
        </w:rPr>
        <w:t>Neglect</w:t>
      </w:r>
      <w:r w:rsidRPr="00E342D3">
        <w:t xml:space="preserve"> happens when a caregiver does not properly care for and attend to a</w:t>
      </w:r>
      <w:r>
        <w:t xml:space="preserve"> person with disability </w:t>
      </w:r>
      <w:r w:rsidRPr="00E342D3">
        <w:t>who cannot fully look after him or herself. Neglect can be intentional or unintentional. It may include withholding food, personal hygiene care, health services, clothing, help or companionship. Neglect may also be self-neglect. This happens when a person refuses, delays or is unable to arrange for his or her own care and attention.</w:t>
      </w:r>
      <w:r w:rsidRPr="00E342D3">
        <w:rPr>
          <w:rStyle w:val="EndnoteReference"/>
          <w:sz w:val="24"/>
        </w:rPr>
        <w:endnoteReference w:id="165"/>
      </w:r>
    </w:p>
    <w:p w14:paraId="66E0465E" w14:textId="77777777" w:rsidR="00173B06" w:rsidRDefault="00173B06">
      <w:pPr>
        <w:spacing w:before="0" w:after="0"/>
      </w:pPr>
      <w:r>
        <w:br w:type="page"/>
      </w:r>
    </w:p>
    <w:p w14:paraId="52D99E6F" w14:textId="77777777" w:rsidR="00173B06" w:rsidRPr="009A0C6F" w:rsidRDefault="00173B06" w:rsidP="00173B06">
      <w:pPr>
        <w:pStyle w:val="Heading3"/>
      </w:pPr>
      <w:r w:rsidRPr="009A0C6F">
        <w:lastRenderedPageBreak/>
        <w:t>Reference sheet: Indicators of Abuse</w:t>
      </w:r>
      <w:r w:rsidRPr="009A0C6F">
        <w:rPr>
          <w:rStyle w:val="EndnoteReference"/>
        </w:rPr>
        <w:endnoteReference w:id="166"/>
      </w:r>
    </w:p>
    <w:p w14:paraId="15A2B1D0" w14:textId="77777777" w:rsidR="0015756B" w:rsidRPr="00E342D3" w:rsidRDefault="0015756B" w:rsidP="00756F99">
      <w:pPr>
        <w:pStyle w:val="NormalWeb"/>
        <w:spacing w:before="120" w:after="120"/>
        <w:rPr>
          <w:rFonts w:ascii="Arial" w:hAnsi="Arial"/>
          <w:b/>
        </w:rPr>
      </w:pPr>
      <w:r w:rsidRPr="00E342D3">
        <w:rPr>
          <w:rFonts w:ascii="Arial" w:hAnsi="Arial"/>
          <w:b/>
        </w:rPr>
        <w:t>Indicators of Physical Abuse</w:t>
      </w:r>
    </w:p>
    <w:p w14:paraId="1D8C2BAB" w14:textId="77777777" w:rsidR="0015756B" w:rsidRPr="00E342D3" w:rsidRDefault="0015756B" w:rsidP="00756F99">
      <w:pPr>
        <w:pStyle w:val="ListParagraph"/>
        <w:numPr>
          <w:ilvl w:val="0"/>
          <w:numId w:val="84"/>
        </w:numPr>
        <w:spacing w:before="120" w:after="120"/>
      </w:pPr>
      <w:r w:rsidRPr="00E342D3">
        <w:t>fear of caregivers</w:t>
      </w:r>
    </w:p>
    <w:p w14:paraId="2573EDF4" w14:textId="77777777" w:rsidR="0015756B" w:rsidRPr="00E342D3" w:rsidRDefault="0015756B" w:rsidP="00756F99">
      <w:pPr>
        <w:pStyle w:val="ListParagraph"/>
        <w:numPr>
          <w:ilvl w:val="0"/>
          <w:numId w:val="84"/>
        </w:numPr>
        <w:spacing w:before="120" w:after="120"/>
      </w:pPr>
      <w:r w:rsidRPr="00E342D3">
        <w:t>unexplained injuries</w:t>
      </w:r>
    </w:p>
    <w:p w14:paraId="6B7C7145" w14:textId="77777777" w:rsidR="0015756B" w:rsidRPr="00E342D3" w:rsidRDefault="0015756B" w:rsidP="00756F99">
      <w:pPr>
        <w:pStyle w:val="ListParagraph"/>
        <w:numPr>
          <w:ilvl w:val="0"/>
          <w:numId w:val="84"/>
        </w:numPr>
        <w:spacing w:before="120" w:after="120"/>
      </w:pPr>
      <w:r w:rsidRPr="00E342D3">
        <w:t>delay in seeking treatment</w:t>
      </w:r>
    </w:p>
    <w:p w14:paraId="201256C9" w14:textId="77777777" w:rsidR="0015756B" w:rsidRPr="00E342D3" w:rsidRDefault="0015756B" w:rsidP="00756F99">
      <w:pPr>
        <w:pStyle w:val="ListParagraph"/>
        <w:numPr>
          <w:ilvl w:val="0"/>
          <w:numId w:val="84"/>
        </w:numPr>
        <w:spacing w:before="120" w:after="120"/>
      </w:pPr>
      <w:r w:rsidRPr="00E342D3">
        <w:t>over-sedation</w:t>
      </w:r>
    </w:p>
    <w:p w14:paraId="7A981417" w14:textId="77777777" w:rsidR="0015756B" w:rsidRPr="00E342D3" w:rsidRDefault="0015756B" w:rsidP="00756F99">
      <w:pPr>
        <w:pStyle w:val="ListParagraph"/>
        <w:numPr>
          <w:ilvl w:val="0"/>
          <w:numId w:val="84"/>
        </w:numPr>
        <w:spacing w:before="120" w:after="120"/>
      </w:pPr>
      <w:r w:rsidRPr="00E342D3">
        <w:t>unusual patterns of bruises</w:t>
      </w:r>
    </w:p>
    <w:p w14:paraId="3747A39A" w14:textId="77777777" w:rsidR="0015756B" w:rsidRPr="00E342D3" w:rsidRDefault="0015756B" w:rsidP="00756F99">
      <w:pPr>
        <w:pStyle w:val="ListParagraph"/>
        <w:numPr>
          <w:ilvl w:val="0"/>
          <w:numId w:val="84"/>
        </w:numPr>
        <w:spacing w:before="120" w:after="120"/>
      </w:pPr>
      <w:r w:rsidRPr="00E342D3">
        <w:t>history of changing doctors</w:t>
      </w:r>
    </w:p>
    <w:p w14:paraId="330A8F8E" w14:textId="7BB299EE" w:rsidR="0015756B" w:rsidRPr="00F13702" w:rsidRDefault="0015756B" w:rsidP="00756F99">
      <w:pPr>
        <w:pStyle w:val="ListParagraph"/>
        <w:numPr>
          <w:ilvl w:val="0"/>
          <w:numId w:val="84"/>
        </w:numPr>
        <w:spacing w:before="120" w:after="120"/>
      </w:pPr>
      <w:r w:rsidRPr="00E342D3">
        <w:t>scalp injuries</w:t>
      </w:r>
    </w:p>
    <w:p w14:paraId="373214E0" w14:textId="77777777" w:rsidR="0015756B" w:rsidRPr="00E342D3" w:rsidRDefault="0015756B" w:rsidP="00756F99">
      <w:pPr>
        <w:pStyle w:val="NormalWeb"/>
        <w:spacing w:before="120" w:after="120"/>
        <w:rPr>
          <w:rFonts w:ascii="Arial" w:hAnsi="Arial"/>
          <w:b/>
        </w:rPr>
      </w:pPr>
      <w:r w:rsidRPr="00E342D3">
        <w:rPr>
          <w:rFonts w:ascii="Arial" w:hAnsi="Arial"/>
          <w:b/>
        </w:rPr>
        <w:t>Indicators of Emotional Abuse</w:t>
      </w:r>
    </w:p>
    <w:p w14:paraId="1757AA7F" w14:textId="77777777" w:rsidR="0015756B" w:rsidRPr="00E342D3" w:rsidRDefault="0015756B" w:rsidP="00756F99">
      <w:pPr>
        <w:pStyle w:val="ListParagraph"/>
        <w:numPr>
          <w:ilvl w:val="0"/>
          <w:numId w:val="85"/>
        </w:numPr>
        <w:spacing w:before="120" w:after="120"/>
      </w:pPr>
      <w:r w:rsidRPr="00E342D3">
        <w:t>low self-esteem</w:t>
      </w:r>
    </w:p>
    <w:p w14:paraId="19348ACD" w14:textId="77777777" w:rsidR="0015756B" w:rsidRPr="00E342D3" w:rsidRDefault="0015756B" w:rsidP="00756F99">
      <w:pPr>
        <w:pStyle w:val="ListParagraph"/>
        <w:numPr>
          <w:ilvl w:val="0"/>
          <w:numId w:val="85"/>
        </w:numPr>
        <w:spacing w:before="120" w:after="120"/>
      </w:pPr>
      <w:r w:rsidRPr="00E342D3">
        <w:t>appears nervous around caregiver</w:t>
      </w:r>
    </w:p>
    <w:p w14:paraId="0FBDAAF3" w14:textId="77777777" w:rsidR="0015756B" w:rsidRPr="00E342D3" w:rsidRDefault="0015756B" w:rsidP="00756F99">
      <w:pPr>
        <w:pStyle w:val="ListParagraph"/>
        <w:numPr>
          <w:ilvl w:val="0"/>
          <w:numId w:val="85"/>
        </w:numPr>
        <w:spacing w:before="120" w:after="120"/>
      </w:pPr>
      <w:r w:rsidRPr="00E342D3">
        <w:t>confused</w:t>
      </w:r>
    </w:p>
    <w:p w14:paraId="7A53E2E6" w14:textId="77777777" w:rsidR="0015756B" w:rsidRPr="00E342D3" w:rsidRDefault="0015756B" w:rsidP="00756F99">
      <w:pPr>
        <w:pStyle w:val="ListParagraph"/>
        <w:numPr>
          <w:ilvl w:val="0"/>
          <w:numId w:val="85"/>
        </w:numPr>
        <w:spacing w:before="120" w:after="120"/>
      </w:pPr>
      <w:r w:rsidRPr="00E342D3">
        <w:t>suicidal</w:t>
      </w:r>
    </w:p>
    <w:p w14:paraId="7F347B5A" w14:textId="77777777" w:rsidR="0015756B" w:rsidRPr="00E342D3" w:rsidRDefault="0015756B" w:rsidP="00756F99">
      <w:pPr>
        <w:pStyle w:val="ListParagraph"/>
        <w:numPr>
          <w:ilvl w:val="0"/>
          <w:numId w:val="85"/>
        </w:numPr>
        <w:spacing w:before="120" w:after="120"/>
      </w:pPr>
      <w:r w:rsidRPr="00E342D3">
        <w:t>avoids eye contact with caregiver</w:t>
      </w:r>
    </w:p>
    <w:p w14:paraId="1B6D17D2" w14:textId="77777777" w:rsidR="0015756B" w:rsidRPr="00E342D3" w:rsidRDefault="0015756B" w:rsidP="00756F99">
      <w:pPr>
        <w:pStyle w:val="ListParagraph"/>
        <w:numPr>
          <w:ilvl w:val="0"/>
          <w:numId w:val="85"/>
        </w:numPr>
        <w:spacing w:before="120" w:after="120"/>
      </w:pPr>
      <w:r w:rsidRPr="00E342D3">
        <w:t>fear of abandonment</w:t>
      </w:r>
    </w:p>
    <w:p w14:paraId="43378AF6" w14:textId="77777777" w:rsidR="0015756B" w:rsidRPr="00E342D3" w:rsidRDefault="0015756B" w:rsidP="00756F99">
      <w:pPr>
        <w:pStyle w:val="ListParagraph"/>
        <w:numPr>
          <w:ilvl w:val="0"/>
          <w:numId w:val="85"/>
        </w:numPr>
        <w:spacing w:before="120" w:after="120"/>
      </w:pPr>
      <w:r w:rsidRPr="00E342D3">
        <w:t>lethargic/withdrawn</w:t>
      </w:r>
    </w:p>
    <w:p w14:paraId="1A8F3AA5" w14:textId="77777777" w:rsidR="0015756B" w:rsidRPr="00E342D3" w:rsidRDefault="0015756B" w:rsidP="00756F99">
      <w:pPr>
        <w:pStyle w:val="NormalWeb"/>
        <w:spacing w:before="120" w:after="120"/>
        <w:rPr>
          <w:rFonts w:ascii="Arial" w:hAnsi="Arial"/>
          <w:b/>
        </w:rPr>
      </w:pPr>
      <w:r w:rsidRPr="00E342D3">
        <w:rPr>
          <w:rFonts w:ascii="Arial" w:hAnsi="Arial"/>
          <w:b/>
        </w:rPr>
        <w:t>Indicators of Sexual Abuse</w:t>
      </w:r>
    </w:p>
    <w:p w14:paraId="03C988CA" w14:textId="77777777" w:rsidR="0015756B" w:rsidRPr="00E342D3" w:rsidRDefault="0015756B" w:rsidP="00756F99">
      <w:pPr>
        <w:pStyle w:val="ListParagraph"/>
        <w:numPr>
          <w:ilvl w:val="0"/>
          <w:numId w:val="85"/>
        </w:numPr>
        <w:spacing w:before="120" w:after="120"/>
      </w:pPr>
      <w:r w:rsidRPr="00E342D3">
        <w:t>unusual fear of person</w:t>
      </w:r>
    </w:p>
    <w:p w14:paraId="65914D60" w14:textId="77777777" w:rsidR="0015756B" w:rsidRPr="00E342D3" w:rsidRDefault="0015756B" w:rsidP="00756F99">
      <w:pPr>
        <w:pStyle w:val="ListParagraph"/>
        <w:numPr>
          <w:ilvl w:val="0"/>
          <w:numId w:val="85"/>
        </w:numPr>
        <w:spacing w:before="120" w:after="120"/>
      </w:pPr>
      <w:r w:rsidRPr="00E342D3">
        <w:t>stained, torn or bloody clothes</w:t>
      </w:r>
    </w:p>
    <w:p w14:paraId="12524B39" w14:textId="77777777" w:rsidR="0015756B" w:rsidRPr="00E342D3" w:rsidRDefault="0015756B" w:rsidP="00756F99">
      <w:pPr>
        <w:pStyle w:val="ListParagraph"/>
        <w:numPr>
          <w:ilvl w:val="0"/>
          <w:numId w:val="85"/>
        </w:numPr>
        <w:spacing w:before="120" w:after="120"/>
      </w:pPr>
      <w:r w:rsidRPr="00E342D3">
        <w:t>pain and bruising</w:t>
      </w:r>
    </w:p>
    <w:p w14:paraId="7A1C7A08" w14:textId="77777777" w:rsidR="0015756B" w:rsidRPr="00E342D3" w:rsidRDefault="0015756B" w:rsidP="00756F99">
      <w:pPr>
        <w:pStyle w:val="ListParagraph"/>
        <w:numPr>
          <w:ilvl w:val="0"/>
          <w:numId w:val="85"/>
        </w:numPr>
        <w:spacing w:before="120" w:after="120"/>
      </w:pPr>
      <w:r w:rsidRPr="00E342D3">
        <w:t>change in sexual behaviour</w:t>
      </w:r>
    </w:p>
    <w:p w14:paraId="31828B2E" w14:textId="77777777" w:rsidR="0015756B" w:rsidRPr="00E342D3" w:rsidRDefault="0015756B" w:rsidP="00756F99">
      <w:pPr>
        <w:pStyle w:val="ListParagraph"/>
        <w:numPr>
          <w:ilvl w:val="0"/>
          <w:numId w:val="85"/>
        </w:numPr>
        <w:spacing w:before="120" w:after="120"/>
      </w:pPr>
      <w:r w:rsidRPr="00E342D3">
        <w:t>pregnancy</w:t>
      </w:r>
    </w:p>
    <w:p w14:paraId="78222A5D" w14:textId="77777777" w:rsidR="0015756B" w:rsidRPr="00E342D3" w:rsidRDefault="0015756B" w:rsidP="00756F99">
      <w:pPr>
        <w:pStyle w:val="ListParagraph"/>
        <w:numPr>
          <w:ilvl w:val="0"/>
          <w:numId w:val="85"/>
        </w:numPr>
        <w:spacing w:before="120" w:after="120"/>
      </w:pPr>
      <w:r w:rsidRPr="00E342D3">
        <w:t>sexually transmitted diseases</w:t>
      </w:r>
    </w:p>
    <w:p w14:paraId="56F115B8" w14:textId="77777777" w:rsidR="0015756B" w:rsidRPr="00E342D3" w:rsidRDefault="0015756B" w:rsidP="00756F99">
      <w:pPr>
        <w:pStyle w:val="NormalWeb"/>
        <w:spacing w:before="120" w:after="120"/>
        <w:rPr>
          <w:rFonts w:ascii="Arial" w:hAnsi="Arial"/>
          <w:b/>
        </w:rPr>
      </w:pPr>
      <w:r w:rsidRPr="00E342D3">
        <w:rPr>
          <w:rFonts w:ascii="Arial" w:hAnsi="Arial"/>
          <w:b/>
        </w:rPr>
        <w:t>Indicators of Financial Abuse</w:t>
      </w:r>
    </w:p>
    <w:p w14:paraId="79DB232F" w14:textId="77777777" w:rsidR="0015756B" w:rsidRPr="00E342D3" w:rsidRDefault="0015756B" w:rsidP="00756F99">
      <w:pPr>
        <w:pStyle w:val="ListParagraph"/>
        <w:numPr>
          <w:ilvl w:val="0"/>
          <w:numId w:val="85"/>
        </w:numPr>
        <w:spacing w:before="120" w:after="120"/>
      </w:pPr>
      <w:r w:rsidRPr="00E342D3">
        <w:t>unexplained missing items</w:t>
      </w:r>
    </w:p>
    <w:p w14:paraId="66E1BF21" w14:textId="77777777" w:rsidR="0015756B" w:rsidRPr="00E342D3" w:rsidRDefault="0015756B" w:rsidP="00756F99">
      <w:pPr>
        <w:pStyle w:val="ListParagraph"/>
        <w:numPr>
          <w:ilvl w:val="0"/>
          <w:numId w:val="85"/>
        </w:numPr>
        <w:spacing w:before="120" w:after="120"/>
      </w:pPr>
      <w:r w:rsidRPr="00E342D3">
        <w:t>failure to pay bills</w:t>
      </w:r>
    </w:p>
    <w:p w14:paraId="7D6E34F8" w14:textId="77777777" w:rsidR="0015756B" w:rsidRPr="00E342D3" w:rsidRDefault="0015756B" w:rsidP="00756F99">
      <w:pPr>
        <w:pStyle w:val="ListParagraph"/>
        <w:numPr>
          <w:ilvl w:val="0"/>
          <w:numId w:val="85"/>
        </w:numPr>
        <w:spacing w:before="120" w:after="120"/>
      </w:pPr>
      <w:r w:rsidRPr="00E342D3">
        <w:t>inaccurate knowledge of finances</w:t>
      </w:r>
    </w:p>
    <w:p w14:paraId="07F30216" w14:textId="77777777" w:rsidR="0015756B" w:rsidRPr="00E342D3" w:rsidRDefault="0015756B" w:rsidP="00756F99">
      <w:pPr>
        <w:pStyle w:val="ListParagraph"/>
        <w:numPr>
          <w:ilvl w:val="0"/>
          <w:numId w:val="85"/>
        </w:numPr>
        <w:spacing w:before="120" w:after="120"/>
      </w:pPr>
      <w:r w:rsidRPr="00E342D3">
        <w:t>suddenly changing a will</w:t>
      </w:r>
    </w:p>
    <w:p w14:paraId="10A3C05D" w14:textId="77777777" w:rsidR="0015756B" w:rsidRPr="00E342D3" w:rsidRDefault="0015756B" w:rsidP="00756F99">
      <w:pPr>
        <w:pStyle w:val="ListParagraph"/>
        <w:numPr>
          <w:ilvl w:val="0"/>
          <w:numId w:val="85"/>
        </w:numPr>
        <w:spacing w:before="120" w:after="120"/>
      </w:pPr>
      <w:r w:rsidRPr="00E342D3">
        <w:t>going without affordable necessities</w:t>
      </w:r>
    </w:p>
    <w:p w14:paraId="7517765D" w14:textId="77777777" w:rsidR="0015756B" w:rsidRPr="00E342D3" w:rsidRDefault="0015756B" w:rsidP="00756F99">
      <w:pPr>
        <w:pStyle w:val="ListParagraph"/>
        <w:numPr>
          <w:ilvl w:val="0"/>
          <w:numId w:val="85"/>
        </w:numPr>
        <w:spacing w:before="120" w:after="120"/>
      </w:pPr>
      <w:r w:rsidRPr="00E342D3">
        <w:t>unusual withdrawals from bank account</w:t>
      </w:r>
    </w:p>
    <w:p w14:paraId="3F9A6DAC" w14:textId="77777777" w:rsidR="0015756B" w:rsidRPr="00E342D3" w:rsidRDefault="0015756B" w:rsidP="00756F99">
      <w:pPr>
        <w:pStyle w:val="NormalWeb"/>
        <w:spacing w:before="120" w:after="120"/>
        <w:rPr>
          <w:rFonts w:ascii="Arial" w:hAnsi="Arial"/>
          <w:b/>
        </w:rPr>
      </w:pPr>
      <w:r w:rsidRPr="00E342D3">
        <w:rPr>
          <w:rFonts w:ascii="Arial" w:hAnsi="Arial"/>
          <w:b/>
        </w:rPr>
        <w:t>Indicators of Neglect</w:t>
      </w:r>
    </w:p>
    <w:p w14:paraId="226E477D" w14:textId="77777777" w:rsidR="0015756B" w:rsidRPr="00E342D3" w:rsidRDefault="0015756B" w:rsidP="00756F99">
      <w:pPr>
        <w:pStyle w:val="ListParagraph"/>
        <w:numPr>
          <w:ilvl w:val="0"/>
          <w:numId w:val="85"/>
        </w:numPr>
        <w:spacing w:before="120" w:after="120"/>
      </w:pPr>
      <w:r w:rsidRPr="00E342D3">
        <w:t>malnourishment</w:t>
      </w:r>
    </w:p>
    <w:p w14:paraId="7BB93E61" w14:textId="77777777" w:rsidR="0015756B" w:rsidRPr="00E342D3" w:rsidRDefault="0015756B" w:rsidP="00756F99">
      <w:pPr>
        <w:pStyle w:val="ListParagraph"/>
        <w:numPr>
          <w:ilvl w:val="0"/>
          <w:numId w:val="85"/>
        </w:numPr>
        <w:spacing w:before="120" w:after="120"/>
      </w:pPr>
      <w:r w:rsidRPr="00E342D3">
        <w:t>wandering without supervision</w:t>
      </w:r>
    </w:p>
    <w:p w14:paraId="0C9B0361" w14:textId="77777777" w:rsidR="0015756B" w:rsidRPr="00E342D3" w:rsidRDefault="0015756B" w:rsidP="00756F99">
      <w:pPr>
        <w:pStyle w:val="ListParagraph"/>
        <w:numPr>
          <w:ilvl w:val="0"/>
          <w:numId w:val="85"/>
        </w:numPr>
        <w:spacing w:before="120" w:after="120"/>
      </w:pPr>
      <w:r w:rsidRPr="00E342D3">
        <w:t>lack of heat/electricity</w:t>
      </w:r>
    </w:p>
    <w:p w14:paraId="31DD68B2" w14:textId="77777777" w:rsidR="0015756B" w:rsidRPr="00E342D3" w:rsidRDefault="0015756B" w:rsidP="00756F99">
      <w:pPr>
        <w:pStyle w:val="ListParagraph"/>
        <w:numPr>
          <w:ilvl w:val="0"/>
          <w:numId w:val="85"/>
        </w:numPr>
        <w:spacing w:before="120" w:after="120"/>
      </w:pPr>
      <w:r w:rsidRPr="00E342D3">
        <w:t>unkempt appearance</w:t>
      </w:r>
    </w:p>
    <w:p w14:paraId="160640F2" w14:textId="77777777" w:rsidR="0015756B" w:rsidRPr="00E342D3" w:rsidRDefault="0015756B" w:rsidP="00756F99">
      <w:pPr>
        <w:pStyle w:val="ListParagraph"/>
        <w:numPr>
          <w:ilvl w:val="0"/>
          <w:numId w:val="85"/>
        </w:numPr>
        <w:spacing w:before="120" w:after="120"/>
      </w:pPr>
      <w:r w:rsidRPr="00E342D3">
        <w:t>missing dentures, glasses, hearing aids</w:t>
      </w:r>
    </w:p>
    <w:p w14:paraId="08F633F2" w14:textId="77777777" w:rsidR="0015756B" w:rsidRPr="00E342D3" w:rsidRDefault="0015756B" w:rsidP="00756F99">
      <w:pPr>
        <w:pStyle w:val="ListParagraph"/>
        <w:numPr>
          <w:ilvl w:val="0"/>
          <w:numId w:val="85"/>
        </w:numPr>
        <w:spacing w:before="120" w:after="120"/>
      </w:pPr>
      <w:r w:rsidRPr="00E342D3">
        <w:t>skin conditions or pressure sores</w:t>
      </w:r>
    </w:p>
    <w:p w14:paraId="68338EF2" w14:textId="77777777" w:rsidR="0015756B" w:rsidRPr="00E342D3" w:rsidRDefault="0015756B" w:rsidP="00756F99">
      <w:pPr>
        <w:pStyle w:val="ListParagraph"/>
        <w:numPr>
          <w:ilvl w:val="0"/>
          <w:numId w:val="85"/>
        </w:numPr>
        <w:spacing w:before="120" w:after="120"/>
      </w:pPr>
      <w:r w:rsidRPr="00E342D3">
        <w:t>untreated medical problems</w:t>
      </w:r>
    </w:p>
    <w:p w14:paraId="1CFFD76C" w14:textId="77777777" w:rsidR="0015756B" w:rsidRDefault="0015756B" w:rsidP="00756F99">
      <w:pPr>
        <w:pStyle w:val="ListParagraph"/>
        <w:numPr>
          <w:ilvl w:val="0"/>
          <w:numId w:val="85"/>
        </w:numPr>
        <w:spacing w:before="120" w:after="120"/>
      </w:pPr>
      <w:r w:rsidRPr="00E342D3">
        <w:t>alcohol or medication</w:t>
      </w:r>
    </w:p>
    <w:p w14:paraId="2B48009D" w14:textId="77777777" w:rsidR="00173B06" w:rsidRDefault="00173B06" w:rsidP="00756F99">
      <w:pPr>
        <w:spacing w:before="120" w:after="120"/>
      </w:pPr>
    </w:p>
    <w:p w14:paraId="7D1EB740" w14:textId="46AC4959" w:rsidR="0015756B" w:rsidRPr="00F13702" w:rsidRDefault="00BF5E1C" w:rsidP="001C77BD">
      <w:pPr>
        <w:pStyle w:val="Heading2"/>
      </w:pPr>
      <w:bookmarkStart w:id="142" w:name="_Toc440633544"/>
      <w:r w:rsidRPr="00F13702">
        <w:lastRenderedPageBreak/>
        <w:t>8.3 Protecting privacy and confidentiality</w:t>
      </w:r>
      <w:bookmarkEnd w:id="142"/>
      <w:r w:rsidRPr="00F13702">
        <w:t xml:space="preserve"> </w:t>
      </w:r>
    </w:p>
    <w:p w14:paraId="0589F89D" w14:textId="77777777" w:rsidR="001C77BD" w:rsidRDefault="001C77BD" w:rsidP="00BF5E1C">
      <w:pPr>
        <w:spacing w:before="0" w:after="0"/>
        <w:rPr>
          <w:b/>
        </w:rPr>
      </w:pPr>
    </w:p>
    <w:p w14:paraId="35F46C80" w14:textId="77777777" w:rsidR="00BF5E1C" w:rsidRDefault="00BF5E1C" w:rsidP="00BF5E1C">
      <w:pPr>
        <w:spacing w:before="0" w:after="0"/>
      </w:pPr>
      <w:r w:rsidRPr="00BF5E1C">
        <w:rPr>
          <w:b/>
        </w:rPr>
        <w:t>What factors do you think you should consider in accommodating this request?</w:t>
      </w:r>
      <w:r>
        <w:rPr>
          <w:b/>
        </w:rPr>
        <w:t xml:space="preserve"> </w:t>
      </w:r>
    </w:p>
    <w:p w14:paraId="18C8AF5A" w14:textId="77777777" w:rsidR="00BF5E1C" w:rsidRDefault="00BF5E1C" w:rsidP="00BF5E1C">
      <w:pPr>
        <w:spacing w:before="0" w:after="0"/>
      </w:pPr>
    </w:p>
    <w:p w14:paraId="574FBA83" w14:textId="7CF331C1" w:rsidR="00BF5E1C" w:rsidRPr="00C97937" w:rsidRDefault="00BF5E1C" w:rsidP="00CD18E3">
      <w:pPr>
        <w:pStyle w:val="ListParagraph"/>
        <w:numPr>
          <w:ilvl w:val="0"/>
          <w:numId w:val="100"/>
        </w:numPr>
        <w:spacing w:before="0" w:after="0"/>
        <w:rPr>
          <w:rFonts w:eastAsia="Times New Roman"/>
        </w:rPr>
      </w:pPr>
      <w:r w:rsidRPr="00C97937">
        <w:rPr>
          <w:rFonts w:eastAsia="Times New Roman"/>
        </w:rPr>
        <w:t>You should take care to collect only information that is necessary for the purposes of completing the form.</w:t>
      </w:r>
    </w:p>
    <w:p w14:paraId="28B3228F" w14:textId="77777777" w:rsidR="00BF5E1C" w:rsidRPr="000D78EC" w:rsidRDefault="00BF5E1C" w:rsidP="00CD18E3">
      <w:pPr>
        <w:numPr>
          <w:ilvl w:val="0"/>
          <w:numId w:val="87"/>
        </w:numPr>
        <w:spacing w:before="0" w:after="0"/>
        <w:rPr>
          <w:rFonts w:eastAsia="Times New Roman"/>
        </w:rPr>
      </w:pPr>
      <w:r w:rsidRPr="000D78EC">
        <w:rPr>
          <w:rFonts w:eastAsia="Times New Roman"/>
        </w:rPr>
        <w:t>You should give consideration to the means by which this information is collected. For example, are you in a public area where other people can hear what Juan is saying to you? Could you move to a more private area? Could you offer to assist Juan to complete the form over the phone?</w:t>
      </w:r>
    </w:p>
    <w:p w14:paraId="7B41A229" w14:textId="77777777" w:rsidR="00BF5E1C" w:rsidRDefault="00BF5E1C" w:rsidP="00CD18E3">
      <w:pPr>
        <w:pStyle w:val="ListParagraph"/>
        <w:numPr>
          <w:ilvl w:val="0"/>
          <w:numId w:val="87"/>
        </w:numPr>
        <w:spacing w:before="0" w:after="0"/>
        <w:rPr>
          <w:rFonts w:eastAsia="Times New Roman"/>
        </w:rPr>
      </w:pPr>
      <w:r w:rsidRPr="00C97937">
        <w:rPr>
          <w:rFonts w:eastAsia="Times New Roman"/>
        </w:rPr>
        <w:t xml:space="preserve">Respecting the privacy and confidentiality of service users is an integral part of service delivery. It is not just an ethical consideration, but also a legal one. </w:t>
      </w:r>
    </w:p>
    <w:p w14:paraId="543DFC1B" w14:textId="77777777" w:rsidR="008F3F84" w:rsidRDefault="008F3F84" w:rsidP="008F3F84">
      <w:pPr>
        <w:spacing w:before="0" w:after="0"/>
        <w:rPr>
          <w:rFonts w:eastAsia="Times New Roman"/>
        </w:rPr>
      </w:pPr>
    </w:p>
    <w:p w14:paraId="27AF1948" w14:textId="2AB1B629" w:rsidR="008F3F84" w:rsidRDefault="008F3F84" w:rsidP="008F3F84">
      <w:pPr>
        <w:spacing w:before="0" w:after="0"/>
        <w:rPr>
          <w:rFonts w:eastAsia="Times New Roman"/>
          <w:b/>
        </w:rPr>
      </w:pPr>
      <w:r w:rsidRPr="000D78EC">
        <w:rPr>
          <w:rFonts w:eastAsia="Times New Roman"/>
          <w:b/>
        </w:rPr>
        <w:t>What do you think the term ‘personal information’ refers to? What are some of the details that you might need to keep private?</w:t>
      </w:r>
      <w:r>
        <w:rPr>
          <w:rFonts w:eastAsia="Times New Roman"/>
          <w:b/>
        </w:rPr>
        <w:t xml:space="preserve"> </w:t>
      </w:r>
    </w:p>
    <w:p w14:paraId="7EA60A86" w14:textId="77777777" w:rsidR="00CD1CA9" w:rsidRPr="008F3F84" w:rsidRDefault="00CD1CA9" w:rsidP="008F3F84">
      <w:pPr>
        <w:spacing w:before="0" w:after="0"/>
        <w:rPr>
          <w:rFonts w:eastAsia="Times New Roman"/>
        </w:rPr>
      </w:pPr>
    </w:p>
    <w:p w14:paraId="0369ABF6" w14:textId="5BA674CF" w:rsidR="008F3F84" w:rsidRPr="000D78EC" w:rsidRDefault="008F3F84" w:rsidP="008F3F84">
      <w:pPr>
        <w:spacing w:before="0" w:after="0"/>
        <w:rPr>
          <w:rFonts w:eastAsia="Times New Roman"/>
        </w:rPr>
      </w:pPr>
      <w:r w:rsidRPr="000D78EC">
        <w:rPr>
          <w:rFonts w:eastAsia="Times New Roman"/>
        </w:rPr>
        <w:t xml:space="preserve">The </w:t>
      </w:r>
      <w:r w:rsidRPr="000D78EC">
        <w:rPr>
          <w:rFonts w:eastAsia="Times New Roman"/>
          <w:i/>
        </w:rPr>
        <w:t>Privacy Act 1988</w:t>
      </w:r>
      <w:r w:rsidRPr="000D78EC">
        <w:rPr>
          <w:rFonts w:eastAsia="Times New Roman"/>
        </w:rPr>
        <w:t xml:space="preserve"> defines personal information as:</w:t>
      </w:r>
    </w:p>
    <w:p w14:paraId="07F6B6D1" w14:textId="77777777" w:rsidR="008F3F84" w:rsidRPr="000D78EC" w:rsidRDefault="008F3F84" w:rsidP="008F3F84">
      <w:pPr>
        <w:spacing w:before="0" w:after="0"/>
        <w:rPr>
          <w:rFonts w:eastAsia="Times New Roman"/>
        </w:rPr>
      </w:pPr>
    </w:p>
    <w:p w14:paraId="1ED0171E" w14:textId="77777777" w:rsidR="008F3F84" w:rsidRPr="000D78EC" w:rsidRDefault="008F3F84" w:rsidP="008F3F84">
      <w:pPr>
        <w:spacing w:before="0" w:after="0"/>
        <w:ind w:left="720"/>
        <w:rPr>
          <w:rFonts w:eastAsia="Times New Roman"/>
        </w:rPr>
      </w:pPr>
      <w:r w:rsidRPr="000D78EC">
        <w:rPr>
          <w:rFonts w:eastAsia="Times New Roman"/>
        </w:rPr>
        <w:t>…information or an opinion, whether true or not, and whether recorded in a material form or not, about an identified individual, or an individual who is reasonably identifiable.</w:t>
      </w:r>
      <w:r w:rsidRPr="000D78EC">
        <w:rPr>
          <w:rFonts w:eastAsia="Times New Roman"/>
          <w:sz w:val="20"/>
          <w:vertAlign w:val="superscript"/>
        </w:rPr>
        <w:endnoteReference w:id="167"/>
      </w:r>
    </w:p>
    <w:p w14:paraId="30138D4D" w14:textId="77777777" w:rsidR="008F3F84" w:rsidRPr="000D78EC" w:rsidRDefault="008F3F84" w:rsidP="008F3F84">
      <w:pPr>
        <w:spacing w:before="0" w:after="0"/>
        <w:rPr>
          <w:rFonts w:eastAsia="Times New Roman"/>
        </w:rPr>
      </w:pPr>
    </w:p>
    <w:p w14:paraId="79208DAC" w14:textId="77777777" w:rsidR="008F3F84" w:rsidRPr="000D78EC" w:rsidRDefault="008F3F84" w:rsidP="008F3F84">
      <w:pPr>
        <w:spacing w:before="0" w:after="0"/>
        <w:rPr>
          <w:rFonts w:eastAsia="Times New Roman"/>
        </w:rPr>
      </w:pPr>
      <w:r w:rsidRPr="000D78EC">
        <w:rPr>
          <w:rFonts w:eastAsia="Times New Roman"/>
        </w:rPr>
        <w:t>The main examples of personal information are:</w:t>
      </w:r>
    </w:p>
    <w:p w14:paraId="70E8035B" w14:textId="77777777" w:rsidR="008F3F84" w:rsidRPr="000D78EC" w:rsidRDefault="008F3F84" w:rsidP="00CD18E3">
      <w:pPr>
        <w:numPr>
          <w:ilvl w:val="0"/>
          <w:numId w:val="88"/>
        </w:numPr>
        <w:spacing w:before="0" w:after="0"/>
        <w:rPr>
          <w:rFonts w:eastAsia="Times New Roman"/>
        </w:rPr>
      </w:pPr>
      <w:r w:rsidRPr="000D78EC">
        <w:rPr>
          <w:rFonts w:eastAsia="Times New Roman"/>
        </w:rPr>
        <w:t>name</w:t>
      </w:r>
    </w:p>
    <w:p w14:paraId="0FD5AE47" w14:textId="77777777" w:rsidR="008F3F84" w:rsidRPr="000D78EC" w:rsidRDefault="008F3F84" w:rsidP="00CD18E3">
      <w:pPr>
        <w:numPr>
          <w:ilvl w:val="0"/>
          <w:numId w:val="88"/>
        </w:numPr>
        <w:spacing w:before="0" w:after="0"/>
        <w:rPr>
          <w:rFonts w:eastAsia="Times New Roman"/>
        </w:rPr>
      </w:pPr>
      <w:r w:rsidRPr="000D78EC">
        <w:rPr>
          <w:rFonts w:eastAsia="Times New Roman"/>
        </w:rPr>
        <w:t>signature</w:t>
      </w:r>
    </w:p>
    <w:p w14:paraId="138B82C8" w14:textId="77777777" w:rsidR="008F3F84" w:rsidRPr="000D78EC" w:rsidRDefault="008F3F84" w:rsidP="00CD18E3">
      <w:pPr>
        <w:numPr>
          <w:ilvl w:val="0"/>
          <w:numId w:val="88"/>
        </w:numPr>
        <w:spacing w:before="0" w:after="0"/>
        <w:rPr>
          <w:rFonts w:eastAsia="Times New Roman"/>
        </w:rPr>
      </w:pPr>
      <w:r w:rsidRPr="000D78EC">
        <w:rPr>
          <w:rFonts w:eastAsia="Times New Roman"/>
        </w:rPr>
        <w:t>address</w:t>
      </w:r>
    </w:p>
    <w:p w14:paraId="6A24F3D7" w14:textId="77777777" w:rsidR="008F3F84" w:rsidRPr="000D78EC" w:rsidRDefault="008F3F84" w:rsidP="00CD18E3">
      <w:pPr>
        <w:numPr>
          <w:ilvl w:val="0"/>
          <w:numId w:val="88"/>
        </w:numPr>
        <w:spacing w:before="0" w:after="0"/>
        <w:rPr>
          <w:rFonts w:eastAsia="Times New Roman"/>
        </w:rPr>
      </w:pPr>
      <w:r w:rsidRPr="000D78EC">
        <w:rPr>
          <w:rFonts w:eastAsia="Times New Roman"/>
        </w:rPr>
        <w:t>telephone number</w:t>
      </w:r>
    </w:p>
    <w:p w14:paraId="26AB805C" w14:textId="77777777" w:rsidR="008F3F84" w:rsidRPr="000D78EC" w:rsidRDefault="008F3F84" w:rsidP="00CD18E3">
      <w:pPr>
        <w:numPr>
          <w:ilvl w:val="0"/>
          <w:numId w:val="88"/>
        </w:numPr>
        <w:spacing w:before="0" w:after="0"/>
        <w:rPr>
          <w:rFonts w:eastAsia="Times New Roman"/>
        </w:rPr>
      </w:pPr>
      <w:r w:rsidRPr="000D78EC">
        <w:rPr>
          <w:rFonts w:eastAsia="Times New Roman"/>
        </w:rPr>
        <w:t>date of birth</w:t>
      </w:r>
    </w:p>
    <w:p w14:paraId="1C680990" w14:textId="77777777" w:rsidR="008F3F84" w:rsidRPr="000D78EC" w:rsidRDefault="008F3F84" w:rsidP="00CD18E3">
      <w:pPr>
        <w:numPr>
          <w:ilvl w:val="0"/>
          <w:numId w:val="88"/>
        </w:numPr>
        <w:spacing w:before="0" w:after="0"/>
        <w:rPr>
          <w:rFonts w:eastAsia="Times New Roman"/>
        </w:rPr>
      </w:pPr>
      <w:r w:rsidRPr="000D78EC">
        <w:rPr>
          <w:rFonts w:eastAsia="Times New Roman"/>
        </w:rPr>
        <w:t>medical records</w:t>
      </w:r>
    </w:p>
    <w:p w14:paraId="5E439F5E" w14:textId="77777777" w:rsidR="008F3F84" w:rsidRPr="000D78EC" w:rsidRDefault="008F3F84" w:rsidP="00CD18E3">
      <w:pPr>
        <w:numPr>
          <w:ilvl w:val="0"/>
          <w:numId w:val="88"/>
        </w:numPr>
        <w:spacing w:before="0" w:after="0"/>
        <w:rPr>
          <w:rFonts w:eastAsia="Times New Roman"/>
        </w:rPr>
      </w:pPr>
      <w:r w:rsidRPr="000D78EC">
        <w:rPr>
          <w:rFonts w:eastAsia="Times New Roman"/>
        </w:rPr>
        <w:t>bank account details</w:t>
      </w:r>
    </w:p>
    <w:p w14:paraId="6345D2FB" w14:textId="77777777" w:rsidR="008F3F84" w:rsidRPr="000D78EC" w:rsidRDefault="008F3F84" w:rsidP="00CD18E3">
      <w:pPr>
        <w:numPr>
          <w:ilvl w:val="0"/>
          <w:numId w:val="88"/>
        </w:numPr>
        <w:spacing w:before="0" w:after="0"/>
        <w:rPr>
          <w:rFonts w:eastAsia="Times New Roman"/>
        </w:rPr>
      </w:pPr>
      <w:r w:rsidRPr="000D78EC">
        <w:rPr>
          <w:rFonts w:eastAsia="Times New Roman"/>
        </w:rPr>
        <w:t>commentary or opinion about a person.</w:t>
      </w:r>
      <w:r w:rsidRPr="000D78EC">
        <w:rPr>
          <w:rFonts w:eastAsia="Times New Roman"/>
          <w:sz w:val="20"/>
          <w:vertAlign w:val="superscript"/>
        </w:rPr>
        <w:endnoteReference w:id="168"/>
      </w:r>
    </w:p>
    <w:p w14:paraId="68FD67D4" w14:textId="77777777" w:rsidR="008F3F84" w:rsidRPr="008F3F84" w:rsidRDefault="008F3F84" w:rsidP="008F3F84">
      <w:pPr>
        <w:spacing w:before="0" w:after="0"/>
        <w:rPr>
          <w:rFonts w:eastAsia="Times New Roman"/>
        </w:rPr>
      </w:pPr>
    </w:p>
    <w:p w14:paraId="4F81083A" w14:textId="04640B18" w:rsidR="00CD1CA9" w:rsidRPr="00CD1CA9" w:rsidRDefault="00CD1CA9" w:rsidP="00CD1CA9">
      <w:pPr>
        <w:pStyle w:val="ListBullet"/>
        <w:numPr>
          <w:ilvl w:val="0"/>
          <w:numId w:val="0"/>
        </w:numPr>
        <w:tabs>
          <w:tab w:val="left" w:pos="720"/>
        </w:tabs>
        <w:rPr>
          <w:b/>
        </w:rPr>
      </w:pPr>
      <w:r w:rsidRPr="00CD1CA9">
        <w:rPr>
          <w:b/>
        </w:rPr>
        <w:t xml:space="preserve">What do you think is meant by the term, ‘informed consent’? </w:t>
      </w:r>
    </w:p>
    <w:p w14:paraId="4D17B669" w14:textId="5AE35E36" w:rsidR="00CD1CA9" w:rsidRDefault="00CD1CA9" w:rsidP="001C77BD">
      <w:pPr>
        <w:pStyle w:val="ListBullet"/>
        <w:numPr>
          <w:ilvl w:val="0"/>
          <w:numId w:val="0"/>
        </w:numPr>
        <w:tabs>
          <w:tab w:val="left" w:pos="720"/>
        </w:tabs>
      </w:pPr>
      <w:r w:rsidRPr="00E342D3">
        <w:rPr>
          <w:b/>
        </w:rPr>
        <w:t>Definition:</w:t>
      </w:r>
      <w:r w:rsidR="001C77BD">
        <w:rPr>
          <w:b/>
        </w:rPr>
        <w:t xml:space="preserve"> </w:t>
      </w:r>
      <w:r>
        <w:t>‘</w:t>
      </w:r>
      <w:r w:rsidRPr="00E342D3">
        <w:t>The act of agreeing to or giving permission for certain actions affecting one or more aspects of one’s life (</w:t>
      </w:r>
      <w:r w:rsidR="008C663B" w:rsidRPr="00E342D3">
        <w:t>e.g.</w:t>
      </w:r>
      <w:r w:rsidRPr="00E342D3">
        <w:t xml:space="preserve"> legal, financial, health, lifestyle and social). To be informed a person must be given information about the proposed activity relative to the individual situation; including potential for an adverse outcome, other options and the possible results of alternative action or no action. To be effective, the person should be able to communicate an understanding of the proposed activity. Consent can be refused or withdrawn at any time.</w:t>
      </w:r>
      <w:r>
        <w:t>’</w:t>
      </w:r>
      <w:r w:rsidRPr="00E342D3">
        <w:rPr>
          <w:rStyle w:val="EndnoteReference"/>
          <w:sz w:val="24"/>
        </w:rPr>
        <w:endnoteReference w:id="169"/>
      </w:r>
    </w:p>
    <w:p w14:paraId="4E30C9D8" w14:textId="77777777" w:rsidR="00657E1B" w:rsidRPr="00E342D3" w:rsidRDefault="00657E1B" w:rsidP="00657E1B">
      <w:pPr>
        <w:spacing w:after="0"/>
        <w:rPr>
          <w:b/>
        </w:rPr>
      </w:pPr>
      <w:r>
        <w:rPr>
          <w:b/>
        </w:rPr>
        <w:t>Discussion scenario:</w:t>
      </w:r>
    </w:p>
    <w:p w14:paraId="40BC3810" w14:textId="5FA223BE" w:rsidR="00657E1B" w:rsidRDefault="00657E1B" w:rsidP="00657E1B">
      <w:pPr>
        <w:spacing w:after="0"/>
      </w:pPr>
      <w:r w:rsidRPr="00E342D3">
        <w:t xml:space="preserve">You’ve asked people to RSVP for your event. Sandra has contacted you to let you know that she will be attending, </w:t>
      </w:r>
      <w:r w:rsidR="00B7418E">
        <w:t>and</w:t>
      </w:r>
      <w:r w:rsidR="00B7418E" w:rsidRPr="00E342D3">
        <w:t xml:space="preserve"> </w:t>
      </w:r>
      <w:r w:rsidRPr="00E342D3">
        <w:t xml:space="preserve">that she uses a wheelchair and has specific access requirements. You ask your colleague to visit the venue to double-check that </w:t>
      </w:r>
      <w:r w:rsidRPr="00E342D3">
        <w:lastRenderedPageBreak/>
        <w:t xml:space="preserve">it is fully accessible. Upon fulfilling this request, your colleague speaks to the </w:t>
      </w:r>
      <w:r>
        <w:t>e</w:t>
      </w:r>
      <w:r w:rsidRPr="00E342D3">
        <w:t xml:space="preserve">vent </w:t>
      </w:r>
      <w:r>
        <w:t>m</w:t>
      </w:r>
      <w:r w:rsidRPr="00E342D3">
        <w:t xml:space="preserve">anager at the venue and indicates there will be a wheelchair-user attending, stating Sandra’s first and last name. </w:t>
      </w:r>
    </w:p>
    <w:p w14:paraId="0FBF9A6D" w14:textId="77626FC3" w:rsidR="00657E1B" w:rsidRPr="00E342D3" w:rsidRDefault="00657E1B" w:rsidP="00657E1B">
      <w:pPr>
        <w:rPr>
          <w:b/>
        </w:rPr>
      </w:pPr>
      <w:r w:rsidRPr="00CD3E95">
        <w:rPr>
          <w:b/>
        </w:rPr>
        <w:t>What potential issues or problems arise from this?</w:t>
      </w:r>
      <w:r>
        <w:rPr>
          <w:b/>
        </w:rPr>
        <w:t xml:space="preserve"> </w:t>
      </w:r>
    </w:p>
    <w:p w14:paraId="75450C7E" w14:textId="77777777" w:rsidR="00811F4E" w:rsidRPr="00E342D3" w:rsidRDefault="00811F4E" w:rsidP="00CD18E3">
      <w:pPr>
        <w:pStyle w:val="ListBullet"/>
        <w:numPr>
          <w:ilvl w:val="0"/>
          <w:numId w:val="90"/>
        </w:numPr>
        <w:spacing w:before="120" w:after="120"/>
        <w:ind w:left="714" w:hanging="357"/>
        <w:contextualSpacing/>
      </w:pPr>
      <w:r w:rsidRPr="00E342D3">
        <w:t xml:space="preserve">Sandra’s identity was revealed to the </w:t>
      </w:r>
      <w:r>
        <w:t>e</w:t>
      </w:r>
      <w:r w:rsidRPr="00E342D3">
        <w:t xml:space="preserve">vent </w:t>
      </w:r>
      <w:r>
        <w:t>m</w:t>
      </w:r>
      <w:r w:rsidRPr="00E342D3">
        <w:t>anager, although the same information had not been provided about other participants.</w:t>
      </w:r>
    </w:p>
    <w:p w14:paraId="74FD22A0" w14:textId="77777777" w:rsidR="00811F4E" w:rsidRPr="00E342D3" w:rsidRDefault="00811F4E" w:rsidP="00CD18E3">
      <w:pPr>
        <w:pStyle w:val="ListBullet"/>
        <w:numPr>
          <w:ilvl w:val="0"/>
          <w:numId w:val="90"/>
        </w:numPr>
        <w:spacing w:before="120" w:after="120"/>
        <w:ind w:left="714" w:hanging="357"/>
        <w:contextualSpacing/>
      </w:pPr>
      <w:r w:rsidRPr="00E342D3">
        <w:t xml:space="preserve">Checking that the venue was wheelchair accessible did not require the </w:t>
      </w:r>
      <w:r>
        <w:t>e</w:t>
      </w:r>
      <w:r w:rsidRPr="00E342D3">
        <w:t xml:space="preserve">vent </w:t>
      </w:r>
      <w:r>
        <w:t>m</w:t>
      </w:r>
      <w:r w:rsidRPr="00E342D3">
        <w:t>anager to know Sandra’s first and last name.</w:t>
      </w:r>
    </w:p>
    <w:p w14:paraId="4F83F81C" w14:textId="5147DB75" w:rsidR="00AB0FC1" w:rsidRDefault="00811F4E" w:rsidP="001C77BD">
      <w:pPr>
        <w:pStyle w:val="ListBullet"/>
        <w:numPr>
          <w:ilvl w:val="0"/>
          <w:numId w:val="90"/>
        </w:numPr>
        <w:spacing w:before="120" w:after="120"/>
        <w:ind w:left="714" w:hanging="357"/>
        <w:contextualSpacing/>
      </w:pPr>
      <w:r w:rsidRPr="00E342D3">
        <w:t xml:space="preserve">You do not have Sandra’s expressed permission to share her details with the </w:t>
      </w:r>
      <w:r>
        <w:t>e</w:t>
      </w:r>
      <w:r w:rsidRPr="00E342D3">
        <w:t xml:space="preserve">vent </w:t>
      </w:r>
      <w:r>
        <w:t>m</w:t>
      </w:r>
      <w:r w:rsidRPr="00E342D3">
        <w:t>anager.</w:t>
      </w:r>
    </w:p>
    <w:p w14:paraId="5EE1600F" w14:textId="32D31E63" w:rsidR="00AB0FC1" w:rsidRPr="00F13702" w:rsidRDefault="00AB0FC1" w:rsidP="001C77BD">
      <w:pPr>
        <w:pStyle w:val="Heading2"/>
      </w:pPr>
      <w:bookmarkStart w:id="143" w:name="_Toc440633545"/>
      <w:r w:rsidRPr="00F13702">
        <w:t>8.4 Managing conflicts of interest</w:t>
      </w:r>
      <w:bookmarkEnd w:id="143"/>
      <w:r w:rsidRPr="00F13702">
        <w:t xml:space="preserve"> </w:t>
      </w:r>
    </w:p>
    <w:p w14:paraId="37AF6AEA" w14:textId="77777777" w:rsidR="00AB0FC1" w:rsidRPr="00E342D3" w:rsidRDefault="00AB0FC1" w:rsidP="00AB0FC1">
      <w:pPr>
        <w:rPr>
          <w:b/>
          <w:szCs w:val="18"/>
        </w:rPr>
      </w:pPr>
      <w:r w:rsidRPr="00DD5B51">
        <w:rPr>
          <w:b/>
          <w:szCs w:val="18"/>
        </w:rPr>
        <w:t>What is meant by the term ‘conflict of interest’?</w:t>
      </w:r>
      <w:r w:rsidRPr="00E342D3">
        <w:rPr>
          <w:b/>
          <w:szCs w:val="18"/>
        </w:rPr>
        <w:t xml:space="preserve"> Points to inform discussion:</w:t>
      </w:r>
    </w:p>
    <w:p w14:paraId="5FA55A0A" w14:textId="77777777" w:rsidR="00AB0FC1" w:rsidRDefault="00AB0FC1" w:rsidP="00CD18E3">
      <w:pPr>
        <w:pStyle w:val="ListBullet"/>
        <w:numPr>
          <w:ilvl w:val="0"/>
          <w:numId w:val="92"/>
        </w:numPr>
        <w:spacing w:before="0" w:after="0"/>
      </w:pPr>
      <w:r w:rsidRPr="00E342D3">
        <w:t>A conflict of interest is any factor that may prevent you from being objective and impartial in your work.</w:t>
      </w:r>
    </w:p>
    <w:p w14:paraId="657C12F6" w14:textId="77777777" w:rsidR="00AB0FC1" w:rsidRPr="00E342D3" w:rsidRDefault="00AB0FC1" w:rsidP="00AB0FC1">
      <w:pPr>
        <w:pStyle w:val="ListBullet"/>
        <w:numPr>
          <w:ilvl w:val="0"/>
          <w:numId w:val="0"/>
        </w:numPr>
        <w:spacing w:before="0" w:after="0"/>
        <w:ind w:left="720"/>
      </w:pPr>
    </w:p>
    <w:p w14:paraId="63F065B2" w14:textId="77777777" w:rsidR="00AB0FC1" w:rsidRDefault="00AB0FC1" w:rsidP="00CD18E3">
      <w:pPr>
        <w:pStyle w:val="ListBullet"/>
        <w:numPr>
          <w:ilvl w:val="0"/>
          <w:numId w:val="92"/>
        </w:numPr>
        <w:spacing w:before="0" w:after="0"/>
      </w:pPr>
      <w:r w:rsidRPr="00E342D3">
        <w:t>A conflict of interest may arise because of your personal beliefs or values, because of your relationship with a service user or colleague, or because you stand to gain from approaching your work in a certain way.</w:t>
      </w:r>
    </w:p>
    <w:p w14:paraId="684199A0" w14:textId="77777777" w:rsidR="00AB0FC1" w:rsidRPr="00E342D3" w:rsidRDefault="00AB0FC1" w:rsidP="00AB0FC1">
      <w:pPr>
        <w:pStyle w:val="ListBullet"/>
        <w:numPr>
          <w:ilvl w:val="0"/>
          <w:numId w:val="0"/>
        </w:numPr>
        <w:spacing w:before="120" w:after="120"/>
        <w:ind w:left="360" w:hanging="360"/>
        <w:contextualSpacing/>
      </w:pPr>
    </w:p>
    <w:p w14:paraId="6D8BA9F8" w14:textId="394FD387" w:rsidR="00AB0FC1" w:rsidRDefault="00AB0FC1" w:rsidP="00AB0FC1">
      <w:pPr>
        <w:pStyle w:val="ListBullet"/>
        <w:numPr>
          <w:ilvl w:val="0"/>
          <w:numId w:val="0"/>
        </w:numPr>
        <w:spacing w:after="0"/>
      </w:pPr>
      <w:r w:rsidRPr="00E342D3">
        <w:t xml:space="preserve">Remember </w:t>
      </w:r>
      <w:r w:rsidRPr="00A615B0">
        <w:t>Pedro (</w:t>
      </w:r>
      <w:r w:rsidRPr="00023AAC">
        <w:t xml:space="preserve">see page </w:t>
      </w:r>
      <w:r w:rsidR="00A615B0" w:rsidRPr="00A615B0">
        <w:t>13</w:t>
      </w:r>
      <w:r w:rsidR="006259AD">
        <w:t>0</w:t>
      </w:r>
      <w:r w:rsidRPr="00A615B0">
        <w:t>),</w:t>
      </w:r>
      <w:r w:rsidRPr="00E342D3">
        <w:t xml:space="preserve"> the 19 year old man with Cerebral Palsy</w:t>
      </w:r>
      <w:r w:rsidR="00A615B0">
        <w:t>,</w:t>
      </w:r>
      <w:r w:rsidRPr="00E342D3">
        <w:t xml:space="preserve"> who stated that one of his goals was to attend a peer support group for young people who are same-sex attracted? </w:t>
      </w:r>
    </w:p>
    <w:p w14:paraId="22047C57" w14:textId="5500522C" w:rsidR="00AB0FC1" w:rsidRPr="00E342D3" w:rsidRDefault="00AB0FC1" w:rsidP="00AB0FC1">
      <w:pPr>
        <w:pStyle w:val="ListBullet"/>
        <w:numPr>
          <w:ilvl w:val="0"/>
          <w:numId w:val="0"/>
        </w:numPr>
        <w:rPr>
          <w:b/>
        </w:rPr>
      </w:pPr>
      <w:r w:rsidRPr="00E726ED">
        <w:rPr>
          <w:b/>
        </w:rPr>
        <w:t>What would happen if Pedro’s support planner was homophobic, or for religious reasons did not support Pedro attending the peer support group?</w:t>
      </w:r>
    </w:p>
    <w:p w14:paraId="2122E927" w14:textId="05D12ECF" w:rsidR="00AB0FC1" w:rsidRDefault="00AB0FC1" w:rsidP="00CD18E3">
      <w:pPr>
        <w:pStyle w:val="ListBullet"/>
        <w:numPr>
          <w:ilvl w:val="0"/>
          <w:numId w:val="93"/>
        </w:numPr>
        <w:spacing w:before="0" w:after="0"/>
      </w:pPr>
      <w:r w:rsidRPr="00E342D3">
        <w:t>Pedro must be in control over the services he receives. It is important that he set his own goals and aspirations.</w:t>
      </w:r>
    </w:p>
    <w:p w14:paraId="535744F3" w14:textId="77777777" w:rsidR="00AB0FC1" w:rsidRPr="00E342D3" w:rsidRDefault="00AB0FC1" w:rsidP="00AB0FC1">
      <w:pPr>
        <w:pStyle w:val="ListBullet"/>
        <w:numPr>
          <w:ilvl w:val="0"/>
          <w:numId w:val="0"/>
        </w:numPr>
        <w:spacing w:before="0" w:after="0"/>
        <w:ind w:left="720"/>
      </w:pPr>
    </w:p>
    <w:p w14:paraId="55FCF891" w14:textId="77777777" w:rsidR="00AB0FC1" w:rsidRDefault="00AB0FC1" w:rsidP="00CD18E3">
      <w:pPr>
        <w:pStyle w:val="ListBullet"/>
        <w:numPr>
          <w:ilvl w:val="0"/>
          <w:numId w:val="93"/>
        </w:numPr>
        <w:spacing w:before="0" w:after="0"/>
      </w:pPr>
      <w:r w:rsidRPr="00E342D3">
        <w:t>It is essential that any conflicting beliefs that the support planner might hold do not compromise Pedro’s right to attend the support group.</w:t>
      </w:r>
    </w:p>
    <w:p w14:paraId="64D8A7CB" w14:textId="77777777" w:rsidR="00AB0FC1" w:rsidRPr="00E342D3" w:rsidRDefault="00AB0FC1" w:rsidP="00AB0FC1">
      <w:pPr>
        <w:pStyle w:val="ListBullet"/>
        <w:numPr>
          <w:ilvl w:val="0"/>
          <w:numId w:val="0"/>
        </w:numPr>
        <w:spacing w:before="0" w:after="0"/>
      </w:pPr>
    </w:p>
    <w:p w14:paraId="66A9FDC5" w14:textId="77777777" w:rsidR="00AB0FC1" w:rsidRDefault="00AB0FC1" w:rsidP="00CD18E3">
      <w:pPr>
        <w:pStyle w:val="ListBullet"/>
        <w:numPr>
          <w:ilvl w:val="0"/>
          <w:numId w:val="93"/>
        </w:numPr>
        <w:spacing w:before="0" w:after="0"/>
      </w:pPr>
      <w:r w:rsidRPr="00E342D3">
        <w:t>If the planner does not feel that they are able to approach this situation objectively because of a personal belief or view, they have an ethical responsibility to report this conflict to their supervisor so that the supervisor can manage the situation accordingly.</w:t>
      </w:r>
    </w:p>
    <w:p w14:paraId="22796568" w14:textId="77777777" w:rsidR="00AB0FC1" w:rsidRPr="00E342D3" w:rsidRDefault="00AB0FC1" w:rsidP="00AB0FC1">
      <w:pPr>
        <w:pStyle w:val="ListBullet"/>
        <w:numPr>
          <w:ilvl w:val="0"/>
          <w:numId w:val="0"/>
        </w:numPr>
        <w:spacing w:before="0" w:after="0"/>
      </w:pPr>
    </w:p>
    <w:p w14:paraId="45A7B659" w14:textId="6F251542" w:rsidR="00113881" w:rsidRDefault="00AB0FC1" w:rsidP="001C77BD">
      <w:pPr>
        <w:pStyle w:val="ListBullet"/>
        <w:numPr>
          <w:ilvl w:val="0"/>
          <w:numId w:val="93"/>
        </w:numPr>
        <w:spacing w:before="0" w:after="0"/>
      </w:pPr>
      <w:r w:rsidRPr="00E342D3">
        <w:t>There is no shame in reporting a conflict of interest. You need to know what situations might challenge you and when it is in the service user’s best interests for them to work with another individual instead.</w:t>
      </w:r>
    </w:p>
    <w:p w14:paraId="086A349F" w14:textId="30F86E2E" w:rsidR="00113881" w:rsidRPr="00F13702" w:rsidRDefault="00113881" w:rsidP="001C77BD">
      <w:pPr>
        <w:pStyle w:val="Heading2"/>
      </w:pPr>
      <w:bookmarkStart w:id="144" w:name="_Toc440633546"/>
      <w:r w:rsidRPr="00F13702">
        <w:lastRenderedPageBreak/>
        <w:t>Unit summary and close</w:t>
      </w:r>
      <w:bookmarkEnd w:id="144"/>
    </w:p>
    <w:p w14:paraId="55EEB32D" w14:textId="44294DA9" w:rsidR="00E66463" w:rsidRPr="00E342D3" w:rsidRDefault="00E66463" w:rsidP="00E66463">
      <w:pPr>
        <w:rPr>
          <w:b/>
        </w:rPr>
      </w:pPr>
      <w:r w:rsidRPr="00E66463">
        <w:rPr>
          <w:b/>
        </w:rPr>
        <w:t>What are some of the key point</w:t>
      </w:r>
      <w:r>
        <w:rPr>
          <w:b/>
        </w:rPr>
        <w:t xml:space="preserve">s you have learnt in this unit? </w:t>
      </w:r>
      <w:r w:rsidRPr="00E66463">
        <w:rPr>
          <w:b/>
        </w:rPr>
        <w:t>What do you think are some of the key elements of a person-centred approach to service delivery?</w:t>
      </w:r>
    </w:p>
    <w:p w14:paraId="2717A1AB" w14:textId="63035ADD" w:rsidR="00113881" w:rsidRPr="00E342D3"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Focusing on the right of the service user to make their own informed choices</w:t>
      </w:r>
      <w:r w:rsidR="00503C56">
        <w:rPr>
          <w:rFonts w:ascii="Arial" w:hAnsi="Arial" w:cs="Arial"/>
        </w:rPr>
        <w:t>.</w:t>
      </w:r>
    </w:p>
    <w:p w14:paraId="50A1ED5E" w14:textId="12C1C6E6" w:rsidR="00113881" w:rsidRPr="00E342D3"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Ensuring that service users have access to information that will contribute to making informed decisions</w:t>
      </w:r>
      <w:r w:rsidR="00503C56">
        <w:rPr>
          <w:rFonts w:ascii="Arial" w:hAnsi="Arial" w:cs="Arial"/>
        </w:rPr>
        <w:t>.</w:t>
      </w:r>
    </w:p>
    <w:p w14:paraId="6F1C1D97" w14:textId="2EF82DA3" w:rsidR="00113881" w:rsidRPr="00E342D3"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Respecting a service user’s decisions</w:t>
      </w:r>
      <w:r w:rsidR="00503C56">
        <w:rPr>
          <w:rFonts w:ascii="Arial" w:hAnsi="Arial" w:cs="Arial"/>
        </w:rPr>
        <w:t>.</w:t>
      </w:r>
    </w:p>
    <w:p w14:paraId="24A82005" w14:textId="7F951572" w:rsidR="00113881" w:rsidRPr="00E342D3"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Being non-judgmental. This includes accepting and respecting a service user for who they are as a human being</w:t>
      </w:r>
      <w:r w:rsidR="00503C56">
        <w:rPr>
          <w:rFonts w:ascii="Arial" w:hAnsi="Arial" w:cs="Arial"/>
        </w:rPr>
        <w:t>.</w:t>
      </w:r>
    </w:p>
    <w:p w14:paraId="60E12486" w14:textId="545136A0" w:rsidR="00113881" w:rsidRPr="00E342D3"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 xml:space="preserve">Not </w:t>
      </w:r>
      <w:r w:rsidR="00E66463">
        <w:rPr>
          <w:rFonts w:ascii="Arial" w:hAnsi="Arial" w:cs="Arial"/>
        </w:rPr>
        <w:t>prescribing</w:t>
      </w:r>
      <w:r w:rsidR="00E66463" w:rsidRPr="009A0C6F">
        <w:rPr>
          <w:rFonts w:ascii="Arial" w:hAnsi="Arial" w:cs="Arial"/>
        </w:rPr>
        <w:t xml:space="preserve"> to stereotypes and prejudices</w:t>
      </w:r>
      <w:r w:rsidR="00E66463">
        <w:rPr>
          <w:rFonts w:ascii="Arial" w:hAnsi="Arial" w:cs="Arial"/>
        </w:rPr>
        <w:t>, and instead viewing s</w:t>
      </w:r>
      <w:r w:rsidR="00E66463" w:rsidRPr="009A0C6F">
        <w:rPr>
          <w:rFonts w:ascii="Arial" w:hAnsi="Arial" w:cs="Arial"/>
        </w:rPr>
        <w:t xml:space="preserve">ervice </w:t>
      </w:r>
      <w:r w:rsidRPr="00E342D3">
        <w:rPr>
          <w:rFonts w:ascii="Arial" w:hAnsi="Arial" w:cs="Arial"/>
        </w:rPr>
        <w:t>users as individuals, who have their own talents, interests and abilities</w:t>
      </w:r>
      <w:r w:rsidR="00503C56">
        <w:rPr>
          <w:rFonts w:ascii="Arial" w:hAnsi="Arial" w:cs="Arial"/>
        </w:rPr>
        <w:t>.</w:t>
      </w:r>
    </w:p>
    <w:p w14:paraId="3843182C" w14:textId="35F25C60" w:rsidR="00113881" w:rsidRPr="00FE1682"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 xml:space="preserve">Ensuring confidentiality is maintained in accordance with legislative and organisational requirements. This includes mandatory reporting when abuse and neglect </w:t>
      </w:r>
      <w:r w:rsidR="00A615B0">
        <w:rPr>
          <w:rFonts w:ascii="Arial" w:hAnsi="Arial" w:cs="Arial"/>
        </w:rPr>
        <w:t xml:space="preserve">of children </w:t>
      </w:r>
      <w:r w:rsidRPr="00E342D3">
        <w:rPr>
          <w:rFonts w:ascii="Arial" w:hAnsi="Arial" w:cs="Arial"/>
        </w:rPr>
        <w:t>is suspected</w:t>
      </w:r>
      <w:r w:rsidR="00503C56">
        <w:rPr>
          <w:rFonts w:ascii="Arial" w:hAnsi="Arial" w:cs="Arial"/>
        </w:rPr>
        <w:t>.</w:t>
      </w:r>
    </w:p>
    <w:p w14:paraId="0103349E" w14:textId="60CB0ACF" w:rsidR="00113881" w:rsidRPr="00E342D3"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Maintaining professional boundaries, with integrity and respect being the core foundations of the relationship</w:t>
      </w:r>
      <w:r w:rsidR="00503C56">
        <w:rPr>
          <w:rFonts w:ascii="Arial" w:hAnsi="Arial" w:cs="Arial"/>
        </w:rPr>
        <w:t>.</w:t>
      </w:r>
    </w:p>
    <w:p w14:paraId="730642B3" w14:textId="686A7FEA" w:rsidR="00113881" w:rsidRPr="00E342D3"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Ensuring that social justice is achieved</w:t>
      </w:r>
      <w:r w:rsidR="00503C56">
        <w:rPr>
          <w:rFonts w:ascii="Arial" w:hAnsi="Arial" w:cs="Arial"/>
        </w:rPr>
        <w:t>.</w:t>
      </w:r>
    </w:p>
    <w:p w14:paraId="5239BACC" w14:textId="77777777" w:rsidR="00113881" w:rsidRPr="00E342D3" w:rsidRDefault="00113881" w:rsidP="00CD18E3">
      <w:pPr>
        <w:pStyle w:val="bulletlist"/>
        <w:numPr>
          <w:ilvl w:val="0"/>
          <w:numId w:val="97"/>
        </w:numPr>
        <w:spacing w:before="120"/>
        <w:ind w:left="714" w:hanging="357"/>
        <w:rPr>
          <w:rFonts w:ascii="Arial" w:hAnsi="Arial" w:cs="Arial"/>
        </w:rPr>
      </w:pPr>
      <w:r w:rsidRPr="00E342D3">
        <w:rPr>
          <w:rFonts w:ascii="Arial" w:hAnsi="Arial" w:cs="Arial"/>
        </w:rPr>
        <w:t xml:space="preserve">Supporting service users to participate in the community and grow and develop their relationships. </w:t>
      </w:r>
    </w:p>
    <w:p w14:paraId="239A55F5" w14:textId="77777777" w:rsidR="00113881" w:rsidRPr="00113881" w:rsidRDefault="00113881" w:rsidP="00113881">
      <w:pPr>
        <w:pStyle w:val="ListBullet"/>
        <w:numPr>
          <w:ilvl w:val="0"/>
          <w:numId w:val="0"/>
        </w:numPr>
        <w:spacing w:before="0" w:after="0"/>
        <w:rPr>
          <w:b/>
        </w:rPr>
      </w:pPr>
    </w:p>
    <w:p w14:paraId="6D715C8D" w14:textId="0DC843CA" w:rsidR="00F13702" w:rsidRDefault="00F13702">
      <w:pPr>
        <w:spacing w:before="0" w:after="0"/>
      </w:pPr>
      <w:r>
        <w:br w:type="page"/>
      </w:r>
    </w:p>
    <w:p w14:paraId="57B109E5" w14:textId="155D2DF4" w:rsidR="002D4DCA" w:rsidRPr="00A94C49" w:rsidRDefault="00A2516A" w:rsidP="00732D67">
      <w:pPr>
        <w:pStyle w:val="Heading1"/>
        <w:ind w:left="0" w:firstLine="0"/>
      </w:pPr>
      <w:bookmarkStart w:id="145" w:name="_Toc440633547"/>
      <w:r>
        <w:lastRenderedPageBreak/>
        <w:t>Endnotes</w:t>
      </w:r>
      <w:bookmarkEnd w:id="145"/>
    </w:p>
    <w:sectPr w:rsidR="002D4DCA" w:rsidRPr="00A94C49" w:rsidSect="00756F99">
      <w:headerReference w:type="even" r:id="rId182"/>
      <w:headerReference w:type="default" r:id="rId183"/>
      <w:footerReference w:type="default" r:id="rId184"/>
      <w:headerReference w:type="first" r:id="rId185"/>
      <w:endnotePr>
        <w:numFmt w:val="decimal"/>
      </w:endnotePr>
      <w:pgSz w:w="11906" w:h="16838" w:code="9"/>
      <w:pgMar w:top="1560" w:right="1418" w:bottom="1418" w:left="1418" w:header="709" w:footer="535"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A0DE3A" w14:textId="77777777" w:rsidR="00A57EE4" w:rsidRDefault="00A57EE4" w:rsidP="00F14C6D">
      <w:r>
        <w:separator/>
      </w:r>
    </w:p>
  </w:endnote>
  <w:endnote w:type="continuationSeparator" w:id="0">
    <w:p w14:paraId="6DBBCBED" w14:textId="77777777" w:rsidR="00A57EE4" w:rsidRDefault="00A57EE4" w:rsidP="00F14C6D">
      <w:r>
        <w:continuationSeparator/>
      </w:r>
    </w:p>
  </w:endnote>
  <w:endnote w:id="1">
    <w:p w14:paraId="1B0238AE" w14:textId="2A4ACFBA" w:rsidR="00A57EE4" w:rsidRPr="00825507" w:rsidRDefault="00A57EE4" w:rsidP="00825507">
      <w:pPr>
        <w:keepLines/>
        <w:spacing w:before="0" w:after="0"/>
        <w:contextualSpacing/>
        <w:rPr>
          <w:sz w:val="20"/>
          <w:szCs w:val="20"/>
        </w:rPr>
      </w:pPr>
      <w:r w:rsidRPr="00825507">
        <w:rPr>
          <w:rStyle w:val="EndnoteReference"/>
          <w:szCs w:val="20"/>
        </w:rPr>
        <w:endnoteRef/>
      </w:r>
      <w:r w:rsidRPr="00825507">
        <w:rPr>
          <w:sz w:val="20"/>
          <w:szCs w:val="20"/>
        </w:rPr>
        <w:t xml:space="preserve"> Australian Government, </w:t>
      </w:r>
      <w:r w:rsidRPr="00825507">
        <w:rPr>
          <w:i/>
          <w:sz w:val="20"/>
          <w:szCs w:val="20"/>
        </w:rPr>
        <w:t>Training packages</w:t>
      </w:r>
      <w:r w:rsidRPr="00825507">
        <w:rPr>
          <w:sz w:val="20"/>
          <w:szCs w:val="20"/>
        </w:rPr>
        <w:t xml:space="preserve">, </w:t>
      </w:r>
      <w:r w:rsidRPr="00825507">
        <w:rPr>
          <w:i/>
          <w:sz w:val="20"/>
          <w:szCs w:val="20"/>
        </w:rPr>
        <w:t xml:space="preserve">CHCDIS007 </w:t>
      </w:r>
      <w:r w:rsidRPr="003E3704">
        <w:rPr>
          <w:sz w:val="20"/>
          <w:szCs w:val="20"/>
        </w:rPr>
        <w:t>–</w:t>
      </w:r>
      <w:r w:rsidRPr="00825507">
        <w:rPr>
          <w:i/>
          <w:sz w:val="20"/>
          <w:szCs w:val="20"/>
        </w:rPr>
        <w:t xml:space="preserve"> Facilitate the empowerment of people with disability</w:t>
      </w:r>
      <w:r w:rsidRPr="00825507">
        <w:rPr>
          <w:sz w:val="20"/>
          <w:szCs w:val="20"/>
        </w:rPr>
        <w:t xml:space="preserve"> (6 August 2015) &lt;</w:t>
      </w:r>
      <w:hyperlink r:id="rId1" w:history="1">
        <w:r w:rsidRPr="003E3704">
          <w:rPr>
            <w:rStyle w:val="Hyperlink"/>
            <w:sz w:val="20"/>
            <w:szCs w:val="20"/>
            <w:u w:val="none"/>
          </w:rPr>
          <w:t>http://training.gov.au/Training/Details/CHCDIS007</w:t>
        </w:r>
      </w:hyperlink>
      <w:r w:rsidRPr="00825507">
        <w:rPr>
          <w:sz w:val="20"/>
          <w:szCs w:val="20"/>
        </w:rPr>
        <w:t xml:space="preserve">&gt;. </w:t>
      </w:r>
    </w:p>
  </w:endnote>
  <w:endnote w:id="2">
    <w:p w14:paraId="4C57D672" w14:textId="29AE8A72" w:rsidR="00A57EE4" w:rsidRPr="00825507" w:rsidRDefault="00A57EE4" w:rsidP="00825507">
      <w:pPr>
        <w:pStyle w:val="EndnoteText"/>
        <w:keepLines/>
        <w:contextualSpacing/>
      </w:pPr>
      <w:r w:rsidRPr="00825507">
        <w:rPr>
          <w:rStyle w:val="EndnoteReference"/>
        </w:rPr>
        <w:endnoteRef/>
      </w:r>
      <w:r w:rsidRPr="00825507">
        <w:t xml:space="preserve"> People with Disability Australia (PWDA), </w:t>
      </w:r>
      <w:hyperlink r:id="rId2" w:history="1">
        <w:r w:rsidRPr="00825507">
          <w:rPr>
            <w:rStyle w:val="Hyperlink"/>
            <w:i/>
            <w:u w:val="none"/>
          </w:rPr>
          <w:t xml:space="preserve">History </w:t>
        </w:r>
        <w:r w:rsidRPr="002464EA">
          <w:rPr>
            <w:rStyle w:val="Hyperlink"/>
            <w:i/>
            <w:u w:val="none"/>
          </w:rPr>
          <w:t>of Disability Rights Movement in Australia</w:t>
        </w:r>
      </w:hyperlink>
      <w:r w:rsidRPr="00825507">
        <w:rPr>
          <w:i/>
        </w:rPr>
        <w:t xml:space="preserve"> </w:t>
      </w:r>
      <w:r w:rsidRPr="00825507">
        <w:t xml:space="preserve">(2015) </w:t>
      </w:r>
      <w:r w:rsidRPr="002464EA">
        <w:t>PWDA &lt;</w:t>
      </w:r>
      <w:hyperlink r:id="rId3" w:history="1">
        <w:r w:rsidRPr="00825507">
          <w:rPr>
            <w:rStyle w:val="Hyperlink"/>
            <w:u w:val="none"/>
          </w:rPr>
          <w:t>http://www.pwd.org.au/student-section/history-of-disability-rights-movement-in-australia.h</w:t>
        </w:r>
        <w:r w:rsidRPr="002464EA">
          <w:rPr>
            <w:rStyle w:val="Hyperlink"/>
            <w:u w:val="none"/>
          </w:rPr>
          <w:t>tml</w:t>
        </w:r>
      </w:hyperlink>
      <w:r w:rsidRPr="00825507">
        <w:t>&gt;.</w:t>
      </w:r>
    </w:p>
  </w:endnote>
  <w:endnote w:id="3">
    <w:p w14:paraId="60CAA66F" w14:textId="33BD8FC9" w:rsidR="00A57EE4" w:rsidRPr="003E3704" w:rsidRDefault="00A57EE4" w:rsidP="00825507">
      <w:pPr>
        <w:pStyle w:val="BodyText1"/>
        <w:keepLines/>
        <w:spacing w:before="0" w:after="0"/>
        <w:contextualSpacing/>
        <w:rPr>
          <w:rFonts w:ascii="Arial" w:hAnsi="Arial" w:cs="Arial"/>
          <w:sz w:val="20"/>
          <w:u w:val="single"/>
        </w:rPr>
      </w:pPr>
      <w:r w:rsidRPr="00825507">
        <w:rPr>
          <w:rStyle w:val="EndnoteReference"/>
        </w:rPr>
        <w:endnoteRef/>
      </w:r>
      <w:r w:rsidRPr="003E3704">
        <w:rPr>
          <w:sz w:val="20"/>
        </w:rPr>
        <w:t xml:space="preserve"> </w:t>
      </w:r>
      <w:r w:rsidRPr="00825507">
        <w:rPr>
          <w:rFonts w:ascii="Arial" w:hAnsi="Arial" w:cs="Arial"/>
          <w:sz w:val="20"/>
        </w:rPr>
        <w:t>Oxford Dictionary Online</w:t>
      </w:r>
      <w:r w:rsidRPr="002464EA">
        <w:rPr>
          <w:rFonts w:ascii="Arial" w:hAnsi="Arial" w:cs="Arial"/>
          <w:sz w:val="20"/>
        </w:rPr>
        <w:t xml:space="preserve">, </w:t>
      </w:r>
      <w:r w:rsidRPr="002464EA">
        <w:rPr>
          <w:rFonts w:ascii="Arial" w:hAnsi="Arial" w:cs="Arial"/>
          <w:i/>
          <w:sz w:val="20"/>
        </w:rPr>
        <w:t xml:space="preserve">Entry – </w:t>
      </w:r>
      <w:r w:rsidRPr="00EB7F16">
        <w:rPr>
          <w:rFonts w:ascii="Arial" w:hAnsi="Arial" w:cs="Arial"/>
          <w:i/>
          <w:sz w:val="20"/>
        </w:rPr>
        <w:t>‘</w:t>
      </w:r>
      <w:r w:rsidRPr="002201C1">
        <w:rPr>
          <w:rFonts w:ascii="Arial" w:hAnsi="Arial" w:cs="Arial"/>
          <w:i/>
          <w:sz w:val="20"/>
        </w:rPr>
        <w:t>Empower’ (2015) &lt;</w:t>
      </w:r>
      <w:hyperlink r:id="rId4" w:history="1">
        <w:r w:rsidRPr="003E3704">
          <w:rPr>
            <w:rStyle w:val="Hyperlink"/>
            <w:rFonts w:ascii="Arial" w:hAnsi="Arial" w:cs="Arial"/>
            <w:sz w:val="20"/>
            <w:u w:val="none"/>
          </w:rPr>
          <w:t>http://www.oxforddictionaries.com/definition/english/empower</w:t>
        </w:r>
      </w:hyperlink>
      <w:r w:rsidRPr="00825507">
        <w:rPr>
          <w:rStyle w:val="EndnoteTextChar1"/>
          <w:sz w:val="20"/>
        </w:rPr>
        <w:t>&gt;.</w:t>
      </w:r>
    </w:p>
  </w:endnote>
  <w:endnote w:id="4">
    <w:p w14:paraId="595FD40D" w14:textId="0A41DA2E" w:rsidR="00A57EE4" w:rsidRPr="002201C1" w:rsidRDefault="00A57EE4" w:rsidP="002464EA">
      <w:pPr>
        <w:pStyle w:val="BodyText1"/>
        <w:keepLines/>
        <w:spacing w:before="0" w:after="0"/>
        <w:contextualSpacing/>
        <w:rPr>
          <w:rFonts w:ascii="Arial" w:hAnsi="Arial" w:cs="Arial"/>
          <w:sz w:val="20"/>
        </w:rPr>
      </w:pPr>
      <w:r w:rsidRPr="00825507">
        <w:rPr>
          <w:rStyle w:val="EndnoteReference"/>
          <w:rFonts w:cs="Arial"/>
        </w:rPr>
        <w:endnoteRef/>
      </w:r>
      <w:r w:rsidRPr="00825507">
        <w:rPr>
          <w:rFonts w:ascii="Arial" w:hAnsi="Arial" w:cs="Arial"/>
          <w:sz w:val="20"/>
        </w:rPr>
        <w:t xml:space="preserve"> Elisheva Sadan, </w:t>
      </w:r>
      <w:r w:rsidRPr="002464EA">
        <w:rPr>
          <w:rFonts w:ascii="Arial" w:hAnsi="Arial" w:cs="Arial"/>
          <w:i/>
          <w:sz w:val="20"/>
        </w:rPr>
        <w:t>Empowerment And Community Planning: Theory And Practice Of People-Focused Social Solutions</w:t>
      </w:r>
      <w:r w:rsidRPr="00726578">
        <w:rPr>
          <w:rFonts w:ascii="Arial" w:hAnsi="Arial" w:cs="Arial"/>
          <w:sz w:val="20"/>
        </w:rPr>
        <w:t>, (</w:t>
      </w:r>
      <w:r w:rsidRPr="002201C1">
        <w:rPr>
          <w:rFonts w:ascii="Arial" w:hAnsi="Arial" w:cs="Arial"/>
          <w:sz w:val="20"/>
        </w:rPr>
        <w:t>Hakibbutz Hameuchad Publishers, 2004).</w:t>
      </w:r>
    </w:p>
  </w:endnote>
  <w:endnote w:id="5">
    <w:p w14:paraId="3DEFE36B" w14:textId="7344D639" w:rsidR="00A57EE4" w:rsidRPr="002464EA" w:rsidRDefault="00A57EE4" w:rsidP="002464EA">
      <w:pPr>
        <w:keepLines/>
        <w:spacing w:before="0" w:after="0"/>
        <w:contextualSpacing/>
        <w:rPr>
          <w:sz w:val="20"/>
          <w:szCs w:val="20"/>
          <w:u w:val="single"/>
        </w:rPr>
      </w:pPr>
      <w:r w:rsidRPr="00825507">
        <w:rPr>
          <w:rStyle w:val="EndnoteReference"/>
          <w:szCs w:val="20"/>
        </w:rPr>
        <w:endnoteRef/>
      </w:r>
      <w:r w:rsidRPr="00825507">
        <w:rPr>
          <w:sz w:val="20"/>
          <w:szCs w:val="20"/>
        </w:rPr>
        <w:t xml:space="preserve"> People with Disability Australia (PWDA), </w:t>
      </w:r>
      <w:hyperlink r:id="rId5" w:history="1">
        <w:r w:rsidRPr="003E3704">
          <w:rPr>
            <w:rStyle w:val="Hyperlink"/>
            <w:i/>
            <w:color w:val="000000" w:themeColor="text1"/>
            <w:sz w:val="20"/>
            <w:szCs w:val="20"/>
            <w:u w:val="none"/>
          </w:rPr>
          <w:t>History of Disability Rights Movement in Australia</w:t>
        </w:r>
      </w:hyperlink>
      <w:r w:rsidRPr="00825507">
        <w:rPr>
          <w:i/>
          <w:sz w:val="20"/>
          <w:szCs w:val="20"/>
        </w:rPr>
        <w:t xml:space="preserve"> </w:t>
      </w:r>
      <w:r w:rsidRPr="00825507">
        <w:rPr>
          <w:sz w:val="20"/>
          <w:szCs w:val="20"/>
        </w:rPr>
        <w:t>(2015) &lt;</w:t>
      </w:r>
      <w:hyperlink r:id="rId6" w:history="1">
        <w:r w:rsidRPr="003E3704">
          <w:rPr>
            <w:rStyle w:val="Hyperlink"/>
            <w:sz w:val="20"/>
            <w:szCs w:val="20"/>
            <w:u w:val="none"/>
          </w:rPr>
          <w:t>http://www.pwd.org.au/student-section/history-of-disability-rights-movement-in-australia.html</w:t>
        </w:r>
      </w:hyperlink>
      <w:r w:rsidRPr="00825507">
        <w:rPr>
          <w:sz w:val="20"/>
          <w:szCs w:val="20"/>
        </w:rPr>
        <w:t>&gt;.</w:t>
      </w:r>
    </w:p>
  </w:endnote>
  <w:endnote w:id="6">
    <w:p w14:paraId="36F45930" w14:textId="3E0B68D0" w:rsidR="00A57EE4" w:rsidRPr="00825507" w:rsidRDefault="00A57EE4" w:rsidP="00EB7F16">
      <w:pPr>
        <w:keepLines/>
        <w:spacing w:before="0" w:after="0"/>
        <w:contextualSpacing/>
        <w:rPr>
          <w:sz w:val="20"/>
          <w:szCs w:val="20"/>
        </w:rPr>
      </w:pPr>
      <w:r w:rsidRPr="00825507">
        <w:rPr>
          <w:rStyle w:val="EndnoteReference"/>
          <w:szCs w:val="20"/>
        </w:rPr>
        <w:endnoteRef/>
      </w:r>
      <w:r w:rsidRPr="00825507">
        <w:rPr>
          <w:sz w:val="20"/>
          <w:szCs w:val="20"/>
        </w:rPr>
        <w:t xml:space="preserve"> People with Disability Australia (PWDA), </w:t>
      </w:r>
      <w:hyperlink r:id="rId7" w:history="1">
        <w:r w:rsidRPr="003E3704">
          <w:rPr>
            <w:rStyle w:val="Hyperlink"/>
            <w:i/>
            <w:color w:val="000000" w:themeColor="text1"/>
            <w:sz w:val="20"/>
            <w:szCs w:val="20"/>
            <w:u w:val="none"/>
          </w:rPr>
          <w:t>History of Disability Rights Movement in Australia</w:t>
        </w:r>
      </w:hyperlink>
      <w:r w:rsidRPr="00825507">
        <w:rPr>
          <w:i/>
          <w:sz w:val="20"/>
          <w:szCs w:val="20"/>
        </w:rPr>
        <w:t xml:space="preserve"> </w:t>
      </w:r>
      <w:r w:rsidRPr="00825507">
        <w:rPr>
          <w:sz w:val="20"/>
          <w:szCs w:val="20"/>
        </w:rPr>
        <w:t>(2015) &lt;</w:t>
      </w:r>
      <w:hyperlink r:id="rId8" w:history="1">
        <w:r w:rsidRPr="003E3704">
          <w:rPr>
            <w:rStyle w:val="Hyperlink"/>
            <w:sz w:val="20"/>
            <w:szCs w:val="20"/>
            <w:u w:val="none"/>
          </w:rPr>
          <w:t>http://www.pwd.org.au/student-section/history-of-disability-rights-movement-in-australia.html</w:t>
        </w:r>
      </w:hyperlink>
      <w:r w:rsidRPr="00825507">
        <w:rPr>
          <w:sz w:val="20"/>
          <w:szCs w:val="20"/>
        </w:rPr>
        <w:t>&gt;.</w:t>
      </w:r>
    </w:p>
  </w:endnote>
  <w:endnote w:id="7">
    <w:p w14:paraId="029478B0" w14:textId="77777777" w:rsidR="00A57EE4" w:rsidRPr="00825507" w:rsidRDefault="00A57EE4" w:rsidP="002201C1">
      <w:pPr>
        <w:pStyle w:val="EndnoteText"/>
        <w:keepLines/>
        <w:contextualSpacing/>
      </w:pPr>
      <w:r w:rsidRPr="00825507">
        <w:rPr>
          <w:rStyle w:val="EndnoteReference"/>
        </w:rPr>
        <w:endnoteRef/>
      </w:r>
      <w:r w:rsidRPr="00825507">
        <w:t xml:space="preserve"> World Health Organisation, International Statistical Classification of Diseases and Related Health Problems 10th Revision (ICD-10)-2015-WHO Version (2015) &lt;</w:t>
      </w:r>
      <w:hyperlink r:id="rId9" w:history="1">
        <w:r w:rsidRPr="00825507">
          <w:rPr>
            <w:rStyle w:val="Hyperlink"/>
            <w:u w:val="none"/>
          </w:rPr>
          <w:t>http://www.who.int/classifications/icf/e</w:t>
        </w:r>
        <w:r w:rsidRPr="002464EA">
          <w:rPr>
            <w:rStyle w:val="Hyperlink"/>
            <w:u w:val="none"/>
          </w:rPr>
          <w:t>n/</w:t>
        </w:r>
      </w:hyperlink>
      <w:r w:rsidRPr="00825507">
        <w:t>&gt;.</w:t>
      </w:r>
    </w:p>
  </w:endnote>
  <w:endnote w:id="8">
    <w:p w14:paraId="14E6B276" w14:textId="32DB31C2" w:rsidR="00A57EE4" w:rsidRPr="00825507" w:rsidRDefault="00A57EE4" w:rsidP="002201C1">
      <w:pPr>
        <w:keepLines/>
        <w:spacing w:before="0" w:after="0"/>
        <w:contextualSpacing/>
        <w:rPr>
          <w:sz w:val="20"/>
          <w:szCs w:val="20"/>
        </w:rPr>
      </w:pPr>
      <w:r w:rsidRPr="00825507">
        <w:rPr>
          <w:rStyle w:val="EndnoteReference"/>
          <w:szCs w:val="20"/>
        </w:rPr>
        <w:endnoteRef/>
      </w:r>
      <w:r w:rsidRPr="00825507">
        <w:rPr>
          <w:sz w:val="20"/>
          <w:szCs w:val="20"/>
        </w:rPr>
        <w:t xml:space="preserve"> World Health Organisation, International Statistical Classification of Diseases and Related Health Problems 10th Revision (ICD-10)-2015-WHO Version (2015) &lt;</w:t>
      </w:r>
      <w:hyperlink r:id="rId10" w:history="1">
        <w:r w:rsidRPr="003E3704">
          <w:rPr>
            <w:rStyle w:val="Hyperlink"/>
            <w:sz w:val="20"/>
            <w:szCs w:val="20"/>
            <w:u w:val="none"/>
          </w:rPr>
          <w:t>http://www.who.int/classifications/icf/en/</w:t>
        </w:r>
      </w:hyperlink>
      <w:r w:rsidRPr="00825507">
        <w:rPr>
          <w:sz w:val="20"/>
          <w:szCs w:val="20"/>
        </w:rPr>
        <w:t>&gt;.</w:t>
      </w:r>
    </w:p>
  </w:endnote>
  <w:endnote w:id="9">
    <w:p w14:paraId="71590706" w14:textId="4A534101" w:rsidR="00A57EE4" w:rsidRPr="002464EA" w:rsidRDefault="00A57EE4" w:rsidP="003E3704">
      <w:pPr>
        <w:pStyle w:val="EndnoteText"/>
        <w:keepLines/>
        <w:contextualSpacing/>
      </w:pPr>
      <w:r w:rsidRPr="00825507">
        <w:rPr>
          <w:rStyle w:val="EndnoteReference"/>
        </w:rPr>
        <w:endnoteRef/>
      </w:r>
      <w:r w:rsidRPr="00825507">
        <w:t xml:space="preserve"> Australian Bureau of Statistics, </w:t>
      </w:r>
      <w:r w:rsidRPr="00825507">
        <w:rPr>
          <w:i/>
        </w:rPr>
        <w:t>Disability, Ageing and Carers,</w:t>
      </w:r>
      <w:r>
        <w:rPr>
          <w:i/>
        </w:rPr>
        <w:t xml:space="preserve"> Australia: Summary of Findings</w:t>
      </w:r>
      <w:r w:rsidRPr="00825507">
        <w:rPr>
          <w:i/>
        </w:rPr>
        <w:t xml:space="preserve">, </w:t>
      </w:r>
      <w:r w:rsidRPr="002464EA">
        <w:t>2009 (4430.0</w:t>
      </w:r>
      <w:r w:rsidRPr="002464EA">
        <w:rPr>
          <w:i/>
        </w:rPr>
        <w:t xml:space="preserve"> </w:t>
      </w:r>
      <w:r w:rsidRPr="00EB7F16">
        <w:t>16 December 2010)</w:t>
      </w:r>
      <w:r w:rsidRPr="002201C1">
        <w:t xml:space="preserve"> &lt;</w:t>
      </w:r>
      <w:hyperlink r:id="rId11" w:history="1">
        <w:r w:rsidRPr="00825507">
          <w:rPr>
            <w:rStyle w:val="Hyperlink"/>
          </w:rPr>
          <w:t>http://www.abs.gov.au/ausstats/abs@.nsf/Previousproducts/4430.0M</w:t>
        </w:r>
        <w:r w:rsidRPr="002464EA">
          <w:rPr>
            <w:rStyle w:val="Hyperlink"/>
          </w:rPr>
          <w:t>ain%20Features22009?opendocument&amp;tabname=Summary&amp;prodno=4430.0&amp;issue=2009&amp;num=&amp;view=</w:t>
        </w:r>
      </w:hyperlink>
      <w:r w:rsidRPr="00825507">
        <w:t>&gt;.</w:t>
      </w:r>
    </w:p>
  </w:endnote>
  <w:endnote w:id="10">
    <w:p w14:paraId="7F6F5DD2" w14:textId="2BD2C077" w:rsidR="00A57EE4" w:rsidRPr="002464EA"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Bureau of Statistics, </w:t>
      </w:r>
      <w:r w:rsidRPr="00825507">
        <w:rPr>
          <w:i/>
          <w:sz w:val="20"/>
          <w:szCs w:val="20"/>
        </w:rPr>
        <w:t>Disability, Agein</w:t>
      </w:r>
      <w:r w:rsidRPr="002464EA">
        <w:rPr>
          <w:i/>
          <w:sz w:val="20"/>
          <w:szCs w:val="20"/>
        </w:rPr>
        <w:t xml:space="preserve">g and Carers, Australia: Summary of Findings, </w:t>
      </w:r>
      <w:r w:rsidRPr="002464EA">
        <w:rPr>
          <w:sz w:val="20"/>
          <w:szCs w:val="20"/>
        </w:rPr>
        <w:t>2012 (4430.0</w:t>
      </w:r>
      <w:r w:rsidRPr="00EB7F16">
        <w:rPr>
          <w:i/>
          <w:sz w:val="20"/>
          <w:szCs w:val="20"/>
        </w:rPr>
        <w:t xml:space="preserve"> </w:t>
      </w:r>
      <w:r w:rsidRPr="002201C1">
        <w:rPr>
          <w:sz w:val="20"/>
          <w:szCs w:val="20"/>
        </w:rPr>
        <w:t>16 April 2015) &lt;</w:t>
      </w:r>
      <w:hyperlink r:id="rId12" w:history="1">
        <w:r w:rsidRPr="003E3704">
          <w:rPr>
            <w:rStyle w:val="Hyperlink"/>
            <w:sz w:val="20"/>
            <w:szCs w:val="20"/>
            <w:u w:val="none"/>
          </w:rPr>
          <w:t>http://www.abs.gov.au/AUSSTATS/abs@.nsf/Lookup/4430.0Explanatory%20Notes5002012?OpenDocument</w:t>
        </w:r>
      </w:hyperlink>
      <w:r w:rsidRPr="00825507">
        <w:rPr>
          <w:sz w:val="20"/>
          <w:szCs w:val="20"/>
        </w:rPr>
        <w:t>&gt;.</w:t>
      </w:r>
    </w:p>
  </w:endnote>
  <w:endnote w:id="11">
    <w:p w14:paraId="1755E978" w14:textId="3F96832F" w:rsidR="00A57EE4" w:rsidRPr="002464EA"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Bureau of Statistics, </w:t>
      </w:r>
      <w:r w:rsidRPr="00825507">
        <w:rPr>
          <w:i/>
          <w:sz w:val="20"/>
          <w:szCs w:val="20"/>
        </w:rPr>
        <w:t>Disability, Australia</w:t>
      </w:r>
      <w:r w:rsidRPr="002464EA">
        <w:rPr>
          <w:sz w:val="20"/>
          <w:szCs w:val="20"/>
        </w:rPr>
        <w:t xml:space="preserve">, </w:t>
      </w:r>
      <w:r w:rsidRPr="00726578">
        <w:rPr>
          <w:i/>
          <w:sz w:val="20"/>
          <w:szCs w:val="20"/>
        </w:rPr>
        <w:t>2009</w:t>
      </w:r>
      <w:r w:rsidRPr="002464EA">
        <w:rPr>
          <w:sz w:val="20"/>
          <w:szCs w:val="20"/>
        </w:rPr>
        <w:t xml:space="preserve"> (4446.0 23 September 2011) &lt;</w:t>
      </w:r>
      <w:hyperlink r:id="rId13" w:history="1">
        <w:r w:rsidRPr="003E3704">
          <w:rPr>
            <w:rStyle w:val="Hyperlink"/>
            <w:sz w:val="20"/>
            <w:szCs w:val="20"/>
            <w:u w:val="none"/>
          </w:rPr>
          <w:t>http://www.abs.gov.au/ausstats/abs@.nsf/Lookup/4446.0main+features42009</w:t>
        </w:r>
      </w:hyperlink>
      <w:r w:rsidRPr="00825507">
        <w:rPr>
          <w:rStyle w:val="Hyperlink"/>
          <w:color w:val="auto"/>
          <w:sz w:val="20"/>
          <w:szCs w:val="20"/>
          <w:u w:val="none"/>
        </w:rPr>
        <w:t>&gt;.</w:t>
      </w:r>
    </w:p>
  </w:endnote>
  <w:endnote w:id="12">
    <w:p w14:paraId="607B2966" w14:textId="5A167A47"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Bureau of Statistics, </w:t>
      </w:r>
      <w:r w:rsidRPr="002464EA">
        <w:rPr>
          <w:i/>
          <w:iCs/>
          <w:sz w:val="20"/>
          <w:szCs w:val="20"/>
        </w:rPr>
        <w:t>Personal Safety</w:t>
      </w:r>
      <w:r w:rsidRPr="00726578">
        <w:rPr>
          <w:i/>
          <w:sz w:val="20"/>
          <w:szCs w:val="20"/>
        </w:rPr>
        <w:t>, Australia 2012</w:t>
      </w:r>
      <w:r w:rsidRPr="002464EA">
        <w:rPr>
          <w:sz w:val="20"/>
          <w:szCs w:val="20"/>
        </w:rPr>
        <w:t xml:space="preserve"> (</w:t>
      </w:r>
      <w:r w:rsidRPr="00EB7F16">
        <w:rPr>
          <w:i/>
          <w:iCs/>
          <w:sz w:val="20"/>
          <w:szCs w:val="20"/>
        </w:rPr>
        <w:t xml:space="preserve">4906.0 </w:t>
      </w:r>
      <w:r w:rsidRPr="002201C1">
        <w:rPr>
          <w:sz w:val="20"/>
          <w:szCs w:val="20"/>
        </w:rPr>
        <w:t>2 October 2014) &lt;</w:t>
      </w:r>
      <w:hyperlink r:id="rId14" w:history="1">
        <w:r w:rsidRPr="003E3704">
          <w:rPr>
            <w:rStyle w:val="Hyperlink"/>
            <w:sz w:val="20"/>
            <w:szCs w:val="20"/>
          </w:rPr>
          <w:t>http://www.abs.gov.au/ausstats/abs@.nsf/Latestproducts/4906.0History%20of%20Changes02012?opendocument&amp;tabname=Summary&amp;prodno=4906.0&amp;issue=2012&amp;num=&amp;view=</w:t>
        </w:r>
      </w:hyperlink>
      <w:r w:rsidRPr="00825507">
        <w:rPr>
          <w:sz w:val="20"/>
          <w:szCs w:val="20"/>
        </w:rPr>
        <w:t>&gt;.</w:t>
      </w:r>
    </w:p>
  </w:endnote>
  <w:endnote w:id="13">
    <w:p w14:paraId="179B1124" w14:textId="00B3C059" w:rsidR="00A57EE4" w:rsidRPr="00825507" w:rsidRDefault="00A57EE4" w:rsidP="003E3704">
      <w:pPr>
        <w:spacing w:before="0" w:after="0"/>
        <w:contextualSpacing/>
        <w:rPr>
          <w:b/>
          <w:sz w:val="20"/>
          <w:szCs w:val="20"/>
        </w:rPr>
      </w:pPr>
      <w:r w:rsidRPr="00825507">
        <w:rPr>
          <w:rStyle w:val="EndnoteReference"/>
          <w:szCs w:val="20"/>
        </w:rPr>
        <w:endnoteRef/>
      </w:r>
      <w:r w:rsidRPr="00825507">
        <w:rPr>
          <w:sz w:val="20"/>
          <w:szCs w:val="20"/>
        </w:rPr>
        <w:t xml:space="preserve"> House with No Steps, </w:t>
      </w:r>
      <w:r w:rsidRPr="00825507">
        <w:rPr>
          <w:i/>
          <w:sz w:val="20"/>
          <w:szCs w:val="20"/>
        </w:rPr>
        <w:t>Disability statistics</w:t>
      </w:r>
      <w:r w:rsidRPr="002464EA">
        <w:rPr>
          <w:sz w:val="20"/>
          <w:szCs w:val="20"/>
        </w:rPr>
        <w:t xml:space="preserve">, (2015) </w:t>
      </w:r>
      <w:r w:rsidRPr="00EB7F16">
        <w:rPr>
          <w:sz w:val="20"/>
          <w:szCs w:val="20"/>
        </w:rPr>
        <w:t>&lt;</w:t>
      </w:r>
      <w:hyperlink r:id="rId15" w:history="1">
        <w:r w:rsidRPr="003E3704">
          <w:rPr>
            <w:rStyle w:val="Hyperlink"/>
            <w:sz w:val="20"/>
            <w:szCs w:val="20"/>
            <w:u w:val="none"/>
          </w:rPr>
          <w:t>http://www.hwns.com.au/Resource-centre/disability-statistics</w:t>
        </w:r>
      </w:hyperlink>
      <w:r w:rsidRPr="00825507">
        <w:rPr>
          <w:sz w:val="20"/>
          <w:szCs w:val="20"/>
        </w:rPr>
        <w:t>&gt;.</w:t>
      </w:r>
    </w:p>
  </w:endnote>
  <w:endnote w:id="14">
    <w:p w14:paraId="7152EAA1" w14:textId="7BC3CF13" w:rsidR="00A57EE4" w:rsidRPr="007E2870" w:rsidRDefault="00A57EE4" w:rsidP="00825507">
      <w:pPr>
        <w:keepLines/>
        <w:spacing w:before="0" w:after="0"/>
        <w:contextualSpacing/>
        <w:rPr>
          <w:i/>
          <w:sz w:val="20"/>
          <w:szCs w:val="20"/>
        </w:rPr>
      </w:pPr>
      <w:r w:rsidRPr="00825507">
        <w:rPr>
          <w:rStyle w:val="EndnoteReference"/>
          <w:szCs w:val="20"/>
        </w:rPr>
        <w:endnoteRef/>
      </w:r>
      <w:r w:rsidRPr="00825507">
        <w:rPr>
          <w:sz w:val="20"/>
          <w:szCs w:val="20"/>
        </w:rPr>
        <w:t xml:space="preserve"> National People with Disabilities and Carer Council, </w:t>
      </w:r>
      <w:r w:rsidRPr="00825507">
        <w:rPr>
          <w:i/>
          <w:sz w:val="20"/>
          <w:szCs w:val="20"/>
        </w:rPr>
        <w:t>SHUT OUT: The Experience of People with Disabilities and their Families in Australia</w:t>
      </w:r>
      <w:r w:rsidRPr="006014E9">
        <w:rPr>
          <w:sz w:val="20"/>
          <w:szCs w:val="20"/>
        </w:rPr>
        <w:t xml:space="preserve"> (20</w:t>
      </w:r>
      <w:r>
        <w:rPr>
          <w:sz w:val="20"/>
          <w:szCs w:val="20"/>
        </w:rPr>
        <w:t>09</w:t>
      </w:r>
      <w:r w:rsidRPr="006014E9">
        <w:rPr>
          <w:sz w:val="20"/>
          <w:szCs w:val="20"/>
        </w:rPr>
        <w:t>)</w:t>
      </w:r>
      <w:r w:rsidRPr="00F6208C">
        <w:rPr>
          <w:sz w:val="20"/>
          <w:szCs w:val="20"/>
        </w:rPr>
        <w:t>.</w:t>
      </w:r>
    </w:p>
  </w:endnote>
  <w:endnote w:id="15">
    <w:p w14:paraId="26C6DF7A" w14:textId="7562F31B" w:rsidR="00A57EE4" w:rsidRPr="007E2870" w:rsidRDefault="00A57EE4" w:rsidP="00825507">
      <w:pPr>
        <w:keepLines/>
        <w:spacing w:before="0" w:after="0"/>
        <w:contextualSpacing/>
        <w:rPr>
          <w:i/>
          <w:sz w:val="20"/>
          <w:szCs w:val="20"/>
        </w:rPr>
      </w:pPr>
      <w:r w:rsidRPr="00825507">
        <w:rPr>
          <w:rStyle w:val="EndnoteReference"/>
          <w:szCs w:val="20"/>
        </w:rPr>
        <w:endnoteRef/>
      </w:r>
      <w:r w:rsidRPr="00825507">
        <w:rPr>
          <w:sz w:val="20"/>
          <w:szCs w:val="20"/>
        </w:rPr>
        <w:t xml:space="preserve"> National People with Disabilities and Carer Council, </w:t>
      </w:r>
      <w:r w:rsidRPr="00825507">
        <w:rPr>
          <w:i/>
          <w:sz w:val="20"/>
          <w:szCs w:val="20"/>
        </w:rPr>
        <w:t>SHUT OUT: The Experience of People with Disabilities and their Families in Australia</w:t>
      </w:r>
      <w:r>
        <w:rPr>
          <w:sz w:val="20"/>
          <w:szCs w:val="20"/>
        </w:rPr>
        <w:t xml:space="preserve"> </w:t>
      </w:r>
      <w:r w:rsidRPr="00F6208C">
        <w:rPr>
          <w:sz w:val="20"/>
          <w:szCs w:val="20"/>
        </w:rPr>
        <w:t>(20</w:t>
      </w:r>
      <w:r>
        <w:rPr>
          <w:sz w:val="20"/>
          <w:szCs w:val="20"/>
        </w:rPr>
        <w:t>09</w:t>
      </w:r>
      <w:r w:rsidRPr="00F6208C">
        <w:rPr>
          <w:sz w:val="20"/>
          <w:szCs w:val="20"/>
        </w:rPr>
        <w:t>) 4.</w:t>
      </w:r>
    </w:p>
  </w:endnote>
  <w:endnote w:id="16">
    <w:p w14:paraId="3EA78C21" w14:textId="46354B81" w:rsidR="00A57EE4" w:rsidRPr="00F6208C" w:rsidRDefault="00A57EE4" w:rsidP="00825507">
      <w:pPr>
        <w:pStyle w:val="EndnoteText"/>
        <w:keepLines/>
        <w:contextualSpacing/>
      </w:pPr>
      <w:r w:rsidRPr="00825507">
        <w:rPr>
          <w:rStyle w:val="EndnoteReference"/>
        </w:rPr>
        <w:endnoteRef/>
      </w:r>
      <w:r w:rsidRPr="00825507">
        <w:t xml:space="preserve"> Graffam J, Shinkfield A, Smith K and Polzin, U</w:t>
      </w:r>
      <w:r>
        <w:rPr>
          <w:i/>
        </w:rPr>
        <w:t xml:space="preserve">, </w:t>
      </w:r>
      <w:r>
        <w:t>‘</w:t>
      </w:r>
      <w:r w:rsidRPr="002464EA">
        <w:t>Employer benefits and costs of employing a person with a disabil</w:t>
      </w:r>
      <w:r w:rsidRPr="002201C1">
        <w:t>ity’ (2002) 17</w:t>
      </w:r>
      <w:r w:rsidRPr="002201C1">
        <w:rPr>
          <w:i/>
        </w:rPr>
        <w:t xml:space="preserve"> Journal of Vocational Rehabilitation </w:t>
      </w:r>
      <w:r w:rsidRPr="006014E9">
        <w:t>251-263.</w:t>
      </w:r>
    </w:p>
  </w:endnote>
  <w:endnote w:id="17">
    <w:p w14:paraId="3012D4CF" w14:textId="0AE6B548" w:rsidR="00A57EE4" w:rsidRPr="00825507" w:rsidRDefault="00A57EE4" w:rsidP="002464EA">
      <w:pPr>
        <w:keepLines/>
        <w:spacing w:before="0" w:after="0"/>
        <w:contextualSpacing/>
        <w:rPr>
          <w:sz w:val="20"/>
          <w:szCs w:val="20"/>
        </w:rPr>
      </w:pPr>
      <w:r w:rsidRPr="00825507">
        <w:rPr>
          <w:rStyle w:val="EndnoteReference"/>
          <w:szCs w:val="20"/>
        </w:rPr>
        <w:endnoteRef/>
      </w:r>
      <w:r w:rsidRPr="00825507">
        <w:rPr>
          <w:sz w:val="20"/>
          <w:szCs w:val="20"/>
        </w:rPr>
        <w:t xml:space="preserve"> Roriori, </w:t>
      </w:r>
      <w:r w:rsidRPr="00825507">
        <w:rPr>
          <w:i/>
          <w:sz w:val="20"/>
          <w:szCs w:val="20"/>
        </w:rPr>
        <w:t>We need a radical rethink on disability</w:t>
      </w:r>
      <w:r w:rsidRPr="002464EA">
        <w:rPr>
          <w:sz w:val="20"/>
          <w:szCs w:val="20"/>
        </w:rPr>
        <w:t xml:space="preserve">, on Australian Broadcasting Corporation, </w:t>
      </w:r>
      <w:r w:rsidRPr="002464EA">
        <w:rPr>
          <w:i/>
          <w:sz w:val="20"/>
          <w:szCs w:val="20"/>
        </w:rPr>
        <w:t xml:space="preserve">Open Drum </w:t>
      </w:r>
      <w:r w:rsidRPr="00EB7F16">
        <w:rPr>
          <w:sz w:val="20"/>
          <w:szCs w:val="20"/>
        </w:rPr>
        <w:t>(2015)</w:t>
      </w:r>
      <w:r w:rsidRPr="002201C1">
        <w:rPr>
          <w:sz w:val="20"/>
          <w:szCs w:val="20"/>
        </w:rPr>
        <w:t xml:space="preserve"> &lt;</w:t>
      </w:r>
      <w:hyperlink r:id="rId16" w:history="1">
        <w:r w:rsidRPr="003E3704">
          <w:rPr>
            <w:rStyle w:val="Hyperlink"/>
            <w:sz w:val="20"/>
            <w:szCs w:val="20"/>
            <w:u w:val="none"/>
          </w:rPr>
          <w:t>http://www.abc.net.au/news/2015-04-23/roriori-we-need-a-radical-rethink-on-disability/6415520</w:t>
        </w:r>
      </w:hyperlink>
      <w:r w:rsidRPr="00825507">
        <w:rPr>
          <w:sz w:val="20"/>
          <w:szCs w:val="20"/>
        </w:rPr>
        <w:t>&gt;.</w:t>
      </w:r>
    </w:p>
  </w:endnote>
  <w:endnote w:id="18">
    <w:p w14:paraId="77A01162" w14:textId="4FC53F4F" w:rsidR="00A57EE4" w:rsidRPr="002464EA" w:rsidRDefault="00A57EE4" w:rsidP="002464EA">
      <w:pPr>
        <w:keepLines/>
        <w:spacing w:before="0" w:after="0"/>
        <w:contextualSpacing/>
        <w:rPr>
          <w:sz w:val="20"/>
          <w:szCs w:val="20"/>
        </w:rPr>
      </w:pPr>
      <w:r w:rsidRPr="00825507">
        <w:rPr>
          <w:rStyle w:val="EndnoteReference"/>
          <w:szCs w:val="20"/>
        </w:rPr>
        <w:endnoteRef/>
      </w:r>
      <w:r w:rsidRPr="00825507">
        <w:rPr>
          <w:sz w:val="20"/>
          <w:szCs w:val="20"/>
        </w:rPr>
        <w:t xml:space="preserve"> Juvenile Diabetes Research Foundation, in Diabetes NSW, </w:t>
      </w:r>
      <w:r w:rsidRPr="00825507">
        <w:rPr>
          <w:i/>
          <w:sz w:val="20"/>
          <w:szCs w:val="20"/>
        </w:rPr>
        <w:t xml:space="preserve">Bullying and social exclusion remains rife </w:t>
      </w:r>
      <w:r w:rsidRPr="002464EA">
        <w:rPr>
          <w:sz w:val="20"/>
          <w:szCs w:val="20"/>
        </w:rPr>
        <w:t>(2015) &lt;</w:t>
      </w:r>
      <w:hyperlink r:id="rId17" w:history="1">
        <w:r w:rsidRPr="003E3704">
          <w:rPr>
            <w:rStyle w:val="Hyperlink"/>
            <w:sz w:val="20"/>
            <w:szCs w:val="20"/>
            <w:u w:val="none"/>
          </w:rPr>
          <w:t>http://diabetesnsw.com.au/bullying-and-social-exclusion-remains-rife/</w:t>
        </w:r>
      </w:hyperlink>
      <w:r w:rsidRPr="00825507">
        <w:rPr>
          <w:sz w:val="20"/>
          <w:szCs w:val="20"/>
        </w:rPr>
        <w:t>&gt;.</w:t>
      </w:r>
    </w:p>
  </w:endnote>
  <w:endnote w:id="19">
    <w:p w14:paraId="5854BDD2" w14:textId="6B0E9CB4" w:rsidR="00A57EE4" w:rsidRPr="00825507" w:rsidRDefault="00A57EE4" w:rsidP="00EB7F16">
      <w:pPr>
        <w:pStyle w:val="EndnoteText"/>
        <w:rPr>
          <w:color w:val="0000FF"/>
          <w:u w:val="single"/>
        </w:rPr>
      </w:pPr>
      <w:r w:rsidRPr="00825507">
        <w:rPr>
          <w:rStyle w:val="EndnoteReference"/>
        </w:rPr>
        <w:endnoteRef/>
      </w:r>
      <w:r w:rsidRPr="00825507">
        <w:t xml:space="preserve"> Dr Janine Clarke and Diabetes NSW, </w:t>
      </w:r>
      <w:r w:rsidRPr="00825507">
        <w:rPr>
          <w:i/>
        </w:rPr>
        <w:t xml:space="preserve">Information sheet </w:t>
      </w:r>
      <w:r w:rsidRPr="002464EA">
        <w:rPr>
          <w:i/>
        </w:rPr>
        <w:t>– Diabetes and stigma</w:t>
      </w:r>
      <w:r w:rsidRPr="00EB7F16">
        <w:t xml:space="preserve"> (2015)</w:t>
      </w:r>
      <w:r w:rsidRPr="002201C1">
        <w:t xml:space="preserve"> </w:t>
      </w:r>
      <w:r w:rsidRPr="006014E9">
        <w:t>&lt;</w:t>
      </w:r>
      <w:hyperlink r:id="rId18" w:history="1">
        <w:r w:rsidRPr="00825507">
          <w:rPr>
            <w:rStyle w:val="Hyperlink"/>
          </w:rPr>
          <w:t>http://diabetesnsw.com.au/wp-content/uploads/2014/12/DA-48-Diabetes-and-stigma.pdf</w:t>
        </w:r>
      </w:hyperlink>
      <w:r w:rsidRPr="00825507">
        <w:t>&gt;.</w:t>
      </w:r>
    </w:p>
  </w:endnote>
  <w:endnote w:id="20">
    <w:p w14:paraId="2998725B" w14:textId="77777777" w:rsidR="00A57EE4" w:rsidRPr="00825507" w:rsidRDefault="00A57EE4" w:rsidP="002201C1">
      <w:pPr>
        <w:keepLines/>
        <w:spacing w:before="0" w:after="0"/>
        <w:contextualSpacing/>
        <w:rPr>
          <w:sz w:val="20"/>
          <w:szCs w:val="20"/>
        </w:rPr>
      </w:pPr>
      <w:r w:rsidRPr="00825507">
        <w:rPr>
          <w:rStyle w:val="EndnoteReference"/>
          <w:szCs w:val="20"/>
        </w:rPr>
        <w:endnoteRef/>
      </w:r>
      <w:r w:rsidRPr="00825507">
        <w:rPr>
          <w:sz w:val="20"/>
          <w:szCs w:val="20"/>
        </w:rPr>
        <w:t xml:space="preserve"> AVERT </w:t>
      </w:r>
      <w:r w:rsidRPr="00825507">
        <w:rPr>
          <w:i/>
          <w:sz w:val="20"/>
          <w:szCs w:val="20"/>
        </w:rPr>
        <w:t>HIV and AIDS Stigma and Discrimination</w:t>
      </w:r>
      <w:r w:rsidRPr="002464EA">
        <w:rPr>
          <w:sz w:val="20"/>
          <w:szCs w:val="20"/>
        </w:rPr>
        <w:t xml:space="preserve"> (2014) &lt;</w:t>
      </w:r>
      <w:hyperlink r:id="rId19" w:history="1">
        <w:r w:rsidRPr="003E3704">
          <w:rPr>
            <w:rStyle w:val="Hyperlink"/>
            <w:sz w:val="20"/>
            <w:szCs w:val="20"/>
            <w:u w:val="none"/>
          </w:rPr>
          <w:t>http://www.avert.org/hiv-aids-stigma-and-discrimination.htm</w:t>
        </w:r>
      </w:hyperlink>
      <w:r w:rsidRPr="00825507">
        <w:rPr>
          <w:sz w:val="20"/>
          <w:szCs w:val="20"/>
        </w:rPr>
        <w:t xml:space="preserve">&gt;. </w:t>
      </w:r>
    </w:p>
  </w:endnote>
  <w:endnote w:id="21">
    <w:p w14:paraId="4FB2DF32" w14:textId="77777777" w:rsidR="00A57EE4" w:rsidRPr="003E3704" w:rsidRDefault="00A57EE4" w:rsidP="002201C1">
      <w:pPr>
        <w:pStyle w:val="NormalWeb"/>
        <w:keepLines/>
        <w:shd w:val="clear" w:color="auto" w:fill="FFFFFF"/>
        <w:spacing w:before="0" w:after="0"/>
        <w:contextualSpacing/>
        <w:rPr>
          <w:sz w:val="20"/>
          <w:szCs w:val="20"/>
          <w:lang w:val="en-GB"/>
        </w:rPr>
      </w:pPr>
      <w:r w:rsidRPr="00825507">
        <w:rPr>
          <w:rStyle w:val="EndnoteReference"/>
          <w:szCs w:val="20"/>
        </w:rPr>
        <w:endnoteRef/>
      </w:r>
      <w:r w:rsidRPr="003E3704">
        <w:rPr>
          <w:sz w:val="20"/>
          <w:szCs w:val="20"/>
        </w:rPr>
        <w:t xml:space="preserve"> </w:t>
      </w:r>
      <w:r w:rsidRPr="00825507">
        <w:rPr>
          <w:rFonts w:ascii="Arial" w:hAnsi="Arial" w:cs="Arial"/>
          <w:sz w:val="20"/>
          <w:szCs w:val="20"/>
          <w:lang w:val="en-GB"/>
        </w:rPr>
        <w:t xml:space="preserve">Sane Australia, </w:t>
      </w:r>
      <w:r w:rsidRPr="00825507">
        <w:rPr>
          <w:rFonts w:ascii="Arial" w:hAnsi="Arial" w:cs="Arial"/>
          <w:i/>
          <w:sz w:val="20"/>
          <w:szCs w:val="20"/>
          <w:lang w:val="en-GB"/>
        </w:rPr>
        <w:t>What is Stigma (</w:t>
      </w:r>
      <w:r w:rsidRPr="002464EA">
        <w:rPr>
          <w:rFonts w:ascii="Arial" w:hAnsi="Arial" w:cs="Arial"/>
          <w:sz w:val="20"/>
          <w:szCs w:val="20"/>
          <w:lang w:val="en-GB"/>
        </w:rPr>
        <w:t>2015) &lt;</w:t>
      </w:r>
      <w:hyperlink r:id="rId20" w:history="1">
        <w:r w:rsidRPr="003E3704">
          <w:rPr>
            <w:rStyle w:val="Hyperlink"/>
            <w:rFonts w:ascii="Arial" w:hAnsi="Arial" w:cs="Arial"/>
            <w:sz w:val="20"/>
            <w:szCs w:val="20"/>
            <w:u w:val="none"/>
            <w:lang w:val="en-GB"/>
          </w:rPr>
          <w:t>https://www.sane.org/stigmawatch/what-is-stigma</w:t>
        </w:r>
      </w:hyperlink>
      <w:r w:rsidRPr="00825507">
        <w:rPr>
          <w:rFonts w:ascii="Arial" w:hAnsi="Arial" w:cs="Arial"/>
          <w:sz w:val="20"/>
          <w:szCs w:val="20"/>
          <w:lang w:val="en-GB"/>
        </w:rPr>
        <w:t>&gt;.</w:t>
      </w:r>
    </w:p>
  </w:endnote>
  <w:endnote w:id="22">
    <w:p w14:paraId="3C021FFB" w14:textId="1EDC7D59" w:rsidR="00A57EE4" w:rsidRPr="00825507" w:rsidRDefault="00A57EE4" w:rsidP="006014E9">
      <w:pPr>
        <w:pStyle w:val="ListBullet"/>
        <w:keepLines/>
        <w:numPr>
          <w:ilvl w:val="0"/>
          <w:numId w:val="0"/>
        </w:numPr>
        <w:tabs>
          <w:tab w:val="left" w:pos="720"/>
        </w:tabs>
        <w:spacing w:before="0" w:after="0"/>
        <w:contextualSpacing/>
        <w:rPr>
          <w:sz w:val="20"/>
          <w:szCs w:val="20"/>
          <w:lang w:val="en-GB" w:eastAsia="en-US"/>
        </w:rPr>
      </w:pPr>
      <w:r w:rsidRPr="00825507">
        <w:rPr>
          <w:rStyle w:val="EndnoteReference"/>
          <w:szCs w:val="20"/>
        </w:rPr>
        <w:endnoteRef/>
      </w:r>
      <w:r w:rsidRPr="00825507">
        <w:rPr>
          <w:sz w:val="20"/>
          <w:szCs w:val="20"/>
        </w:rPr>
        <w:t xml:space="preserve"> </w:t>
      </w:r>
      <w:r w:rsidRPr="00825507">
        <w:rPr>
          <w:sz w:val="20"/>
          <w:szCs w:val="20"/>
          <w:lang w:val="en-GB" w:eastAsia="en-US"/>
        </w:rPr>
        <w:t xml:space="preserve">Sane Australia, </w:t>
      </w:r>
      <w:r w:rsidRPr="002464EA">
        <w:rPr>
          <w:i/>
          <w:sz w:val="20"/>
          <w:szCs w:val="20"/>
          <w:lang w:val="en-GB" w:eastAsia="en-US"/>
        </w:rPr>
        <w:t>Facts &amp; figures</w:t>
      </w:r>
      <w:r w:rsidRPr="002464EA">
        <w:rPr>
          <w:sz w:val="20"/>
          <w:szCs w:val="20"/>
          <w:lang w:val="en-GB" w:eastAsia="en-US"/>
        </w:rPr>
        <w:t xml:space="preserve"> (2015)</w:t>
      </w:r>
      <w:r w:rsidRPr="00EB7F16">
        <w:rPr>
          <w:sz w:val="20"/>
          <w:szCs w:val="20"/>
          <w:lang w:val="en-GB" w:eastAsia="en-US"/>
        </w:rPr>
        <w:t xml:space="preserve"> </w:t>
      </w:r>
      <w:r w:rsidRPr="002201C1">
        <w:rPr>
          <w:sz w:val="20"/>
          <w:szCs w:val="20"/>
          <w:lang w:val="en-GB" w:eastAsia="en-US"/>
        </w:rPr>
        <w:t>&lt;</w:t>
      </w:r>
      <w:hyperlink r:id="rId21" w:history="1">
        <w:r w:rsidRPr="003E3704">
          <w:rPr>
            <w:rStyle w:val="Hyperlink"/>
            <w:sz w:val="20"/>
            <w:szCs w:val="20"/>
            <w:u w:val="none"/>
            <w:lang w:val="en-GB" w:eastAsia="en-US"/>
          </w:rPr>
          <w:t>https://www.sane.org/mental-health-and-illness/facts-and-guides/facts-figures</w:t>
        </w:r>
      </w:hyperlink>
      <w:r w:rsidRPr="00825507">
        <w:rPr>
          <w:sz w:val="20"/>
          <w:szCs w:val="20"/>
          <w:lang w:val="en-GB" w:eastAsia="en-US"/>
        </w:rPr>
        <w:t>&gt;.</w:t>
      </w:r>
    </w:p>
  </w:endnote>
  <w:endnote w:id="23">
    <w:p w14:paraId="17AE2366" w14:textId="0BC18E63"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Public Service Commission, </w:t>
      </w:r>
      <w:r w:rsidRPr="00825507">
        <w:rPr>
          <w:i/>
          <w:sz w:val="20"/>
          <w:szCs w:val="20"/>
        </w:rPr>
        <w:t>Working together: promoting mental health an</w:t>
      </w:r>
      <w:r w:rsidRPr="002464EA">
        <w:rPr>
          <w:i/>
          <w:sz w:val="20"/>
          <w:szCs w:val="20"/>
        </w:rPr>
        <w:t>d wellbeing at work</w:t>
      </w:r>
      <w:r w:rsidRPr="00EB7F16">
        <w:rPr>
          <w:sz w:val="20"/>
          <w:szCs w:val="20"/>
        </w:rPr>
        <w:t>, ‘1. Getting the facts right’ (2013)</w:t>
      </w:r>
      <w:r w:rsidRPr="002201C1">
        <w:rPr>
          <w:sz w:val="20"/>
          <w:szCs w:val="20"/>
        </w:rPr>
        <w:t xml:space="preserve"> &lt;</w:t>
      </w:r>
      <w:hyperlink r:id="rId22" w:history="1">
        <w:r w:rsidRPr="003E3704">
          <w:rPr>
            <w:rStyle w:val="Hyperlink"/>
            <w:sz w:val="20"/>
            <w:szCs w:val="20"/>
            <w:u w:val="none"/>
          </w:rPr>
          <w:t>http://www.apsc.gov.au/publications-and-media/current-publications/mental-health/getting-the-facts</w:t>
        </w:r>
      </w:hyperlink>
      <w:r w:rsidRPr="00825507">
        <w:rPr>
          <w:sz w:val="20"/>
          <w:szCs w:val="20"/>
        </w:rPr>
        <w:t>&gt;.</w:t>
      </w:r>
    </w:p>
  </w:endnote>
  <w:endnote w:id="24">
    <w:p w14:paraId="790A0B7C" w14:textId="1B801148"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Network on Disability, </w:t>
      </w:r>
      <w:r w:rsidRPr="00825507">
        <w:rPr>
          <w:i/>
          <w:sz w:val="20"/>
          <w:szCs w:val="20"/>
        </w:rPr>
        <w:t>Inclusive Language</w:t>
      </w:r>
      <w:r w:rsidRPr="002464EA">
        <w:rPr>
          <w:sz w:val="20"/>
          <w:szCs w:val="20"/>
        </w:rPr>
        <w:t xml:space="preserve"> (2015)</w:t>
      </w:r>
      <w:r w:rsidRPr="00EB7F16">
        <w:rPr>
          <w:sz w:val="20"/>
          <w:szCs w:val="20"/>
        </w:rPr>
        <w:t xml:space="preserve"> </w:t>
      </w:r>
      <w:r w:rsidRPr="002201C1">
        <w:rPr>
          <w:sz w:val="20"/>
          <w:szCs w:val="20"/>
        </w:rPr>
        <w:t>&lt;</w:t>
      </w:r>
      <w:hyperlink r:id="rId23" w:history="1">
        <w:r w:rsidRPr="003E3704">
          <w:rPr>
            <w:rStyle w:val="Hyperlink"/>
            <w:sz w:val="20"/>
            <w:szCs w:val="20"/>
            <w:u w:val="none"/>
          </w:rPr>
          <w:t>http://www.and.org.au/pages/inclusive-language.html</w:t>
        </w:r>
      </w:hyperlink>
      <w:r w:rsidRPr="00825507">
        <w:rPr>
          <w:sz w:val="20"/>
          <w:szCs w:val="20"/>
        </w:rPr>
        <w:t>&gt;.</w:t>
      </w:r>
    </w:p>
  </w:endnote>
  <w:endnote w:id="25">
    <w:p w14:paraId="2573DB52" w14:textId="4E8FCB30"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NSW Department of Family and Community Services’ </w:t>
      </w:r>
      <w:r w:rsidRPr="00825507">
        <w:rPr>
          <w:i/>
          <w:sz w:val="20"/>
          <w:szCs w:val="20"/>
        </w:rPr>
        <w:t>What’s Hot and What’s Not guide</w:t>
      </w:r>
      <w:r w:rsidRPr="002464EA">
        <w:rPr>
          <w:sz w:val="20"/>
          <w:szCs w:val="20"/>
        </w:rPr>
        <w:t xml:space="preserve"> (2014)</w:t>
      </w:r>
      <w:r w:rsidRPr="00EB7F16">
        <w:rPr>
          <w:sz w:val="20"/>
          <w:szCs w:val="20"/>
        </w:rPr>
        <w:t xml:space="preserve"> </w:t>
      </w:r>
      <w:r w:rsidRPr="002201C1">
        <w:rPr>
          <w:sz w:val="20"/>
          <w:szCs w:val="20"/>
        </w:rPr>
        <w:t>&lt;</w:t>
      </w:r>
      <w:hyperlink r:id="rId24" w:history="1">
        <w:r w:rsidRPr="00825507">
          <w:rPr>
            <w:rStyle w:val="Hyperlink"/>
            <w:sz w:val="20"/>
            <w:szCs w:val="20"/>
          </w:rPr>
          <w:t>http://www.dontdismyability.com.au/__data/assets/file/0010/339076/NSW004_DDMA_ZCARD-PG-01-FOR-WEBSI</w:t>
        </w:r>
        <w:r w:rsidRPr="002464EA">
          <w:rPr>
            <w:rStyle w:val="Hyperlink"/>
            <w:sz w:val="20"/>
            <w:szCs w:val="20"/>
          </w:rPr>
          <w:t>TE.pdf</w:t>
        </w:r>
      </w:hyperlink>
      <w:r w:rsidRPr="00825507">
        <w:rPr>
          <w:sz w:val="20"/>
          <w:szCs w:val="20"/>
        </w:rPr>
        <w:t>&gt;.</w:t>
      </w:r>
    </w:p>
  </w:endnote>
  <w:endnote w:id="26">
    <w:p w14:paraId="1EA3AB4E" w14:textId="63E1E831"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w:t>
      </w:r>
      <w:r w:rsidRPr="00825507">
        <w:rPr>
          <w:i/>
          <w:sz w:val="20"/>
          <w:szCs w:val="20"/>
        </w:rPr>
        <w:t xml:space="preserve"> Timeline: 20 Years of Disability </w:t>
      </w:r>
      <w:r w:rsidRPr="00EB7F16">
        <w:rPr>
          <w:i/>
          <w:sz w:val="20"/>
          <w:szCs w:val="20"/>
        </w:rPr>
        <w:t>Discrimination Act</w:t>
      </w:r>
      <w:r w:rsidRPr="002201C1">
        <w:rPr>
          <w:sz w:val="20"/>
          <w:szCs w:val="20"/>
        </w:rPr>
        <w:t xml:space="preserve"> </w:t>
      </w:r>
      <w:r w:rsidRPr="002464EA">
        <w:rPr>
          <w:sz w:val="20"/>
          <w:szCs w:val="20"/>
        </w:rPr>
        <w:t xml:space="preserve">(2012) </w:t>
      </w:r>
      <w:r w:rsidRPr="002201C1">
        <w:rPr>
          <w:sz w:val="20"/>
          <w:szCs w:val="20"/>
        </w:rPr>
        <w:t>&lt;</w:t>
      </w:r>
      <w:hyperlink r:id="rId25" w:history="1">
        <w:r w:rsidRPr="003E3704">
          <w:rPr>
            <w:rStyle w:val="Hyperlink"/>
            <w:sz w:val="20"/>
            <w:szCs w:val="20"/>
            <w:u w:val="none"/>
          </w:rPr>
          <w:t>https://www.humanrights.gov.au/twentystories/timeline.html</w:t>
        </w:r>
      </w:hyperlink>
      <w:r w:rsidRPr="00825507">
        <w:rPr>
          <w:sz w:val="20"/>
          <w:szCs w:val="20"/>
        </w:rPr>
        <w:t>&gt;.</w:t>
      </w:r>
    </w:p>
  </w:endnote>
  <w:endnote w:id="27">
    <w:p w14:paraId="07EF7F12" w14:textId="77777777"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w:t>
      </w:r>
      <w:r w:rsidRPr="00825507">
        <w:rPr>
          <w:i/>
          <w:sz w:val="20"/>
          <w:szCs w:val="20"/>
        </w:rPr>
        <w:t xml:space="preserve"> Timeline: 20 Years of Disability Discrimination Act</w:t>
      </w:r>
      <w:r w:rsidRPr="002464EA">
        <w:rPr>
          <w:sz w:val="20"/>
          <w:szCs w:val="20"/>
        </w:rPr>
        <w:t xml:space="preserve"> (2012) &lt;</w:t>
      </w:r>
      <w:hyperlink r:id="rId26" w:history="1">
        <w:r w:rsidRPr="003E3704">
          <w:rPr>
            <w:rStyle w:val="Hyperlink"/>
            <w:sz w:val="20"/>
            <w:szCs w:val="20"/>
            <w:u w:val="none"/>
          </w:rPr>
          <w:t>https://www.humanrights.gov.au/twentystories/timeline.html</w:t>
        </w:r>
      </w:hyperlink>
      <w:r w:rsidRPr="00825507">
        <w:rPr>
          <w:sz w:val="20"/>
          <w:szCs w:val="20"/>
        </w:rPr>
        <w:t>&gt;.</w:t>
      </w:r>
    </w:p>
  </w:endnote>
  <w:endnote w:id="28">
    <w:p w14:paraId="09EA7DB4" w14:textId="2C3B79FC" w:rsidR="00A57EE4" w:rsidRPr="00825507" w:rsidRDefault="00A57EE4" w:rsidP="003E3704">
      <w:pPr>
        <w:pStyle w:val="ListBullet"/>
        <w:keepLines/>
        <w:numPr>
          <w:ilvl w:val="0"/>
          <w:numId w:val="0"/>
        </w:numPr>
        <w:tabs>
          <w:tab w:val="left" w:pos="720"/>
        </w:tabs>
        <w:spacing w:before="0" w:after="0"/>
        <w:contextualSpacing/>
        <w:rPr>
          <w:rFonts w:cs="Arial"/>
          <w:sz w:val="20"/>
          <w:szCs w:val="20"/>
        </w:rPr>
      </w:pPr>
      <w:r w:rsidRPr="00825507">
        <w:rPr>
          <w:rStyle w:val="EndnoteReference"/>
          <w:szCs w:val="20"/>
        </w:rPr>
        <w:endnoteRef/>
      </w:r>
      <w:r w:rsidRPr="00825507">
        <w:rPr>
          <w:sz w:val="20"/>
          <w:szCs w:val="20"/>
        </w:rPr>
        <w:t xml:space="preserve"> </w:t>
      </w:r>
      <w:r w:rsidRPr="00825507">
        <w:rPr>
          <w:rFonts w:cs="Arial"/>
          <w:sz w:val="20"/>
          <w:szCs w:val="20"/>
        </w:rPr>
        <w:t>Australian Human Righ</w:t>
      </w:r>
      <w:r w:rsidRPr="002464EA">
        <w:rPr>
          <w:rFonts w:cs="Arial"/>
          <w:sz w:val="20"/>
          <w:szCs w:val="20"/>
        </w:rPr>
        <w:t xml:space="preserve">ts Commission, </w:t>
      </w:r>
      <w:r w:rsidRPr="00EB7F16">
        <w:rPr>
          <w:rFonts w:cs="Arial"/>
          <w:i/>
          <w:sz w:val="20"/>
          <w:szCs w:val="20"/>
        </w:rPr>
        <w:t>A brief guide to the D.D.A</w:t>
      </w:r>
      <w:r w:rsidRPr="002201C1">
        <w:rPr>
          <w:rFonts w:cs="Arial"/>
          <w:sz w:val="20"/>
          <w:szCs w:val="20"/>
        </w:rPr>
        <w:t>, ‘Who does the D.D.A protect</w:t>
      </w:r>
      <w:r>
        <w:rPr>
          <w:rFonts w:cs="Arial"/>
          <w:sz w:val="20"/>
          <w:szCs w:val="20"/>
        </w:rPr>
        <w:t>?’</w:t>
      </w:r>
      <w:r w:rsidRPr="002201C1">
        <w:rPr>
          <w:rFonts w:cs="Arial"/>
          <w:sz w:val="20"/>
          <w:szCs w:val="20"/>
        </w:rPr>
        <w:t xml:space="preserve"> (2015) &lt;</w:t>
      </w:r>
      <w:hyperlink r:id="rId27" w:history="1">
        <w:r w:rsidRPr="003E3704">
          <w:rPr>
            <w:rStyle w:val="Hyperlink"/>
            <w:rFonts w:cs="Arial"/>
            <w:sz w:val="20"/>
            <w:szCs w:val="20"/>
            <w:u w:val="none"/>
          </w:rPr>
          <w:t>https://www.humanrights.gov.au/dda-guide-who-does-dda-protect</w:t>
        </w:r>
      </w:hyperlink>
      <w:r w:rsidRPr="00825507">
        <w:rPr>
          <w:rFonts w:cs="Arial"/>
          <w:sz w:val="20"/>
          <w:szCs w:val="20"/>
        </w:rPr>
        <w:t>&gt;.</w:t>
      </w:r>
    </w:p>
  </w:endnote>
  <w:endnote w:id="29">
    <w:p w14:paraId="11CA24E4" w14:textId="64EECFC1" w:rsidR="00A57EE4" w:rsidRPr="002201C1" w:rsidRDefault="00A57EE4" w:rsidP="003E3704">
      <w:pPr>
        <w:pStyle w:val="EndnoteText"/>
        <w:keepLines/>
        <w:contextualSpacing/>
      </w:pPr>
      <w:r w:rsidRPr="00825507">
        <w:rPr>
          <w:rStyle w:val="EndnoteReference"/>
        </w:rPr>
        <w:endnoteRef/>
      </w:r>
      <w:r w:rsidRPr="00825507">
        <w:t xml:space="preserve"> Australian Human Rights Commission, </w:t>
      </w:r>
      <w:r w:rsidRPr="002464EA">
        <w:rPr>
          <w:i/>
        </w:rPr>
        <w:t>Annual Report 2013-2014</w:t>
      </w:r>
      <w:r w:rsidRPr="00EB7F16">
        <w:t xml:space="preserve"> (2014)</w:t>
      </w:r>
      <w:r w:rsidRPr="002201C1">
        <w:t>.</w:t>
      </w:r>
    </w:p>
  </w:endnote>
  <w:endnote w:id="30">
    <w:p w14:paraId="36A95920" w14:textId="77777777" w:rsidR="00A57EE4" w:rsidRPr="00F606AD" w:rsidRDefault="00A57EE4" w:rsidP="00023AAC">
      <w:pPr>
        <w:pStyle w:val="NormalWeb"/>
        <w:spacing w:before="0" w:after="0"/>
        <w:contextualSpacing/>
        <w:rPr>
          <w:rFonts w:ascii="Arial" w:hAnsi="Arial" w:cs="Arial"/>
          <w:sz w:val="20"/>
          <w:szCs w:val="20"/>
          <w:lang w:val="en"/>
        </w:rPr>
      </w:pPr>
      <w:r w:rsidRPr="00F606AD">
        <w:rPr>
          <w:rStyle w:val="EndnoteReference"/>
          <w:rFonts w:cs="Arial"/>
          <w:szCs w:val="20"/>
        </w:rPr>
        <w:endnoteRef/>
      </w:r>
      <w:r w:rsidRPr="00F606AD">
        <w:rPr>
          <w:rFonts w:ascii="Arial" w:hAnsi="Arial" w:cs="Arial"/>
          <w:sz w:val="20"/>
          <w:szCs w:val="20"/>
        </w:rPr>
        <w:t xml:space="preserve"> </w:t>
      </w:r>
      <w:r w:rsidRPr="00F606AD">
        <w:rPr>
          <w:rFonts w:ascii="Arial" w:hAnsi="Arial" w:cs="Arial"/>
          <w:sz w:val="20"/>
          <w:szCs w:val="20"/>
          <w:lang w:val="en"/>
        </w:rPr>
        <w:t xml:space="preserve">Australian Human Rights Commission, </w:t>
      </w:r>
      <w:r w:rsidRPr="00F606AD">
        <w:rPr>
          <w:rFonts w:ascii="Arial" w:hAnsi="Arial" w:cs="Arial"/>
          <w:i/>
          <w:sz w:val="20"/>
          <w:szCs w:val="20"/>
          <w:lang w:val="en"/>
        </w:rPr>
        <w:t>A quick guide to Australian discrimination laws</w:t>
      </w:r>
      <w:r w:rsidRPr="00F606AD">
        <w:rPr>
          <w:rFonts w:ascii="Arial" w:hAnsi="Arial" w:cs="Arial"/>
          <w:sz w:val="20"/>
          <w:szCs w:val="20"/>
          <w:lang w:val="en"/>
        </w:rPr>
        <w:t>, ‘State and territory laws’ (2015)</w:t>
      </w:r>
    </w:p>
    <w:p w14:paraId="19CCF6F2" w14:textId="77777777" w:rsidR="00A57EE4" w:rsidRPr="00F606AD" w:rsidRDefault="00A57EE4" w:rsidP="00023AAC">
      <w:pPr>
        <w:pStyle w:val="NormalWeb"/>
        <w:spacing w:before="0" w:after="0"/>
        <w:contextualSpacing/>
        <w:rPr>
          <w:rFonts w:ascii="Arial" w:hAnsi="Arial" w:cs="Arial"/>
          <w:sz w:val="20"/>
          <w:szCs w:val="20"/>
          <w:lang w:val="en"/>
        </w:rPr>
      </w:pPr>
      <w:r w:rsidRPr="00F606AD">
        <w:rPr>
          <w:rFonts w:ascii="Arial" w:hAnsi="Arial" w:cs="Arial"/>
          <w:sz w:val="20"/>
          <w:szCs w:val="20"/>
          <w:lang w:val="en"/>
        </w:rPr>
        <w:t>&lt;</w:t>
      </w:r>
      <w:hyperlink r:id="rId28" w:history="1">
        <w:r w:rsidRPr="00F606AD">
          <w:rPr>
            <w:rStyle w:val="Hyperlink"/>
            <w:rFonts w:ascii="Arial" w:hAnsi="Arial" w:cs="Arial"/>
            <w:sz w:val="20"/>
            <w:szCs w:val="20"/>
            <w:u w:val="none"/>
            <w:lang w:val="en"/>
          </w:rPr>
          <w:t>https://www.humanrights.gov.au/employers/good-practice-good-business-factsheets/quick-guide-australian-discrimination-laws</w:t>
        </w:r>
      </w:hyperlink>
      <w:r w:rsidRPr="00F606AD">
        <w:rPr>
          <w:rFonts w:ascii="Arial" w:hAnsi="Arial" w:cs="Arial"/>
          <w:sz w:val="20"/>
          <w:szCs w:val="20"/>
          <w:lang w:val="en"/>
        </w:rPr>
        <w:t>&gt;.</w:t>
      </w:r>
    </w:p>
  </w:endnote>
  <w:endnote w:id="31">
    <w:p w14:paraId="6B5DF28D" w14:textId="0C16D615" w:rsidR="00A57EE4" w:rsidRPr="00825507" w:rsidRDefault="00A57EE4" w:rsidP="00996319">
      <w:pPr>
        <w:keepLines/>
        <w:spacing w:before="0" w:after="0"/>
        <w:contextualSpacing/>
        <w:rPr>
          <w:rFonts w:cs="Arial"/>
          <w:sz w:val="20"/>
          <w:szCs w:val="20"/>
        </w:rPr>
      </w:pPr>
      <w:r w:rsidRPr="00825507">
        <w:rPr>
          <w:rStyle w:val="EndnoteReference"/>
          <w:rFonts w:cs="Arial"/>
          <w:szCs w:val="20"/>
        </w:rPr>
        <w:endnoteRef/>
      </w:r>
      <w:r w:rsidRPr="00825507">
        <w:rPr>
          <w:rFonts w:cs="Arial"/>
          <w:sz w:val="20"/>
          <w:szCs w:val="20"/>
        </w:rPr>
        <w:t xml:space="preserve"> Australian Human Rights Commission,</w:t>
      </w:r>
      <w:r w:rsidRPr="00825507">
        <w:rPr>
          <w:rFonts w:cs="Arial"/>
          <w:i/>
          <w:sz w:val="20"/>
          <w:szCs w:val="20"/>
        </w:rPr>
        <w:t xml:space="preserve"> Timeline: 20 Years of Disability Discrimination Act </w:t>
      </w:r>
      <w:r w:rsidRPr="002464EA">
        <w:rPr>
          <w:rFonts w:cs="Arial"/>
          <w:sz w:val="20"/>
          <w:szCs w:val="20"/>
        </w:rPr>
        <w:t>(2012)</w:t>
      </w:r>
      <w:r w:rsidRPr="00EB7F16">
        <w:rPr>
          <w:rFonts w:cs="Arial"/>
          <w:sz w:val="20"/>
          <w:szCs w:val="20"/>
        </w:rPr>
        <w:t xml:space="preserve"> </w:t>
      </w:r>
      <w:r w:rsidRPr="002201C1">
        <w:rPr>
          <w:rFonts w:cs="Arial"/>
          <w:sz w:val="20"/>
          <w:szCs w:val="20"/>
        </w:rPr>
        <w:t>&lt;</w:t>
      </w:r>
      <w:hyperlink r:id="rId29" w:history="1">
        <w:r w:rsidRPr="003E3704">
          <w:rPr>
            <w:rStyle w:val="Hyperlink"/>
            <w:rFonts w:cs="Arial"/>
            <w:sz w:val="20"/>
            <w:szCs w:val="20"/>
            <w:u w:val="none"/>
          </w:rPr>
          <w:t>https://www.humanrights.gov.au/twentystories/timeline.html</w:t>
        </w:r>
      </w:hyperlink>
      <w:r w:rsidRPr="00825507">
        <w:rPr>
          <w:rFonts w:cs="Arial"/>
          <w:sz w:val="20"/>
          <w:szCs w:val="20"/>
        </w:rPr>
        <w:t>&gt;.</w:t>
      </w:r>
    </w:p>
  </w:endnote>
  <w:endnote w:id="32">
    <w:p w14:paraId="4173E83C" w14:textId="631FA497" w:rsidR="00A57EE4" w:rsidRPr="00825507" w:rsidRDefault="00A57EE4" w:rsidP="003E3704">
      <w:pPr>
        <w:keepLines/>
        <w:spacing w:before="0" w:after="0"/>
        <w:contextualSpacing/>
        <w:rPr>
          <w:rFonts w:cs="Arial"/>
          <w:sz w:val="20"/>
          <w:szCs w:val="20"/>
        </w:rPr>
      </w:pPr>
      <w:r w:rsidRPr="00825507">
        <w:rPr>
          <w:rStyle w:val="EndnoteReference"/>
          <w:rFonts w:cs="Arial"/>
          <w:szCs w:val="20"/>
        </w:rPr>
        <w:endnoteRef/>
      </w:r>
      <w:r w:rsidRPr="00825507">
        <w:rPr>
          <w:rFonts w:cs="Arial"/>
          <w:sz w:val="20"/>
          <w:szCs w:val="20"/>
        </w:rPr>
        <w:t xml:space="preserve"> Australian Human Rights Commission,</w:t>
      </w:r>
      <w:r w:rsidRPr="002464EA">
        <w:rPr>
          <w:rFonts w:cs="Arial"/>
          <w:i/>
          <w:sz w:val="20"/>
          <w:szCs w:val="20"/>
        </w:rPr>
        <w:t xml:space="preserve"> Timeline: 20 Years of Disability Discrimination Act </w:t>
      </w:r>
      <w:r w:rsidRPr="00EB7F16">
        <w:rPr>
          <w:rFonts w:cs="Arial"/>
          <w:sz w:val="20"/>
          <w:szCs w:val="20"/>
        </w:rPr>
        <w:t>(2012)</w:t>
      </w:r>
      <w:r w:rsidRPr="002201C1">
        <w:rPr>
          <w:rFonts w:cs="Arial"/>
          <w:sz w:val="20"/>
          <w:szCs w:val="20"/>
        </w:rPr>
        <w:t xml:space="preserve"> &lt;</w:t>
      </w:r>
      <w:hyperlink r:id="rId30" w:history="1">
        <w:r w:rsidRPr="003E3704">
          <w:rPr>
            <w:rStyle w:val="Hyperlink"/>
            <w:rFonts w:cs="Arial"/>
            <w:sz w:val="20"/>
            <w:szCs w:val="20"/>
            <w:u w:val="none"/>
          </w:rPr>
          <w:t>https://www.humanrights.gov.au/twentystories/timeline.html</w:t>
        </w:r>
      </w:hyperlink>
      <w:r w:rsidRPr="00825507">
        <w:rPr>
          <w:rFonts w:cs="Arial"/>
          <w:sz w:val="20"/>
          <w:szCs w:val="20"/>
        </w:rPr>
        <w:t>&gt;.</w:t>
      </w:r>
    </w:p>
  </w:endnote>
  <w:endnote w:id="33">
    <w:p w14:paraId="12B92F07" w14:textId="77777777" w:rsidR="00A57EE4" w:rsidRPr="00825507" w:rsidRDefault="00A57EE4" w:rsidP="003E3704">
      <w:pPr>
        <w:keepLines/>
        <w:spacing w:before="0" w:after="0"/>
        <w:contextualSpacing/>
        <w:rPr>
          <w:rFonts w:cs="Arial"/>
          <w:sz w:val="20"/>
          <w:szCs w:val="20"/>
        </w:rPr>
      </w:pPr>
      <w:r w:rsidRPr="00825507">
        <w:rPr>
          <w:rStyle w:val="EndnoteReference"/>
          <w:rFonts w:cs="Arial"/>
          <w:szCs w:val="20"/>
        </w:rPr>
        <w:endnoteRef/>
      </w:r>
      <w:r w:rsidRPr="00825507">
        <w:rPr>
          <w:rFonts w:cs="Arial"/>
          <w:sz w:val="20"/>
          <w:szCs w:val="20"/>
        </w:rPr>
        <w:t xml:space="preserve"> Australian Human Rights Commission,</w:t>
      </w:r>
      <w:r w:rsidRPr="00825507">
        <w:rPr>
          <w:rFonts w:cs="Arial"/>
          <w:i/>
          <w:sz w:val="20"/>
          <w:szCs w:val="20"/>
        </w:rPr>
        <w:t xml:space="preserve"> Timeline: 20 Years of Disability Discrimination Act </w:t>
      </w:r>
      <w:r w:rsidRPr="002464EA">
        <w:rPr>
          <w:rFonts w:cs="Arial"/>
          <w:sz w:val="20"/>
          <w:szCs w:val="20"/>
        </w:rPr>
        <w:t>(2012) &lt;</w:t>
      </w:r>
      <w:hyperlink r:id="rId31" w:history="1">
        <w:r w:rsidRPr="003E3704">
          <w:rPr>
            <w:rStyle w:val="Hyperlink"/>
            <w:rFonts w:cs="Arial"/>
            <w:sz w:val="20"/>
            <w:szCs w:val="20"/>
            <w:u w:val="none"/>
          </w:rPr>
          <w:t>https://www.humanrights.gov.au/twentystories/timeline.html</w:t>
        </w:r>
      </w:hyperlink>
      <w:r w:rsidRPr="00825507">
        <w:rPr>
          <w:rFonts w:cs="Arial"/>
          <w:sz w:val="20"/>
          <w:szCs w:val="20"/>
        </w:rPr>
        <w:t>&gt;.</w:t>
      </w:r>
    </w:p>
  </w:endnote>
  <w:endnote w:id="34">
    <w:p w14:paraId="42B095A1" w14:textId="4FFA2133"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w:t>
      </w:r>
      <w:r w:rsidRPr="00825507">
        <w:rPr>
          <w:i/>
          <w:sz w:val="20"/>
          <w:szCs w:val="20"/>
        </w:rPr>
        <w:t>Good Practice Good Bu</w:t>
      </w:r>
      <w:r w:rsidRPr="002464EA">
        <w:rPr>
          <w:i/>
          <w:sz w:val="20"/>
          <w:szCs w:val="20"/>
        </w:rPr>
        <w:t>siness fact sheet – Disability discrimination</w:t>
      </w:r>
      <w:r w:rsidRPr="00EB7F16">
        <w:rPr>
          <w:sz w:val="20"/>
          <w:szCs w:val="20"/>
        </w:rPr>
        <w:t xml:space="preserve"> (2015)</w:t>
      </w:r>
      <w:r w:rsidRPr="002201C1">
        <w:rPr>
          <w:sz w:val="20"/>
          <w:szCs w:val="20"/>
        </w:rPr>
        <w:t xml:space="preserve"> &lt;</w:t>
      </w:r>
      <w:hyperlink r:id="rId32" w:history="1">
        <w:r w:rsidRPr="003E3704">
          <w:rPr>
            <w:rStyle w:val="Hyperlink"/>
            <w:sz w:val="20"/>
            <w:szCs w:val="20"/>
            <w:u w:val="none"/>
          </w:rPr>
          <w:t>https://www.humanrights.gov.au/employers/good-practice-good-business-factsheets/disability-discrimination</w:t>
        </w:r>
      </w:hyperlink>
      <w:r w:rsidRPr="00825507">
        <w:rPr>
          <w:sz w:val="20"/>
          <w:szCs w:val="20"/>
        </w:rPr>
        <w:t>&gt;.</w:t>
      </w:r>
    </w:p>
  </w:endnote>
  <w:endnote w:id="35">
    <w:p w14:paraId="008A3CD3" w14:textId="49D89464" w:rsidR="00A57EE4" w:rsidRPr="00825507" w:rsidRDefault="00A57EE4" w:rsidP="003E3704">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Australian Human Rights Commission, </w:t>
      </w:r>
      <w:r w:rsidRPr="00825507">
        <w:rPr>
          <w:i/>
          <w:sz w:val="20"/>
          <w:szCs w:val="20"/>
        </w:rPr>
        <w:t>Good Practice Good Business fact sheet – Disability discrimination</w:t>
      </w:r>
      <w:r w:rsidRPr="002464EA">
        <w:rPr>
          <w:sz w:val="20"/>
          <w:szCs w:val="20"/>
        </w:rPr>
        <w:t xml:space="preserve"> (2015) &lt;</w:t>
      </w:r>
      <w:hyperlink r:id="rId33" w:history="1">
        <w:r w:rsidRPr="003E3704">
          <w:rPr>
            <w:rStyle w:val="Hyperlink"/>
            <w:sz w:val="20"/>
            <w:szCs w:val="20"/>
            <w:u w:val="none"/>
          </w:rPr>
          <w:t>https://www.humanrights.gov.au/employers/good-practice-good-business-factsheets/disability-discrimination</w:t>
        </w:r>
      </w:hyperlink>
      <w:r w:rsidRPr="00825507">
        <w:rPr>
          <w:sz w:val="20"/>
          <w:szCs w:val="20"/>
        </w:rPr>
        <w:t>&gt;.</w:t>
      </w:r>
    </w:p>
  </w:endnote>
  <w:endnote w:id="36">
    <w:p w14:paraId="39FE972D" w14:textId="77777777" w:rsidR="00A57EE4" w:rsidRPr="00825507" w:rsidRDefault="00A57EE4" w:rsidP="003E3704">
      <w:pPr>
        <w:pStyle w:val="EndnoteText"/>
        <w:keepLines/>
        <w:contextualSpacing/>
      </w:pPr>
      <w:r w:rsidRPr="00825507">
        <w:rPr>
          <w:rStyle w:val="EndnoteReference"/>
        </w:rPr>
        <w:endnoteRef/>
      </w:r>
      <w:r w:rsidRPr="00825507">
        <w:t xml:space="preserve"> Australian Human Rights Commission, </w:t>
      </w:r>
      <w:r w:rsidRPr="00825507">
        <w:rPr>
          <w:i/>
        </w:rPr>
        <w:t>Good Practice Good Business fact sheet – Disability discrimination</w:t>
      </w:r>
      <w:r w:rsidRPr="002464EA">
        <w:t xml:space="preserve"> (2015) &lt;</w:t>
      </w:r>
      <w:hyperlink r:id="rId34" w:history="1">
        <w:r w:rsidRPr="00825507">
          <w:rPr>
            <w:rStyle w:val="Hyperlink"/>
            <w:u w:val="none"/>
          </w:rPr>
          <w:t>https://www.humanrights.gov.au/employers/good-practice-good-business-factsheets/disability-discrimination</w:t>
        </w:r>
      </w:hyperlink>
      <w:r w:rsidRPr="00825507">
        <w:t>&gt;.</w:t>
      </w:r>
    </w:p>
  </w:endnote>
  <w:endnote w:id="37">
    <w:p w14:paraId="0294996E" w14:textId="64E1F728" w:rsidR="00A57EE4" w:rsidRPr="00825507" w:rsidRDefault="00A57EE4" w:rsidP="003E3704">
      <w:pPr>
        <w:pStyle w:val="EndnoteText"/>
        <w:keepLines/>
        <w:contextualSpacing/>
      </w:pPr>
      <w:r w:rsidRPr="00825507">
        <w:rPr>
          <w:rStyle w:val="EndnoteReference"/>
        </w:rPr>
        <w:endnoteRef/>
      </w:r>
      <w:r w:rsidRPr="00825507">
        <w:t xml:space="preserve"> Australian Human Rights Commission, </w:t>
      </w:r>
      <w:r w:rsidRPr="00825507">
        <w:rPr>
          <w:i/>
        </w:rPr>
        <w:t>2029842FC</w:t>
      </w:r>
      <w:r w:rsidRPr="002464EA">
        <w:t xml:space="preserve"> (2012)</w:t>
      </w:r>
      <w:r w:rsidRPr="00EB7F16">
        <w:t xml:space="preserve"> </w:t>
      </w:r>
      <w:r w:rsidRPr="002201C1">
        <w:t>&lt;</w:t>
      </w:r>
      <w:hyperlink r:id="rId35" w:history="1">
        <w:r w:rsidRPr="00825507">
          <w:rPr>
            <w:rStyle w:val="Hyperlink"/>
            <w:u w:val="none"/>
          </w:rPr>
          <w:t>https://www.humanrights.gov.au/2029842fc</w:t>
        </w:r>
      </w:hyperlink>
      <w:r w:rsidRPr="00825507">
        <w:t xml:space="preserve">&gt;. </w:t>
      </w:r>
    </w:p>
  </w:endnote>
  <w:endnote w:id="38">
    <w:p w14:paraId="2F7209F3" w14:textId="4BD3B829" w:rsidR="00A57EE4" w:rsidRPr="00825507" w:rsidRDefault="00A57EE4" w:rsidP="003E3704">
      <w:pPr>
        <w:pStyle w:val="EndnoteText"/>
        <w:keepLines/>
        <w:contextualSpacing/>
      </w:pPr>
      <w:r w:rsidRPr="00825507">
        <w:rPr>
          <w:rStyle w:val="EndnoteReference"/>
        </w:rPr>
        <w:endnoteRef/>
      </w:r>
      <w:r w:rsidRPr="00825507">
        <w:t xml:space="preserve"> Australian Human Rights Commission, </w:t>
      </w:r>
      <w:r w:rsidRPr="00825507">
        <w:rPr>
          <w:i/>
        </w:rPr>
        <w:t xml:space="preserve">Don't judge what I can do by what you think I can't: Ten years of achievements using Australia's Disability </w:t>
      </w:r>
      <w:r w:rsidRPr="002464EA">
        <w:rPr>
          <w:i/>
        </w:rPr>
        <w:t>Discrimination Act</w:t>
      </w:r>
      <w:r w:rsidRPr="00EB7F16">
        <w:t>, 3.4 Education (2003)</w:t>
      </w:r>
      <w:r w:rsidRPr="002201C1">
        <w:t xml:space="preserve"> &lt;</w:t>
      </w:r>
      <w:hyperlink r:id="rId36" w:anchor="education" w:history="1">
        <w:r w:rsidRPr="00825507">
          <w:rPr>
            <w:rStyle w:val="Hyperlink"/>
            <w:u w:val="none"/>
          </w:rPr>
          <w:t>https://www.humanrights.gov.au/publications/dont-judg#education</w:t>
        </w:r>
      </w:hyperlink>
      <w:r w:rsidRPr="00825507">
        <w:t xml:space="preserve">&gt;. </w:t>
      </w:r>
    </w:p>
  </w:endnote>
  <w:endnote w:id="39">
    <w:p w14:paraId="72740A21" w14:textId="62AE7DC7" w:rsidR="00A57EE4" w:rsidRPr="00825507" w:rsidRDefault="00A57EE4" w:rsidP="003E3704">
      <w:pPr>
        <w:pStyle w:val="EndnoteText"/>
        <w:keepLines/>
        <w:contextualSpacing/>
      </w:pPr>
      <w:r w:rsidRPr="00825507">
        <w:rPr>
          <w:rStyle w:val="EndnoteReference"/>
        </w:rPr>
        <w:endnoteRef/>
      </w:r>
      <w:r w:rsidRPr="00825507">
        <w:t xml:space="preserve"> Australian Human Rights Commission, </w:t>
      </w:r>
      <w:r w:rsidRPr="00825507">
        <w:rPr>
          <w:i/>
        </w:rPr>
        <w:t>DDA conciliation: educat</w:t>
      </w:r>
      <w:r w:rsidRPr="002464EA">
        <w:rPr>
          <w:i/>
        </w:rPr>
        <w:t>ion</w:t>
      </w:r>
      <w:r w:rsidRPr="00EB7F16">
        <w:t xml:space="preserve"> (2009)</w:t>
      </w:r>
      <w:r w:rsidRPr="002201C1">
        <w:t xml:space="preserve"> &lt;</w:t>
      </w:r>
      <w:hyperlink r:id="rId37" w:history="1">
        <w:r w:rsidRPr="00825507">
          <w:rPr>
            <w:rStyle w:val="Hyperlink"/>
            <w:u w:val="none"/>
          </w:rPr>
          <w:t>https://www.humanrights.gov.au/dda-conciliation-education</w:t>
        </w:r>
      </w:hyperlink>
      <w:r w:rsidRPr="00825507">
        <w:t xml:space="preserve">&gt;. </w:t>
      </w:r>
    </w:p>
  </w:endnote>
  <w:endnote w:id="40">
    <w:p w14:paraId="2F914DAD" w14:textId="6157861F" w:rsidR="00A57EE4" w:rsidRPr="00825507" w:rsidRDefault="00A57EE4" w:rsidP="003E3704">
      <w:pPr>
        <w:pStyle w:val="EndnoteText"/>
        <w:keepLines/>
        <w:contextualSpacing/>
        <w:rPr>
          <w:rFonts w:cs="Arial"/>
        </w:rPr>
      </w:pPr>
      <w:r w:rsidRPr="00825507">
        <w:rPr>
          <w:rStyle w:val="EndnoteReference"/>
        </w:rPr>
        <w:endnoteRef/>
      </w:r>
      <w:r w:rsidRPr="00825507">
        <w:t xml:space="preserve"> </w:t>
      </w:r>
      <w:r w:rsidRPr="00825507">
        <w:rPr>
          <w:rFonts w:cs="Arial"/>
        </w:rPr>
        <w:t xml:space="preserve">Australian Human Rights Commission, </w:t>
      </w:r>
      <w:r w:rsidRPr="002464EA">
        <w:rPr>
          <w:rFonts w:cs="Arial"/>
          <w:i/>
        </w:rPr>
        <w:t>Inherent Requirements</w:t>
      </w:r>
      <w:r w:rsidRPr="00EB7F16">
        <w:rPr>
          <w:rFonts w:cs="Arial"/>
        </w:rPr>
        <w:t xml:space="preserve"> (2015)</w:t>
      </w:r>
      <w:r w:rsidRPr="002201C1">
        <w:rPr>
          <w:rFonts w:cs="Arial"/>
        </w:rPr>
        <w:t xml:space="preserve"> &lt;</w:t>
      </w:r>
      <w:hyperlink r:id="rId38" w:history="1">
        <w:r w:rsidRPr="00825507">
          <w:rPr>
            <w:rStyle w:val="Hyperlink"/>
            <w:rFonts w:cs="Arial"/>
            <w:u w:val="none"/>
          </w:rPr>
          <w:t>https://www.humanrights.gov.au/quick-guide/12052</w:t>
        </w:r>
      </w:hyperlink>
      <w:r w:rsidRPr="00825507">
        <w:rPr>
          <w:rFonts w:cs="Arial"/>
        </w:rPr>
        <w:t>&gt;.</w:t>
      </w:r>
    </w:p>
  </w:endnote>
  <w:endnote w:id="41">
    <w:p w14:paraId="75CEDEF7" w14:textId="77777777" w:rsidR="00A57EE4" w:rsidRPr="00825507" w:rsidRDefault="00A57EE4" w:rsidP="003E3704">
      <w:pPr>
        <w:pStyle w:val="EndnoteText"/>
        <w:keepLines/>
        <w:contextualSpacing/>
      </w:pPr>
      <w:r w:rsidRPr="00825507">
        <w:rPr>
          <w:rStyle w:val="EndnoteReference"/>
        </w:rPr>
        <w:endnoteRef/>
      </w:r>
      <w:r w:rsidRPr="00825507">
        <w:t xml:space="preserve"> Australian Human Rights commission, </w:t>
      </w:r>
      <w:r w:rsidRPr="00825507">
        <w:rPr>
          <w:i/>
        </w:rPr>
        <w:t>Inherent Requirements</w:t>
      </w:r>
      <w:r w:rsidRPr="002464EA">
        <w:t xml:space="preserve"> (2015) &lt;</w:t>
      </w:r>
      <w:hyperlink r:id="rId39" w:history="1">
        <w:r w:rsidRPr="00825507">
          <w:rPr>
            <w:rStyle w:val="Hyperlink"/>
            <w:u w:val="none"/>
          </w:rPr>
          <w:t>https://www.humanrights.gov.au/quick-guide/1205</w:t>
        </w:r>
        <w:r w:rsidRPr="002464EA">
          <w:rPr>
            <w:rStyle w:val="Hyperlink"/>
            <w:u w:val="none"/>
          </w:rPr>
          <w:t>2</w:t>
        </w:r>
      </w:hyperlink>
      <w:r w:rsidRPr="00825507">
        <w:t>&gt;.</w:t>
      </w:r>
    </w:p>
  </w:endnote>
  <w:endnote w:id="42">
    <w:p w14:paraId="3D91317B" w14:textId="77777777" w:rsidR="00A57EE4" w:rsidRPr="002201C1" w:rsidRDefault="00A57EE4" w:rsidP="003E3704">
      <w:pPr>
        <w:pStyle w:val="EndnoteText"/>
        <w:keepLines/>
        <w:contextualSpacing/>
      </w:pPr>
      <w:r w:rsidRPr="00825507">
        <w:rPr>
          <w:rStyle w:val="EndnoteReference"/>
        </w:rPr>
        <w:endnoteRef/>
      </w:r>
      <w:r w:rsidRPr="00825507">
        <w:t xml:space="preserve"> Universal Declaration of Human Rights, GA Res 217A (III), UN GAOR, 3rd sess, 183rd plen mtg UN Doc A/810 (10 December 1948) preamble para 1.</w:t>
      </w:r>
    </w:p>
  </w:endnote>
  <w:endnote w:id="43">
    <w:p w14:paraId="3E8AC65F" w14:textId="77777777"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w:t>
      </w:r>
      <w:r w:rsidRPr="003E3704">
        <w:rPr>
          <w:i/>
          <w:sz w:val="20"/>
          <w:szCs w:val="20"/>
        </w:rPr>
        <w:t>Timeline: 20 Years of Disability Discrimination Act</w:t>
      </w:r>
      <w:r w:rsidRPr="00825507">
        <w:rPr>
          <w:sz w:val="20"/>
          <w:szCs w:val="20"/>
        </w:rPr>
        <w:t xml:space="preserve"> (2012) &lt;</w:t>
      </w:r>
      <w:hyperlink r:id="rId40" w:history="1">
        <w:r w:rsidRPr="003E3704">
          <w:rPr>
            <w:rStyle w:val="Hyperlink"/>
            <w:sz w:val="20"/>
            <w:szCs w:val="20"/>
            <w:u w:val="none"/>
          </w:rPr>
          <w:t>https://www.humanrights.gov.au/twentystories/timeline.html</w:t>
        </w:r>
      </w:hyperlink>
      <w:r w:rsidRPr="00825507">
        <w:rPr>
          <w:sz w:val="20"/>
          <w:szCs w:val="20"/>
        </w:rPr>
        <w:t xml:space="preserve">&gt;. </w:t>
      </w:r>
    </w:p>
  </w:endnote>
  <w:endnote w:id="44">
    <w:p w14:paraId="01937C39" w14:textId="77777777" w:rsidR="00A57EE4" w:rsidRPr="002201C1"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w:t>
      </w:r>
      <w:r w:rsidRPr="00825507">
        <w:rPr>
          <w:rStyle w:val="Emphasis"/>
          <w:rFonts w:cs="Arial"/>
          <w:color w:val="333333"/>
          <w:sz w:val="20"/>
          <w:szCs w:val="20"/>
          <w:lang w:val="en"/>
        </w:rPr>
        <w:t>Convention of the Rights of Persons with Disabilities</w:t>
      </w:r>
      <w:r w:rsidRPr="002464EA">
        <w:rPr>
          <w:rFonts w:cs="Arial"/>
          <w:color w:val="333333"/>
          <w:sz w:val="20"/>
          <w:szCs w:val="20"/>
          <w:lang w:val="en"/>
        </w:rPr>
        <w:t>, opened for signature 13 December 2006, 2515 UNTS 3 (entered into</w:t>
      </w:r>
      <w:r w:rsidRPr="002201C1">
        <w:rPr>
          <w:rFonts w:cs="Arial"/>
          <w:color w:val="333333"/>
          <w:sz w:val="20"/>
          <w:szCs w:val="20"/>
          <w:lang w:val="en"/>
        </w:rPr>
        <w:t xml:space="preserve"> force 3 May 2008) Art. 1.</w:t>
      </w:r>
    </w:p>
  </w:endnote>
  <w:endnote w:id="45">
    <w:p w14:paraId="42690EE1" w14:textId="77777777" w:rsidR="00A57EE4" w:rsidRPr="002201C1"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w:t>
      </w:r>
      <w:r w:rsidRPr="00825507">
        <w:rPr>
          <w:rStyle w:val="Emphasis"/>
          <w:rFonts w:cs="Arial"/>
          <w:color w:val="333333"/>
          <w:sz w:val="20"/>
          <w:szCs w:val="20"/>
          <w:lang w:val="en"/>
        </w:rPr>
        <w:t>Convention of the Rights of Persons with Disabilities</w:t>
      </w:r>
      <w:r w:rsidRPr="002464EA">
        <w:rPr>
          <w:rFonts w:cs="Arial"/>
          <w:color w:val="333333"/>
          <w:sz w:val="20"/>
          <w:szCs w:val="20"/>
          <w:lang w:val="en"/>
        </w:rPr>
        <w:t>, opened for signature 13 December 2006, 2515 UNTS 3 (entered into force 3 May 2008).</w:t>
      </w:r>
    </w:p>
  </w:endnote>
  <w:endnote w:id="46">
    <w:p w14:paraId="536CA6AD" w14:textId="77777777" w:rsidR="00A57EE4" w:rsidRPr="002201C1"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w:t>
      </w:r>
      <w:r w:rsidRPr="00825507">
        <w:rPr>
          <w:rStyle w:val="Emphasis"/>
          <w:rFonts w:cs="Arial"/>
          <w:color w:val="333333"/>
          <w:sz w:val="20"/>
          <w:szCs w:val="20"/>
          <w:lang w:val="en"/>
        </w:rPr>
        <w:t>Convention of the Rights of Persons with Disabilities</w:t>
      </w:r>
      <w:r w:rsidRPr="002464EA">
        <w:rPr>
          <w:rFonts w:cs="Arial"/>
          <w:color w:val="333333"/>
          <w:sz w:val="20"/>
          <w:szCs w:val="20"/>
          <w:lang w:val="en"/>
        </w:rPr>
        <w:t>, opened for signature 13 Decembe</w:t>
      </w:r>
      <w:r w:rsidRPr="00EB7F16">
        <w:rPr>
          <w:rFonts w:cs="Arial"/>
          <w:color w:val="333333"/>
          <w:sz w:val="20"/>
          <w:szCs w:val="20"/>
          <w:lang w:val="en"/>
        </w:rPr>
        <w:t xml:space="preserve">r 2006, 2515 UNTS 3 (entered into force 3 May 2008) Art. 3. </w:t>
      </w:r>
    </w:p>
  </w:endnote>
  <w:endnote w:id="47">
    <w:p w14:paraId="09E13764" w14:textId="77777777" w:rsidR="00A57EE4" w:rsidRPr="006014E9" w:rsidRDefault="00A57EE4" w:rsidP="00825507">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rPr>
        <w:t xml:space="preserve"> </w:t>
      </w:r>
      <w:r w:rsidRPr="00825507">
        <w:rPr>
          <w:rStyle w:val="Emphasis"/>
          <w:rFonts w:cs="Arial"/>
          <w:color w:val="333333"/>
          <w:sz w:val="20"/>
          <w:szCs w:val="20"/>
          <w:lang w:val="en"/>
        </w:rPr>
        <w:t>Convention of the Rights of Persons with Disabilities</w:t>
      </w:r>
      <w:r w:rsidRPr="002464EA">
        <w:rPr>
          <w:rFonts w:cs="Arial"/>
          <w:color w:val="333333"/>
          <w:sz w:val="20"/>
          <w:szCs w:val="20"/>
          <w:lang w:val="en"/>
        </w:rPr>
        <w:t>, opened for signature 13 December 2006, 2515 UNTS 3 (entered into fo</w:t>
      </w:r>
      <w:r w:rsidRPr="002201C1">
        <w:rPr>
          <w:rFonts w:cs="Arial"/>
          <w:color w:val="333333"/>
          <w:sz w:val="20"/>
          <w:szCs w:val="20"/>
          <w:lang w:val="en"/>
        </w:rPr>
        <w:t xml:space="preserve">rce 3 May 2008) Art. </w:t>
      </w:r>
      <w:r w:rsidRPr="002201C1">
        <w:rPr>
          <w:sz w:val="20"/>
          <w:szCs w:val="20"/>
        </w:rPr>
        <w:t>33.</w:t>
      </w:r>
    </w:p>
  </w:endnote>
  <w:endnote w:id="48">
    <w:p w14:paraId="2016A20A" w14:textId="77777777" w:rsidR="00A57EE4" w:rsidRPr="00825507" w:rsidRDefault="00A57EE4" w:rsidP="00825507">
      <w:pPr>
        <w:keepLines/>
        <w:spacing w:before="0" w:after="0"/>
        <w:contextualSpacing/>
        <w:rPr>
          <w:bCs/>
          <w:sz w:val="20"/>
          <w:szCs w:val="20"/>
        </w:rPr>
      </w:pPr>
      <w:r w:rsidRPr="00825507">
        <w:rPr>
          <w:rStyle w:val="EndnoteReference"/>
          <w:szCs w:val="20"/>
        </w:rPr>
        <w:endnoteRef/>
      </w:r>
      <w:r w:rsidRPr="00825507">
        <w:rPr>
          <w:sz w:val="20"/>
          <w:szCs w:val="20"/>
        </w:rPr>
        <w:t xml:space="preserve"> </w:t>
      </w:r>
      <w:r w:rsidRPr="00825507">
        <w:rPr>
          <w:bCs/>
          <w:sz w:val="20"/>
          <w:szCs w:val="20"/>
        </w:rPr>
        <w:t xml:space="preserve">Department of Social Services, </w:t>
      </w:r>
      <w:r w:rsidRPr="002464EA">
        <w:rPr>
          <w:bCs/>
          <w:i/>
          <w:sz w:val="20"/>
          <w:szCs w:val="20"/>
        </w:rPr>
        <w:t>National Disability Peak Bodies</w:t>
      </w:r>
      <w:r w:rsidRPr="00EB7F16">
        <w:rPr>
          <w:bCs/>
          <w:sz w:val="20"/>
          <w:szCs w:val="20"/>
        </w:rPr>
        <w:t xml:space="preserve"> (2015) &lt;</w:t>
      </w:r>
      <w:hyperlink r:id="rId41" w:history="1">
        <w:r w:rsidRPr="003E3704">
          <w:rPr>
            <w:rStyle w:val="Hyperlink"/>
            <w:bCs/>
            <w:sz w:val="20"/>
            <w:szCs w:val="20"/>
            <w:u w:val="none"/>
          </w:rPr>
          <w:t>https://www.dss.gov.au/our-responsibilities/disability-and-carers/program-services/consultation-and-advocacy/national-disability-peak-bodies</w:t>
        </w:r>
      </w:hyperlink>
      <w:r w:rsidRPr="00825507">
        <w:rPr>
          <w:bCs/>
          <w:sz w:val="20"/>
          <w:szCs w:val="20"/>
        </w:rPr>
        <w:t>&gt;.</w:t>
      </w:r>
    </w:p>
  </w:endnote>
  <w:endnote w:id="49">
    <w:p w14:paraId="1F5321A4" w14:textId="77777777" w:rsidR="00A57EE4" w:rsidRPr="00825507" w:rsidRDefault="00A57EE4" w:rsidP="00825507">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w:t>
      </w:r>
      <w:r w:rsidRPr="00825507">
        <w:rPr>
          <w:i/>
          <w:sz w:val="20"/>
          <w:szCs w:val="20"/>
        </w:rPr>
        <w:t>Parliamentary Joint Committee on Human Rights</w:t>
      </w:r>
      <w:r w:rsidRPr="002464EA">
        <w:rPr>
          <w:sz w:val="20"/>
          <w:szCs w:val="20"/>
        </w:rPr>
        <w:t xml:space="preserve"> (2015) &lt;</w:t>
      </w:r>
      <w:hyperlink r:id="rId42" w:history="1">
        <w:r w:rsidRPr="003E3704">
          <w:rPr>
            <w:rStyle w:val="Hyperlink"/>
            <w:sz w:val="20"/>
            <w:szCs w:val="20"/>
            <w:u w:val="none"/>
          </w:rPr>
          <w:t>https://www.humanrights.gov.au/parliamentary-joint-committee-human-rights</w:t>
        </w:r>
      </w:hyperlink>
      <w:r w:rsidRPr="00825507">
        <w:rPr>
          <w:sz w:val="20"/>
          <w:szCs w:val="20"/>
        </w:rPr>
        <w:t xml:space="preserve">&gt;. </w:t>
      </w:r>
    </w:p>
  </w:endnote>
  <w:endnote w:id="50">
    <w:p w14:paraId="533E5968" w14:textId="77777777" w:rsidR="00A57EE4" w:rsidRPr="00825507" w:rsidRDefault="00A57EE4" w:rsidP="002464EA">
      <w:pPr>
        <w:keepLine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w:t>
      </w:r>
      <w:r w:rsidRPr="00825507">
        <w:rPr>
          <w:i/>
          <w:sz w:val="20"/>
          <w:szCs w:val="20"/>
        </w:rPr>
        <w:t>National Human Rights Institutions and National imple</w:t>
      </w:r>
      <w:r w:rsidRPr="002464EA">
        <w:rPr>
          <w:i/>
          <w:sz w:val="20"/>
          <w:szCs w:val="20"/>
        </w:rPr>
        <w:t>mentation and monitoring of the Convention on the Rights of Persons with Disabilities</w:t>
      </w:r>
      <w:r w:rsidRPr="00EB7F16">
        <w:rPr>
          <w:sz w:val="20"/>
          <w:szCs w:val="20"/>
        </w:rPr>
        <w:t xml:space="preserve"> (2015) &lt;</w:t>
      </w:r>
      <w:hyperlink r:id="rId43" w:history="1">
        <w:r w:rsidRPr="003E3704">
          <w:rPr>
            <w:rStyle w:val="Hyperlink"/>
            <w:sz w:val="20"/>
            <w:szCs w:val="20"/>
            <w:u w:val="none"/>
          </w:rPr>
          <w:t>https://www.humanrights.gov.au/national-human-rights-institutions-and-national-implementation-and-monitoring-convention-rights</w:t>
        </w:r>
      </w:hyperlink>
      <w:r w:rsidRPr="00825507">
        <w:rPr>
          <w:sz w:val="20"/>
          <w:szCs w:val="20"/>
        </w:rPr>
        <w:t>&gt;.</w:t>
      </w:r>
    </w:p>
  </w:endnote>
  <w:endnote w:id="51">
    <w:p w14:paraId="19F8D9E7" w14:textId="77777777" w:rsidR="00A57EE4" w:rsidRPr="00825507" w:rsidRDefault="00A57EE4" w:rsidP="00EB7F16">
      <w:pPr>
        <w:keepLine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‘National Disability Strategies as tools for implementing the Convention on the Rights of Persons with Disabilities’, 2010 (Commissioner Graeme Innes) &lt;</w:t>
      </w:r>
      <w:hyperlink r:id="rId44" w:history="1">
        <w:r w:rsidRPr="003E3704">
          <w:rPr>
            <w:rStyle w:val="Hyperlink"/>
            <w:sz w:val="20"/>
            <w:szCs w:val="20"/>
            <w:u w:val="none"/>
          </w:rPr>
          <w:t>https://www.humanrights.gov.au/news/speeches/national-disability-strategies-tools-implementing-convention-rights-persons</w:t>
        </w:r>
      </w:hyperlink>
      <w:r w:rsidRPr="00825507">
        <w:rPr>
          <w:sz w:val="20"/>
          <w:szCs w:val="20"/>
        </w:rPr>
        <w:t>&gt;.</w:t>
      </w:r>
    </w:p>
  </w:endnote>
  <w:endnote w:id="52">
    <w:p w14:paraId="2D668645" w14:textId="77777777" w:rsidR="00A57EE4" w:rsidRPr="00825507" w:rsidRDefault="00A57EE4" w:rsidP="000C529B">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rPr>
        <w:t xml:space="preserve"> International Justice Resource Centre, </w:t>
      </w:r>
      <w:r w:rsidRPr="00825507">
        <w:rPr>
          <w:i/>
          <w:sz w:val="20"/>
          <w:szCs w:val="20"/>
        </w:rPr>
        <w:t>Committee on the Rights of Persons with Disabilities</w:t>
      </w:r>
      <w:r w:rsidRPr="002464EA">
        <w:rPr>
          <w:sz w:val="20"/>
          <w:szCs w:val="20"/>
        </w:rPr>
        <w:t xml:space="preserve"> (2015)</w:t>
      </w:r>
      <w:r w:rsidRPr="00EB7F16">
        <w:rPr>
          <w:sz w:val="20"/>
          <w:szCs w:val="20"/>
        </w:rPr>
        <w:t xml:space="preserve"> </w:t>
      </w:r>
      <w:r w:rsidRPr="002201C1">
        <w:rPr>
          <w:sz w:val="20"/>
          <w:szCs w:val="20"/>
        </w:rPr>
        <w:t>&lt;</w:t>
      </w:r>
      <w:hyperlink r:id="rId45" w:history="1">
        <w:r w:rsidRPr="003E3704">
          <w:rPr>
            <w:rStyle w:val="Hyperlink"/>
            <w:sz w:val="20"/>
            <w:szCs w:val="20"/>
            <w:u w:val="none"/>
          </w:rPr>
          <w:t>http://www.ijrcenter.org/un-treaty-bodies/committee-on-the-rights-of-persons-with-disabilities/</w:t>
        </w:r>
      </w:hyperlink>
      <w:r w:rsidRPr="00825507">
        <w:rPr>
          <w:sz w:val="20"/>
          <w:szCs w:val="20"/>
        </w:rPr>
        <w:t>&gt;.</w:t>
      </w:r>
    </w:p>
  </w:endnote>
  <w:endnote w:id="53">
    <w:p w14:paraId="1764E55C" w14:textId="228B923F" w:rsidR="00A57EE4" w:rsidRPr="003E3704" w:rsidRDefault="00A57EE4" w:rsidP="003E3704">
      <w:pPr>
        <w:pStyle w:val="EndnoteText"/>
        <w:rPr>
          <w:color w:val="0000FF"/>
          <w:u w:val="single"/>
        </w:rPr>
      </w:pPr>
      <w:r w:rsidRPr="002464EA">
        <w:rPr>
          <w:rStyle w:val="EndnoteReference"/>
        </w:rPr>
        <w:endnoteRef/>
      </w:r>
      <w:r w:rsidRPr="00EB7F16">
        <w:t xml:space="preserve"> Attorney-General’s Department, </w:t>
      </w:r>
      <w:r w:rsidRPr="002201C1">
        <w:rPr>
          <w:i/>
        </w:rPr>
        <w:t>Human rights treaty body reporting</w:t>
      </w:r>
      <w:r w:rsidRPr="002201C1">
        <w:t xml:space="preserve"> (2015)</w:t>
      </w:r>
      <w:r w:rsidRPr="006014E9">
        <w:t xml:space="preserve"> </w:t>
      </w:r>
      <w:r w:rsidRPr="003E3704">
        <w:t>&lt;</w:t>
      </w:r>
      <w:hyperlink r:id="rId46" w:history="1">
        <w:r w:rsidRPr="003E3704">
          <w:rPr>
            <w:rStyle w:val="Hyperlink"/>
          </w:rPr>
          <w:t>https://www.ag.gov.au/RightsAndProtections/HumanRights/United-Nations-Human-Rights-Reporting/Pages/Treaty-Body-Reporting.aspx</w:t>
        </w:r>
      </w:hyperlink>
      <w:r w:rsidRPr="003E3704">
        <w:t>&gt;.</w:t>
      </w:r>
    </w:p>
  </w:endnote>
  <w:endnote w:id="54">
    <w:p w14:paraId="37C990CC" w14:textId="77777777" w:rsidR="00A57EE4" w:rsidRPr="00F6208C" w:rsidRDefault="00A57EE4" w:rsidP="00825507">
      <w:pPr>
        <w:keepLines/>
        <w:spacing w:before="0" w:after="0"/>
        <w:contextualSpacing/>
        <w:rPr>
          <w:sz w:val="20"/>
          <w:szCs w:val="20"/>
        </w:rPr>
      </w:pPr>
      <w:r w:rsidRPr="00825507">
        <w:rPr>
          <w:rStyle w:val="EndnoteReference"/>
          <w:szCs w:val="20"/>
        </w:rPr>
        <w:endnoteRef/>
      </w:r>
      <w:r w:rsidRPr="00825507">
        <w:rPr>
          <w:sz w:val="20"/>
          <w:szCs w:val="20"/>
        </w:rPr>
        <w:t xml:space="preserve"> Committee on the Rights of Persons with Disabilities, </w:t>
      </w:r>
      <w:r w:rsidRPr="00825507">
        <w:rPr>
          <w:i/>
          <w:sz w:val="20"/>
          <w:szCs w:val="20"/>
        </w:rPr>
        <w:t>Conclu</w:t>
      </w:r>
      <w:r w:rsidRPr="002464EA">
        <w:rPr>
          <w:i/>
          <w:sz w:val="20"/>
          <w:szCs w:val="20"/>
        </w:rPr>
        <w:t>ding observations on the initial report of Australia</w:t>
      </w:r>
      <w:r w:rsidRPr="002201C1">
        <w:rPr>
          <w:sz w:val="20"/>
          <w:szCs w:val="20"/>
        </w:rPr>
        <w:t>, 10</w:t>
      </w:r>
      <w:r w:rsidRPr="002201C1">
        <w:rPr>
          <w:sz w:val="20"/>
          <w:szCs w:val="20"/>
          <w:vertAlign w:val="superscript"/>
        </w:rPr>
        <w:t>th</w:t>
      </w:r>
      <w:r w:rsidRPr="006014E9">
        <w:rPr>
          <w:sz w:val="20"/>
          <w:szCs w:val="20"/>
        </w:rPr>
        <w:t xml:space="preserve"> sess, UN Doc CRPD/C/AUS/CO1 (21 October 2013).</w:t>
      </w:r>
    </w:p>
  </w:endnote>
  <w:endnote w:id="55">
    <w:p w14:paraId="7DF4A2A8" w14:textId="77777777" w:rsidR="00A57EE4" w:rsidRPr="002201C1" w:rsidRDefault="00A57EE4" w:rsidP="00825507">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rPr>
        <w:t xml:space="preserve"> </w:t>
      </w:r>
      <w:r w:rsidRPr="00825507">
        <w:rPr>
          <w:rStyle w:val="Emphasis"/>
          <w:rFonts w:cs="Arial"/>
          <w:color w:val="333333"/>
          <w:sz w:val="20"/>
          <w:szCs w:val="20"/>
          <w:lang w:val="en"/>
        </w:rPr>
        <w:t>Convention of the Rights of Persons with Disabilities</w:t>
      </w:r>
      <w:r w:rsidRPr="002464EA">
        <w:rPr>
          <w:rFonts w:cs="Arial"/>
          <w:color w:val="333333"/>
          <w:sz w:val="20"/>
          <w:szCs w:val="20"/>
          <w:lang w:val="en"/>
        </w:rPr>
        <w:t xml:space="preserve">, opened for signature 13 December 2006, 2515 UNTS 3 (entered into force 3 May 2008) Art. </w:t>
      </w:r>
      <w:r w:rsidRPr="002201C1">
        <w:rPr>
          <w:sz w:val="20"/>
          <w:szCs w:val="20"/>
        </w:rPr>
        <w:t>19.</w:t>
      </w:r>
    </w:p>
  </w:endnote>
  <w:endnote w:id="56">
    <w:p w14:paraId="2D1107FC" w14:textId="5F763016" w:rsidR="00A57EE4" w:rsidRPr="00825507" w:rsidRDefault="00A57EE4" w:rsidP="00825507">
      <w:pPr>
        <w:keepLines/>
        <w:spacing w:before="0" w:after="0"/>
        <w:contextualSpacing/>
        <w:rPr>
          <w:sz w:val="20"/>
          <w:szCs w:val="20"/>
        </w:rPr>
      </w:pPr>
      <w:r w:rsidRPr="00825507">
        <w:rPr>
          <w:rStyle w:val="EndnoteReference"/>
          <w:szCs w:val="20"/>
        </w:rPr>
        <w:endnoteRef/>
      </w:r>
      <w:r w:rsidRPr="00825507">
        <w:rPr>
          <w:sz w:val="20"/>
          <w:szCs w:val="20"/>
        </w:rPr>
        <w:t xml:space="preserve"> Australian Bureau of Statistics, </w:t>
      </w:r>
      <w:r w:rsidRPr="00825507">
        <w:rPr>
          <w:i/>
          <w:sz w:val="20"/>
          <w:szCs w:val="20"/>
        </w:rPr>
        <w:t xml:space="preserve">4430.0 </w:t>
      </w:r>
      <w:r w:rsidRPr="00EB7F16">
        <w:rPr>
          <w:i/>
          <w:sz w:val="20"/>
          <w:szCs w:val="20"/>
        </w:rPr>
        <w:t>–</w:t>
      </w:r>
      <w:r w:rsidRPr="002201C1">
        <w:rPr>
          <w:i/>
          <w:sz w:val="20"/>
          <w:szCs w:val="20"/>
        </w:rPr>
        <w:t xml:space="preserve"> Disability, Ageing and Carers, Australia: Summary of Findings</w:t>
      </w:r>
      <w:r w:rsidRPr="006014E9">
        <w:rPr>
          <w:sz w:val="20"/>
          <w:szCs w:val="20"/>
        </w:rPr>
        <w:t xml:space="preserve"> (2012) &lt;</w:t>
      </w:r>
      <w:hyperlink r:id="rId47" w:history="1">
        <w:r w:rsidRPr="003E3704">
          <w:rPr>
            <w:rStyle w:val="Hyperlink"/>
            <w:sz w:val="20"/>
            <w:szCs w:val="20"/>
            <w:u w:val="none"/>
          </w:rPr>
          <w:t>http://www.abs.gov.au/ausstats/abs@.nsf/mf/4430.0</w:t>
        </w:r>
      </w:hyperlink>
      <w:r w:rsidRPr="00825507">
        <w:rPr>
          <w:sz w:val="20"/>
          <w:szCs w:val="20"/>
        </w:rPr>
        <w:t xml:space="preserve">&gt;. </w:t>
      </w:r>
    </w:p>
  </w:endnote>
  <w:endnote w:id="57">
    <w:p w14:paraId="3A5B401A" w14:textId="77B41E14" w:rsidR="00A57EE4" w:rsidRPr="00825507" w:rsidRDefault="00A57EE4" w:rsidP="002464EA">
      <w:pPr>
        <w:keepLines/>
        <w:spacing w:before="0" w:after="0"/>
        <w:contextualSpacing/>
        <w:rPr>
          <w:sz w:val="20"/>
          <w:szCs w:val="20"/>
        </w:rPr>
      </w:pPr>
      <w:r w:rsidRPr="00825507">
        <w:rPr>
          <w:rStyle w:val="EndnoteReference"/>
          <w:szCs w:val="20"/>
        </w:rPr>
        <w:endnoteRef/>
      </w:r>
      <w:r w:rsidRPr="00825507">
        <w:rPr>
          <w:sz w:val="20"/>
          <w:szCs w:val="20"/>
        </w:rPr>
        <w:t xml:space="preserve"> Commonwealth of Australia, </w:t>
      </w:r>
      <w:r w:rsidRPr="00825507">
        <w:rPr>
          <w:i/>
          <w:sz w:val="20"/>
          <w:szCs w:val="20"/>
        </w:rPr>
        <w:t>Disability Services Act</w:t>
      </w:r>
      <w:r w:rsidRPr="002464EA">
        <w:rPr>
          <w:sz w:val="20"/>
          <w:szCs w:val="20"/>
        </w:rPr>
        <w:t>, ‘Section 7 – Meaning of primary carer’ (1986) &lt;</w:t>
      </w:r>
      <w:hyperlink r:id="rId48" w:history="1">
        <w:r w:rsidRPr="003E3704">
          <w:rPr>
            <w:rStyle w:val="Hyperlink"/>
            <w:sz w:val="20"/>
            <w:szCs w:val="20"/>
            <w:u w:val="none"/>
          </w:rPr>
          <w:t>http://www5.austlii.edu.au/au/legis/nt/consol_act/dsa213/s7.html</w:t>
        </w:r>
      </w:hyperlink>
      <w:r w:rsidRPr="00825507">
        <w:rPr>
          <w:sz w:val="20"/>
          <w:szCs w:val="20"/>
        </w:rPr>
        <w:t>&gt;.</w:t>
      </w:r>
    </w:p>
  </w:endnote>
  <w:endnote w:id="58">
    <w:p w14:paraId="4A706DB9" w14:textId="6640E3E5" w:rsidR="00A57EE4" w:rsidRPr="003E3704" w:rsidRDefault="00A57EE4" w:rsidP="00EB7F16">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National People with Disabilities and Carer Council, </w:t>
      </w:r>
      <w:r w:rsidRPr="00825507">
        <w:rPr>
          <w:i/>
          <w:sz w:val="20"/>
          <w:szCs w:val="20"/>
        </w:rPr>
        <w:t>SHUT OUT: The Experience of People with Disabilities and their Families in Australia</w:t>
      </w:r>
      <w:r>
        <w:rPr>
          <w:sz w:val="20"/>
          <w:szCs w:val="20"/>
        </w:rPr>
        <w:t xml:space="preserve"> </w:t>
      </w:r>
      <w:r w:rsidRPr="00F6208C">
        <w:rPr>
          <w:sz w:val="20"/>
          <w:szCs w:val="20"/>
        </w:rPr>
        <w:t>(20</w:t>
      </w:r>
      <w:r>
        <w:rPr>
          <w:sz w:val="20"/>
          <w:szCs w:val="20"/>
        </w:rPr>
        <w:t>09</w:t>
      </w:r>
      <w:r w:rsidRPr="00F6208C">
        <w:rPr>
          <w:sz w:val="20"/>
          <w:szCs w:val="20"/>
        </w:rPr>
        <w:t xml:space="preserve">) </w:t>
      </w:r>
      <w:r w:rsidRPr="00825507">
        <w:rPr>
          <w:sz w:val="20"/>
          <w:szCs w:val="20"/>
        </w:rPr>
        <w:t>29.</w:t>
      </w:r>
      <w:r w:rsidRPr="003E3704">
        <w:rPr>
          <w:sz w:val="20"/>
          <w:szCs w:val="20"/>
        </w:rPr>
        <w:t xml:space="preserve"> </w:t>
      </w:r>
    </w:p>
  </w:endnote>
  <w:endnote w:id="59">
    <w:p w14:paraId="4A1A67F3" w14:textId="77777777" w:rsidR="00A57EE4" w:rsidRPr="00F6208C" w:rsidRDefault="00A57EE4" w:rsidP="002201C1">
      <w:pPr>
        <w:keepLines/>
        <w:spacing w:before="0" w:after="0"/>
        <w:contextualSpacing/>
        <w:rPr>
          <w:sz w:val="20"/>
          <w:szCs w:val="20"/>
        </w:rPr>
      </w:pPr>
      <w:r w:rsidRPr="00825507">
        <w:rPr>
          <w:rStyle w:val="EndnoteReference"/>
          <w:szCs w:val="20"/>
        </w:rPr>
        <w:endnoteRef/>
      </w:r>
      <w:r w:rsidRPr="00825507">
        <w:rPr>
          <w:sz w:val="20"/>
          <w:szCs w:val="20"/>
        </w:rPr>
        <w:t xml:space="preserve"> Committee on the Rights of Persons with Disabilities, </w:t>
      </w:r>
      <w:r w:rsidRPr="002464EA">
        <w:rPr>
          <w:i/>
          <w:sz w:val="20"/>
          <w:szCs w:val="20"/>
        </w:rPr>
        <w:t>Concluding observations on the initial report of Australia</w:t>
      </w:r>
      <w:r w:rsidRPr="002201C1">
        <w:rPr>
          <w:sz w:val="20"/>
          <w:szCs w:val="20"/>
        </w:rPr>
        <w:t>, 10</w:t>
      </w:r>
      <w:r w:rsidRPr="002201C1">
        <w:rPr>
          <w:sz w:val="20"/>
          <w:szCs w:val="20"/>
          <w:vertAlign w:val="superscript"/>
        </w:rPr>
        <w:t>th</w:t>
      </w:r>
      <w:r w:rsidRPr="006014E9">
        <w:rPr>
          <w:sz w:val="20"/>
          <w:szCs w:val="20"/>
        </w:rPr>
        <w:t xml:space="preserve"> sess, UN Doc CRPD/C/AUS/CO1 (21 October 2013). </w:t>
      </w:r>
    </w:p>
  </w:endnote>
  <w:endnote w:id="60">
    <w:p w14:paraId="7060E5D5" w14:textId="0C7757EA" w:rsidR="00A57EE4" w:rsidRPr="003E3704" w:rsidRDefault="00A57EE4" w:rsidP="002201C1">
      <w:pPr>
        <w:pStyle w:val="ListBullet"/>
        <w:keepLines/>
        <w:numPr>
          <w:ilvl w:val="0"/>
          <w:numId w:val="0"/>
        </w:numPr>
        <w:tabs>
          <w:tab w:val="left" w:pos="720"/>
        </w:tabs>
        <w:spacing w:before="0" w:after="0"/>
        <w:contextualSpacing/>
        <w:rPr>
          <w:i/>
          <w:sz w:val="20"/>
          <w:szCs w:val="20"/>
        </w:rPr>
      </w:pPr>
      <w:r w:rsidRPr="00825507">
        <w:rPr>
          <w:rStyle w:val="EndnoteReference"/>
          <w:szCs w:val="20"/>
        </w:rPr>
        <w:endnoteRef/>
      </w:r>
      <w:r w:rsidRPr="003E3704">
        <w:rPr>
          <w:sz w:val="20"/>
          <w:szCs w:val="20"/>
        </w:rPr>
        <w:t xml:space="preserve"> </w:t>
      </w:r>
      <w:r w:rsidRPr="00825507">
        <w:rPr>
          <w:sz w:val="20"/>
          <w:szCs w:val="20"/>
        </w:rPr>
        <w:t xml:space="preserve">National People with Disabilities and Carer Council, </w:t>
      </w:r>
      <w:r w:rsidRPr="00825507">
        <w:rPr>
          <w:i/>
          <w:sz w:val="20"/>
          <w:szCs w:val="20"/>
        </w:rPr>
        <w:t>SHUT OUT: The Experience of People with Disabilities and their Families in Australia</w:t>
      </w:r>
      <w:r>
        <w:rPr>
          <w:sz w:val="20"/>
          <w:szCs w:val="20"/>
        </w:rPr>
        <w:t xml:space="preserve"> </w:t>
      </w:r>
      <w:r w:rsidRPr="00F6208C">
        <w:rPr>
          <w:sz w:val="20"/>
          <w:szCs w:val="20"/>
        </w:rPr>
        <w:t>(20</w:t>
      </w:r>
      <w:r>
        <w:rPr>
          <w:sz w:val="20"/>
          <w:szCs w:val="20"/>
        </w:rPr>
        <w:t>09</w:t>
      </w:r>
      <w:r w:rsidRPr="00F6208C">
        <w:rPr>
          <w:sz w:val="20"/>
          <w:szCs w:val="20"/>
        </w:rPr>
        <w:t xml:space="preserve">) </w:t>
      </w:r>
      <w:r w:rsidRPr="00EB7F16">
        <w:rPr>
          <w:sz w:val="20"/>
          <w:szCs w:val="20"/>
        </w:rPr>
        <w:t>20.</w:t>
      </w:r>
      <w:r w:rsidRPr="003E3704">
        <w:rPr>
          <w:sz w:val="20"/>
          <w:szCs w:val="20"/>
        </w:rPr>
        <w:t xml:space="preserve"> </w:t>
      </w:r>
    </w:p>
  </w:endnote>
  <w:endnote w:id="61">
    <w:p w14:paraId="505E178F" w14:textId="5FBF5262" w:rsidR="00A57EE4" w:rsidRPr="002201C1" w:rsidRDefault="00A57EE4" w:rsidP="003E3704">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rPr>
        <w:t xml:space="preserve"> National People with Disabilities and Carer Council, </w:t>
      </w:r>
      <w:r w:rsidRPr="00825507">
        <w:rPr>
          <w:i/>
          <w:sz w:val="20"/>
          <w:szCs w:val="20"/>
        </w:rPr>
        <w:t>SHUT OUT: The Experience of People with Disabilities and their Families in Australia</w:t>
      </w:r>
      <w:r>
        <w:rPr>
          <w:sz w:val="20"/>
          <w:szCs w:val="20"/>
        </w:rPr>
        <w:t xml:space="preserve"> </w:t>
      </w:r>
      <w:r w:rsidRPr="00F6208C">
        <w:rPr>
          <w:sz w:val="20"/>
          <w:szCs w:val="20"/>
        </w:rPr>
        <w:t>(20</w:t>
      </w:r>
      <w:r>
        <w:rPr>
          <w:sz w:val="20"/>
          <w:szCs w:val="20"/>
        </w:rPr>
        <w:t>09</w:t>
      </w:r>
      <w:r w:rsidRPr="00F6208C">
        <w:rPr>
          <w:sz w:val="20"/>
          <w:szCs w:val="20"/>
        </w:rPr>
        <w:t xml:space="preserve">) </w:t>
      </w:r>
      <w:r w:rsidRPr="002201C1">
        <w:rPr>
          <w:sz w:val="20"/>
          <w:szCs w:val="20"/>
        </w:rPr>
        <w:t xml:space="preserve">18. </w:t>
      </w:r>
    </w:p>
  </w:endnote>
  <w:endnote w:id="62">
    <w:p w14:paraId="44BABA77" w14:textId="77777777" w:rsidR="00A57EE4" w:rsidRPr="003E3704" w:rsidRDefault="00A57EE4" w:rsidP="003E3704">
      <w:pPr>
        <w:keepLines/>
        <w:widowControl w:val="0"/>
        <w:autoSpaceDE w:val="0"/>
        <w:autoSpaceDN w:val="0"/>
        <w:adjustRightInd w:val="0"/>
        <w:spacing w:before="0" w:after="0"/>
        <w:contextualSpacing/>
        <w:jc w:val="both"/>
        <w:rPr>
          <w:rFonts w:cs="Arial"/>
          <w:sz w:val="20"/>
          <w:szCs w:val="20"/>
        </w:rPr>
      </w:pPr>
      <w:r w:rsidRPr="00825507">
        <w:rPr>
          <w:rStyle w:val="EndnoteReference"/>
          <w:rFonts w:cs="Arial"/>
          <w:szCs w:val="20"/>
        </w:rPr>
        <w:endnoteRef/>
      </w:r>
      <w:r w:rsidRPr="00825507">
        <w:rPr>
          <w:rFonts w:cs="Arial"/>
          <w:sz w:val="20"/>
          <w:szCs w:val="20"/>
        </w:rPr>
        <w:t xml:space="preserve"> Kate Holland, </w:t>
      </w:r>
      <w:r w:rsidRPr="00825507">
        <w:rPr>
          <w:rFonts w:cs="Arial"/>
          <w:i/>
          <w:sz w:val="20"/>
          <w:szCs w:val="20"/>
        </w:rPr>
        <w:t>Carers' perspectives on caring: A qualitative analysis of open-ended responses to the Carer Health and Wellbeing Index survey</w:t>
      </w:r>
      <w:r w:rsidRPr="002201C1">
        <w:rPr>
          <w:rFonts w:cs="Arial"/>
          <w:sz w:val="20"/>
          <w:szCs w:val="20"/>
        </w:rPr>
        <w:t xml:space="preserve">, ‘3.2 Carers need access to quality respite’, </w:t>
      </w:r>
      <w:r w:rsidRPr="006014E9">
        <w:rPr>
          <w:rFonts w:cs="Arial"/>
          <w:sz w:val="20"/>
          <w:szCs w:val="20"/>
          <w:highlight w:val="white"/>
        </w:rPr>
        <w:t>ID 2407, carer of autistic son, in (University of Canberra and Carers Australia,</w:t>
      </w:r>
      <w:r w:rsidRPr="003E3704">
        <w:rPr>
          <w:rFonts w:cs="Arial"/>
          <w:sz w:val="20"/>
          <w:szCs w:val="20"/>
        </w:rPr>
        <w:t xml:space="preserve"> 2008) 19. </w:t>
      </w:r>
    </w:p>
  </w:endnote>
  <w:endnote w:id="63">
    <w:p w14:paraId="6E0DA83E" w14:textId="53F2D954" w:rsidR="00A57EE4" w:rsidRPr="00825507" w:rsidRDefault="00A57EE4" w:rsidP="00825507">
      <w:pPr>
        <w:keepLines/>
        <w:spacing w:before="0" w:after="0"/>
        <w:contextualSpacing/>
        <w:rPr>
          <w:sz w:val="20"/>
          <w:szCs w:val="20"/>
        </w:rPr>
      </w:pPr>
      <w:r w:rsidRPr="00825507">
        <w:rPr>
          <w:rStyle w:val="EndnoteReference"/>
          <w:szCs w:val="20"/>
        </w:rPr>
        <w:endnoteRef/>
      </w:r>
      <w:r w:rsidRPr="00825507">
        <w:rPr>
          <w:sz w:val="20"/>
          <w:szCs w:val="20"/>
        </w:rPr>
        <w:t xml:space="preserve"> National Disability Insurance Scheme, </w:t>
      </w:r>
      <w:r w:rsidRPr="00825507">
        <w:rPr>
          <w:i/>
          <w:sz w:val="20"/>
          <w:szCs w:val="20"/>
        </w:rPr>
        <w:t>Continuity of support</w:t>
      </w:r>
      <w:r w:rsidRPr="002464EA">
        <w:rPr>
          <w:sz w:val="20"/>
          <w:szCs w:val="20"/>
        </w:rPr>
        <w:t xml:space="preserve"> (2015) &lt;</w:t>
      </w:r>
      <w:hyperlink r:id="rId49" w:history="1">
        <w:r w:rsidRPr="003E3704">
          <w:rPr>
            <w:rStyle w:val="Hyperlink"/>
            <w:sz w:val="20"/>
            <w:szCs w:val="20"/>
            <w:u w:val="none"/>
          </w:rPr>
          <w:t>http://www.ndis.gov.au/people-disability/continuity-support</w:t>
        </w:r>
      </w:hyperlink>
      <w:r w:rsidRPr="00825507">
        <w:rPr>
          <w:sz w:val="20"/>
          <w:szCs w:val="20"/>
        </w:rPr>
        <w:t>&gt;.</w:t>
      </w:r>
    </w:p>
  </w:endnote>
  <w:endnote w:id="64">
    <w:p w14:paraId="1CFC55A7" w14:textId="77777777" w:rsidR="00A57EE4" w:rsidRPr="00825507" w:rsidRDefault="00A57EE4" w:rsidP="00825507">
      <w:pPr>
        <w:keepLines/>
        <w:spacing w:before="0" w:after="0"/>
        <w:contextualSpacing/>
        <w:rPr>
          <w:sz w:val="20"/>
          <w:szCs w:val="20"/>
        </w:rPr>
      </w:pPr>
      <w:r w:rsidRPr="00825507">
        <w:rPr>
          <w:rStyle w:val="EndnoteReference"/>
          <w:szCs w:val="20"/>
        </w:rPr>
        <w:endnoteRef/>
      </w:r>
      <w:r w:rsidRPr="00825507">
        <w:rPr>
          <w:sz w:val="20"/>
          <w:szCs w:val="20"/>
        </w:rPr>
        <w:t xml:space="preserve"> My Aged Care, </w:t>
      </w:r>
      <w:r w:rsidRPr="00825507">
        <w:rPr>
          <w:i/>
          <w:sz w:val="20"/>
          <w:szCs w:val="20"/>
        </w:rPr>
        <w:t>Caring for someone with a disability</w:t>
      </w:r>
      <w:r w:rsidRPr="002464EA">
        <w:rPr>
          <w:sz w:val="20"/>
          <w:szCs w:val="20"/>
        </w:rPr>
        <w:t>, (2015) &lt;</w:t>
      </w:r>
      <w:hyperlink r:id="rId50" w:history="1">
        <w:r w:rsidRPr="003E3704">
          <w:rPr>
            <w:rStyle w:val="Hyperlink"/>
            <w:sz w:val="20"/>
            <w:szCs w:val="20"/>
            <w:u w:val="none"/>
          </w:rPr>
          <w:t>http://www.myagedcare.gov.au/caring-someone-particular-need/caring-someone-disability</w:t>
        </w:r>
      </w:hyperlink>
      <w:r w:rsidRPr="00825507">
        <w:rPr>
          <w:sz w:val="20"/>
          <w:szCs w:val="20"/>
        </w:rPr>
        <w:t xml:space="preserve">&gt;. </w:t>
      </w:r>
    </w:p>
  </w:endnote>
  <w:endnote w:id="65">
    <w:p w14:paraId="4133522C" w14:textId="66370014" w:rsidR="00A57EE4" w:rsidRPr="003E3704" w:rsidRDefault="00A57EE4" w:rsidP="003E3704">
      <w:pPr>
        <w:pStyle w:val="EndnoteText"/>
        <w:rPr>
          <w:color w:val="0000FF"/>
          <w:u w:val="single"/>
        </w:rPr>
      </w:pPr>
      <w:r w:rsidRPr="002464EA">
        <w:rPr>
          <w:rStyle w:val="EndnoteReference"/>
        </w:rPr>
        <w:endnoteRef/>
      </w:r>
      <w:r w:rsidRPr="00EB7F16">
        <w:rPr>
          <w:rFonts w:cs="Arial"/>
          <w:lang w:eastAsia="en-US"/>
        </w:rPr>
        <w:t xml:space="preserve"> NSW Department of Ageing, Disability and Home Care, </w:t>
      </w:r>
      <w:bookmarkStart w:id="66" w:name="OLE_LINK6"/>
      <w:r w:rsidRPr="002201C1">
        <w:rPr>
          <w:rFonts w:cs="Arial"/>
          <w:i/>
          <w:lang w:eastAsia="en-US"/>
        </w:rPr>
        <w:t>Exploring And Implementing Person Centred Approache</w:t>
      </w:r>
      <w:bookmarkEnd w:id="66"/>
      <w:r w:rsidRPr="002201C1">
        <w:rPr>
          <w:rFonts w:cs="Arial"/>
          <w:i/>
          <w:lang w:eastAsia="en-US"/>
        </w:rPr>
        <w:t>s</w:t>
      </w:r>
      <w:r w:rsidRPr="002201C1">
        <w:rPr>
          <w:rFonts w:cs="Arial"/>
          <w:lang w:eastAsia="en-US"/>
        </w:rPr>
        <w:t xml:space="preserve"> (2009) &lt;</w:t>
      </w:r>
      <w:hyperlink r:id="rId51" w:history="1">
        <w:r w:rsidRPr="003E3704">
          <w:rPr>
            <w:rStyle w:val="Hyperlink"/>
          </w:rPr>
          <w:t>https://www.adhc.nsw.gov.au/__data/assets/file/0005/228290/DADHC_PersonCentred201208.pdf</w:t>
        </w:r>
      </w:hyperlink>
      <w:r w:rsidRPr="003E3704">
        <w:rPr>
          <w:rFonts w:cs="Arial"/>
          <w:lang w:eastAsia="en-US"/>
        </w:rPr>
        <w:t>&gt;.</w:t>
      </w:r>
    </w:p>
  </w:endnote>
  <w:endnote w:id="66">
    <w:p w14:paraId="3264C5BD" w14:textId="2688534B" w:rsidR="00A57EE4" w:rsidRPr="003E3704" w:rsidRDefault="00A57EE4" w:rsidP="00825507">
      <w:pPr>
        <w:keepLines/>
        <w:spacing w:before="0" w:after="0"/>
        <w:contextualSpacing/>
        <w:rPr>
          <w:sz w:val="20"/>
          <w:szCs w:val="20"/>
          <w:lang w:eastAsia="zh-TW"/>
        </w:rPr>
      </w:pPr>
      <w:r w:rsidRPr="00825507">
        <w:rPr>
          <w:rStyle w:val="EndnoteReference"/>
          <w:szCs w:val="20"/>
        </w:rPr>
        <w:endnoteRef/>
      </w:r>
      <w:r w:rsidRPr="00825507">
        <w:rPr>
          <w:sz w:val="20"/>
          <w:szCs w:val="20"/>
        </w:rPr>
        <w:t xml:space="preserve"> </w:t>
      </w:r>
      <w:r w:rsidRPr="00825507">
        <w:rPr>
          <w:sz w:val="20"/>
          <w:szCs w:val="20"/>
          <w:lang w:eastAsia="zh-TW"/>
        </w:rPr>
        <w:t xml:space="preserve">Department of Social Services, </w:t>
      </w:r>
      <w:r w:rsidRPr="002464EA">
        <w:rPr>
          <w:i/>
          <w:sz w:val="20"/>
          <w:szCs w:val="20"/>
          <w:lang w:eastAsia="zh-TW"/>
        </w:rPr>
        <w:t>National Standards for Disabilities – Stories</w:t>
      </w:r>
      <w:r w:rsidRPr="00EB7F16">
        <w:rPr>
          <w:sz w:val="20"/>
          <w:szCs w:val="20"/>
          <w:lang w:eastAsia="zh-TW"/>
        </w:rPr>
        <w:t xml:space="preserve"> (2013) &lt;</w:t>
      </w:r>
      <w:hyperlink r:id="rId52" w:history="1">
        <w:r w:rsidRPr="003E3704">
          <w:rPr>
            <w:rStyle w:val="Hyperlink"/>
            <w:sz w:val="20"/>
            <w:szCs w:val="20"/>
            <w:u w:val="none"/>
            <w:lang w:eastAsia="zh-TW"/>
          </w:rPr>
          <w:t>https://www.dss.gov.au/our-responsibilities/disability-and-carers/standards-and-quality-assurance/national-standards-for-disability-services</w:t>
        </w:r>
      </w:hyperlink>
      <w:r w:rsidRPr="00825507">
        <w:rPr>
          <w:sz w:val="20"/>
          <w:szCs w:val="20"/>
          <w:lang w:eastAsia="zh-TW"/>
        </w:rPr>
        <w:t>&gt;.</w:t>
      </w:r>
    </w:p>
  </w:endnote>
  <w:endnote w:id="67">
    <w:p w14:paraId="32C1F944" w14:textId="56F02DAD" w:rsidR="00A57EE4" w:rsidRPr="00825507" w:rsidRDefault="00A57EE4" w:rsidP="00825507">
      <w:pPr>
        <w:keepLines/>
        <w:spacing w:before="0" w:after="0"/>
        <w:contextualSpacing/>
        <w:rPr>
          <w:sz w:val="20"/>
          <w:szCs w:val="20"/>
        </w:rPr>
      </w:pPr>
      <w:r w:rsidRPr="00825507">
        <w:rPr>
          <w:rStyle w:val="EndnoteReference"/>
          <w:szCs w:val="20"/>
        </w:rPr>
        <w:endnoteRef/>
      </w:r>
      <w:r w:rsidRPr="00825507">
        <w:rPr>
          <w:sz w:val="20"/>
          <w:szCs w:val="20"/>
        </w:rPr>
        <w:t xml:space="preserve"> United Nations, </w:t>
      </w:r>
      <w:r w:rsidRPr="00825507">
        <w:rPr>
          <w:i/>
          <w:sz w:val="20"/>
          <w:szCs w:val="20"/>
        </w:rPr>
        <w:t>Convention on the Rights of Persons with Disabilities</w:t>
      </w:r>
      <w:r w:rsidRPr="002464EA">
        <w:rPr>
          <w:sz w:val="20"/>
          <w:szCs w:val="20"/>
        </w:rPr>
        <w:t xml:space="preserve">, ‘Article 21 </w:t>
      </w:r>
      <w:r w:rsidRPr="00EB7F16">
        <w:rPr>
          <w:sz w:val="20"/>
          <w:szCs w:val="20"/>
        </w:rPr>
        <w:t>–</w:t>
      </w:r>
      <w:r w:rsidRPr="002201C1">
        <w:rPr>
          <w:sz w:val="20"/>
          <w:szCs w:val="20"/>
        </w:rPr>
        <w:t xml:space="preserve"> Freedom of expression and opinion, and access to information’ (2006) &lt;</w:t>
      </w:r>
      <w:hyperlink r:id="rId53" w:history="1">
        <w:r w:rsidRPr="003E3704">
          <w:rPr>
            <w:rStyle w:val="Hyperlink"/>
            <w:sz w:val="20"/>
            <w:szCs w:val="20"/>
            <w:u w:val="none"/>
          </w:rPr>
          <w:t>http://www.un.org/disabilities/default.asp?id=281</w:t>
        </w:r>
      </w:hyperlink>
      <w:r w:rsidRPr="00825507">
        <w:rPr>
          <w:sz w:val="20"/>
          <w:szCs w:val="20"/>
        </w:rPr>
        <w:t>&gt;.</w:t>
      </w:r>
    </w:p>
  </w:endnote>
  <w:endnote w:id="68">
    <w:p w14:paraId="7A57E33D" w14:textId="77777777" w:rsidR="00A57EE4" w:rsidRPr="00825507" w:rsidRDefault="00A57EE4" w:rsidP="00825507">
      <w:pPr>
        <w:keepLines/>
        <w:spacing w:before="0" w:after="0"/>
        <w:contextualSpacing/>
        <w:rPr>
          <w:sz w:val="20"/>
          <w:szCs w:val="20"/>
        </w:rPr>
      </w:pPr>
      <w:r w:rsidRPr="00825507">
        <w:rPr>
          <w:rStyle w:val="EndnoteReference"/>
          <w:szCs w:val="20"/>
        </w:rPr>
        <w:endnoteRef/>
      </w:r>
      <w:r w:rsidRPr="00825507">
        <w:rPr>
          <w:sz w:val="20"/>
          <w:szCs w:val="20"/>
        </w:rPr>
        <w:t xml:space="preserve"> National Relay Service, </w:t>
      </w:r>
      <w:r w:rsidRPr="00825507">
        <w:rPr>
          <w:i/>
          <w:sz w:val="20"/>
          <w:szCs w:val="20"/>
        </w:rPr>
        <w:t>An introduction to the NRS</w:t>
      </w:r>
      <w:r w:rsidRPr="002464EA">
        <w:rPr>
          <w:sz w:val="20"/>
          <w:szCs w:val="20"/>
        </w:rPr>
        <w:t xml:space="preserve"> (2015) &lt;</w:t>
      </w:r>
      <w:hyperlink r:id="rId54" w:history="1">
        <w:r w:rsidRPr="003E3704">
          <w:rPr>
            <w:rStyle w:val="Hyperlink"/>
            <w:sz w:val="20"/>
            <w:szCs w:val="20"/>
            <w:u w:val="none"/>
          </w:rPr>
          <w:t>http://relayservice.gov.au/resources/</w:t>
        </w:r>
      </w:hyperlink>
      <w:r w:rsidRPr="00825507">
        <w:rPr>
          <w:sz w:val="20"/>
          <w:szCs w:val="20"/>
        </w:rPr>
        <w:t>&gt;.</w:t>
      </w:r>
    </w:p>
  </w:endnote>
  <w:endnote w:id="69">
    <w:p w14:paraId="0AE2662D" w14:textId="6078F417" w:rsidR="00A57EE4" w:rsidRPr="002464EA" w:rsidRDefault="00A57EE4" w:rsidP="00825507">
      <w:pPr>
        <w:pStyle w:val="EndnoteText"/>
        <w:keepLines/>
        <w:contextualSpacing/>
      </w:pPr>
      <w:r w:rsidRPr="00825507">
        <w:rPr>
          <w:rStyle w:val="EndnoteReference"/>
        </w:rPr>
        <w:endnoteRef/>
      </w:r>
      <w:r w:rsidRPr="00825507">
        <w:t xml:space="preserve"> Australian Bureau of Statistics, </w:t>
      </w:r>
      <w:r w:rsidRPr="00825507">
        <w:rPr>
          <w:i/>
        </w:rPr>
        <w:t xml:space="preserve">1301.0 </w:t>
      </w:r>
      <w:r w:rsidRPr="002464EA">
        <w:rPr>
          <w:i/>
        </w:rPr>
        <w:t>–</w:t>
      </w:r>
      <w:r w:rsidRPr="00EB7F16">
        <w:rPr>
          <w:i/>
        </w:rPr>
        <w:t xml:space="preserve"> Year Book Australia,</w:t>
      </w:r>
      <w:r w:rsidRPr="002201C1">
        <w:t xml:space="preserve"> ‘The National year of Reading: Libraries helping to make Australia a nation of readers’ (2012) </w:t>
      </w:r>
      <w:r w:rsidRPr="006014E9">
        <w:t>&lt;</w:t>
      </w:r>
      <w:hyperlink r:id="rId55" w:history="1">
        <w:r w:rsidRPr="00825507">
          <w:rPr>
            <w:rStyle w:val="Hyperlink"/>
            <w:u w:val="none"/>
          </w:rPr>
          <w:t>http://www.abs.gov.au/ausstats/abs%40.nsf/Lookup/by%20Subject/1301.0~2012~Main%20Features~The%20National%20Year%20</w:t>
        </w:r>
        <w:r w:rsidRPr="002201C1">
          <w:rPr>
            <w:rStyle w:val="Hyperlink"/>
            <w:u w:val="none"/>
          </w:rPr>
          <w:t>of%20Reading:%20libraries%20helping%20to%20make%20Australia%20a%20nation%20of%20readers~206</w:t>
        </w:r>
      </w:hyperlink>
      <w:r w:rsidRPr="00825507">
        <w:t>&gt;.</w:t>
      </w:r>
    </w:p>
  </w:endnote>
  <w:endnote w:id="70">
    <w:p w14:paraId="53320EB6" w14:textId="77777777" w:rsidR="00A57EE4" w:rsidRPr="00825507" w:rsidRDefault="00A57EE4" w:rsidP="002464EA">
      <w:pPr>
        <w:pStyle w:val="EndnoteText"/>
        <w:keepLines/>
        <w:contextualSpacing/>
        <w:rPr>
          <w:color w:val="0000FF"/>
        </w:rPr>
      </w:pPr>
      <w:r w:rsidRPr="00825507">
        <w:rPr>
          <w:rStyle w:val="EndnoteReference"/>
        </w:rPr>
        <w:endnoteRef/>
      </w:r>
      <w:r w:rsidRPr="00825507">
        <w:t xml:space="preserve"> Scope Vic, </w:t>
      </w:r>
      <w:r w:rsidRPr="00825507">
        <w:rPr>
          <w:i/>
        </w:rPr>
        <w:t>Accessible Information</w:t>
      </w:r>
      <w:r w:rsidRPr="002464EA">
        <w:t xml:space="preserve"> (2015) &lt;</w:t>
      </w:r>
      <w:hyperlink r:id="rId56" w:history="1">
        <w:r w:rsidRPr="00825507">
          <w:rPr>
            <w:rStyle w:val="Hyperlink"/>
            <w:u w:val="none"/>
          </w:rPr>
          <w:t>http://www.scopevic.org.au</w:t>
        </w:r>
        <w:r w:rsidRPr="002464EA">
          <w:rPr>
            <w:rStyle w:val="Hyperlink"/>
            <w:u w:val="none"/>
          </w:rPr>
          <w:t>/service/accessible-information/</w:t>
        </w:r>
      </w:hyperlink>
      <w:r w:rsidRPr="00825507">
        <w:t>&gt;.</w:t>
      </w:r>
    </w:p>
  </w:endnote>
  <w:endnote w:id="71">
    <w:p w14:paraId="110E9909" w14:textId="77777777" w:rsidR="00A57EE4" w:rsidRPr="00825507" w:rsidRDefault="00A57EE4" w:rsidP="00EB7F16">
      <w:pPr>
        <w:keepLines/>
        <w:spacing w:before="0" w:after="0"/>
        <w:contextualSpacing/>
        <w:rPr>
          <w:sz w:val="20"/>
          <w:szCs w:val="20"/>
          <w:lang w:val="en"/>
        </w:rPr>
      </w:pPr>
      <w:r w:rsidRPr="00825507">
        <w:rPr>
          <w:rStyle w:val="EndnoteReference"/>
          <w:szCs w:val="20"/>
        </w:rPr>
        <w:endnoteRef/>
      </w:r>
      <w:r w:rsidRPr="00825507">
        <w:rPr>
          <w:sz w:val="20"/>
          <w:szCs w:val="20"/>
        </w:rPr>
        <w:t xml:space="preserve"> </w:t>
      </w:r>
      <w:r w:rsidRPr="00825507">
        <w:rPr>
          <w:sz w:val="20"/>
          <w:szCs w:val="20"/>
          <w:lang w:val="en"/>
        </w:rPr>
        <w:t xml:space="preserve">Australian Bureau of Statistics, </w:t>
      </w:r>
      <w:r w:rsidRPr="002464EA">
        <w:rPr>
          <w:i/>
          <w:sz w:val="20"/>
          <w:szCs w:val="20"/>
          <w:lang w:val="en"/>
        </w:rPr>
        <w:t xml:space="preserve">‘Australian Social </w:t>
      </w:r>
      <w:r w:rsidRPr="00EB7F16">
        <w:rPr>
          <w:i/>
          <w:sz w:val="20"/>
          <w:szCs w:val="20"/>
          <w:lang w:val="en"/>
        </w:rPr>
        <w:t>Trends</w:t>
      </w:r>
      <w:r w:rsidRPr="002201C1">
        <w:rPr>
          <w:i/>
          <w:sz w:val="20"/>
          <w:szCs w:val="20"/>
          <w:lang w:val="en"/>
        </w:rPr>
        <w:t xml:space="preserve"> 2013’</w:t>
      </w:r>
      <w:r w:rsidRPr="002201C1">
        <w:rPr>
          <w:sz w:val="20"/>
          <w:szCs w:val="20"/>
          <w:lang w:val="en"/>
        </w:rPr>
        <w:t xml:space="preserve"> (4102.0 9 April 2013) &lt;</w:t>
      </w:r>
      <w:hyperlink r:id="rId57" w:history="1">
        <w:r w:rsidRPr="003E3704">
          <w:rPr>
            <w:rStyle w:val="Hyperlink"/>
            <w:sz w:val="20"/>
            <w:szCs w:val="20"/>
            <w:u w:val="none"/>
            <w:lang w:val="en"/>
          </w:rPr>
          <w:t>http://www.abs.gov.au/AUSSTATS/abs@.nsf/allprimarymainfeatures/244402E7BB2A27E2CA257BB200141ADB?opendocument</w:t>
        </w:r>
      </w:hyperlink>
      <w:r w:rsidRPr="00825507">
        <w:rPr>
          <w:sz w:val="20"/>
          <w:szCs w:val="20"/>
          <w:lang w:val="en"/>
        </w:rPr>
        <w:t>&gt;.</w:t>
      </w:r>
    </w:p>
  </w:endnote>
  <w:endnote w:id="72">
    <w:p w14:paraId="570C92D8" w14:textId="20D65ADD" w:rsidR="00A57EE4" w:rsidRPr="00825507" w:rsidRDefault="00A57EE4" w:rsidP="002201C1">
      <w:pPr>
        <w:keepLines/>
        <w:spacing w:before="0" w:after="0"/>
        <w:contextualSpacing/>
        <w:rPr>
          <w:sz w:val="20"/>
          <w:szCs w:val="20"/>
        </w:rPr>
      </w:pPr>
      <w:r w:rsidRPr="00825507">
        <w:rPr>
          <w:rStyle w:val="EndnoteReference"/>
          <w:szCs w:val="20"/>
        </w:rPr>
        <w:endnoteRef/>
      </w:r>
      <w:r w:rsidRPr="00825507">
        <w:rPr>
          <w:sz w:val="20"/>
          <w:szCs w:val="20"/>
        </w:rPr>
        <w:t xml:space="preserve"> Australian Bureau of Statistics, 2012-2013, </w:t>
      </w:r>
      <w:r w:rsidRPr="00825507">
        <w:rPr>
          <w:i/>
          <w:sz w:val="20"/>
          <w:szCs w:val="20"/>
        </w:rPr>
        <w:t>–</w:t>
      </w:r>
      <w:r w:rsidRPr="002464EA">
        <w:rPr>
          <w:i/>
          <w:sz w:val="20"/>
          <w:szCs w:val="20"/>
        </w:rPr>
        <w:t xml:space="preserve"> Reflecting a Nation: Stories from 2011 Census</w:t>
      </w:r>
      <w:r w:rsidRPr="00EB7F16">
        <w:rPr>
          <w:sz w:val="20"/>
          <w:szCs w:val="20"/>
        </w:rPr>
        <w:t xml:space="preserve"> (2071.0 16 April 2013)</w:t>
      </w:r>
      <w:r w:rsidRPr="002201C1">
        <w:rPr>
          <w:sz w:val="20"/>
          <w:szCs w:val="20"/>
        </w:rPr>
        <w:t xml:space="preserve"> &lt;</w:t>
      </w:r>
      <w:hyperlink r:id="rId58" w:history="1">
        <w:r w:rsidRPr="003E3704">
          <w:rPr>
            <w:rStyle w:val="Hyperlink"/>
            <w:sz w:val="20"/>
            <w:szCs w:val="20"/>
            <w:u w:val="none"/>
          </w:rPr>
          <w:t>http://www.abs.gov.au/ausstats/abs@.nsf/lookup/2071.0main+features902012-2013</w:t>
        </w:r>
      </w:hyperlink>
      <w:r w:rsidRPr="00825507">
        <w:rPr>
          <w:sz w:val="20"/>
          <w:szCs w:val="20"/>
        </w:rPr>
        <w:t xml:space="preserve">&gt;. </w:t>
      </w:r>
    </w:p>
  </w:endnote>
  <w:endnote w:id="73">
    <w:p w14:paraId="2DCD353B" w14:textId="77777777" w:rsidR="00A57EE4" w:rsidRPr="002201C1" w:rsidRDefault="00A57EE4" w:rsidP="002201C1">
      <w:pPr>
        <w:keepLines/>
        <w:spacing w:before="0" w:after="0"/>
        <w:contextualSpacing/>
        <w:rPr>
          <w:sz w:val="20"/>
          <w:szCs w:val="20"/>
        </w:rPr>
      </w:pPr>
      <w:r w:rsidRPr="00825507">
        <w:rPr>
          <w:rStyle w:val="EndnoteReference"/>
          <w:szCs w:val="20"/>
        </w:rPr>
        <w:endnoteRef/>
      </w:r>
      <w:r w:rsidRPr="00825507">
        <w:rPr>
          <w:sz w:val="20"/>
          <w:szCs w:val="20"/>
        </w:rPr>
        <w:t xml:space="preserve"> </w:t>
      </w:r>
      <w:r w:rsidRPr="00825507">
        <w:rPr>
          <w:rStyle w:val="Emphasis"/>
          <w:rFonts w:cs="Arial"/>
          <w:color w:val="333333"/>
          <w:sz w:val="20"/>
          <w:szCs w:val="20"/>
          <w:lang w:val="en"/>
        </w:rPr>
        <w:t>Convention of the Rights of Persons with Disabilities</w:t>
      </w:r>
      <w:r w:rsidRPr="002464EA">
        <w:rPr>
          <w:rFonts w:cs="Arial"/>
          <w:color w:val="333333"/>
          <w:sz w:val="20"/>
          <w:szCs w:val="20"/>
          <w:lang w:val="en"/>
        </w:rPr>
        <w:t xml:space="preserve">, opened for signature 13 December 2006, 2515 UNTS 3 </w:t>
      </w:r>
      <w:r w:rsidRPr="002201C1">
        <w:rPr>
          <w:rFonts w:cs="Arial"/>
          <w:color w:val="333333"/>
          <w:sz w:val="20"/>
          <w:szCs w:val="20"/>
          <w:lang w:val="en"/>
        </w:rPr>
        <w:t>(entered into force 3 May 2008) Art. 30.</w:t>
      </w:r>
    </w:p>
  </w:endnote>
  <w:endnote w:id="74">
    <w:p w14:paraId="3489DDB9" w14:textId="77777777" w:rsidR="00A57EE4" w:rsidRPr="00825507" w:rsidRDefault="00A57EE4" w:rsidP="006014E9">
      <w:pPr>
        <w:keepLines/>
        <w:spacing w:before="0" w:after="0"/>
        <w:contextualSpacing/>
        <w:rPr>
          <w:rFonts w:cs="Arial"/>
          <w:color w:val="2C2A29"/>
          <w:sz w:val="20"/>
          <w:szCs w:val="20"/>
          <w:lang w:val="en"/>
        </w:rPr>
      </w:pPr>
      <w:r w:rsidRPr="00825507">
        <w:rPr>
          <w:rStyle w:val="EndnoteReference"/>
          <w:szCs w:val="20"/>
        </w:rPr>
        <w:endnoteRef/>
      </w:r>
      <w:r w:rsidRPr="00825507">
        <w:rPr>
          <w:sz w:val="20"/>
          <w:szCs w:val="20"/>
        </w:rPr>
        <w:t xml:space="preserve"> </w:t>
      </w:r>
      <w:r w:rsidRPr="00825507">
        <w:rPr>
          <w:rFonts w:cs="Arial"/>
          <w:color w:val="2C2A29"/>
          <w:sz w:val="20"/>
          <w:szCs w:val="20"/>
          <w:lang w:val="en"/>
        </w:rPr>
        <w:t xml:space="preserve">Department of Social Services, </w:t>
      </w:r>
      <w:r w:rsidRPr="002464EA">
        <w:rPr>
          <w:rFonts w:cs="Arial"/>
          <w:i/>
          <w:color w:val="2C2A29"/>
          <w:sz w:val="20"/>
          <w:szCs w:val="20"/>
          <w:lang w:val="en"/>
        </w:rPr>
        <w:t>Free Interpreting Service</w:t>
      </w:r>
      <w:r w:rsidRPr="00EB7F16">
        <w:rPr>
          <w:rFonts w:cs="Arial"/>
          <w:color w:val="2C2A29"/>
          <w:sz w:val="20"/>
          <w:szCs w:val="20"/>
          <w:lang w:val="en"/>
        </w:rPr>
        <w:t xml:space="preserve"> (10 July 2015) &lt;</w:t>
      </w:r>
      <w:hyperlink r:id="rId59" w:history="1">
        <w:r w:rsidRPr="003E3704">
          <w:rPr>
            <w:rStyle w:val="Hyperlink"/>
            <w:rFonts w:cs="Arial"/>
            <w:sz w:val="20"/>
            <w:szCs w:val="20"/>
            <w:u w:val="none"/>
            <w:lang w:val="en"/>
          </w:rPr>
          <w:t>https://www.dss.gov.au/our-responsibilities/settlement-and-multicultural-affairs/programs-policy/settle-in-australia/help-with-english/free-interpreting-service</w:t>
        </w:r>
      </w:hyperlink>
      <w:r w:rsidRPr="00825507">
        <w:rPr>
          <w:rFonts w:cs="Arial"/>
          <w:color w:val="2C2A29"/>
          <w:sz w:val="20"/>
          <w:szCs w:val="20"/>
          <w:lang w:val="en"/>
        </w:rPr>
        <w:t>&gt;.</w:t>
      </w:r>
    </w:p>
  </w:endnote>
  <w:endnote w:id="75">
    <w:p w14:paraId="66E54B45" w14:textId="14746FF4" w:rsidR="00A57EE4" w:rsidRPr="002464EA" w:rsidRDefault="00A57EE4" w:rsidP="00F6208C">
      <w:pPr>
        <w:pStyle w:val="EndnoteText"/>
        <w:keepLines/>
        <w:contextualSpacing/>
      </w:pPr>
      <w:r w:rsidRPr="00825507">
        <w:rPr>
          <w:rStyle w:val="EndnoteReference"/>
        </w:rPr>
        <w:endnoteRef/>
      </w:r>
      <w:r w:rsidRPr="00825507">
        <w:t xml:space="preserve"> Web Content Accessibility Guidelines (WCAG) 2.0, </w:t>
      </w:r>
      <w:r w:rsidRPr="00825507">
        <w:rPr>
          <w:i/>
        </w:rPr>
        <w:t>W3C</w:t>
      </w:r>
      <w:r w:rsidRPr="002464EA">
        <w:rPr>
          <w:i/>
        </w:rPr>
        <w:t xml:space="preserve"> Recommendation</w:t>
      </w:r>
      <w:r w:rsidRPr="00EB7F16">
        <w:t xml:space="preserve"> </w:t>
      </w:r>
      <w:r w:rsidRPr="002201C1">
        <w:rPr>
          <w:i/>
        </w:rPr>
        <w:t>11 December 2008</w:t>
      </w:r>
      <w:r w:rsidRPr="002201C1">
        <w:t xml:space="preserve"> (11 December 2008) &lt;</w:t>
      </w:r>
      <w:hyperlink r:id="rId60" w:history="1">
        <w:r w:rsidRPr="00825507">
          <w:rPr>
            <w:rStyle w:val="Hyperlink"/>
            <w:u w:val="none"/>
          </w:rPr>
          <w:t>http://www.w3.org/TR/WCAG20/</w:t>
        </w:r>
      </w:hyperlink>
      <w:r w:rsidRPr="00825507">
        <w:rPr>
          <w:rFonts w:cs="Arial"/>
          <w:color w:val="2C2A29"/>
          <w:lang w:val="en"/>
        </w:rPr>
        <w:t>&gt;.</w:t>
      </w:r>
    </w:p>
  </w:endnote>
  <w:endnote w:id="76">
    <w:p w14:paraId="23187309" w14:textId="77777777" w:rsidR="00A57EE4" w:rsidRPr="006014E9" w:rsidRDefault="00A57EE4" w:rsidP="007E2870">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rStyle w:val="Emphasis"/>
          <w:rFonts w:cs="Arial"/>
          <w:color w:val="333333"/>
          <w:sz w:val="20"/>
          <w:szCs w:val="20"/>
          <w:lang w:val="en"/>
        </w:rPr>
        <w:t>Convention of the Rights of Persons with Disabilities</w:t>
      </w:r>
      <w:r w:rsidRPr="00825507">
        <w:rPr>
          <w:rFonts w:cs="Arial"/>
          <w:color w:val="333333"/>
          <w:sz w:val="20"/>
          <w:szCs w:val="20"/>
          <w:lang w:val="en"/>
        </w:rPr>
        <w:t>, opened for signature 13 December 2006, 2515 UNTS 3 (entered into force</w:t>
      </w:r>
      <w:r w:rsidRPr="002201C1">
        <w:rPr>
          <w:rFonts w:cs="Arial"/>
          <w:color w:val="333333"/>
          <w:sz w:val="20"/>
          <w:szCs w:val="20"/>
          <w:lang w:val="en"/>
        </w:rPr>
        <w:t xml:space="preserve"> 3 May 2008) </w:t>
      </w:r>
      <w:r w:rsidRPr="002201C1">
        <w:rPr>
          <w:sz w:val="20"/>
          <w:szCs w:val="20"/>
        </w:rPr>
        <w:t>Art. 18.</w:t>
      </w:r>
    </w:p>
  </w:endnote>
  <w:endnote w:id="77">
    <w:p w14:paraId="5ECA89F6" w14:textId="796800EB" w:rsidR="00A57EE4" w:rsidRPr="00825507" w:rsidRDefault="00A57EE4" w:rsidP="00051F38">
      <w:pPr>
        <w:pStyle w:val="ListBullet"/>
        <w:keepLines/>
        <w:numPr>
          <w:ilvl w:val="0"/>
          <w:numId w:val="0"/>
        </w:numPr>
        <w:tabs>
          <w:tab w:val="left" w:pos="720"/>
        </w:tabs>
        <w:spacing w:before="0" w:after="0"/>
        <w:contextualSpacing/>
        <w:rPr>
          <w:sz w:val="20"/>
          <w:szCs w:val="20"/>
          <w:lang w:val="en"/>
        </w:rPr>
      </w:pPr>
      <w:r w:rsidRPr="00825507">
        <w:rPr>
          <w:rStyle w:val="EndnoteReference"/>
          <w:szCs w:val="20"/>
        </w:rPr>
        <w:endnoteRef/>
      </w:r>
      <w:r w:rsidRPr="00825507">
        <w:rPr>
          <w:sz w:val="20"/>
          <w:szCs w:val="20"/>
          <w:lang w:val="en"/>
        </w:rPr>
        <w:t xml:space="preserve"> Australian Bureau of Statistics, </w:t>
      </w:r>
      <w:r w:rsidRPr="00825507">
        <w:rPr>
          <w:i/>
          <w:sz w:val="20"/>
          <w:szCs w:val="20"/>
          <w:lang w:val="en"/>
        </w:rPr>
        <w:t>Australian Social Trends 2013</w:t>
      </w:r>
      <w:r w:rsidRPr="002464EA">
        <w:rPr>
          <w:sz w:val="20"/>
          <w:szCs w:val="20"/>
          <w:lang w:val="en"/>
        </w:rPr>
        <w:t xml:space="preserve"> (4102.0-9 August 2013)</w:t>
      </w:r>
      <w:r w:rsidRPr="00EB7F16">
        <w:rPr>
          <w:sz w:val="20"/>
          <w:szCs w:val="20"/>
          <w:lang w:val="en"/>
        </w:rPr>
        <w:t xml:space="preserve"> </w:t>
      </w:r>
      <w:r w:rsidRPr="002201C1">
        <w:rPr>
          <w:sz w:val="20"/>
          <w:szCs w:val="20"/>
          <w:lang w:val="en"/>
        </w:rPr>
        <w:t>&lt;</w:t>
      </w:r>
      <w:hyperlink r:id="rId61" w:history="1">
        <w:r w:rsidRPr="003E3704">
          <w:rPr>
            <w:rStyle w:val="Hyperlink"/>
            <w:sz w:val="20"/>
            <w:szCs w:val="20"/>
            <w:u w:val="none"/>
            <w:lang w:val="en"/>
          </w:rPr>
          <w:t>http://www.abs.gov.au/AUSSTATS/abs@.nsf/allprimarymainfeatures/244402E7BB2A27E2CA257BB200141ADB?opendocument</w:t>
        </w:r>
      </w:hyperlink>
      <w:r w:rsidRPr="00825507">
        <w:rPr>
          <w:sz w:val="20"/>
          <w:szCs w:val="20"/>
          <w:lang w:val="en"/>
        </w:rPr>
        <w:t>&gt;.</w:t>
      </w:r>
    </w:p>
  </w:endnote>
  <w:endnote w:id="78">
    <w:p w14:paraId="4CD57AFA" w14:textId="26050230" w:rsidR="00A57EE4" w:rsidRPr="00825507" w:rsidRDefault="00A57EE4" w:rsidP="00973DB9">
      <w:pPr>
        <w:pStyle w:val="EndnoteText"/>
        <w:keepLines/>
        <w:contextualSpacing/>
        <w:rPr>
          <w:rFonts w:cs="Arial"/>
        </w:rPr>
      </w:pPr>
      <w:r w:rsidRPr="00825507">
        <w:rPr>
          <w:rStyle w:val="EndnoteReference"/>
          <w:rFonts w:cs="Arial"/>
        </w:rPr>
        <w:endnoteRef/>
      </w:r>
      <w:r w:rsidRPr="00825507">
        <w:rPr>
          <w:rFonts w:cs="Arial"/>
        </w:rPr>
        <w:t xml:space="preserve"> </w:t>
      </w:r>
      <w:r w:rsidRPr="00825507">
        <w:rPr>
          <w:lang w:val="en"/>
        </w:rPr>
        <w:t>Australian Bureau of Statistics</w:t>
      </w:r>
      <w:r w:rsidRPr="002464EA">
        <w:rPr>
          <w:rFonts w:cs="Arial"/>
        </w:rPr>
        <w:t xml:space="preserve">, </w:t>
      </w:r>
      <w:r w:rsidRPr="00EB7F16">
        <w:rPr>
          <w:rFonts w:cs="Arial"/>
          <w:i/>
        </w:rPr>
        <w:t>Reflecting a Nation: Stories from the 2011 Census 2012–2013</w:t>
      </w:r>
      <w:r w:rsidRPr="002201C1">
        <w:t xml:space="preserve"> (</w:t>
      </w:r>
      <w:r w:rsidRPr="002201C1">
        <w:rPr>
          <w:rFonts w:cs="Arial"/>
        </w:rPr>
        <w:t xml:space="preserve">2071.0 </w:t>
      </w:r>
      <w:r w:rsidRPr="006014E9">
        <w:t>16 April 2013)</w:t>
      </w:r>
      <w:r w:rsidRPr="00F6208C">
        <w:rPr>
          <w:rFonts w:cs="Arial"/>
        </w:rPr>
        <w:t xml:space="preserve"> </w:t>
      </w:r>
      <w:r w:rsidRPr="00973DB9">
        <w:rPr>
          <w:rFonts w:cs="Arial"/>
        </w:rPr>
        <w:t>&lt;</w:t>
      </w:r>
      <w:hyperlink r:id="rId62" w:history="1">
        <w:r w:rsidRPr="00825507">
          <w:rPr>
            <w:rStyle w:val="Hyperlink"/>
            <w:rFonts w:cs="Arial"/>
            <w:u w:val="none"/>
          </w:rPr>
          <w:t>http://www.abs.gov.au/ausstats/abs@.nsf/Lookup/2071.0main+features902012-2013</w:t>
        </w:r>
      </w:hyperlink>
      <w:r w:rsidRPr="00825507">
        <w:rPr>
          <w:rFonts w:cs="Arial"/>
        </w:rPr>
        <w:t>&gt;.</w:t>
      </w:r>
    </w:p>
  </w:endnote>
  <w:endnote w:id="79">
    <w:p w14:paraId="589A9628" w14:textId="4AD7B847" w:rsidR="00A57EE4" w:rsidRPr="003E3704" w:rsidRDefault="00A57EE4" w:rsidP="001B7775">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lang w:val="en"/>
        </w:rPr>
        <w:t xml:space="preserve"> Australian Bureau of Statistics, </w:t>
      </w:r>
      <w:r w:rsidRPr="00825507">
        <w:rPr>
          <w:i/>
          <w:sz w:val="20"/>
          <w:szCs w:val="20"/>
          <w:lang w:val="en"/>
        </w:rPr>
        <w:t>Australian Demographic Statistics 2013-2014</w:t>
      </w:r>
      <w:r w:rsidRPr="002464EA">
        <w:rPr>
          <w:sz w:val="20"/>
          <w:szCs w:val="20"/>
          <w:lang w:val="en"/>
        </w:rPr>
        <w:t xml:space="preserve"> (3101.0</w:t>
      </w:r>
      <w:r w:rsidRPr="00EB7F16">
        <w:rPr>
          <w:i/>
          <w:sz w:val="20"/>
          <w:szCs w:val="20"/>
          <w:lang w:val="en"/>
        </w:rPr>
        <w:t xml:space="preserve"> </w:t>
      </w:r>
      <w:r w:rsidRPr="002201C1">
        <w:rPr>
          <w:sz w:val="20"/>
          <w:szCs w:val="20"/>
          <w:lang w:val="en"/>
        </w:rPr>
        <w:t>26</w:t>
      </w:r>
      <w:r w:rsidRPr="006014E9">
        <w:rPr>
          <w:sz w:val="20"/>
          <w:szCs w:val="20"/>
          <w:lang w:val="en"/>
        </w:rPr>
        <w:t xml:space="preserve"> March</w:t>
      </w:r>
      <w:r w:rsidRPr="00F6208C">
        <w:rPr>
          <w:i/>
          <w:sz w:val="20"/>
          <w:szCs w:val="20"/>
          <w:lang w:val="en"/>
        </w:rPr>
        <w:t xml:space="preserve"> </w:t>
      </w:r>
      <w:r w:rsidRPr="007E2870">
        <w:rPr>
          <w:sz w:val="20"/>
          <w:szCs w:val="20"/>
          <w:lang w:val="en"/>
        </w:rPr>
        <w:t>2014) &lt;</w:t>
      </w:r>
      <w:hyperlink r:id="rId63" w:history="1">
        <w:r w:rsidRPr="003E3704">
          <w:rPr>
            <w:rStyle w:val="Hyperlink"/>
            <w:sz w:val="20"/>
            <w:szCs w:val="20"/>
            <w:u w:val="none"/>
            <w:lang w:val="en"/>
          </w:rPr>
          <w:t>http://www.abs.gov.au/AUSSTATS/abs@.nsf/allprimarymainfeatures/54A5E977BB10644CCA257E1300775B9B?opendocument</w:t>
        </w:r>
      </w:hyperlink>
      <w:r w:rsidRPr="00825507">
        <w:rPr>
          <w:sz w:val="20"/>
          <w:szCs w:val="20"/>
          <w:lang w:val="en"/>
        </w:rPr>
        <w:t>&gt;.</w:t>
      </w:r>
    </w:p>
  </w:endnote>
  <w:endnote w:id="80">
    <w:p w14:paraId="76D6A76C" w14:textId="77777777" w:rsidR="00A57EE4" w:rsidRPr="003E3704" w:rsidRDefault="00A57EE4" w:rsidP="00827784">
      <w:pPr>
        <w:pStyle w:val="EndnoteText"/>
        <w:keepLines/>
        <w:contextualSpacing/>
        <w:rPr>
          <w:color w:val="0000FF"/>
          <w:lang w:val="en"/>
        </w:rPr>
      </w:pPr>
      <w:r w:rsidRPr="00825507">
        <w:rPr>
          <w:rStyle w:val="EndnoteReference"/>
        </w:rPr>
        <w:endnoteRef/>
      </w:r>
      <w:r w:rsidRPr="00825507">
        <w:t xml:space="preserve"> </w:t>
      </w:r>
      <w:r w:rsidRPr="00825507">
        <w:rPr>
          <w:lang w:val="en"/>
        </w:rPr>
        <w:t xml:space="preserve">The Australian Human Rights Commission understands the importance of using appropriate terminology when referring to Aboriginal and Torres Strait </w:t>
      </w:r>
      <w:r w:rsidRPr="002201C1">
        <w:rPr>
          <w:lang w:val="en"/>
        </w:rPr>
        <w:t xml:space="preserve">Islander peoples. The Commission recognises there is strong support for the use of Aboriginal and Torres Strait Islander peoples, First Nations and First Peoples. The word ‘peoples’ recognises that Aborigines and Torres Strait Islanders have a collective, as well as an individual dimension to their lives. This is affirmed by </w:t>
      </w:r>
      <w:r w:rsidRPr="006014E9">
        <w:rPr>
          <w:i/>
          <w:lang w:val="en"/>
        </w:rPr>
        <w:t xml:space="preserve">United Nations Declaration on the Rights of Indigenous Peoples, </w:t>
      </w:r>
      <w:r w:rsidRPr="003E3704">
        <w:rPr>
          <w:lang w:val="en"/>
        </w:rPr>
        <w:t>GA Res 61/295, UN GAOR, 61</w:t>
      </w:r>
      <w:r w:rsidRPr="003E3704">
        <w:rPr>
          <w:vertAlign w:val="superscript"/>
          <w:lang w:val="en"/>
        </w:rPr>
        <w:t>st</w:t>
      </w:r>
      <w:r w:rsidRPr="003E3704">
        <w:rPr>
          <w:lang w:val="en"/>
        </w:rPr>
        <w:t xml:space="preserve"> sess, 107</w:t>
      </w:r>
      <w:r w:rsidRPr="003E3704">
        <w:rPr>
          <w:vertAlign w:val="superscript"/>
          <w:lang w:val="en"/>
        </w:rPr>
        <w:t>th</w:t>
      </w:r>
      <w:r w:rsidRPr="003E3704">
        <w:rPr>
          <w:lang w:val="en"/>
        </w:rPr>
        <w:t xml:space="preserve"> plen mtg, Supp No 49, UN Doc A/RES/61/295 (13 September 2007). </w:t>
      </w:r>
    </w:p>
  </w:endnote>
  <w:endnote w:id="81">
    <w:p w14:paraId="64AC27C2" w14:textId="77777777" w:rsidR="00A57EE4" w:rsidRPr="003E3704"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w:t>
      </w:r>
      <w:r w:rsidRPr="00825507">
        <w:rPr>
          <w:rFonts w:cs="Arial"/>
          <w:sz w:val="20"/>
          <w:szCs w:val="20"/>
        </w:rPr>
        <w:t xml:space="preserve">Department of Aboriginal Affairs, </w:t>
      </w:r>
      <w:r w:rsidRPr="002464EA">
        <w:rPr>
          <w:rFonts w:cs="Arial"/>
          <w:i/>
          <w:sz w:val="20"/>
          <w:szCs w:val="20"/>
        </w:rPr>
        <w:t>Report on a Review of the Administration of the Working Definition of Aboriginal and Torres Strait Islanders</w:t>
      </w:r>
      <w:r w:rsidRPr="002201C1">
        <w:rPr>
          <w:rFonts w:cs="Arial"/>
          <w:sz w:val="20"/>
          <w:szCs w:val="20"/>
        </w:rPr>
        <w:t xml:space="preserve">, in </w:t>
      </w:r>
      <w:r w:rsidRPr="002201C1">
        <w:rPr>
          <w:rStyle w:val="selectable"/>
          <w:rFonts w:cs="Arial"/>
          <w:color w:val="000000"/>
          <w:sz w:val="20"/>
          <w:szCs w:val="20"/>
          <w:lang w:val="en"/>
        </w:rPr>
        <w:t xml:space="preserve">John Gardiner-Garden, </w:t>
      </w:r>
      <w:r w:rsidRPr="006014E9">
        <w:rPr>
          <w:rStyle w:val="selectable"/>
          <w:rFonts w:cs="Arial"/>
          <w:i/>
          <w:iCs/>
          <w:color w:val="000000"/>
          <w:sz w:val="20"/>
          <w:szCs w:val="20"/>
          <w:lang w:val="en"/>
        </w:rPr>
        <w:t>The Definition Of Aboriginality</w:t>
      </w:r>
      <w:r w:rsidRPr="00F6208C">
        <w:rPr>
          <w:rStyle w:val="selectable"/>
          <w:rFonts w:cs="Arial"/>
          <w:color w:val="000000"/>
          <w:sz w:val="20"/>
          <w:szCs w:val="20"/>
          <w:lang w:val="en"/>
        </w:rPr>
        <w:t xml:space="preserve"> (Dept. of Parliamentary Library, 2000).</w:t>
      </w:r>
    </w:p>
  </w:endnote>
  <w:endnote w:id="82">
    <w:p w14:paraId="73760060" w14:textId="7BE87DF7" w:rsidR="00A57EE4" w:rsidRPr="00825507" w:rsidRDefault="00A57EE4" w:rsidP="003E3704">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Australian Bureau of Statistics, </w:t>
      </w:r>
      <w:r w:rsidRPr="002464EA">
        <w:rPr>
          <w:i/>
          <w:sz w:val="20"/>
          <w:szCs w:val="20"/>
        </w:rPr>
        <w:t>The Health and Welfare of Australia's Aboriginal and Torres Strait Islander Peoples</w:t>
      </w:r>
      <w:r w:rsidRPr="00EB7F16">
        <w:rPr>
          <w:sz w:val="20"/>
          <w:szCs w:val="20"/>
        </w:rPr>
        <w:t xml:space="preserve">, </w:t>
      </w:r>
      <w:r w:rsidRPr="002201C1">
        <w:rPr>
          <w:i/>
          <w:sz w:val="20"/>
          <w:szCs w:val="20"/>
        </w:rPr>
        <w:t>Oct</w:t>
      </w:r>
      <w:r>
        <w:rPr>
          <w:i/>
          <w:sz w:val="20"/>
          <w:szCs w:val="20"/>
        </w:rPr>
        <w:t>ober</w:t>
      </w:r>
      <w:r w:rsidRPr="002201C1">
        <w:rPr>
          <w:i/>
          <w:sz w:val="20"/>
          <w:szCs w:val="20"/>
        </w:rPr>
        <w:t xml:space="preserve"> 2010</w:t>
      </w:r>
      <w:r w:rsidRPr="002201C1">
        <w:rPr>
          <w:sz w:val="20"/>
          <w:szCs w:val="20"/>
        </w:rPr>
        <w:t xml:space="preserve"> (4704.0 19 December 2010)</w:t>
      </w:r>
      <w:r w:rsidRPr="006014E9">
        <w:rPr>
          <w:sz w:val="20"/>
          <w:szCs w:val="20"/>
        </w:rPr>
        <w:t xml:space="preserve"> </w:t>
      </w:r>
      <w:r w:rsidRPr="00F6208C">
        <w:rPr>
          <w:sz w:val="20"/>
          <w:szCs w:val="20"/>
        </w:rPr>
        <w:t>&lt;</w:t>
      </w:r>
      <w:hyperlink r:id="rId64" w:history="1">
        <w:r w:rsidRPr="003E3704">
          <w:rPr>
            <w:rStyle w:val="Hyperlink"/>
            <w:sz w:val="20"/>
            <w:szCs w:val="20"/>
            <w:u w:val="none"/>
          </w:rPr>
          <w:t>http://www.abs.gov.au/ausstats/abs@.nsf/mediareleasesbytitle/3C18155D35250456CA2574390029C0E5?OpenDocument</w:t>
        </w:r>
      </w:hyperlink>
      <w:r w:rsidRPr="00825507">
        <w:rPr>
          <w:sz w:val="20"/>
          <w:szCs w:val="20"/>
        </w:rPr>
        <w:t>&gt;.</w:t>
      </w:r>
    </w:p>
  </w:endnote>
  <w:endnote w:id="83">
    <w:p w14:paraId="469D9327" w14:textId="21355BC7" w:rsidR="00A57EE4" w:rsidRPr="002464EA" w:rsidRDefault="00A57EE4" w:rsidP="003E3704">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rPr>
        <w:t xml:space="preserve"> Australian Bureau of Statistics, </w:t>
      </w:r>
      <w:r w:rsidRPr="00825507">
        <w:rPr>
          <w:i/>
          <w:sz w:val="20"/>
          <w:szCs w:val="20"/>
        </w:rPr>
        <w:t>‘The Health and Welfare of Australia's Aboriginal and Torres Strait Islander Peoples</w:t>
      </w:r>
      <w:r w:rsidRPr="003B16DE">
        <w:rPr>
          <w:i/>
          <w:sz w:val="20"/>
          <w:szCs w:val="20"/>
        </w:rPr>
        <w:t>, October 2010</w:t>
      </w:r>
      <w:r w:rsidRPr="002464EA">
        <w:rPr>
          <w:sz w:val="20"/>
          <w:szCs w:val="20"/>
        </w:rPr>
        <w:t xml:space="preserve"> (</w:t>
      </w:r>
      <w:r w:rsidRPr="00EB7F16">
        <w:rPr>
          <w:sz w:val="20"/>
          <w:szCs w:val="20"/>
        </w:rPr>
        <w:t xml:space="preserve">4704.0 </w:t>
      </w:r>
      <w:r w:rsidRPr="002201C1">
        <w:rPr>
          <w:sz w:val="20"/>
          <w:szCs w:val="20"/>
        </w:rPr>
        <w:t>19 December</w:t>
      </w:r>
      <w:r w:rsidRPr="002201C1">
        <w:rPr>
          <w:i/>
          <w:sz w:val="20"/>
          <w:szCs w:val="20"/>
        </w:rPr>
        <w:t xml:space="preserve"> </w:t>
      </w:r>
      <w:r w:rsidRPr="006014E9">
        <w:rPr>
          <w:sz w:val="20"/>
          <w:szCs w:val="20"/>
        </w:rPr>
        <w:t>2010)</w:t>
      </w:r>
      <w:r w:rsidRPr="00F6208C">
        <w:rPr>
          <w:sz w:val="20"/>
          <w:szCs w:val="20"/>
        </w:rPr>
        <w:t xml:space="preserve"> </w:t>
      </w:r>
      <w:r w:rsidRPr="007E2870">
        <w:rPr>
          <w:sz w:val="20"/>
          <w:szCs w:val="20"/>
        </w:rPr>
        <w:t>&lt;</w:t>
      </w:r>
      <w:hyperlink r:id="rId65" w:history="1">
        <w:r w:rsidRPr="003E3704">
          <w:rPr>
            <w:rStyle w:val="Hyperlink"/>
            <w:sz w:val="20"/>
            <w:szCs w:val="20"/>
            <w:u w:val="none"/>
          </w:rPr>
          <w:t>http://www.abs.gov.au/ausstats/abs@.nsf/mediareleasesbytitle/3C18155D35250456CA2574390029C0E5?OpenDocument</w:t>
        </w:r>
      </w:hyperlink>
      <w:r w:rsidRPr="00825507">
        <w:rPr>
          <w:sz w:val="20"/>
          <w:szCs w:val="20"/>
        </w:rPr>
        <w:t>&gt;.</w:t>
      </w:r>
    </w:p>
  </w:endnote>
  <w:endnote w:id="84">
    <w:p w14:paraId="26231DBB" w14:textId="77777777" w:rsidR="00A57EE4" w:rsidRPr="002201C1"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The Royal Australian College of General Practitioners, </w:t>
      </w:r>
      <w:r w:rsidRPr="002464EA">
        <w:rPr>
          <w:i/>
          <w:sz w:val="20"/>
          <w:szCs w:val="20"/>
        </w:rPr>
        <w:t>An introduction to Aboriginal and Torres Strait Islander health cultural protocols and perspectives</w:t>
      </w:r>
      <w:r w:rsidRPr="002201C1">
        <w:rPr>
          <w:sz w:val="20"/>
          <w:szCs w:val="20"/>
        </w:rPr>
        <w:t>, ‘Core principles for working with Aboriginal and Torres Strait Islander people’ (2012) 23.</w:t>
      </w:r>
    </w:p>
  </w:endnote>
  <w:endnote w:id="85">
    <w:p w14:paraId="2C384B41" w14:textId="0BBB3966" w:rsidR="00A57EE4" w:rsidRPr="00825507" w:rsidRDefault="00A57EE4" w:rsidP="003E3704">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rPr>
        <w:t xml:space="preserve"> First Peoples Disability Network </w:t>
      </w:r>
      <w:r w:rsidRPr="002464EA">
        <w:rPr>
          <w:i/>
          <w:sz w:val="20"/>
          <w:szCs w:val="20"/>
        </w:rPr>
        <w:t>Ten-point plan for the implementation of the NDIS in Aboriginal communities</w:t>
      </w:r>
      <w:r w:rsidRPr="00EB7F16">
        <w:rPr>
          <w:sz w:val="20"/>
          <w:szCs w:val="20"/>
        </w:rPr>
        <w:t xml:space="preserve"> (2015) &lt;</w:t>
      </w:r>
      <w:hyperlink r:id="rId66" w:history="1">
        <w:r w:rsidRPr="003E3704">
          <w:rPr>
            <w:rStyle w:val="Hyperlink"/>
            <w:sz w:val="20"/>
            <w:szCs w:val="20"/>
          </w:rPr>
          <w:t>http://www.fpdn.org.au/10-point-plan-ndis</w:t>
        </w:r>
      </w:hyperlink>
      <w:r w:rsidRPr="00825507">
        <w:rPr>
          <w:rStyle w:val="EndnoteTextChar1"/>
          <w:sz w:val="20"/>
          <w:szCs w:val="20"/>
        </w:rPr>
        <w:t>&gt;.</w:t>
      </w:r>
    </w:p>
  </w:endnote>
  <w:endnote w:id="86">
    <w:p w14:paraId="3721DAFC" w14:textId="2895A219" w:rsidR="00A57EE4" w:rsidRPr="00825507" w:rsidRDefault="00A57EE4" w:rsidP="003E3704">
      <w:pPr>
        <w:keepLines/>
        <w:spacing w:before="0" w:after="0"/>
        <w:contextualSpacing/>
        <w:rPr>
          <w:rFonts w:cs="Arial"/>
          <w:color w:val="575757"/>
          <w:sz w:val="20"/>
          <w:szCs w:val="20"/>
          <w:lang w:val="en"/>
        </w:rPr>
      </w:pPr>
      <w:r w:rsidRPr="00825507">
        <w:rPr>
          <w:rStyle w:val="EndnoteReference"/>
          <w:szCs w:val="20"/>
        </w:rPr>
        <w:endnoteRef/>
      </w:r>
      <w:r w:rsidRPr="003E3704">
        <w:rPr>
          <w:sz w:val="20"/>
          <w:szCs w:val="20"/>
        </w:rPr>
        <w:t xml:space="preserve"> </w:t>
      </w:r>
      <w:r w:rsidRPr="00825507">
        <w:rPr>
          <w:rFonts w:cs="Arial"/>
          <w:sz w:val="20"/>
          <w:szCs w:val="20"/>
          <w:lang w:val="en"/>
        </w:rPr>
        <w:t xml:space="preserve">Australian Indigenous Health InfoNet, </w:t>
      </w:r>
      <w:r w:rsidRPr="00825507">
        <w:rPr>
          <w:rFonts w:cs="Arial"/>
          <w:i/>
          <w:sz w:val="20"/>
          <w:szCs w:val="20"/>
          <w:lang w:val="en"/>
        </w:rPr>
        <w:t>Disability within the Indigenous community</w:t>
      </w:r>
      <w:r w:rsidRPr="002464EA">
        <w:rPr>
          <w:rFonts w:cs="Arial"/>
          <w:sz w:val="20"/>
          <w:szCs w:val="20"/>
          <w:lang w:val="en"/>
        </w:rPr>
        <w:t xml:space="preserve"> (2015) &lt;</w:t>
      </w:r>
      <w:hyperlink r:id="rId67" w:history="1">
        <w:r w:rsidRPr="003E3704">
          <w:rPr>
            <w:rStyle w:val="Hyperlink"/>
            <w:sz w:val="20"/>
            <w:szCs w:val="20"/>
            <w:u w:val="none"/>
          </w:rPr>
          <w:t>http://www.healthinfonet.ecu.edu.au/related-issues/disability/reviews/disability-within-the-indigenous-community</w:t>
        </w:r>
      </w:hyperlink>
      <w:r w:rsidRPr="00825507">
        <w:rPr>
          <w:sz w:val="20"/>
          <w:szCs w:val="20"/>
        </w:rPr>
        <w:t>&gt;.</w:t>
      </w:r>
    </w:p>
  </w:endnote>
  <w:endnote w:id="87">
    <w:p w14:paraId="1AC5B7C5" w14:textId="2931B671"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w:t>
      </w:r>
      <w:r w:rsidRPr="00825507">
        <w:rPr>
          <w:i/>
          <w:sz w:val="20"/>
          <w:szCs w:val="20"/>
        </w:rPr>
        <w:t>Face the Facts</w:t>
      </w:r>
      <w:r w:rsidRPr="00EB7F16">
        <w:rPr>
          <w:sz w:val="20"/>
          <w:szCs w:val="20"/>
        </w:rPr>
        <w:t xml:space="preserve"> (2012) &lt;</w:t>
      </w:r>
      <w:hyperlink r:id="rId68" w:anchor="fn2" w:history="1">
        <w:r w:rsidRPr="003E3704">
          <w:rPr>
            <w:rStyle w:val="Hyperlink"/>
            <w:sz w:val="20"/>
            <w:szCs w:val="20"/>
            <w:u w:val="none"/>
          </w:rPr>
          <w:t>https://www.humanrights.gov.au/publications/face-facts-2012/2012-face-facts-chapter-1#fn2</w:t>
        </w:r>
      </w:hyperlink>
      <w:r w:rsidRPr="00825507">
        <w:rPr>
          <w:sz w:val="20"/>
          <w:szCs w:val="20"/>
        </w:rPr>
        <w:t>&gt;.</w:t>
      </w:r>
    </w:p>
  </w:endnote>
  <w:endnote w:id="88">
    <w:p w14:paraId="2E27CAD2" w14:textId="0F785AB9" w:rsidR="00A57EE4" w:rsidRPr="003E3704" w:rsidRDefault="00A57EE4" w:rsidP="003E3704">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The Royal Australian College of General Practitioners, </w:t>
      </w:r>
      <w:r w:rsidRPr="00825507">
        <w:rPr>
          <w:i/>
          <w:sz w:val="20"/>
          <w:szCs w:val="20"/>
        </w:rPr>
        <w:t>An introduction to Aboriginal and Torres Strait Islander health cultural</w:t>
      </w:r>
      <w:r w:rsidRPr="002201C1">
        <w:rPr>
          <w:i/>
          <w:sz w:val="20"/>
          <w:szCs w:val="20"/>
        </w:rPr>
        <w:t xml:space="preserve"> protocols and perspectives</w:t>
      </w:r>
      <w:r w:rsidRPr="002201C1">
        <w:rPr>
          <w:sz w:val="20"/>
          <w:szCs w:val="20"/>
        </w:rPr>
        <w:t>, ‘Core principles for working with Aboriginal and Torres Strait Islander people’ (2012) 20.</w:t>
      </w:r>
    </w:p>
  </w:endnote>
  <w:endnote w:id="89">
    <w:p w14:paraId="4C12836D" w14:textId="173D232E" w:rsidR="00A57EE4" w:rsidRPr="003E3704" w:rsidRDefault="00A57EE4" w:rsidP="003E3704">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The Royal Australian College of General Practitioners, </w:t>
      </w:r>
      <w:r w:rsidRPr="00825507">
        <w:rPr>
          <w:i/>
          <w:sz w:val="20"/>
          <w:szCs w:val="20"/>
        </w:rPr>
        <w:t>An introduction to Aboriginal and Torres Strait Islander health cultural protoc</w:t>
      </w:r>
      <w:r w:rsidRPr="002201C1">
        <w:rPr>
          <w:i/>
          <w:sz w:val="20"/>
          <w:szCs w:val="20"/>
        </w:rPr>
        <w:t>ols and perspectives</w:t>
      </w:r>
      <w:r w:rsidRPr="002201C1">
        <w:rPr>
          <w:sz w:val="20"/>
          <w:szCs w:val="20"/>
        </w:rPr>
        <w:t>, ‘Core principles for working with Aboriginal and Torres Strait Islander people’ (2012) 22.</w:t>
      </w:r>
    </w:p>
  </w:endnote>
  <w:endnote w:id="90">
    <w:p w14:paraId="7D48D3C5" w14:textId="77777777" w:rsidR="00A57EE4" w:rsidRPr="003E3704" w:rsidRDefault="00A57EE4" w:rsidP="003E3704">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NSW Department of Community Services, </w:t>
      </w:r>
      <w:r w:rsidRPr="00825507">
        <w:rPr>
          <w:i/>
          <w:sz w:val="20"/>
          <w:szCs w:val="20"/>
        </w:rPr>
        <w:t>Aboriginal People and Communities: A Practice Resource</w:t>
      </w:r>
      <w:r w:rsidRPr="002464EA">
        <w:rPr>
          <w:sz w:val="20"/>
          <w:szCs w:val="20"/>
        </w:rPr>
        <w:t>, ‘Men’s and Women’s Business’ (2009) 16.</w:t>
      </w:r>
    </w:p>
  </w:endnote>
  <w:endnote w:id="91">
    <w:p w14:paraId="6DF13156" w14:textId="77777777" w:rsidR="00A57EE4" w:rsidRPr="002201C1" w:rsidRDefault="00A57EE4" w:rsidP="003E3704">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NSW Department of Community Services, </w:t>
      </w:r>
      <w:r w:rsidRPr="002464EA">
        <w:rPr>
          <w:i/>
          <w:sz w:val="20"/>
          <w:szCs w:val="20"/>
        </w:rPr>
        <w:t>Aboriginal People and Communities: A Practice Resource</w:t>
      </w:r>
      <w:r w:rsidRPr="00EB7F16">
        <w:rPr>
          <w:sz w:val="20"/>
          <w:szCs w:val="20"/>
        </w:rPr>
        <w:t>, ‘Men’s and Women’s Business’ (2009) 16.</w:t>
      </w:r>
    </w:p>
  </w:endnote>
  <w:endnote w:id="92">
    <w:p w14:paraId="58FEAB59" w14:textId="77777777" w:rsidR="00A57EE4" w:rsidRPr="002201C1" w:rsidRDefault="00A57EE4" w:rsidP="003E3704">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NSW Department of Community Services, </w:t>
      </w:r>
      <w:r w:rsidRPr="00825507">
        <w:rPr>
          <w:i/>
          <w:sz w:val="20"/>
          <w:szCs w:val="20"/>
        </w:rPr>
        <w:t>Aboriginal People and Communities: A Practice Resource</w:t>
      </w:r>
      <w:r w:rsidRPr="002464EA">
        <w:rPr>
          <w:sz w:val="20"/>
          <w:szCs w:val="20"/>
        </w:rPr>
        <w:t>, ‘Grief and loss (Sorry Business</w:t>
      </w:r>
      <w:r w:rsidRPr="002201C1">
        <w:rPr>
          <w:sz w:val="20"/>
          <w:szCs w:val="20"/>
        </w:rPr>
        <w:t>)’ (2009) 6.</w:t>
      </w:r>
    </w:p>
  </w:endnote>
  <w:endnote w:id="93">
    <w:p w14:paraId="3D005FF5" w14:textId="77777777" w:rsidR="00A57EE4" w:rsidRPr="003E3704" w:rsidRDefault="00A57EE4" w:rsidP="003E3704">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NSW Department of Community Services, </w:t>
      </w:r>
      <w:r w:rsidRPr="00825507">
        <w:rPr>
          <w:i/>
          <w:sz w:val="20"/>
          <w:szCs w:val="20"/>
        </w:rPr>
        <w:t>Aboriginal People and Communities: A Practice Resource</w:t>
      </w:r>
      <w:r w:rsidRPr="002464EA">
        <w:rPr>
          <w:sz w:val="20"/>
          <w:szCs w:val="20"/>
        </w:rPr>
        <w:t>, ‘Communication’ (2009) 18.</w:t>
      </w:r>
    </w:p>
  </w:endnote>
  <w:endnote w:id="94">
    <w:p w14:paraId="1FFED26C" w14:textId="77777777"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Dr Tim Soutphommasane, ‘Unconscious bias and the bamboo ceiling’ (2014) (Speech delivered </w:t>
      </w:r>
      <w:r w:rsidRPr="00825507">
        <w:rPr>
          <w:sz w:val="20"/>
          <w:szCs w:val="20"/>
          <w:lang w:val="en"/>
        </w:rPr>
        <w:t>at the Asian Australian Lawy</w:t>
      </w:r>
      <w:r w:rsidRPr="002464EA">
        <w:rPr>
          <w:sz w:val="20"/>
          <w:szCs w:val="20"/>
          <w:lang w:val="en"/>
        </w:rPr>
        <w:t xml:space="preserve">ers Association, </w:t>
      </w:r>
      <w:r w:rsidRPr="00EB7F16">
        <w:rPr>
          <w:sz w:val="20"/>
          <w:szCs w:val="20"/>
        </w:rPr>
        <w:t>10 June 2014) &lt;</w:t>
      </w:r>
      <w:hyperlink r:id="rId69" w:history="1">
        <w:r w:rsidRPr="003E3704">
          <w:rPr>
            <w:rStyle w:val="Hyperlink"/>
            <w:sz w:val="20"/>
            <w:szCs w:val="20"/>
            <w:u w:val="none"/>
          </w:rPr>
          <w:t>https://www.humanrights.gov.au/news/speeches/unconscious-bias-and-bamboo-ceiling1</w:t>
        </w:r>
      </w:hyperlink>
      <w:r w:rsidRPr="00825507">
        <w:rPr>
          <w:sz w:val="20"/>
          <w:szCs w:val="20"/>
        </w:rPr>
        <w:t>&gt;.</w:t>
      </w:r>
    </w:p>
  </w:endnote>
  <w:endnote w:id="95">
    <w:p w14:paraId="0DDB3302" w14:textId="3510F645" w:rsidR="00A57EE4" w:rsidRPr="003E3704" w:rsidRDefault="00A57EE4" w:rsidP="003E3704">
      <w:pPr>
        <w:pStyle w:val="ListParagraph"/>
        <w:keepLines/>
        <w:spacing w:before="0" w:after="0"/>
        <w:ind w:left="0"/>
        <w:rPr>
          <w:sz w:val="20"/>
          <w:szCs w:val="20"/>
        </w:rPr>
      </w:pPr>
      <w:r w:rsidRPr="00825507">
        <w:rPr>
          <w:rStyle w:val="EndnoteReference"/>
          <w:szCs w:val="20"/>
        </w:rPr>
        <w:endnoteRef/>
      </w:r>
      <w:r w:rsidRPr="003E3704">
        <w:rPr>
          <w:sz w:val="20"/>
          <w:szCs w:val="20"/>
        </w:rPr>
        <w:t xml:space="preserve"> </w:t>
      </w:r>
      <w:r w:rsidRPr="00825507">
        <w:rPr>
          <w:sz w:val="20"/>
          <w:szCs w:val="20"/>
          <w:lang w:val="en"/>
        </w:rPr>
        <w:t>A Booth, A Leigh and E Varganova, '</w:t>
      </w:r>
      <w:r w:rsidRPr="00EB7F16">
        <w:rPr>
          <w:sz w:val="20"/>
          <w:szCs w:val="20"/>
          <w:lang w:val="en"/>
        </w:rPr>
        <w:t>Does</w:t>
      </w:r>
      <w:r w:rsidRPr="002201C1">
        <w:rPr>
          <w:sz w:val="20"/>
          <w:szCs w:val="20"/>
          <w:lang w:val="en"/>
        </w:rPr>
        <w:t xml:space="preserve"> Racial and Ethnic Discrimination Vary Across Minority Groups? Evidence from a Field Experiment'</w:t>
      </w:r>
      <w:r w:rsidRPr="00F6208C">
        <w:rPr>
          <w:sz w:val="20"/>
          <w:szCs w:val="20"/>
          <w:lang w:val="en"/>
        </w:rPr>
        <w:t>, July 2010, CEPR Discussion Paper No. DP7913 (July 2010) &lt;</w:t>
      </w:r>
      <w:hyperlink r:id="rId70" w:history="1">
        <w:r w:rsidRPr="003E3704">
          <w:rPr>
            <w:rStyle w:val="Hyperlink"/>
            <w:sz w:val="20"/>
            <w:szCs w:val="20"/>
            <w:u w:val="none"/>
            <w:lang w:val="en"/>
          </w:rPr>
          <w:t>http://ssrn.com/abstract=1640989</w:t>
        </w:r>
      </w:hyperlink>
      <w:r w:rsidRPr="00825507">
        <w:rPr>
          <w:sz w:val="20"/>
          <w:szCs w:val="20"/>
          <w:lang w:val="en"/>
        </w:rPr>
        <w:t>&gt;.</w:t>
      </w:r>
    </w:p>
  </w:endnote>
  <w:endnote w:id="96">
    <w:p w14:paraId="4AF20A92" w14:textId="77777777" w:rsidR="00A57EE4" w:rsidRPr="00825507"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w:t>
      </w:r>
      <w:r w:rsidRPr="002464EA">
        <w:rPr>
          <w:i/>
          <w:sz w:val="20"/>
          <w:szCs w:val="20"/>
        </w:rPr>
        <w:t>Casual racism FAQs</w:t>
      </w:r>
      <w:r w:rsidRPr="00EB7F16">
        <w:rPr>
          <w:sz w:val="20"/>
          <w:szCs w:val="20"/>
        </w:rPr>
        <w:t xml:space="preserve"> (2014) &lt;</w:t>
      </w:r>
      <w:hyperlink r:id="rId71" w:history="1">
        <w:r w:rsidRPr="003E3704">
          <w:rPr>
            <w:rStyle w:val="Hyperlink"/>
            <w:sz w:val="20"/>
            <w:szCs w:val="20"/>
            <w:u w:val="none"/>
          </w:rPr>
          <w:t>https://www.humanrights.gov.au/our-work/race-discrimination/projects/casual-racism-faqs</w:t>
        </w:r>
      </w:hyperlink>
      <w:r w:rsidRPr="00825507">
        <w:rPr>
          <w:sz w:val="20"/>
          <w:szCs w:val="20"/>
        </w:rPr>
        <w:t>&gt;.</w:t>
      </w:r>
    </w:p>
  </w:endnote>
  <w:endnote w:id="97">
    <w:p w14:paraId="2C126F48" w14:textId="77777777"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w:t>
      </w:r>
      <w:r w:rsidRPr="002464EA">
        <w:rPr>
          <w:i/>
          <w:sz w:val="20"/>
          <w:szCs w:val="20"/>
        </w:rPr>
        <w:t>Casual racism FAQs</w:t>
      </w:r>
      <w:r w:rsidRPr="00EB7F16">
        <w:rPr>
          <w:sz w:val="20"/>
          <w:szCs w:val="20"/>
        </w:rPr>
        <w:t xml:space="preserve"> (2014) &lt;</w:t>
      </w:r>
      <w:hyperlink r:id="rId72" w:history="1">
        <w:r w:rsidRPr="003E3704">
          <w:rPr>
            <w:rStyle w:val="Hyperlink"/>
            <w:sz w:val="20"/>
            <w:szCs w:val="20"/>
            <w:u w:val="none"/>
          </w:rPr>
          <w:t>https://www.humanrights.gov.au/our-work/race-discrimination/projects/casual-racism-faqs</w:t>
        </w:r>
      </w:hyperlink>
      <w:r w:rsidRPr="00825507">
        <w:rPr>
          <w:sz w:val="20"/>
          <w:szCs w:val="20"/>
        </w:rPr>
        <w:t>&gt;.</w:t>
      </w:r>
    </w:p>
  </w:endnote>
  <w:endnote w:id="98">
    <w:p w14:paraId="6CF75477" w14:textId="5C8AA8B7" w:rsidR="00A57EE4" w:rsidRPr="00825507" w:rsidRDefault="00A57EE4" w:rsidP="003E3704">
      <w:pPr>
        <w:keepLines/>
        <w:spacing w:before="0" w:after="0"/>
        <w:contextualSpacing/>
        <w:rPr>
          <w:sz w:val="20"/>
          <w:szCs w:val="20"/>
          <w:lang w:eastAsia="zh-TW"/>
        </w:rPr>
      </w:pPr>
      <w:r w:rsidRPr="00825507">
        <w:rPr>
          <w:rStyle w:val="EndnoteReference"/>
          <w:szCs w:val="20"/>
        </w:rPr>
        <w:endnoteRef/>
      </w:r>
      <w:r w:rsidRPr="00825507">
        <w:rPr>
          <w:sz w:val="20"/>
          <w:szCs w:val="20"/>
        </w:rPr>
        <w:t xml:space="preserve"> </w:t>
      </w:r>
      <w:r w:rsidRPr="00825507">
        <w:rPr>
          <w:sz w:val="20"/>
          <w:szCs w:val="20"/>
          <w:lang w:eastAsia="zh-TW"/>
        </w:rPr>
        <w:t xml:space="preserve">Department of Social Services, </w:t>
      </w:r>
      <w:r w:rsidRPr="002464EA">
        <w:rPr>
          <w:i/>
          <w:sz w:val="20"/>
          <w:szCs w:val="20"/>
          <w:lang w:eastAsia="zh-TW"/>
        </w:rPr>
        <w:t xml:space="preserve">National Standards for Disability Services </w:t>
      </w:r>
      <w:r w:rsidRPr="00EB7F16">
        <w:rPr>
          <w:i/>
          <w:sz w:val="20"/>
          <w:szCs w:val="20"/>
          <w:lang w:eastAsia="zh-TW"/>
        </w:rPr>
        <w:t>–</w:t>
      </w:r>
      <w:r w:rsidRPr="002201C1">
        <w:rPr>
          <w:i/>
          <w:sz w:val="20"/>
          <w:szCs w:val="20"/>
          <w:lang w:eastAsia="zh-TW"/>
        </w:rPr>
        <w:t xml:space="preserve"> Stories</w:t>
      </w:r>
      <w:r w:rsidRPr="002201C1">
        <w:rPr>
          <w:sz w:val="20"/>
          <w:szCs w:val="20"/>
          <w:lang w:eastAsia="zh-TW"/>
        </w:rPr>
        <w:t xml:space="preserve"> (2013) &lt;</w:t>
      </w:r>
      <w:hyperlink r:id="rId73" w:history="1">
        <w:r w:rsidRPr="003E3704">
          <w:rPr>
            <w:rStyle w:val="Hyperlink"/>
            <w:sz w:val="20"/>
            <w:szCs w:val="20"/>
            <w:u w:val="none"/>
            <w:lang w:eastAsia="zh-TW"/>
          </w:rPr>
          <w:t>https://www.dss.gov.au/our-responsibilities/disability-and-carers/standards-and-quality-assurance/national-standards-for-disability-services</w:t>
        </w:r>
      </w:hyperlink>
      <w:r w:rsidRPr="00825507">
        <w:rPr>
          <w:sz w:val="20"/>
          <w:szCs w:val="20"/>
          <w:lang w:eastAsia="zh-TW"/>
        </w:rPr>
        <w:t>&gt;.</w:t>
      </w:r>
    </w:p>
  </w:endnote>
  <w:endnote w:id="99">
    <w:p w14:paraId="3C5C3496" w14:textId="57CC20FB" w:rsidR="00A57EE4" w:rsidRPr="00825507" w:rsidRDefault="00A57EE4" w:rsidP="003E3704">
      <w:pPr>
        <w:pStyle w:val="EndnoteText"/>
        <w:keepLines/>
        <w:contextualSpacing/>
      </w:pPr>
      <w:r w:rsidRPr="00825507">
        <w:rPr>
          <w:rStyle w:val="EndnoteReference"/>
        </w:rPr>
        <w:endnoteRef/>
      </w:r>
      <w:r w:rsidRPr="00825507">
        <w:t xml:space="preserve"> Translations and Easy English versions of the </w:t>
      </w:r>
      <w:r w:rsidRPr="00825507">
        <w:rPr>
          <w:i/>
        </w:rPr>
        <w:t>National Standards for Disability Services</w:t>
      </w:r>
      <w:r w:rsidRPr="002464EA">
        <w:t xml:space="preserve"> are available here: </w:t>
      </w:r>
      <w:hyperlink r:id="rId74" w:history="1">
        <w:r w:rsidRPr="00825507">
          <w:rPr>
            <w:rStyle w:val="Hyperlink"/>
          </w:rPr>
          <w:t>https://www.dss.gov.au/our-responsibilities/disability-and-carers/standards-and-quality-assurance/national-s</w:t>
        </w:r>
        <w:r w:rsidRPr="002464EA">
          <w:rPr>
            <w:rStyle w:val="Hyperlink"/>
          </w:rPr>
          <w:t>tandards-for-disability-services</w:t>
        </w:r>
      </w:hyperlink>
      <w:r w:rsidRPr="00825507">
        <w:rPr>
          <w:highlight w:val="white"/>
        </w:rPr>
        <w:t>.</w:t>
      </w:r>
    </w:p>
  </w:endnote>
  <w:endnote w:id="100">
    <w:p w14:paraId="73056197" w14:textId="77777777" w:rsidR="00A57EE4" w:rsidRPr="00825507" w:rsidRDefault="00A57EE4" w:rsidP="003E3704">
      <w:pPr>
        <w:keepLines/>
        <w:spacing w:before="0" w:after="0"/>
        <w:contextualSpacing/>
        <w:rPr>
          <w:sz w:val="20"/>
          <w:szCs w:val="20"/>
        </w:rPr>
      </w:pPr>
      <w:r w:rsidRPr="00825507">
        <w:rPr>
          <w:rStyle w:val="EndnoteReference"/>
          <w:rFonts w:cs="Arial"/>
          <w:szCs w:val="20"/>
        </w:rPr>
        <w:endnoteRef/>
      </w:r>
      <w:r w:rsidRPr="00825507">
        <w:rPr>
          <w:sz w:val="20"/>
          <w:szCs w:val="20"/>
        </w:rPr>
        <w:t xml:space="preserve"> </w:t>
      </w:r>
      <w:r w:rsidRPr="00825507">
        <w:rPr>
          <w:sz w:val="20"/>
          <w:szCs w:val="20"/>
          <w:highlight w:val="white"/>
        </w:rPr>
        <w:t xml:space="preserve">Western Australian State Administrative Tribunal, </w:t>
      </w:r>
      <w:r w:rsidRPr="002464EA">
        <w:rPr>
          <w:i/>
          <w:sz w:val="20"/>
          <w:szCs w:val="20"/>
          <w:highlight w:val="white"/>
        </w:rPr>
        <w:t>Frequently asked questions</w:t>
      </w:r>
      <w:r w:rsidRPr="00EB7F16">
        <w:rPr>
          <w:sz w:val="20"/>
          <w:szCs w:val="20"/>
          <w:highlight w:val="white"/>
        </w:rPr>
        <w:t xml:space="preserve"> (2015) &lt;</w:t>
      </w:r>
      <w:hyperlink r:id="rId75" w:history="1">
        <w:r w:rsidRPr="003E3704">
          <w:rPr>
            <w:rStyle w:val="Hyperlink"/>
            <w:rFonts w:cs="Arial"/>
            <w:sz w:val="20"/>
            <w:szCs w:val="20"/>
            <w:u w:val="none"/>
          </w:rPr>
          <w:t>http://www.publicadvocate.wa.gov.au/G/guardianship_frequently_asked_questions.aspx?uid=6194-8506-7822-0632</w:t>
        </w:r>
      </w:hyperlink>
      <w:r w:rsidRPr="00825507">
        <w:rPr>
          <w:sz w:val="20"/>
          <w:szCs w:val="20"/>
          <w:highlight w:val="white"/>
        </w:rPr>
        <w:t>&gt;.</w:t>
      </w:r>
    </w:p>
  </w:endnote>
  <w:endnote w:id="101">
    <w:p w14:paraId="67F074DE" w14:textId="4E77592F" w:rsidR="00A57EE4" w:rsidRPr="00973DB9" w:rsidRDefault="00A57EE4" w:rsidP="003E3704">
      <w:pPr>
        <w:keepLines/>
        <w:autoSpaceDE w:val="0"/>
        <w:autoSpaceDN w:val="0"/>
        <w:adjustRightInd w:val="0"/>
        <w:spacing w:before="0" w:after="0"/>
        <w:contextualSpacing/>
        <w:rPr>
          <w:rFonts w:ascii="Times New Roman" w:hAnsi="Times New Roman"/>
          <w:b/>
          <w:bCs/>
          <w:sz w:val="20"/>
          <w:szCs w:val="20"/>
        </w:rPr>
      </w:pPr>
      <w:r w:rsidRPr="00825507">
        <w:rPr>
          <w:rStyle w:val="EndnoteReference"/>
          <w:szCs w:val="20"/>
        </w:rPr>
        <w:endnoteRef/>
      </w:r>
      <w:r w:rsidRPr="00825507">
        <w:rPr>
          <w:sz w:val="20"/>
          <w:szCs w:val="20"/>
        </w:rPr>
        <w:t xml:space="preserve"> </w:t>
      </w:r>
      <w:r w:rsidRPr="00825507">
        <w:rPr>
          <w:rFonts w:cs="Arial"/>
          <w:bCs/>
          <w:sz w:val="20"/>
          <w:szCs w:val="20"/>
        </w:rPr>
        <w:t>Committee on the Rights of Persons with Disabilities,</w:t>
      </w:r>
      <w:r w:rsidRPr="002464EA">
        <w:rPr>
          <w:rFonts w:cs="Arial"/>
          <w:bCs/>
          <w:i/>
          <w:sz w:val="20"/>
          <w:szCs w:val="20"/>
        </w:rPr>
        <w:t xml:space="preserve"> General comment No. 1-</w:t>
      </w:r>
      <w:r w:rsidRPr="00EB7F16">
        <w:rPr>
          <w:rFonts w:cs="Arial"/>
          <w:bCs/>
          <w:i/>
          <w:sz w:val="20"/>
          <w:szCs w:val="20"/>
        </w:rPr>
        <w:t xml:space="preserve"> </w:t>
      </w:r>
      <w:r w:rsidRPr="002201C1">
        <w:rPr>
          <w:rFonts w:cs="Arial"/>
          <w:bCs/>
          <w:i/>
          <w:sz w:val="20"/>
          <w:szCs w:val="20"/>
        </w:rPr>
        <w:t>Article 12: Equal recognition before the law</w:t>
      </w:r>
      <w:r w:rsidRPr="003B16DE">
        <w:rPr>
          <w:rFonts w:cs="Arial"/>
          <w:bCs/>
          <w:sz w:val="20"/>
          <w:szCs w:val="20"/>
        </w:rPr>
        <w:t>,</w:t>
      </w:r>
      <w:r w:rsidRPr="002201C1">
        <w:rPr>
          <w:rFonts w:cs="Arial"/>
          <w:bCs/>
          <w:i/>
          <w:sz w:val="20"/>
          <w:szCs w:val="20"/>
        </w:rPr>
        <w:t xml:space="preserve"> </w:t>
      </w:r>
      <w:r w:rsidRPr="002201C1">
        <w:rPr>
          <w:rFonts w:cs="Arial"/>
          <w:bCs/>
          <w:sz w:val="20"/>
          <w:szCs w:val="20"/>
        </w:rPr>
        <w:t>11</w:t>
      </w:r>
      <w:r w:rsidRPr="006014E9">
        <w:rPr>
          <w:rFonts w:cs="Arial"/>
          <w:bCs/>
          <w:sz w:val="20"/>
          <w:szCs w:val="20"/>
          <w:vertAlign w:val="superscript"/>
        </w:rPr>
        <w:t>th</w:t>
      </w:r>
      <w:r w:rsidRPr="00F6208C">
        <w:rPr>
          <w:rFonts w:cs="Arial"/>
          <w:bCs/>
          <w:sz w:val="20"/>
          <w:szCs w:val="20"/>
        </w:rPr>
        <w:t xml:space="preserve"> sess UN Doc CRPD/</w:t>
      </w:r>
      <w:r w:rsidRPr="007E2870">
        <w:rPr>
          <w:rFonts w:cs="Arial"/>
          <w:bCs/>
          <w:sz w:val="20"/>
          <w:szCs w:val="20"/>
        </w:rPr>
        <w:t>C/GC/1</w:t>
      </w:r>
      <w:r w:rsidRPr="00051F38">
        <w:rPr>
          <w:rFonts w:cs="Arial"/>
          <w:sz w:val="20"/>
          <w:szCs w:val="20"/>
        </w:rPr>
        <w:t xml:space="preserve"> (19 May 2014).</w:t>
      </w:r>
    </w:p>
  </w:endnote>
  <w:endnote w:id="102">
    <w:p w14:paraId="6F592201" w14:textId="77777777"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Law Reform Commission,</w:t>
      </w:r>
      <w:r w:rsidRPr="00825507">
        <w:rPr>
          <w:i/>
          <w:sz w:val="20"/>
          <w:szCs w:val="20"/>
        </w:rPr>
        <w:t xml:space="preserve"> Equality, Capacity and Disability in Commonwealth Laws</w:t>
      </w:r>
      <w:r w:rsidRPr="002464EA">
        <w:rPr>
          <w:sz w:val="20"/>
          <w:szCs w:val="20"/>
        </w:rPr>
        <w:t>, ‘3. National Decision-Making Principles’ ALRC Report No 124 (2014) &lt;</w:t>
      </w:r>
      <w:hyperlink r:id="rId76" w:history="1">
        <w:r w:rsidRPr="003E3704">
          <w:rPr>
            <w:rStyle w:val="Hyperlink"/>
            <w:sz w:val="20"/>
            <w:szCs w:val="20"/>
            <w:u w:val="none"/>
          </w:rPr>
          <w:t>https://www.alrc.gov.au/publications/national-decision-making-principles</w:t>
        </w:r>
      </w:hyperlink>
      <w:r w:rsidRPr="00825507">
        <w:rPr>
          <w:sz w:val="20"/>
          <w:szCs w:val="20"/>
        </w:rPr>
        <w:t xml:space="preserve">&gt;. </w:t>
      </w:r>
    </w:p>
  </w:endnote>
  <w:endnote w:id="103">
    <w:p w14:paraId="167DA798" w14:textId="53A53EB5" w:rsidR="00A57EE4" w:rsidRPr="00051F38" w:rsidRDefault="00A57EE4" w:rsidP="003E3704">
      <w:pPr>
        <w:keepLines/>
        <w:autoSpaceDE w:val="0"/>
        <w:autoSpaceDN w:val="0"/>
        <w:adjustRightInd w:val="0"/>
        <w:spacing w:before="0" w:after="0"/>
        <w:contextualSpacing/>
        <w:rPr>
          <w:rFonts w:ascii="Times New Roman" w:hAnsi="Times New Roman"/>
          <w:b/>
          <w:bCs/>
          <w:sz w:val="20"/>
          <w:szCs w:val="20"/>
        </w:rPr>
      </w:pPr>
      <w:r w:rsidRPr="00825507">
        <w:rPr>
          <w:rStyle w:val="EndnoteReference"/>
          <w:szCs w:val="20"/>
        </w:rPr>
        <w:endnoteRef/>
      </w:r>
      <w:r w:rsidRPr="00825507">
        <w:rPr>
          <w:sz w:val="20"/>
          <w:szCs w:val="20"/>
        </w:rPr>
        <w:t xml:space="preserve"> </w:t>
      </w:r>
      <w:r w:rsidRPr="00825507">
        <w:rPr>
          <w:rFonts w:cs="Arial"/>
          <w:bCs/>
          <w:sz w:val="20"/>
          <w:szCs w:val="20"/>
        </w:rPr>
        <w:t>Committee on the Rights of Persons with Disabilities,</w:t>
      </w:r>
      <w:r w:rsidRPr="002464EA">
        <w:rPr>
          <w:rFonts w:cs="Arial"/>
          <w:bCs/>
          <w:i/>
          <w:sz w:val="20"/>
          <w:szCs w:val="20"/>
        </w:rPr>
        <w:t xml:space="preserve"> General comment No. 1-</w:t>
      </w:r>
      <w:r w:rsidRPr="00EB7F16">
        <w:rPr>
          <w:rFonts w:cs="Arial"/>
          <w:bCs/>
          <w:i/>
          <w:sz w:val="20"/>
          <w:szCs w:val="20"/>
        </w:rPr>
        <w:t xml:space="preserve"> </w:t>
      </w:r>
      <w:r w:rsidRPr="002201C1">
        <w:rPr>
          <w:rFonts w:cs="Arial"/>
          <w:bCs/>
          <w:i/>
          <w:sz w:val="20"/>
          <w:szCs w:val="20"/>
        </w:rPr>
        <w:t xml:space="preserve">Article 12: Equal recognition before the law, </w:t>
      </w:r>
      <w:r w:rsidRPr="002201C1">
        <w:rPr>
          <w:rFonts w:cs="Arial"/>
          <w:bCs/>
          <w:sz w:val="20"/>
          <w:szCs w:val="20"/>
        </w:rPr>
        <w:t>11</w:t>
      </w:r>
      <w:r w:rsidRPr="006014E9">
        <w:rPr>
          <w:rFonts w:cs="Arial"/>
          <w:bCs/>
          <w:sz w:val="20"/>
          <w:szCs w:val="20"/>
          <w:vertAlign w:val="superscript"/>
        </w:rPr>
        <w:t>th</w:t>
      </w:r>
      <w:r w:rsidRPr="00F6208C">
        <w:rPr>
          <w:rFonts w:cs="Arial"/>
          <w:bCs/>
          <w:sz w:val="20"/>
          <w:szCs w:val="20"/>
        </w:rPr>
        <w:t xml:space="preserve"> sess UN Doc CRPD/C/GC/1</w:t>
      </w:r>
      <w:r w:rsidRPr="007E2870">
        <w:rPr>
          <w:rFonts w:cs="Arial"/>
          <w:sz w:val="20"/>
          <w:szCs w:val="20"/>
        </w:rPr>
        <w:t xml:space="preserve"> (19 May 2014).</w:t>
      </w:r>
    </w:p>
  </w:endnote>
  <w:endnote w:id="104">
    <w:p w14:paraId="7D4A9B6D" w14:textId="17F90CB3"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Australian Bureau of Statistics, </w:t>
      </w:r>
      <w:r w:rsidRPr="00825507">
        <w:rPr>
          <w:i/>
          <w:sz w:val="20"/>
          <w:szCs w:val="20"/>
        </w:rPr>
        <w:t xml:space="preserve">Disability, Ageing and Carers, Australia: Summary of Finding </w:t>
      </w:r>
      <w:r w:rsidRPr="002464EA">
        <w:rPr>
          <w:sz w:val="20"/>
          <w:szCs w:val="20"/>
        </w:rPr>
        <w:t>(4430.0 2012) &lt;</w:t>
      </w:r>
      <w:hyperlink r:id="rId77" w:history="1">
        <w:r w:rsidRPr="003E3704">
          <w:rPr>
            <w:rStyle w:val="Hyperlink"/>
            <w:sz w:val="20"/>
            <w:szCs w:val="20"/>
            <w:u w:val="none"/>
          </w:rPr>
          <w:t>http://www.abs.gov.au/ausstats/abs@.nsf/mf/4430.0</w:t>
        </w:r>
      </w:hyperlink>
      <w:r w:rsidRPr="00825507">
        <w:rPr>
          <w:sz w:val="20"/>
          <w:szCs w:val="20"/>
        </w:rPr>
        <w:t xml:space="preserve">&gt;. </w:t>
      </w:r>
    </w:p>
  </w:endnote>
  <w:endnote w:id="105">
    <w:p w14:paraId="00B970F6" w14:textId="05638F68" w:rsidR="00A57EE4" w:rsidRPr="00825507" w:rsidRDefault="00A57EE4" w:rsidP="003E3704">
      <w:pPr>
        <w:keepLines/>
        <w:spacing w:before="0" w:after="0"/>
        <w:contextualSpacing/>
        <w:rPr>
          <w:sz w:val="20"/>
          <w:szCs w:val="20"/>
          <w:lang w:eastAsia="zh-TW"/>
        </w:rPr>
      </w:pPr>
      <w:r w:rsidRPr="00825507">
        <w:rPr>
          <w:rStyle w:val="EndnoteReference"/>
          <w:szCs w:val="20"/>
        </w:rPr>
        <w:endnoteRef/>
      </w:r>
      <w:r w:rsidRPr="00825507">
        <w:rPr>
          <w:sz w:val="20"/>
          <w:szCs w:val="20"/>
        </w:rPr>
        <w:t xml:space="preserve"> </w:t>
      </w:r>
      <w:r w:rsidRPr="00825507">
        <w:rPr>
          <w:sz w:val="20"/>
          <w:szCs w:val="20"/>
          <w:lang w:eastAsia="zh-TW"/>
        </w:rPr>
        <w:t>Depart</w:t>
      </w:r>
      <w:r w:rsidRPr="002464EA">
        <w:rPr>
          <w:sz w:val="20"/>
          <w:szCs w:val="20"/>
          <w:lang w:eastAsia="zh-TW"/>
        </w:rPr>
        <w:t xml:space="preserve">ment of Social Services, </w:t>
      </w:r>
      <w:r w:rsidRPr="00EB7F16">
        <w:rPr>
          <w:i/>
          <w:sz w:val="20"/>
          <w:szCs w:val="20"/>
          <w:lang w:eastAsia="zh-TW"/>
        </w:rPr>
        <w:t xml:space="preserve">National Standards for Disability Services </w:t>
      </w:r>
      <w:r w:rsidRPr="002201C1">
        <w:rPr>
          <w:i/>
          <w:sz w:val="20"/>
          <w:szCs w:val="20"/>
          <w:lang w:eastAsia="zh-TW"/>
        </w:rPr>
        <w:t>– Stories</w:t>
      </w:r>
      <w:r w:rsidRPr="006014E9">
        <w:rPr>
          <w:sz w:val="20"/>
          <w:szCs w:val="20"/>
          <w:lang w:eastAsia="zh-TW"/>
        </w:rPr>
        <w:t xml:space="preserve"> (2013) &lt;</w:t>
      </w:r>
      <w:hyperlink r:id="rId78" w:history="1">
        <w:r w:rsidRPr="003E3704">
          <w:rPr>
            <w:rStyle w:val="Hyperlink"/>
            <w:sz w:val="20"/>
            <w:szCs w:val="20"/>
            <w:u w:val="none"/>
            <w:lang w:eastAsia="zh-TW"/>
          </w:rPr>
          <w:t>https://www.dss.gov.au/our-responsibilities/disability-and-carers/standards-and-quality-assurance/national-standards-for-disability-services</w:t>
        </w:r>
      </w:hyperlink>
      <w:r w:rsidRPr="00825507">
        <w:rPr>
          <w:sz w:val="20"/>
          <w:szCs w:val="20"/>
          <w:lang w:eastAsia="zh-TW"/>
        </w:rPr>
        <w:t xml:space="preserve">&gt;. </w:t>
      </w:r>
    </w:p>
  </w:endnote>
  <w:endnote w:id="106">
    <w:p w14:paraId="3205BE38" w14:textId="48F7E4F7" w:rsidR="00A57EE4" w:rsidRPr="00825507" w:rsidRDefault="00A57EE4" w:rsidP="003E3704">
      <w:pPr>
        <w:keepLines/>
        <w:spacing w:before="0" w:after="0"/>
        <w:contextualSpacing/>
        <w:rPr>
          <w:sz w:val="20"/>
          <w:szCs w:val="20"/>
        </w:rPr>
      </w:pPr>
      <w:r w:rsidRPr="00825507">
        <w:rPr>
          <w:rStyle w:val="EndnoteReference"/>
          <w:szCs w:val="20"/>
        </w:rPr>
        <w:endnoteRef/>
      </w:r>
      <w:r w:rsidRPr="00825507">
        <w:rPr>
          <w:sz w:val="20"/>
          <w:szCs w:val="20"/>
        </w:rPr>
        <w:t xml:space="preserve"> Mental Health Recovery Institute, </w:t>
      </w:r>
      <w:r w:rsidRPr="00825507">
        <w:rPr>
          <w:i/>
          <w:sz w:val="20"/>
          <w:szCs w:val="20"/>
        </w:rPr>
        <w:t>What is Duty of Care? Duty of Care vs Dignity of Risk</w:t>
      </w:r>
      <w:r w:rsidRPr="002464EA">
        <w:rPr>
          <w:sz w:val="20"/>
          <w:szCs w:val="20"/>
        </w:rPr>
        <w:t xml:space="preserve"> (2015) &lt;</w:t>
      </w:r>
      <w:hyperlink r:id="rId79" w:history="1">
        <w:r w:rsidRPr="003E3704">
          <w:rPr>
            <w:rStyle w:val="Hyperlink"/>
            <w:sz w:val="20"/>
            <w:szCs w:val="20"/>
            <w:u w:val="none"/>
          </w:rPr>
          <w:t>https://www.youtube.com/watch?v=Nf4Y7v-SLtc</w:t>
        </w:r>
      </w:hyperlink>
      <w:r w:rsidRPr="00825507">
        <w:rPr>
          <w:sz w:val="20"/>
          <w:szCs w:val="20"/>
        </w:rPr>
        <w:t>&gt;.</w:t>
      </w:r>
    </w:p>
  </w:endnote>
  <w:endnote w:id="107">
    <w:p w14:paraId="33F9597F" w14:textId="0E0BDE5A" w:rsidR="00A57EE4" w:rsidRPr="003E3704" w:rsidRDefault="00A57EE4" w:rsidP="003E3704">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Online Business Dictionary, </w:t>
      </w:r>
      <w:r w:rsidRPr="00825507">
        <w:rPr>
          <w:i/>
          <w:sz w:val="20"/>
          <w:szCs w:val="20"/>
        </w:rPr>
        <w:t>What is duty of care? Definition and meaning</w:t>
      </w:r>
      <w:r w:rsidRPr="002464EA">
        <w:rPr>
          <w:sz w:val="20"/>
          <w:szCs w:val="20"/>
        </w:rPr>
        <w:t xml:space="preserve"> (2015) &lt;</w:t>
      </w:r>
      <w:hyperlink r:id="rId80" w:history="1">
        <w:r w:rsidRPr="003E3704">
          <w:rPr>
            <w:rStyle w:val="Hyperlink"/>
            <w:sz w:val="20"/>
            <w:szCs w:val="20"/>
            <w:u w:val="none"/>
          </w:rPr>
          <w:t>http://www.businessdictionary.com/definition/duty-of-care.html</w:t>
        </w:r>
      </w:hyperlink>
      <w:r w:rsidRPr="00825507">
        <w:rPr>
          <w:sz w:val="20"/>
          <w:szCs w:val="20"/>
        </w:rPr>
        <w:t>&gt;.</w:t>
      </w:r>
    </w:p>
  </w:endnote>
  <w:endnote w:id="108">
    <w:p w14:paraId="04FF20B1" w14:textId="77777777" w:rsidR="00A57EE4" w:rsidRPr="003E3704" w:rsidRDefault="00A57EE4" w:rsidP="003E3704">
      <w:pPr>
        <w:keepLines/>
        <w:autoSpaceDE w:val="0"/>
        <w:autoSpaceDN w:val="0"/>
        <w:adjustRightInd w:val="0"/>
        <w:spacing w:before="0" w:after="0"/>
        <w:contextualSpacing/>
        <w:rPr>
          <w:sz w:val="20"/>
          <w:szCs w:val="20"/>
        </w:rPr>
      </w:pPr>
      <w:r w:rsidRPr="00825507">
        <w:rPr>
          <w:rStyle w:val="EndnoteReference"/>
          <w:szCs w:val="20"/>
        </w:rPr>
        <w:endnoteRef/>
      </w:r>
      <w:r w:rsidRPr="003E3704">
        <w:rPr>
          <w:sz w:val="20"/>
          <w:szCs w:val="20"/>
        </w:rPr>
        <w:t xml:space="preserve"> </w:t>
      </w:r>
      <w:r w:rsidRPr="00825507">
        <w:rPr>
          <w:rStyle w:val="Emphasis"/>
          <w:rFonts w:cs="Arial"/>
          <w:color w:val="333333"/>
          <w:sz w:val="20"/>
          <w:szCs w:val="20"/>
          <w:lang w:val="en"/>
        </w:rPr>
        <w:t>Convention of the Rights of Persons with Disabilities</w:t>
      </w:r>
      <w:r w:rsidRPr="00825507">
        <w:rPr>
          <w:rFonts w:cs="Arial"/>
          <w:color w:val="333333"/>
          <w:sz w:val="20"/>
          <w:szCs w:val="20"/>
          <w:lang w:val="en"/>
        </w:rPr>
        <w:t>, opened for signature 13 December 2006, 2515 UNTS 3 (entered into force 3 May 2008) Art 12.</w:t>
      </w:r>
      <w:r w:rsidRPr="003E3704">
        <w:rPr>
          <w:rFonts w:ascii="Helvetica Neue" w:hAnsi="Helvetica Neue" w:cs="Arial"/>
          <w:color w:val="333333"/>
          <w:sz w:val="20"/>
          <w:szCs w:val="20"/>
          <w:lang w:val="en"/>
        </w:rPr>
        <w:t xml:space="preserve"> </w:t>
      </w:r>
    </w:p>
  </w:endnote>
  <w:endnote w:id="109">
    <w:p w14:paraId="20CEC520" w14:textId="77777777" w:rsidR="00A57EE4" w:rsidRPr="002201C1" w:rsidRDefault="00A57EE4" w:rsidP="003B16DE">
      <w:pPr>
        <w:keepLines/>
        <w:widowControl w:val="0"/>
        <w:autoSpaceDE w:val="0"/>
        <w:autoSpaceDN w:val="0"/>
        <w:adjustRightInd w:val="0"/>
        <w:spacing w:before="0" w:after="0"/>
        <w:ind w:right="556"/>
        <w:contextualSpacing/>
        <w:rPr>
          <w:rFonts w:cs="Arial"/>
          <w:sz w:val="20"/>
          <w:szCs w:val="20"/>
        </w:rPr>
      </w:pPr>
      <w:r w:rsidRPr="00825507">
        <w:rPr>
          <w:rStyle w:val="EndnoteReference"/>
          <w:szCs w:val="20"/>
        </w:rPr>
        <w:endnoteRef/>
      </w:r>
      <w:r w:rsidRPr="00825507">
        <w:rPr>
          <w:sz w:val="20"/>
          <w:szCs w:val="20"/>
        </w:rPr>
        <w:t xml:space="preserve"> </w:t>
      </w:r>
      <w:r w:rsidRPr="00825507">
        <w:rPr>
          <w:rFonts w:cs="Arial"/>
          <w:sz w:val="20"/>
          <w:szCs w:val="20"/>
        </w:rPr>
        <w:t xml:space="preserve">Spina Bifida Association WA Inc., </w:t>
      </w:r>
      <w:r w:rsidRPr="002464EA">
        <w:rPr>
          <w:rFonts w:cs="Arial"/>
          <w:i/>
          <w:sz w:val="20"/>
          <w:szCs w:val="20"/>
        </w:rPr>
        <w:t>Supporting Disability Support Workers: A Self-Paced Learning Guide,</w:t>
      </w:r>
      <w:r w:rsidRPr="002201C1">
        <w:rPr>
          <w:rFonts w:cs="Arial"/>
          <w:sz w:val="20"/>
          <w:szCs w:val="20"/>
        </w:rPr>
        <w:t xml:space="preserve"> ‘Duty of care’, (2007) 49-50.</w:t>
      </w:r>
    </w:p>
  </w:endnote>
  <w:endnote w:id="110">
    <w:p w14:paraId="557091C7" w14:textId="77777777" w:rsidR="00A57EE4" w:rsidRPr="00A55756" w:rsidRDefault="00A57EE4" w:rsidP="003B16DE">
      <w:pPr>
        <w:widowControl w:val="0"/>
        <w:autoSpaceDE w:val="0"/>
        <w:autoSpaceDN w:val="0"/>
        <w:adjustRightInd w:val="0"/>
        <w:spacing w:before="0" w:after="0"/>
        <w:ind w:left="15" w:right="555"/>
        <w:contextualSpacing/>
        <w:rPr>
          <w:rFonts w:cs="Arial"/>
          <w:sz w:val="20"/>
          <w:szCs w:val="20"/>
        </w:rPr>
      </w:pPr>
      <w:r w:rsidRPr="00F606AD">
        <w:rPr>
          <w:rStyle w:val="EndnoteReference"/>
        </w:rPr>
        <w:endnoteRef/>
      </w:r>
      <w:r w:rsidRPr="00A3324F">
        <w:t xml:space="preserve"> </w:t>
      </w:r>
      <w:r w:rsidRPr="00694627">
        <w:rPr>
          <w:rFonts w:cs="Arial"/>
          <w:sz w:val="20"/>
          <w:szCs w:val="20"/>
        </w:rPr>
        <w:t>A</w:t>
      </w:r>
      <w:r>
        <w:rPr>
          <w:rFonts w:cs="Arial"/>
          <w:sz w:val="20"/>
          <w:szCs w:val="20"/>
        </w:rPr>
        <w:t>dapt</w:t>
      </w:r>
      <w:r w:rsidRPr="00694627">
        <w:rPr>
          <w:rFonts w:cs="Arial"/>
          <w:sz w:val="20"/>
          <w:szCs w:val="20"/>
        </w:rPr>
        <w:t xml:space="preserve">ed </w:t>
      </w:r>
      <w:r>
        <w:rPr>
          <w:rFonts w:cs="Arial"/>
          <w:sz w:val="20"/>
          <w:szCs w:val="20"/>
        </w:rPr>
        <w:t xml:space="preserve">from </w:t>
      </w:r>
      <w:r w:rsidRPr="00F606AD">
        <w:rPr>
          <w:rFonts w:cs="Arial"/>
          <w:sz w:val="20"/>
          <w:szCs w:val="20"/>
        </w:rPr>
        <w:t xml:space="preserve">National Disability Services, </w:t>
      </w:r>
      <w:r w:rsidRPr="00F606AD">
        <w:rPr>
          <w:rFonts w:cs="Arial"/>
          <w:i/>
          <w:sz w:val="20"/>
          <w:szCs w:val="20"/>
        </w:rPr>
        <w:t xml:space="preserve">Strengthening Human Rights in Disability Services: Case </w:t>
      </w:r>
      <w:r w:rsidRPr="00A55756">
        <w:rPr>
          <w:rFonts w:cs="Arial"/>
          <w:i/>
          <w:sz w:val="20"/>
          <w:szCs w:val="20"/>
        </w:rPr>
        <w:t>Scenarios for discussion</w:t>
      </w:r>
      <w:r w:rsidRPr="00A55756">
        <w:rPr>
          <w:rFonts w:cs="Arial"/>
          <w:sz w:val="20"/>
          <w:szCs w:val="20"/>
        </w:rPr>
        <w:t>, ‘Case study 3’ (2012) 14.</w:t>
      </w:r>
    </w:p>
  </w:endnote>
  <w:endnote w:id="111">
    <w:p w14:paraId="451069C9" w14:textId="77777777" w:rsidR="00A57EE4" w:rsidRPr="003E3704" w:rsidRDefault="00A57EE4" w:rsidP="00825507">
      <w:pPr>
        <w:autoSpaceDE w:val="0"/>
        <w:autoSpaceDN w:val="0"/>
        <w:adjustRightInd w:val="0"/>
        <w:spacing w:before="0" w:after="0"/>
        <w:contextualSpacing/>
        <w:rPr>
          <w:i/>
          <w:sz w:val="20"/>
          <w:szCs w:val="20"/>
          <w:highlight w:val="white"/>
        </w:rPr>
      </w:pPr>
      <w:r w:rsidRPr="00825507">
        <w:rPr>
          <w:rStyle w:val="EndnoteReference"/>
          <w:szCs w:val="20"/>
        </w:rPr>
        <w:endnoteRef/>
      </w:r>
      <w:r w:rsidRPr="003E3704">
        <w:rPr>
          <w:sz w:val="20"/>
          <w:szCs w:val="20"/>
        </w:rPr>
        <w:t xml:space="preserve"> </w:t>
      </w:r>
      <w:r w:rsidRPr="00825507">
        <w:rPr>
          <w:rStyle w:val="Emphasis"/>
          <w:rFonts w:cs="Arial"/>
          <w:i w:val="0"/>
          <w:sz w:val="20"/>
          <w:szCs w:val="20"/>
          <w:lang w:val="en"/>
        </w:rPr>
        <w:t>Chris Kuca-Thompson,</w:t>
      </w:r>
      <w:r w:rsidRPr="002464EA">
        <w:rPr>
          <w:rStyle w:val="Emphasis"/>
          <w:rFonts w:cs="Arial"/>
          <w:i w:val="0"/>
          <w:sz w:val="20"/>
          <w:szCs w:val="20"/>
          <w:lang w:val="en"/>
        </w:rPr>
        <w:t xml:space="preserve"> </w:t>
      </w:r>
      <w:r w:rsidRPr="00EB7F16">
        <w:rPr>
          <w:rStyle w:val="Emphasis"/>
          <w:rFonts w:cs="Arial"/>
          <w:i w:val="0"/>
          <w:sz w:val="20"/>
          <w:szCs w:val="20"/>
          <w:lang w:val="en"/>
        </w:rPr>
        <w:t>Spina Bifida Association of WA,</w:t>
      </w:r>
      <w:r w:rsidRPr="002201C1">
        <w:rPr>
          <w:rStyle w:val="Emphasis"/>
          <w:rFonts w:cs="Arial"/>
          <w:i w:val="0"/>
          <w:sz w:val="20"/>
          <w:szCs w:val="20"/>
          <w:lang w:val="en"/>
        </w:rPr>
        <w:t xml:space="preserve"> </w:t>
      </w:r>
      <w:r w:rsidRPr="002201C1">
        <w:rPr>
          <w:rStyle w:val="Emphasis"/>
          <w:rFonts w:cs="Arial"/>
          <w:sz w:val="20"/>
          <w:szCs w:val="20"/>
          <w:lang w:val="en"/>
        </w:rPr>
        <w:t xml:space="preserve">Supporting Disability Support Workers </w:t>
      </w:r>
      <w:r w:rsidRPr="006014E9">
        <w:rPr>
          <w:rStyle w:val="Emphasis"/>
          <w:rFonts w:cs="Arial"/>
          <w:sz w:val="20"/>
          <w:szCs w:val="20"/>
          <w:lang w:val="en"/>
        </w:rPr>
        <w:t xml:space="preserve">Coordinators Manual </w:t>
      </w:r>
      <w:r w:rsidRPr="00F6208C">
        <w:rPr>
          <w:rStyle w:val="Emphasis"/>
          <w:rFonts w:cs="Arial"/>
          <w:i w:val="0"/>
          <w:sz w:val="20"/>
          <w:szCs w:val="20"/>
          <w:lang w:val="en"/>
        </w:rPr>
        <w:t>(</w:t>
      </w:r>
      <w:r w:rsidRPr="007E2870">
        <w:rPr>
          <w:rStyle w:val="Emphasis"/>
          <w:rFonts w:cs="Arial"/>
          <w:i w:val="0"/>
          <w:sz w:val="20"/>
          <w:szCs w:val="20"/>
          <w:lang w:val="en"/>
        </w:rPr>
        <w:t>2007</w:t>
      </w:r>
      <w:r w:rsidRPr="00051F38">
        <w:rPr>
          <w:rStyle w:val="Emphasis"/>
          <w:rFonts w:cs="Arial"/>
          <w:i w:val="0"/>
          <w:sz w:val="20"/>
          <w:szCs w:val="20"/>
          <w:lang w:val="en"/>
        </w:rPr>
        <w:t>) 51 &lt;</w:t>
      </w:r>
      <w:hyperlink r:id="rId81" w:history="1"/>
      <w:hyperlink r:id="rId82" w:history="1">
        <w:r w:rsidRPr="003E3704">
          <w:rPr>
            <w:rStyle w:val="Hyperlink"/>
            <w:rFonts w:cs="Arial"/>
            <w:sz w:val="20"/>
            <w:szCs w:val="20"/>
            <w:lang w:val="en"/>
          </w:rPr>
          <w:t>http://www.ideaswa.net/upload/editor/files/downloads/SupportingDisabilitySupportWorkers-CoordinatorsManual.pdf</w:t>
        </w:r>
      </w:hyperlink>
      <w:r w:rsidRPr="00825507">
        <w:rPr>
          <w:rStyle w:val="Emphasis"/>
          <w:rFonts w:cs="Arial"/>
          <w:i w:val="0"/>
          <w:sz w:val="20"/>
          <w:szCs w:val="20"/>
          <w:lang w:val="en"/>
        </w:rPr>
        <w:t>&gt;.</w:t>
      </w:r>
    </w:p>
  </w:endnote>
  <w:endnote w:id="112">
    <w:p w14:paraId="1C51B622" w14:textId="38439CC4" w:rsidR="00A57EE4" w:rsidRPr="003E3704" w:rsidRDefault="00A57EE4" w:rsidP="00825507">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rStyle w:val="Emphasis"/>
          <w:rFonts w:cs="Arial"/>
          <w:color w:val="333333"/>
          <w:sz w:val="20"/>
          <w:szCs w:val="20"/>
          <w:lang w:val="en"/>
        </w:rPr>
        <w:t>Convention of the Rights of Persons with Disabilities</w:t>
      </w:r>
      <w:r w:rsidRPr="00825507">
        <w:rPr>
          <w:rFonts w:cs="Arial"/>
          <w:color w:val="333333"/>
          <w:sz w:val="20"/>
          <w:szCs w:val="20"/>
          <w:lang w:val="en"/>
        </w:rPr>
        <w:t>, opene</w:t>
      </w:r>
      <w:r w:rsidRPr="002464EA">
        <w:rPr>
          <w:rFonts w:cs="Arial"/>
          <w:color w:val="333333"/>
          <w:sz w:val="20"/>
          <w:szCs w:val="20"/>
          <w:lang w:val="en"/>
        </w:rPr>
        <w:t>d for signature 13 December 2006,</w:t>
      </w:r>
    </w:p>
  </w:endnote>
  <w:endnote w:id="113">
    <w:p w14:paraId="72366E8D" w14:textId="5781409A" w:rsidR="00A57EE4" w:rsidRPr="003E3704" w:rsidRDefault="00A57EE4" w:rsidP="00825507">
      <w:pPr>
        <w:keepLines/>
        <w:spacing w:before="0" w:after="0"/>
        <w:contextualSpacing/>
        <w:rPr>
          <w:sz w:val="20"/>
          <w:szCs w:val="20"/>
          <w:u w:val="single"/>
        </w:rPr>
      </w:pPr>
      <w:r w:rsidRPr="00825507">
        <w:rPr>
          <w:rStyle w:val="EndnoteReference"/>
          <w:szCs w:val="20"/>
        </w:rPr>
        <w:endnoteRef/>
      </w:r>
      <w:r w:rsidRPr="003E3704">
        <w:rPr>
          <w:sz w:val="20"/>
          <w:szCs w:val="20"/>
        </w:rPr>
        <w:t xml:space="preserve"> </w:t>
      </w:r>
      <w:r w:rsidRPr="00825507">
        <w:rPr>
          <w:sz w:val="20"/>
          <w:szCs w:val="20"/>
        </w:rPr>
        <w:t xml:space="preserve">Committee on the Rights of Persons with Disabilities, </w:t>
      </w:r>
      <w:r w:rsidRPr="003B16DE">
        <w:rPr>
          <w:i/>
          <w:sz w:val="20"/>
          <w:szCs w:val="20"/>
        </w:rPr>
        <w:t>General comment No. 1- Article 12: Equal recognition before the law</w:t>
      </w:r>
      <w:r w:rsidRPr="002464EA">
        <w:rPr>
          <w:sz w:val="20"/>
          <w:szCs w:val="20"/>
        </w:rPr>
        <w:t>, 11th sess UN Doc CRPD/C/GC/1 (19 May 2014).</w:t>
      </w:r>
    </w:p>
  </w:endnote>
  <w:endnote w:id="114">
    <w:p w14:paraId="5A41C84B" w14:textId="689ED6B8" w:rsidR="00A57EE4" w:rsidRPr="003E3704" w:rsidRDefault="00A57EE4" w:rsidP="002464EA">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rFonts w:eastAsia="Times New Roman" w:cs="Arial"/>
          <w:color w:val="000000"/>
          <w:sz w:val="20"/>
          <w:szCs w:val="20"/>
          <w:lang w:val="en"/>
        </w:rPr>
        <w:t xml:space="preserve">Christina Ryan and Karen Hedley, </w:t>
      </w:r>
      <w:r w:rsidRPr="00825507">
        <w:rPr>
          <w:rFonts w:eastAsia="Times New Roman" w:cs="Arial"/>
          <w:i/>
          <w:iCs/>
          <w:color w:val="000000"/>
          <w:sz w:val="20"/>
          <w:szCs w:val="20"/>
          <w:lang w:val="en"/>
        </w:rPr>
        <w:t xml:space="preserve">Developing </w:t>
      </w:r>
      <w:r w:rsidRPr="002464EA">
        <w:rPr>
          <w:rFonts w:eastAsia="Times New Roman" w:cs="Arial"/>
          <w:i/>
          <w:iCs/>
          <w:color w:val="000000"/>
          <w:sz w:val="20"/>
          <w:szCs w:val="20"/>
          <w:lang w:val="en"/>
        </w:rPr>
        <w:t>Supporting Self-Advocacy Training – Why And How</w:t>
      </w:r>
      <w:r w:rsidRPr="00EB7F16">
        <w:rPr>
          <w:rFonts w:eastAsia="Times New Roman" w:cs="Arial"/>
          <w:color w:val="000000"/>
          <w:sz w:val="20"/>
          <w:szCs w:val="20"/>
          <w:lang w:val="en"/>
        </w:rPr>
        <w:t xml:space="preserve"> (2012) Advocacy for Inclusion &lt;</w:t>
      </w:r>
      <w:hyperlink r:id="rId83" w:history="1">
        <w:r w:rsidRPr="003E3704">
          <w:rPr>
            <w:rFonts w:eastAsia="Times New Roman" w:cs="Arial"/>
            <w:color w:val="0000FF"/>
            <w:sz w:val="20"/>
            <w:szCs w:val="20"/>
            <w:lang w:val="en"/>
          </w:rPr>
          <w:t>http://www.advocacyforinclusion.org/publications/Reports/developing_supporting_selfadvocacy_final.pdf</w:t>
        </w:r>
      </w:hyperlink>
      <w:r w:rsidRPr="00825507">
        <w:rPr>
          <w:rFonts w:eastAsia="Times New Roman" w:cs="Arial"/>
          <w:color w:val="000000"/>
          <w:sz w:val="20"/>
          <w:szCs w:val="20"/>
          <w:lang w:val="en"/>
        </w:rPr>
        <w:t>&gt;.</w:t>
      </w:r>
    </w:p>
  </w:endnote>
  <w:endnote w:id="115">
    <w:p w14:paraId="6BA76EF8" w14:textId="77777777" w:rsidR="00A57EE4" w:rsidRPr="003E3704" w:rsidRDefault="00A57EE4" w:rsidP="00EB7F16">
      <w:pPr>
        <w:keepLines/>
        <w:spacing w:before="0" w:after="0"/>
        <w:contextualSpacing/>
        <w:rPr>
          <w:sz w:val="20"/>
          <w:szCs w:val="20"/>
        </w:rPr>
      </w:pPr>
      <w:r w:rsidRPr="00825507">
        <w:rPr>
          <w:rStyle w:val="EndnoteReference"/>
          <w:szCs w:val="20"/>
        </w:rPr>
        <w:endnoteRef/>
      </w:r>
      <w:r w:rsidRPr="003E3704">
        <w:rPr>
          <w:sz w:val="20"/>
          <w:szCs w:val="20"/>
        </w:rPr>
        <w:t xml:space="preserve"> </w:t>
      </w:r>
      <w:r w:rsidRPr="00825507">
        <w:rPr>
          <w:rStyle w:val="Emphasis"/>
          <w:rFonts w:cs="Arial"/>
          <w:color w:val="333333"/>
          <w:sz w:val="20"/>
          <w:szCs w:val="20"/>
          <w:lang w:val="en"/>
        </w:rPr>
        <w:t>Convention of the Rights of Persons with Disabilities</w:t>
      </w:r>
      <w:r w:rsidRPr="00825507">
        <w:rPr>
          <w:rFonts w:cs="Arial"/>
          <w:color w:val="333333"/>
          <w:sz w:val="20"/>
          <w:szCs w:val="20"/>
          <w:lang w:val="en"/>
        </w:rPr>
        <w:t xml:space="preserve">, opened for signature 13 December 2006, 2515 UNTS 3 (entered into force 3 May 2008) Preamble. </w:t>
      </w:r>
    </w:p>
  </w:endnote>
  <w:endnote w:id="116">
    <w:p w14:paraId="58EEDC17" w14:textId="66C485E9" w:rsidR="00A57EE4" w:rsidRPr="003E3704" w:rsidRDefault="00A57EE4" w:rsidP="003E3704">
      <w:pPr>
        <w:pStyle w:val="EndnoteText"/>
        <w:rPr>
          <w:color w:val="0000FF"/>
          <w:u w:val="single"/>
        </w:rPr>
      </w:pPr>
      <w:r w:rsidRPr="00825507">
        <w:rPr>
          <w:rStyle w:val="EndnoteReference"/>
          <w:rFonts w:cs="Arial"/>
        </w:rPr>
        <w:endnoteRef/>
      </w:r>
      <w:r w:rsidRPr="00825507">
        <w:rPr>
          <w:rFonts w:cs="Arial"/>
        </w:rPr>
        <w:t xml:space="preserve"> Ethics and Compliance Initiative, </w:t>
      </w:r>
      <w:r w:rsidRPr="002464EA">
        <w:rPr>
          <w:rFonts w:cs="Arial"/>
          <w:i/>
        </w:rPr>
        <w:t>Why have a Code of Condu</w:t>
      </w:r>
      <w:r w:rsidRPr="00EB7F16">
        <w:rPr>
          <w:rFonts w:cs="Arial"/>
          <w:i/>
        </w:rPr>
        <w:t>ct</w:t>
      </w:r>
      <w:r w:rsidRPr="002201C1">
        <w:rPr>
          <w:rFonts w:cs="Arial"/>
        </w:rPr>
        <w:t xml:space="preserve"> (2015) &lt;</w:t>
      </w:r>
      <w:hyperlink r:id="rId84" w:history="1">
        <w:r w:rsidRPr="003E3704">
          <w:rPr>
            <w:rStyle w:val="Hyperlink"/>
          </w:rPr>
          <w:t>http://erc.webair.com/resource/why-have-code-conduct</w:t>
        </w:r>
      </w:hyperlink>
      <w:r w:rsidRPr="003E3704">
        <w:rPr>
          <w:rStyle w:val="EndnoteTextChar1"/>
        </w:rPr>
        <w:t>&gt;.</w:t>
      </w:r>
    </w:p>
  </w:endnote>
  <w:endnote w:id="117">
    <w:p w14:paraId="35F792BB" w14:textId="77777777" w:rsidR="00A57EE4" w:rsidRPr="002201C1" w:rsidRDefault="00A57EE4" w:rsidP="00825507">
      <w:pPr>
        <w:keepLines/>
        <w:spacing w:before="0" w:after="0"/>
        <w:contextualSpacing/>
        <w:rPr>
          <w:sz w:val="20"/>
          <w:szCs w:val="20"/>
        </w:rPr>
      </w:pPr>
      <w:r w:rsidRPr="00825507">
        <w:rPr>
          <w:rStyle w:val="EndnoteReference"/>
          <w:szCs w:val="20"/>
        </w:rPr>
        <w:endnoteRef/>
      </w:r>
      <w:r w:rsidRPr="00825507">
        <w:rPr>
          <w:sz w:val="20"/>
          <w:szCs w:val="20"/>
        </w:rPr>
        <w:t xml:space="preserve"> </w:t>
      </w:r>
      <w:r w:rsidRPr="00825507">
        <w:rPr>
          <w:rStyle w:val="Emphasis"/>
          <w:rFonts w:cs="Arial"/>
          <w:color w:val="333333"/>
          <w:sz w:val="20"/>
          <w:szCs w:val="20"/>
          <w:lang w:val="en"/>
        </w:rPr>
        <w:t>Convention of the Rights of Persons with Disabilities</w:t>
      </w:r>
      <w:r w:rsidRPr="002464EA">
        <w:rPr>
          <w:sz w:val="20"/>
          <w:szCs w:val="20"/>
          <w:lang w:val="en"/>
        </w:rPr>
        <w:t>, opened for signature 13 December 2006, 2515 UNTS 3 (entered into force 3 May 2008).</w:t>
      </w:r>
    </w:p>
  </w:endnote>
  <w:endnote w:id="118">
    <w:p w14:paraId="1E697F1D" w14:textId="66485EAE" w:rsidR="00A57EE4" w:rsidRPr="00825507" w:rsidRDefault="00A57EE4" w:rsidP="00825507">
      <w:pPr>
        <w:pStyle w:val="ListBullet"/>
        <w:keepLines/>
        <w:numPr>
          <w:ilvl w:val="0"/>
          <w:numId w:val="0"/>
        </w:numPr>
        <w:tabs>
          <w:tab w:val="left" w:pos="720"/>
        </w:tabs>
        <w:spacing w:before="0" w:after="0"/>
        <w:contextualSpacing/>
        <w:rPr>
          <w:bCs/>
          <w:sz w:val="20"/>
          <w:szCs w:val="20"/>
        </w:rPr>
      </w:pPr>
      <w:r w:rsidRPr="00825507">
        <w:rPr>
          <w:rStyle w:val="EndnoteReference"/>
          <w:szCs w:val="20"/>
        </w:rPr>
        <w:endnoteRef/>
      </w:r>
      <w:r w:rsidRPr="00825507">
        <w:rPr>
          <w:sz w:val="20"/>
          <w:szCs w:val="20"/>
        </w:rPr>
        <w:t xml:space="preserve"> </w:t>
      </w:r>
      <w:r w:rsidRPr="00825507">
        <w:rPr>
          <w:bCs/>
          <w:sz w:val="20"/>
          <w:szCs w:val="20"/>
        </w:rPr>
        <w:t xml:space="preserve">Women with Disabilities Victoria, </w:t>
      </w:r>
      <w:r w:rsidRPr="002464EA">
        <w:rPr>
          <w:bCs/>
          <w:i/>
          <w:sz w:val="20"/>
          <w:szCs w:val="20"/>
        </w:rPr>
        <w:t>About us</w:t>
      </w:r>
      <w:r w:rsidRPr="00EB7F16">
        <w:rPr>
          <w:bCs/>
          <w:sz w:val="20"/>
          <w:szCs w:val="20"/>
        </w:rPr>
        <w:t xml:space="preserve"> (2013) &lt;</w:t>
      </w:r>
      <w:hyperlink r:id="rId85" w:history="1">
        <w:r w:rsidRPr="003E3704">
          <w:rPr>
            <w:rStyle w:val="Hyperlink"/>
            <w:bCs/>
            <w:sz w:val="20"/>
            <w:szCs w:val="20"/>
            <w:u w:val="none"/>
          </w:rPr>
          <w:t>http://www.wdv.org.au/about_us.htm</w:t>
        </w:r>
      </w:hyperlink>
      <w:r w:rsidRPr="00825507">
        <w:rPr>
          <w:sz w:val="20"/>
          <w:szCs w:val="20"/>
        </w:rPr>
        <w:t>&gt;.</w:t>
      </w:r>
    </w:p>
  </w:endnote>
  <w:endnote w:id="119">
    <w:p w14:paraId="503E3DEC" w14:textId="4C17CFC3" w:rsidR="00A57EE4" w:rsidRPr="003E3704" w:rsidRDefault="00A57EE4" w:rsidP="003E3704">
      <w:pPr>
        <w:pStyle w:val="EndnoteText"/>
        <w:rPr>
          <w:rFonts w:ascii="HelveticaNeue" w:eastAsia="Times New Roman" w:hAnsi="HelveticaNeue" w:cs="HelveticaNeue"/>
          <w:color w:val="E73A3B"/>
          <w:lang w:val="en-US"/>
        </w:rPr>
      </w:pPr>
      <w:r w:rsidRPr="002464EA">
        <w:rPr>
          <w:rStyle w:val="EndnoteReference"/>
        </w:rPr>
        <w:endnoteRef/>
      </w:r>
      <w:r w:rsidRPr="00EB7F16">
        <w:t xml:space="preserve"> L </w:t>
      </w:r>
      <w:r w:rsidRPr="002201C1">
        <w:rPr>
          <w:bCs/>
        </w:rPr>
        <w:t xml:space="preserve">Jones, MA Bellis, S Wood, K Hughes, E McCoy, L </w:t>
      </w:r>
      <w:r w:rsidRPr="003B16DE">
        <w:rPr>
          <w:bCs/>
        </w:rPr>
        <w:t>Eckley</w:t>
      </w:r>
      <w:r w:rsidRPr="003B16DE">
        <w:rPr>
          <w:rFonts w:cs="Arial"/>
          <w:bCs/>
        </w:rPr>
        <w:t xml:space="preserve">, </w:t>
      </w:r>
      <w:r w:rsidRPr="003B16DE">
        <w:rPr>
          <w:rFonts w:eastAsia="Times New Roman" w:cs="Arial"/>
          <w:lang w:val="en-US"/>
        </w:rPr>
        <w:t>T Shakespeare, A Officer</w:t>
      </w:r>
      <w:r>
        <w:rPr>
          <w:bCs/>
        </w:rPr>
        <w:t>,</w:t>
      </w:r>
      <w:r w:rsidRPr="003B16DE">
        <w:rPr>
          <w:bCs/>
        </w:rPr>
        <w:t xml:space="preserve"> ‘</w:t>
      </w:r>
      <w:r w:rsidRPr="002464EA">
        <w:rPr>
          <w:bCs/>
        </w:rPr>
        <w:t xml:space="preserve">Prevalence and risk of violence against children with disabilities: a systematic review and meta-analysis of observational studies’ (2012) </w:t>
      </w:r>
      <w:r w:rsidRPr="00EB7F16">
        <w:rPr>
          <w:bCs/>
          <w:i/>
        </w:rPr>
        <w:t>The Lancet</w:t>
      </w:r>
      <w:r w:rsidRPr="002201C1">
        <w:rPr>
          <w:bCs/>
        </w:rPr>
        <w:t xml:space="preserve"> 380.</w:t>
      </w:r>
    </w:p>
  </w:endnote>
  <w:endnote w:id="120">
    <w:p w14:paraId="7F8F84B4" w14:textId="77777777" w:rsidR="00A57EE4" w:rsidRPr="003E3704" w:rsidRDefault="00A57EE4" w:rsidP="00825507">
      <w:pPr>
        <w:pStyle w:val="ListBullet"/>
        <w:keepLines/>
        <w:numPr>
          <w:ilvl w:val="0"/>
          <w:numId w:val="0"/>
        </w:numPr>
        <w:tabs>
          <w:tab w:val="left" w:pos="720"/>
        </w:tabs>
        <w:spacing w:before="0" w:after="0"/>
        <w:contextualSpacing/>
        <w:rPr>
          <w:sz w:val="20"/>
          <w:szCs w:val="20"/>
        </w:rPr>
      </w:pPr>
      <w:r w:rsidRPr="00825507">
        <w:rPr>
          <w:rStyle w:val="EndnoteReference"/>
          <w:szCs w:val="20"/>
        </w:rPr>
        <w:endnoteRef/>
      </w:r>
      <w:r w:rsidRPr="00825507">
        <w:rPr>
          <w:rStyle w:val="Emphasis"/>
          <w:rFonts w:cs="Arial"/>
          <w:color w:val="333333"/>
          <w:sz w:val="20"/>
          <w:szCs w:val="20"/>
          <w:lang w:val="en"/>
        </w:rPr>
        <w:t>Convention of the Rights of Persons with Disabilities</w:t>
      </w:r>
      <w:r w:rsidRPr="00825507">
        <w:rPr>
          <w:rFonts w:cs="Arial"/>
          <w:color w:val="333333"/>
          <w:sz w:val="20"/>
          <w:szCs w:val="20"/>
          <w:lang w:val="en"/>
        </w:rPr>
        <w:t>, opened for signature 13 December 2006, 2515 U</w:t>
      </w:r>
      <w:r w:rsidRPr="002464EA">
        <w:rPr>
          <w:rFonts w:cs="Arial"/>
          <w:color w:val="333333"/>
          <w:sz w:val="20"/>
          <w:szCs w:val="20"/>
          <w:lang w:val="en"/>
        </w:rPr>
        <w:t>NTS 3 (entered into force 3 May 2008) Art 12.</w:t>
      </w:r>
    </w:p>
  </w:endnote>
  <w:endnote w:id="121">
    <w:p w14:paraId="3A44F1A0" w14:textId="77777777" w:rsidR="00A57EE4" w:rsidRPr="006014E9" w:rsidRDefault="00A57EE4" w:rsidP="00825507">
      <w:pPr>
        <w:keepLines/>
        <w:spacing w:before="0" w:after="0"/>
        <w:contextualSpacing/>
        <w:rPr>
          <w:sz w:val="20"/>
          <w:szCs w:val="20"/>
          <w:lang w:val="en"/>
        </w:rPr>
      </w:pPr>
      <w:r w:rsidRPr="00825507">
        <w:rPr>
          <w:rStyle w:val="EndnoteReference"/>
          <w:szCs w:val="20"/>
        </w:rPr>
        <w:endnoteRef/>
      </w:r>
      <w:r w:rsidRPr="00825507">
        <w:rPr>
          <w:sz w:val="20"/>
          <w:szCs w:val="20"/>
        </w:rPr>
        <w:t xml:space="preserve"> Queensland </w:t>
      </w:r>
      <w:r w:rsidRPr="00825507">
        <w:rPr>
          <w:sz w:val="20"/>
          <w:szCs w:val="20"/>
          <w:lang w:val="en"/>
        </w:rPr>
        <w:t xml:space="preserve">Department of Communities, Child Safety and Disability Services, </w:t>
      </w:r>
      <w:r w:rsidRPr="002464EA">
        <w:rPr>
          <w:i/>
          <w:sz w:val="20"/>
          <w:szCs w:val="20"/>
          <w:lang w:val="en"/>
        </w:rPr>
        <w:t xml:space="preserve">Preventing and responding to the abuse, neglect and exploitation of people with a disability: Tips and resources for disability </w:t>
      </w:r>
      <w:r w:rsidRPr="002201C1">
        <w:rPr>
          <w:i/>
          <w:sz w:val="20"/>
          <w:szCs w:val="20"/>
          <w:lang w:val="en"/>
        </w:rPr>
        <w:t>service managers and staff,</w:t>
      </w:r>
      <w:r w:rsidRPr="002201C1">
        <w:rPr>
          <w:sz w:val="20"/>
          <w:szCs w:val="20"/>
          <w:lang w:val="en"/>
        </w:rPr>
        <w:t xml:space="preserve"> ‘2. Responding to abuse, neglect and exploitation’ (2015) 4-6.</w:t>
      </w:r>
    </w:p>
  </w:endnote>
  <w:endnote w:id="122">
    <w:p w14:paraId="66991140" w14:textId="016513A7" w:rsidR="00A57EE4" w:rsidRPr="00825507" w:rsidRDefault="00A57EE4" w:rsidP="00825507">
      <w:pPr>
        <w:pStyle w:val="EndnoteText"/>
        <w:keepLines/>
        <w:contextualSpacing/>
      </w:pPr>
      <w:r w:rsidRPr="00825507">
        <w:rPr>
          <w:rStyle w:val="EndnoteReference"/>
        </w:rPr>
        <w:endnoteRef/>
      </w:r>
      <w:r w:rsidRPr="00825507">
        <w:t xml:space="preserve"> </w:t>
      </w:r>
      <w:r w:rsidRPr="00825507">
        <w:rPr>
          <w:lang w:eastAsia="zh-TW"/>
        </w:rPr>
        <w:t xml:space="preserve">Department of Social Services, </w:t>
      </w:r>
      <w:r w:rsidRPr="002464EA">
        <w:rPr>
          <w:i/>
        </w:rPr>
        <w:t>National Framework for Eliminating and Reducing the use of Restrictive Practices in the Disability Service Sector</w:t>
      </w:r>
      <w:r w:rsidRPr="00EB7F16">
        <w:rPr>
          <w:lang w:eastAsia="zh-TW"/>
        </w:rPr>
        <w:t xml:space="preserve"> (2013) &lt;</w:t>
      </w:r>
      <w:hyperlink r:id="rId86" w:history="1">
        <w:hyperlink r:id="rId87" w:history="1">
          <w:r w:rsidRPr="003E3704">
            <w:rPr>
              <w:rStyle w:val="Hyperlink"/>
              <w:u w:val="none"/>
            </w:rPr>
            <w:t>https://www.dss.gov.au/our-responsibilities/disability-and-carers/publications-articles/policy-research/national-framework-for-reducing-and-eliminating-the-use-of-restrictive-practices-in-the-disability-service-sector</w:t>
          </w:r>
        </w:hyperlink>
      </w:hyperlink>
      <w:r w:rsidRPr="00825507">
        <w:t xml:space="preserve">&gt;. </w:t>
      </w:r>
    </w:p>
  </w:endnote>
  <w:endnote w:id="123">
    <w:p w14:paraId="4A92390B" w14:textId="042E2973" w:rsidR="00A57EE4" w:rsidRPr="00825507" w:rsidRDefault="00A57EE4" w:rsidP="002464EA">
      <w:pPr>
        <w:keepLines/>
        <w:spacing w:before="0" w:after="0"/>
        <w:contextualSpacing/>
        <w:rPr>
          <w:sz w:val="20"/>
          <w:szCs w:val="20"/>
        </w:rPr>
      </w:pPr>
      <w:r w:rsidRPr="00825507">
        <w:rPr>
          <w:rStyle w:val="EndnoteReference"/>
          <w:szCs w:val="20"/>
        </w:rPr>
        <w:endnoteRef/>
      </w:r>
      <w:r w:rsidRPr="00825507">
        <w:rPr>
          <w:sz w:val="20"/>
          <w:szCs w:val="20"/>
        </w:rPr>
        <w:t xml:space="preserve"> Queensland Advocacy Inc, </w:t>
      </w:r>
      <w:r w:rsidRPr="002464EA">
        <w:rPr>
          <w:i/>
          <w:sz w:val="20"/>
          <w:szCs w:val="20"/>
        </w:rPr>
        <w:t xml:space="preserve">Treatment of Persons with Disability: Case examples </w:t>
      </w:r>
      <w:r w:rsidRPr="00EB7F16">
        <w:rPr>
          <w:sz w:val="20"/>
          <w:szCs w:val="20"/>
        </w:rPr>
        <w:t xml:space="preserve">(2014) </w:t>
      </w:r>
      <w:r w:rsidRPr="002201C1">
        <w:rPr>
          <w:sz w:val="20"/>
          <w:szCs w:val="20"/>
        </w:rPr>
        <w:t>1-2 &lt;</w:t>
      </w:r>
      <w:hyperlink r:id="rId88" w:history="1">
        <w:r w:rsidRPr="003E3704">
          <w:rPr>
            <w:rStyle w:val="Hyperlink"/>
            <w:sz w:val="20"/>
            <w:szCs w:val="20"/>
            <w:u w:val="none"/>
          </w:rPr>
          <w:t>http://www.pwd.org.au/admin/australian-delegation-to-the-un-committee-against-torture.html</w:t>
        </w:r>
      </w:hyperlink>
      <w:r w:rsidRPr="00825507">
        <w:rPr>
          <w:sz w:val="20"/>
          <w:szCs w:val="20"/>
        </w:rPr>
        <w:t>&gt;.</w:t>
      </w:r>
    </w:p>
  </w:endnote>
  <w:endnote w:id="124">
    <w:p w14:paraId="51FB4F0B" w14:textId="33F0CA24" w:rsidR="00A57EE4" w:rsidRPr="00825507" w:rsidRDefault="00A57EE4" w:rsidP="003E3704">
      <w:pPr>
        <w:keepLines/>
        <w:widowControl w:val="0"/>
        <w:tabs>
          <w:tab w:val="left" w:pos="735"/>
        </w:tabs>
        <w:autoSpaceDE w:val="0"/>
        <w:autoSpaceDN w:val="0"/>
        <w:adjustRightInd w:val="0"/>
        <w:spacing w:before="0" w:after="0"/>
        <w:ind w:right="15"/>
        <w:contextualSpacing/>
        <w:rPr>
          <w:rFonts w:cs="Arial"/>
          <w:sz w:val="20"/>
          <w:szCs w:val="20"/>
        </w:rPr>
      </w:pPr>
      <w:r w:rsidRPr="00825507">
        <w:rPr>
          <w:rStyle w:val="EndnoteReference"/>
          <w:rFonts w:cs="Arial"/>
          <w:szCs w:val="20"/>
        </w:rPr>
        <w:endnoteRef/>
      </w:r>
      <w:r w:rsidRPr="00825507">
        <w:rPr>
          <w:rFonts w:cs="Arial"/>
          <w:sz w:val="20"/>
          <w:szCs w:val="20"/>
        </w:rPr>
        <w:t xml:space="preserve"> </w:t>
      </w:r>
      <w:r w:rsidRPr="00825507">
        <w:rPr>
          <w:rFonts w:cs="Arial"/>
          <w:sz w:val="20"/>
          <w:szCs w:val="20"/>
          <w:highlight w:val="white"/>
        </w:rPr>
        <w:t xml:space="preserve">Office of the Australian Information Commissioner, </w:t>
      </w:r>
      <w:r w:rsidRPr="002464EA">
        <w:rPr>
          <w:rFonts w:cs="Arial"/>
          <w:i/>
          <w:sz w:val="20"/>
          <w:szCs w:val="20"/>
        </w:rPr>
        <w:t xml:space="preserve">APP </w:t>
      </w:r>
      <w:r w:rsidRPr="00EB7F16">
        <w:rPr>
          <w:rFonts w:cs="Arial"/>
          <w:i/>
          <w:sz w:val="20"/>
          <w:szCs w:val="20"/>
        </w:rPr>
        <w:t>guidelines</w:t>
      </w:r>
      <w:r w:rsidRPr="002201C1">
        <w:rPr>
          <w:rFonts w:cs="Arial"/>
          <w:sz w:val="20"/>
          <w:szCs w:val="20"/>
        </w:rPr>
        <w:t>, ‘Chapter C: Permitted general situations’ (2014) &lt;</w:t>
      </w:r>
      <w:hyperlink r:id="rId89" w:history="1">
        <w:r w:rsidRPr="003E3704">
          <w:rPr>
            <w:rStyle w:val="Hyperlink"/>
            <w:rFonts w:cs="Arial"/>
            <w:sz w:val="20"/>
            <w:szCs w:val="20"/>
            <w:u w:val="none"/>
          </w:rPr>
          <w:t>http://www.oaic.gov.au/privacy/applying-privacy-law/app-guidelines/</w:t>
        </w:r>
      </w:hyperlink>
      <w:r w:rsidRPr="00825507">
        <w:rPr>
          <w:sz w:val="20"/>
          <w:szCs w:val="20"/>
        </w:rPr>
        <w:t>&gt;.</w:t>
      </w:r>
    </w:p>
  </w:endnote>
  <w:endnote w:id="125">
    <w:p w14:paraId="4E1DA277" w14:textId="3787A603" w:rsidR="00A57EE4" w:rsidRPr="006014E9" w:rsidRDefault="00A57EE4" w:rsidP="00825507">
      <w:pPr>
        <w:keepLines/>
        <w:spacing w:before="0" w:after="0"/>
        <w:contextualSpacing/>
        <w:rPr>
          <w:i/>
          <w:sz w:val="20"/>
          <w:szCs w:val="20"/>
        </w:rPr>
      </w:pPr>
      <w:r w:rsidRPr="00825507">
        <w:rPr>
          <w:rStyle w:val="EndnoteReference"/>
          <w:szCs w:val="20"/>
        </w:rPr>
        <w:endnoteRef/>
      </w:r>
      <w:r w:rsidRPr="00825507">
        <w:rPr>
          <w:sz w:val="20"/>
          <w:szCs w:val="20"/>
        </w:rPr>
        <w:t xml:space="preserve"> </w:t>
      </w:r>
      <w:r w:rsidRPr="00825507">
        <w:rPr>
          <w:rFonts w:cs="Arial"/>
          <w:sz w:val="20"/>
          <w:szCs w:val="20"/>
        </w:rPr>
        <w:t xml:space="preserve">Spina Bifida Association WA Inc., </w:t>
      </w:r>
      <w:r w:rsidRPr="002464EA">
        <w:rPr>
          <w:rFonts w:cs="Arial"/>
          <w:i/>
          <w:sz w:val="20"/>
          <w:szCs w:val="20"/>
        </w:rPr>
        <w:t>Suppor</w:t>
      </w:r>
      <w:r w:rsidRPr="00EB7F16">
        <w:rPr>
          <w:rFonts w:cs="Arial"/>
          <w:i/>
          <w:sz w:val="20"/>
          <w:szCs w:val="20"/>
        </w:rPr>
        <w:t>ting Disability Support Workers: A Self-Paced Learning Guide,</w:t>
      </w:r>
      <w:r w:rsidRPr="002201C1">
        <w:rPr>
          <w:rFonts w:cs="Arial"/>
          <w:sz w:val="20"/>
          <w:szCs w:val="20"/>
        </w:rPr>
        <w:t xml:space="preserve"> ‘Confidentiality’, (2007) </w:t>
      </w:r>
      <w:r w:rsidRPr="002201C1">
        <w:rPr>
          <w:sz w:val="20"/>
          <w:szCs w:val="20"/>
        </w:rPr>
        <w:t>36-39.</w:t>
      </w:r>
    </w:p>
  </w:endnote>
  <w:endnote w:id="126">
    <w:p w14:paraId="0371B87B" w14:textId="25FC5F35" w:rsidR="00A57EE4" w:rsidRPr="00825507" w:rsidRDefault="00A57EE4" w:rsidP="003E3704">
      <w:pPr>
        <w:keepLines/>
        <w:widowControl w:val="0"/>
        <w:autoSpaceDE w:val="0"/>
        <w:autoSpaceDN w:val="0"/>
        <w:adjustRightInd w:val="0"/>
        <w:spacing w:before="0" w:after="0"/>
        <w:ind w:left="15" w:right="15"/>
        <w:contextualSpacing/>
        <w:rPr>
          <w:sz w:val="20"/>
          <w:szCs w:val="20"/>
          <w:lang w:val="en"/>
        </w:rPr>
      </w:pPr>
      <w:r w:rsidRPr="00825507">
        <w:rPr>
          <w:rStyle w:val="EndnoteReference"/>
          <w:szCs w:val="20"/>
        </w:rPr>
        <w:endnoteRef/>
      </w:r>
      <w:r w:rsidRPr="00825507">
        <w:rPr>
          <w:sz w:val="20"/>
          <w:szCs w:val="20"/>
        </w:rPr>
        <w:t xml:space="preserve"> NSW Government </w:t>
      </w:r>
      <w:r w:rsidRPr="00825507">
        <w:rPr>
          <w:sz w:val="20"/>
          <w:szCs w:val="20"/>
          <w:lang w:val="en"/>
        </w:rPr>
        <w:t xml:space="preserve">WorkCover, </w:t>
      </w:r>
      <w:r w:rsidRPr="002464EA">
        <w:rPr>
          <w:i/>
          <w:sz w:val="20"/>
          <w:szCs w:val="20"/>
          <w:lang w:val="en"/>
        </w:rPr>
        <w:t>Mental health</w:t>
      </w:r>
      <w:r w:rsidRPr="00EB7F16">
        <w:rPr>
          <w:sz w:val="20"/>
          <w:szCs w:val="20"/>
          <w:lang w:val="en"/>
        </w:rPr>
        <w:t xml:space="preserve"> (2015) &lt;</w:t>
      </w:r>
      <w:hyperlink r:id="rId90" w:history="1">
        <w:r w:rsidRPr="003E3704">
          <w:rPr>
            <w:rStyle w:val="Hyperlink"/>
            <w:sz w:val="20"/>
            <w:szCs w:val="20"/>
            <w:u w:val="none"/>
            <w:lang w:val="en"/>
          </w:rPr>
          <w:t>http://www.workcover.nsw.gov.au/health-and-safety/safety-topics-a-z/mental-health</w:t>
        </w:r>
      </w:hyperlink>
      <w:r w:rsidRPr="00825507">
        <w:rPr>
          <w:sz w:val="20"/>
          <w:szCs w:val="20"/>
        </w:rPr>
        <w:t>&gt;.</w:t>
      </w:r>
    </w:p>
  </w:endnote>
  <w:endnote w:id="127">
    <w:p w14:paraId="3CBEEEFF" w14:textId="77777777" w:rsidR="00A57EE4" w:rsidRPr="00825507" w:rsidRDefault="00A57EE4" w:rsidP="00825507">
      <w:pPr>
        <w:pStyle w:val="ListBullet"/>
        <w:keepLines/>
        <w:numPr>
          <w:ilvl w:val="0"/>
          <w:numId w:val="0"/>
        </w:numPr>
        <w:tabs>
          <w:tab w:val="left" w:pos="720"/>
        </w:tabs>
        <w:spacing w:before="0" w:after="0"/>
        <w:contextualSpacing/>
        <w:rPr>
          <w:sz w:val="20"/>
          <w:szCs w:val="20"/>
          <w:lang w:val="en-GB" w:eastAsia="en-US"/>
        </w:rPr>
      </w:pPr>
      <w:r w:rsidRPr="00825507">
        <w:rPr>
          <w:rStyle w:val="EndnoteReference"/>
          <w:szCs w:val="20"/>
        </w:rPr>
        <w:endnoteRef/>
      </w:r>
      <w:r w:rsidRPr="00825507">
        <w:rPr>
          <w:sz w:val="20"/>
          <w:szCs w:val="20"/>
        </w:rPr>
        <w:t xml:space="preserve"> </w:t>
      </w:r>
      <w:r w:rsidRPr="00825507">
        <w:rPr>
          <w:sz w:val="20"/>
          <w:szCs w:val="20"/>
          <w:lang w:val="en-GB" w:eastAsia="en-US"/>
        </w:rPr>
        <w:t xml:space="preserve">Sane Australia, </w:t>
      </w:r>
      <w:r w:rsidRPr="002464EA">
        <w:rPr>
          <w:i/>
          <w:sz w:val="20"/>
          <w:szCs w:val="20"/>
          <w:lang w:val="en-GB" w:eastAsia="en-US"/>
        </w:rPr>
        <w:t>Facts &amp; figures</w:t>
      </w:r>
      <w:r w:rsidRPr="00EB7F16">
        <w:rPr>
          <w:sz w:val="20"/>
          <w:szCs w:val="20"/>
          <w:lang w:val="en-GB" w:eastAsia="en-US"/>
        </w:rPr>
        <w:t xml:space="preserve"> (2015) &lt;</w:t>
      </w:r>
      <w:hyperlink r:id="rId91" w:history="1">
        <w:r w:rsidRPr="003E3704">
          <w:rPr>
            <w:rStyle w:val="Hyperlink"/>
            <w:sz w:val="20"/>
            <w:szCs w:val="20"/>
            <w:u w:val="none"/>
            <w:lang w:val="en-GB" w:eastAsia="en-US"/>
          </w:rPr>
          <w:t>https://www.sane.org/mental-health-and-illness/facts-and-guides/facts-figures</w:t>
        </w:r>
      </w:hyperlink>
      <w:r w:rsidRPr="00825507">
        <w:rPr>
          <w:sz w:val="20"/>
          <w:szCs w:val="20"/>
          <w:lang w:val="en-GB" w:eastAsia="en-US"/>
        </w:rPr>
        <w:t xml:space="preserve">&gt;. </w:t>
      </w:r>
    </w:p>
  </w:endnote>
  <w:endnote w:id="128">
    <w:p w14:paraId="082D50DB" w14:textId="5DDD31FE" w:rsidR="00A57EE4" w:rsidRPr="00825507" w:rsidRDefault="00A57EE4" w:rsidP="00825507">
      <w:pPr>
        <w:pStyle w:val="EndnoteText"/>
        <w:keepLines/>
        <w:contextualSpacing/>
      </w:pPr>
      <w:r w:rsidRPr="00825507">
        <w:rPr>
          <w:rStyle w:val="EndnoteReference"/>
        </w:rPr>
        <w:endnoteRef/>
      </w:r>
      <w:r w:rsidRPr="00825507">
        <w:t xml:space="preserve"> Australian Public Service Commission, ‘Working Together: Promoting mental health at work’ (Australian Government, 2013) &lt;</w:t>
      </w:r>
      <w:hyperlink r:id="rId92" w:history="1">
        <w:r w:rsidRPr="00825507">
          <w:rPr>
            <w:rStyle w:val="Hyperlink"/>
          </w:rPr>
          <w:t>http://www.apsc.gov.au/publications-and-media/current-publications/mental-health</w:t>
        </w:r>
      </w:hyperlink>
      <w:r w:rsidRPr="00825507">
        <w:t xml:space="preserve">&gt;. </w:t>
      </w:r>
    </w:p>
  </w:endnote>
  <w:endnote w:id="129">
    <w:p w14:paraId="541DAAE3" w14:textId="77777777" w:rsidR="00A57EE4" w:rsidRPr="003E3704" w:rsidRDefault="00A57EE4" w:rsidP="00825507">
      <w:pPr>
        <w:pStyle w:val="EndnoteText"/>
        <w:contextualSpacing/>
      </w:pPr>
      <w:r w:rsidRPr="00825507">
        <w:rPr>
          <w:rStyle w:val="EndnoteReference"/>
        </w:rPr>
        <w:endnoteRef/>
      </w:r>
      <w:r w:rsidRPr="00825507">
        <w:t xml:space="preserve"> University of New South Wales and PwC, </w:t>
      </w:r>
      <w:r w:rsidRPr="00825507">
        <w:rPr>
          <w:bCs/>
          <w:i/>
          <w:lang w:val="en"/>
        </w:rPr>
        <w:t>People with mental health disorders and cognitive impairment in the criminal justice system: Cost-benefit analysis of earl</w:t>
      </w:r>
      <w:r w:rsidRPr="002201C1">
        <w:rPr>
          <w:bCs/>
          <w:i/>
          <w:lang w:val="en"/>
        </w:rPr>
        <w:t>y support and diversion</w:t>
      </w:r>
      <w:r w:rsidRPr="002201C1">
        <w:t xml:space="preserve"> (UNSW 2013) 4.</w:t>
      </w:r>
    </w:p>
  </w:endnote>
  <w:endnote w:id="130">
    <w:p w14:paraId="7DB3BB76" w14:textId="77777777" w:rsidR="00A57EE4" w:rsidRPr="00825507" w:rsidRDefault="00A57EE4" w:rsidP="002464EA">
      <w:pPr>
        <w:spacing w:before="0" w:after="0"/>
        <w:contextualSpacing/>
        <w:rPr>
          <w:sz w:val="20"/>
          <w:szCs w:val="20"/>
        </w:rPr>
      </w:pPr>
      <w:r w:rsidRPr="00825507">
        <w:rPr>
          <w:rStyle w:val="EndnoteReference"/>
          <w:szCs w:val="20"/>
        </w:rPr>
        <w:endnoteRef/>
      </w:r>
      <w:r w:rsidRPr="00825507">
        <w:rPr>
          <w:sz w:val="20"/>
          <w:szCs w:val="20"/>
        </w:rPr>
        <w:t xml:space="preserve"> Australian Bureau of Statistics, ‘Disability Australia (Labour Force), Australia, 2009’ (4446.0 May 2011) &lt;</w:t>
      </w:r>
      <w:hyperlink r:id="rId93" w:history="1">
        <w:r w:rsidRPr="003E3704">
          <w:rPr>
            <w:rStyle w:val="Hyperlink"/>
            <w:sz w:val="20"/>
            <w:szCs w:val="20"/>
            <w:u w:val="none"/>
          </w:rPr>
          <w:t>http://www.abs.gov.au/AUSSTATS/abs@.nsf/Latestproducts/4446.0Main%20Features92009?opendocument&amp;tabname=Summary&amp;prodno=4446.0&amp;issue=2009&amp;num=&amp;view</w:t>
        </w:r>
      </w:hyperlink>
      <w:r w:rsidRPr="00825507">
        <w:rPr>
          <w:sz w:val="20"/>
          <w:szCs w:val="20"/>
        </w:rPr>
        <w:t>&gt;.</w:t>
      </w:r>
    </w:p>
  </w:endnote>
  <w:endnote w:id="131">
    <w:p w14:paraId="52D4679F" w14:textId="1E0178B9" w:rsidR="00A57EE4" w:rsidRPr="007E2870" w:rsidRDefault="00A57EE4" w:rsidP="00EB7F16">
      <w:pPr>
        <w:pStyle w:val="NormalWeb"/>
        <w:spacing w:before="0" w:after="0"/>
        <w:contextualSpacing/>
        <w:rPr>
          <w:rFonts w:ascii="Arial" w:hAnsi="Arial" w:cs="Arial"/>
          <w:sz w:val="20"/>
          <w:szCs w:val="20"/>
        </w:rPr>
      </w:pPr>
      <w:r w:rsidRPr="00825507">
        <w:rPr>
          <w:rStyle w:val="EndnoteReference"/>
          <w:rFonts w:cs="Arial"/>
          <w:szCs w:val="20"/>
        </w:rPr>
        <w:endnoteRef/>
      </w:r>
      <w:r w:rsidRPr="00825507">
        <w:rPr>
          <w:rFonts w:ascii="Arial" w:hAnsi="Arial" w:cs="Arial"/>
          <w:sz w:val="20"/>
          <w:szCs w:val="20"/>
        </w:rPr>
        <w:t xml:space="preserve"> Sue Salthouse and Caroline Frohmader, ‘Double the Odds: Domestic Violence and Women with Disabilities’ (Paper presented at the ‘Home Truths Conference’, Melbourne, 15</w:t>
      </w:r>
      <w:r w:rsidRPr="002201C1">
        <w:rPr>
          <w:rFonts w:ascii="Arial" w:hAnsi="Arial" w:cs="Arial"/>
          <w:sz w:val="20"/>
          <w:szCs w:val="20"/>
        </w:rPr>
        <w:t>-17</w:t>
      </w:r>
      <w:r w:rsidRPr="006014E9">
        <w:rPr>
          <w:rFonts w:ascii="Arial" w:hAnsi="Arial" w:cs="Arial"/>
          <w:sz w:val="20"/>
          <w:szCs w:val="20"/>
        </w:rPr>
        <w:t xml:space="preserve"> </w:t>
      </w:r>
      <w:r w:rsidRPr="00F6208C">
        <w:rPr>
          <w:rFonts w:ascii="Arial" w:hAnsi="Arial" w:cs="Arial"/>
          <w:sz w:val="20"/>
          <w:szCs w:val="20"/>
        </w:rPr>
        <w:t>September 2004).</w:t>
      </w:r>
    </w:p>
  </w:endnote>
  <w:endnote w:id="132">
    <w:p w14:paraId="350783BD" w14:textId="77777777" w:rsidR="00A57EE4" w:rsidRPr="002201C1" w:rsidRDefault="00A57EE4" w:rsidP="00EB7F16">
      <w:pPr>
        <w:spacing w:before="0" w:after="0"/>
        <w:contextualSpacing/>
        <w:rPr>
          <w:sz w:val="20"/>
          <w:szCs w:val="20"/>
        </w:rPr>
      </w:pPr>
      <w:r w:rsidRPr="00825507">
        <w:rPr>
          <w:rStyle w:val="EndnoteReference"/>
          <w:szCs w:val="20"/>
        </w:rPr>
        <w:endnoteRef/>
      </w:r>
      <w:r w:rsidRPr="00825507">
        <w:rPr>
          <w:sz w:val="20"/>
          <w:szCs w:val="20"/>
        </w:rPr>
        <w:t xml:space="preserve"> PWC, </w:t>
      </w:r>
      <w:r w:rsidRPr="002464EA">
        <w:rPr>
          <w:i/>
          <w:sz w:val="20"/>
          <w:szCs w:val="20"/>
        </w:rPr>
        <w:t>Disabili</w:t>
      </w:r>
      <w:r w:rsidRPr="00EB7F16">
        <w:rPr>
          <w:i/>
          <w:sz w:val="20"/>
          <w:szCs w:val="20"/>
        </w:rPr>
        <w:t>ty expectations investing in a better life, a stronger Australia: Achieving better outcomes for people with a disability and their families</w:t>
      </w:r>
      <w:r w:rsidRPr="002201C1">
        <w:rPr>
          <w:sz w:val="20"/>
          <w:szCs w:val="20"/>
        </w:rPr>
        <w:t>, ‘Introduction’, (PWC 2011) 13.</w:t>
      </w:r>
    </w:p>
  </w:endnote>
  <w:endnote w:id="133">
    <w:p w14:paraId="2262E030" w14:textId="77777777" w:rsidR="00A57EE4" w:rsidRPr="002464EA" w:rsidRDefault="00A57EE4" w:rsidP="002201C1">
      <w:pPr>
        <w:spacing w:before="0" w:after="0"/>
        <w:contextualSpacing/>
        <w:rPr>
          <w:sz w:val="20"/>
          <w:szCs w:val="20"/>
        </w:rPr>
      </w:pPr>
      <w:r w:rsidRPr="00825507">
        <w:rPr>
          <w:rStyle w:val="EndnoteReference"/>
          <w:szCs w:val="20"/>
        </w:rPr>
        <w:endnoteRef/>
      </w:r>
      <w:r w:rsidRPr="00825507">
        <w:rPr>
          <w:sz w:val="20"/>
          <w:szCs w:val="20"/>
        </w:rPr>
        <w:t xml:space="preserve"> Australian Bureau of Statistics, ‘Disability, Ageing and Carers, Australia: Summar</w:t>
      </w:r>
      <w:r w:rsidRPr="002464EA">
        <w:rPr>
          <w:sz w:val="20"/>
          <w:szCs w:val="20"/>
        </w:rPr>
        <w:t>y of Findings’, 2012’ (4430.0, 18 September 2014) &lt;</w:t>
      </w:r>
      <w:hyperlink r:id="rId94" w:history="1">
        <w:r w:rsidRPr="003E3704">
          <w:rPr>
            <w:rStyle w:val="Hyperlink"/>
            <w:sz w:val="20"/>
            <w:szCs w:val="20"/>
            <w:u w:val="none"/>
          </w:rPr>
          <w:t>http://www.abs.gov.au/AUSSTATS/abs@.nsf/DetailsPage/4430.02012?OpenDocument</w:t>
        </w:r>
      </w:hyperlink>
      <w:r w:rsidRPr="00825507">
        <w:rPr>
          <w:sz w:val="20"/>
          <w:szCs w:val="20"/>
        </w:rPr>
        <w:t>&gt;.</w:t>
      </w:r>
    </w:p>
  </w:endnote>
  <w:endnote w:id="134">
    <w:p w14:paraId="0C02F251" w14:textId="0CC0C233" w:rsidR="00A57EE4" w:rsidRPr="002464EA" w:rsidRDefault="00A57EE4" w:rsidP="002201C1">
      <w:pPr>
        <w:spacing w:before="0" w:after="0"/>
        <w:contextualSpacing/>
        <w:rPr>
          <w:sz w:val="20"/>
          <w:szCs w:val="20"/>
        </w:rPr>
      </w:pPr>
      <w:r w:rsidRPr="00825507">
        <w:rPr>
          <w:rStyle w:val="EndnoteReference"/>
          <w:szCs w:val="20"/>
        </w:rPr>
        <w:endnoteRef/>
      </w:r>
      <w:r w:rsidRPr="00825507">
        <w:rPr>
          <w:sz w:val="20"/>
          <w:szCs w:val="20"/>
        </w:rPr>
        <w:t xml:space="preserve"> Australian Bureau of Statistics, </w:t>
      </w:r>
      <w:r w:rsidRPr="002464EA">
        <w:rPr>
          <w:i/>
          <w:sz w:val="20"/>
          <w:szCs w:val="20"/>
        </w:rPr>
        <w:t>General Social Survey</w:t>
      </w:r>
      <w:r w:rsidRPr="00EB7F16">
        <w:rPr>
          <w:sz w:val="20"/>
          <w:szCs w:val="20"/>
        </w:rPr>
        <w:t xml:space="preserve">, </w:t>
      </w:r>
      <w:r w:rsidRPr="006D41E4">
        <w:rPr>
          <w:i/>
          <w:sz w:val="20"/>
          <w:szCs w:val="20"/>
        </w:rPr>
        <w:t>Summary Results, Australia, 2006</w:t>
      </w:r>
      <w:r w:rsidRPr="00EB7F16">
        <w:rPr>
          <w:sz w:val="20"/>
          <w:szCs w:val="20"/>
        </w:rPr>
        <w:t xml:space="preserve"> (</w:t>
      </w:r>
      <w:r w:rsidRPr="002201C1">
        <w:rPr>
          <w:i/>
          <w:sz w:val="20"/>
          <w:szCs w:val="20"/>
        </w:rPr>
        <w:t xml:space="preserve">4159.0 </w:t>
      </w:r>
      <w:r w:rsidRPr="002201C1">
        <w:rPr>
          <w:sz w:val="20"/>
          <w:szCs w:val="20"/>
        </w:rPr>
        <w:t>29 September 2011) &lt;</w:t>
      </w:r>
      <w:hyperlink r:id="rId95" w:history="1">
        <w:r w:rsidRPr="003E3704">
          <w:rPr>
            <w:rStyle w:val="Hyperlink"/>
            <w:sz w:val="20"/>
            <w:szCs w:val="20"/>
            <w:u w:val="none"/>
          </w:rPr>
          <w:t>http://www.abs.gov.au/AUSSTATS/abs@.nsf/Lookup/4159.0Main+Features12006</w:t>
        </w:r>
      </w:hyperlink>
      <w:r w:rsidRPr="00825507">
        <w:rPr>
          <w:sz w:val="20"/>
          <w:szCs w:val="20"/>
        </w:rPr>
        <w:t>&gt;.</w:t>
      </w:r>
    </w:p>
  </w:endnote>
  <w:endnote w:id="135">
    <w:p w14:paraId="1F6AB1D1" w14:textId="77777777" w:rsidR="00A57EE4" w:rsidRPr="003E3704" w:rsidRDefault="00A57EE4" w:rsidP="006014E9">
      <w:pPr>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PWC, </w:t>
      </w:r>
      <w:r w:rsidRPr="002464EA">
        <w:rPr>
          <w:i/>
          <w:sz w:val="20"/>
          <w:szCs w:val="20"/>
        </w:rPr>
        <w:t>D</w:t>
      </w:r>
      <w:r w:rsidRPr="00EB7F16">
        <w:rPr>
          <w:i/>
          <w:sz w:val="20"/>
          <w:szCs w:val="20"/>
        </w:rPr>
        <w:t>isability expectations investing in a better life, a stronger Australia: Achieving better outcomes for people with a disability and their families</w:t>
      </w:r>
      <w:r w:rsidRPr="002201C1">
        <w:rPr>
          <w:sz w:val="20"/>
          <w:szCs w:val="20"/>
        </w:rPr>
        <w:t xml:space="preserve"> (PWC 2011) </w:t>
      </w:r>
      <w:r w:rsidRPr="006014E9">
        <w:rPr>
          <w:sz w:val="20"/>
          <w:szCs w:val="20"/>
        </w:rPr>
        <w:t>9</w:t>
      </w:r>
      <w:r w:rsidRPr="00F6208C">
        <w:rPr>
          <w:sz w:val="20"/>
          <w:szCs w:val="20"/>
        </w:rPr>
        <w:t>.</w:t>
      </w:r>
    </w:p>
  </w:endnote>
  <w:endnote w:id="136">
    <w:p w14:paraId="5B34521A" w14:textId="482D4C35" w:rsidR="00A57EE4" w:rsidRPr="002464EA" w:rsidRDefault="00A57EE4" w:rsidP="00F6208C">
      <w:pPr>
        <w:spacing w:before="0" w:after="0"/>
        <w:contextualSpacing/>
        <w:rPr>
          <w:sz w:val="20"/>
          <w:szCs w:val="20"/>
        </w:rPr>
      </w:pPr>
      <w:r w:rsidRPr="00825507">
        <w:rPr>
          <w:rStyle w:val="EndnoteReference"/>
          <w:szCs w:val="20"/>
        </w:rPr>
        <w:endnoteRef/>
      </w:r>
      <w:r w:rsidRPr="00825507">
        <w:rPr>
          <w:sz w:val="20"/>
          <w:szCs w:val="20"/>
        </w:rPr>
        <w:t xml:space="preserve"> </w:t>
      </w:r>
      <w:r w:rsidRPr="002464EA">
        <w:rPr>
          <w:sz w:val="20"/>
          <w:szCs w:val="20"/>
        </w:rPr>
        <w:t xml:space="preserve">Spinal Cord Injuries Australia, </w:t>
      </w:r>
      <w:r>
        <w:rPr>
          <w:i/>
          <w:sz w:val="20"/>
          <w:szCs w:val="20"/>
        </w:rPr>
        <w:t>W</w:t>
      </w:r>
      <w:r w:rsidRPr="00EB7F16">
        <w:rPr>
          <w:i/>
          <w:sz w:val="20"/>
          <w:szCs w:val="20"/>
        </w:rPr>
        <w:t>hat is spinal cord injury (SCI)? Some basic facts</w:t>
      </w:r>
      <w:r w:rsidRPr="002201C1">
        <w:rPr>
          <w:sz w:val="20"/>
          <w:szCs w:val="20"/>
        </w:rPr>
        <w:t xml:space="preserve"> (2006) &lt;</w:t>
      </w:r>
      <w:hyperlink r:id="rId96" w:history="1">
        <w:r w:rsidRPr="003E3704">
          <w:rPr>
            <w:rStyle w:val="Hyperlink"/>
            <w:sz w:val="20"/>
            <w:szCs w:val="20"/>
            <w:u w:val="none"/>
          </w:rPr>
          <w:t>http://scia.org.au/sci-resources-and-knowledge/health-and-sci-facts/what-is-spinal-cord-injury-sci</w:t>
        </w:r>
      </w:hyperlink>
      <w:r w:rsidRPr="00825507">
        <w:rPr>
          <w:sz w:val="20"/>
          <w:szCs w:val="20"/>
        </w:rPr>
        <w:t>&gt;.</w:t>
      </w:r>
    </w:p>
  </w:endnote>
  <w:endnote w:id="137">
    <w:p w14:paraId="013E8B9C" w14:textId="77777777" w:rsidR="00A57EE4" w:rsidRPr="003E3704" w:rsidRDefault="00A57EE4" w:rsidP="007E2870">
      <w:pPr>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PWC, </w:t>
      </w:r>
      <w:r w:rsidRPr="002464EA">
        <w:rPr>
          <w:i/>
          <w:sz w:val="20"/>
          <w:szCs w:val="20"/>
        </w:rPr>
        <w:t>Disability expectations investing i</w:t>
      </w:r>
      <w:r w:rsidRPr="00EB7F16">
        <w:rPr>
          <w:i/>
          <w:sz w:val="20"/>
          <w:szCs w:val="20"/>
        </w:rPr>
        <w:t>n a better life, a stronger Australia: Achieving better outcomes for people with a disability and their families</w:t>
      </w:r>
      <w:r w:rsidRPr="002201C1">
        <w:rPr>
          <w:sz w:val="20"/>
          <w:szCs w:val="20"/>
        </w:rPr>
        <w:t xml:space="preserve"> (PWC 2011) 9. </w:t>
      </w:r>
    </w:p>
  </w:endnote>
  <w:endnote w:id="138">
    <w:p w14:paraId="577EA32E" w14:textId="39810608" w:rsidR="00A57EE4" w:rsidRPr="002464EA" w:rsidRDefault="00A57EE4" w:rsidP="00051F38">
      <w:pPr>
        <w:pStyle w:val="EndnoteText"/>
        <w:contextualSpacing/>
      </w:pPr>
      <w:r w:rsidRPr="00825507">
        <w:rPr>
          <w:rStyle w:val="EndnoteReference"/>
        </w:rPr>
        <w:endnoteRef/>
      </w:r>
      <w:r w:rsidRPr="00825507">
        <w:t xml:space="preserve"> </w:t>
      </w:r>
      <w:r w:rsidRPr="002464EA">
        <w:t>NSW Agency for Clinical Innovation</w:t>
      </w:r>
      <w:r w:rsidRPr="00EB7F16">
        <w:t xml:space="preserve"> ‘Working with people with acquired brain injury’ (2013) &lt;</w:t>
      </w:r>
      <w:hyperlink r:id="rId97" w:history="1">
        <w:r w:rsidRPr="002464EA">
          <w:rPr>
            <w:rStyle w:val="Hyperlink"/>
          </w:rPr>
          <w:t>http://www.abistafftraining.info/Content/0_Home_e_ack.html</w:t>
        </w:r>
      </w:hyperlink>
      <w:r w:rsidRPr="00825507">
        <w:t>&gt;.</w:t>
      </w:r>
    </w:p>
  </w:endnote>
  <w:endnote w:id="139">
    <w:p w14:paraId="30470ECE" w14:textId="12760BA2" w:rsidR="00A57EE4" w:rsidRPr="002464EA" w:rsidRDefault="00A57EE4" w:rsidP="00973DB9">
      <w:pPr>
        <w:spacing w:before="0" w:after="0"/>
        <w:contextualSpacing/>
        <w:rPr>
          <w:sz w:val="20"/>
          <w:szCs w:val="20"/>
        </w:rPr>
      </w:pPr>
      <w:r w:rsidRPr="00825507">
        <w:rPr>
          <w:rStyle w:val="EndnoteReference"/>
          <w:szCs w:val="20"/>
        </w:rPr>
        <w:endnoteRef/>
      </w:r>
      <w:r w:rsidRPr="00825507">
        <w:rPr>
          <w:sz w:val="20"/>
          <w:szCs w:val="20"/>
        </w:rPr>
        <w:t xml:space="preserve"> </w:t>
      </w:r>
      <w:r w:rsidRPr="002464EA">
        <w:rPr>
          <w:rFonts w:eastAsia="Times New Roman"/>
          <w:sz w:val="20"/>
          <w:szCs w:val="20"/>
        </w:rPr>
        <w:t xml:space="preserve">Disability Services commission of Western Australia, </w:t>
      </w:r>
      <w:r w:rsidRPr="00EB7F16">
        <w:rPr>
          <w:rFonts w:eastAsia="Times New Roman"/>
          <w:i/>
          <w:sz w:val="20"/>
          <w:szCs w:val="20"/>
        </w:rPr>
        <w:t>What is disability</w:t>
      </w:r>
      <w:r>
        <w:rPr>
          <w:rFonts w:eastAsia="Times New Roman"/>
          <w:i/>
          <w:sz w:val="20"/>
          <w:szCs w:val="20"/>
        </w:rPr>
        <w:t>?</w:t>
      </w:r>
      <w:r w:rsidRPr="002201C1">
        <w:rPr>
          <w:rFonts w:eastAsia="Times New Roman"/>
          <w:sz w:val="20"/>
          <w:szCs w:val="20"/>
        </w:rPr>
        <w:t>, (2015) &lt;</w:t>
      </w:r>
      <w:hyperlink r:id="rId98" w:history="1">
        <w:r w:rsidRPr="003E3704">
          <w:rPr>
            <w:rFonts w:eastAsia="Times New Roman"/>
            <w:color w:val="0000FF"/>
            <w:sz w:val="20"/>
            <w:szCs w:val="20"/>
          </w:rPr>
          <w:t>http://www.disability.wa.gov.au/understanding-disability1/understanding-disability/what-is-disability/</w:t>
        </w:r>
      </w:hyperlink>
      <w:r w:rsidRPr="00825507">
        <w:rPr>
          <w:rFonts w:eastAsia="Times New Roman"/>
          <w:sz w:val="20"/>
          <w:szCs w:val="20"/>
        </w:rPr>
        <w:t>&gt;.</w:t>
      </w:r>
    </w:p>
  </w:endnote>
  <w:endnote w:id="140">
    <w:p w14:paraId="310FB3C7" w14:textId="0E608356" w:rsidR="00A57EE4" w:rsidRPr="003E3704" w:rsidRDefault="00A57EE4" w:rsidP="001B7775">
      <w:pPr>
        <w:pStyle w:val="ListBullet"/>
        <w:numPr>
          <w:ilvl w:val="0"/>
          <w:numId w:val="0"/>
        </w:numPr>
        <w:tabs>
          <w:tab w:val="left" w:pos="720"/>
        </w:tabs>
        <w:spacing w:before="0" w:after="0"/>
        <w:contextualSpacing/>
        <w:rPr>
          <w:sz w:val="20"/>
          <w:szCs w:val="20"/>
          <w:lang w:val="en-GB"/>
        </w:rPr>
      </w:pPr>
      <w:r w:rsidRPr="00825507">
        <w:rPr>
          <w:rStyle w:val="EndnoteReference"/>
          <w:szCs w:val="20"/>
        </w:rPr>
        <w:endnoteRef/>
      </w:r>
      <w:r w:rsidRPr="003E3704">
        <w:rPr>
          <w:sz w:val="20"/>
          <w:szCs w:val="20"/>
        </w:rPr>
        <w:t xml:space="preserve"> </w:t>
      </w:r>
      <w:r w:rsidRPr="00825507">
        <w:rPr>
          <w:sz w:val="20"/>
          <w:szCs w:val="20"/>
          <w:lang w:val="en-GB"/>
        </w:rPr>
        <w:t xml:space="preserve">Brain Injury Australia, </w:t>
      </w:r>
      <w:r w:rsidRPr="002464EA">
        <w:rPr>
          <w:i/>
          <w:sz w:val="20"/>
          <w:szCs w:val="20"/>
          <w:lang w:val="en-GB"/>
        </w:rPr>
        <w:t>Ab</w:t>
      </w:r>
      <w:r w:rsidRPr="00EB7F16">
        <w:rPr>
          <w:i/>
          <w:sz w:val="20"/>
          <w:szCs w:val="20"/>
          <w:lang w:val="en-GB"/>
        </w:rPr>
        <w:t>out Ac</w:t>
      </w:r>
      <w:r w:rsidRPr="002201C1">
        <w:rPr>
          <w:i/>
          <w:sz w:val="20"/>
          <w:szCs w:val="20"/>
          <w:lang w:val="en-GB"/>
        </w:rPr>
        <w:t xml:space="preserve">quired Brain Injury </w:t>
      </w:r>
      <w:r w:rsidRPr="006D41E4">
        <w:rPr>
          <w:sz w:val="20"/>
          <w:szCs w:val="20"/>
          <w:lang w:val="en-GB"/>
        </w:rPr>
        <w:t>(2015)</w:t>
      </w:r>
      <w:r w:rsidRPr="002201C1">
        <w:rPr>
          <w:sz w:val="20"/>
          <w:szCs w:val="20"/>
          <w:lang w:val="en-GB"/>
        </w:rPr>
        <w:t xml:space="preserve"> &lt;</w:t>
      </w:r>
      <w:hyperlink r:id="rId99" w:history="1">
        <w:r w:rsidRPr="003E3704">
          <w:rPr>
            <w:rStyle w:val="Hyperlink"/>
            <w:sz w:val="20"/>
            <w:szCs w:val="20"/>
            <w:u w:val="none"/>
            <w:lang w:val="en-GB"/>
          </w:rPr>
          <w:t>http://www.braininjuryaustralia.org.au/</w:t>
        </w:r>
      </w:hyperlink>
      <w:r w:rsidRPr="00825507">
        <w:rPr>
          <w:rFonts w:eastAsia="Times New Roman"/>
          <w:sz w:val="20"/>
          <w:szCs w:val="20"/>
        </w:rPr>
        <w:t>&gt;.</w:t>
      </w:r>
      <w:r w:rsidRPr="002464EA">
        <w:rPr>
          <w:sz w:val="20"/>
          <w:szCs w:val="20"/>
          <w:lang w:val="en-GB"/>
        </w:rPr>
        <w:t xml:space="preserve"> </w:t>
      </w:r>
    </w:p>
  </w:endnote>
  <w:endnote w:id="141">
    <w:p w14:paraId="76280CF4" w14:textId="0430F407" w:rsidR="00A57EE4" w:rsidRPr="006014E9"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PWC, Disability expectations investing in a better life, a stronger Australia: Achieving better outcomes for people with a disabi</w:t>
      </w:r>
      <w:r w:rsidRPr="002201C1">
        <w:rPr>
          <w:sz w:val="20"/>
          <w:szCs w:val="20"/>
        </w:rPr>
        <w:t>lity and their families (PWC 2011) 11.</w:t>
      </w:r>
    </w:p>
  </w:endnote>
  <w:endnote w:id="142">
    <w:p w14:paraId="7985F42F" w14:textId="279B301E" w:rsidR="00A57EE4" w:rsidRPr="002464EA"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Cerebral Palsy Alliance, </w:t>
      </w:r>
      <w:r w:rsidRPr="002464EA">
        <w:rPr>
          <w:i/>
          <w:sz w:val="20"/>
          <w:szCs w:val="20"/>
        </w:rPr>
        <w:t>About Cerebral Palsy</w:t>
      </w:r>
      <w:r w:rsidRPr="00EB7F16">
        <w:rPr>
          <w:sz w:val="20"/>
          <w:szCs w:val="20"/>
        </w:rPr>
        <w:t xml:space="preserve"> (2015) &lt;</w:t>
      </w:r>
      <w:hyperlink r:id="rId100" w:history="1">
        <w:r w:rsidRPr="003E3704">
          <w:rPr>
            <w:rStyle w:val="Hyperlink"/>
            <w:sz w:val="20"/>
            <w:szCs w:val="20"/>
            <w:u w:val="none"/>
          </w:rPr>
          <w:t>https://www.cerebralpalsy.org.au/about-cerebral-palsy/</w:t>
        </w:r>
      </w:hyperlink>
      <w:r w:rsidRPr="00825507">
        <w:rPr>
          <w:sz w:val="20"/>
          <w:szCs w:val="20"/>
        </w:rPr>
        <w:t>&gt;.</w:t>
      </w:r>
    </w:p>
  </w:endnote>
  <w:endnote w:id="143">
    <w:p w14:paraId="22F59F8B" w14:textId="48DAFD3A" w:rsidR="00A57EE4" w:rsidRPr="002464EA"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Cerebral Palsy Alliance, </w:t>
      </w:r>
      <w:r w:rsidRPr="002464EA">
        <w:rPr>
          <w:i/>
          <w:sz w:val="20"/>
          <w:szCs w:val="20"/>
        </w:rPr>
        <w:t xml:space="preserve">About </w:t>
      </w:r>
      <w:r w:rsidRPr="00EB7F16">
        <w:rPr>
          <w:i/>
          <w:sz w:val="20"/>
          <w:szCs w:val="20"/>
        </w:rPr>
        <w:t>Cerebral Palsy</w:t>
      </w:r>
      <w:r w:rsidRPr="002201C1">
        <w:rPr>
          <w:sz w:val="20"/>
          <w:szCs w:val="20"/>
        </w:rPr>
        <w:t xml:space="preserve"> (2015) &lt;</w:t>
      </w:r>
      <w:hyperlink r:id="rId101" w:history="1">
        <w:r w:rsidRPr="003E3704">
          <w:rPr>
            <w:rStyle w:val="Hyperlink"/>
            <w:sz w:val="20"/>
            <w:szCs w:val="20"/>
            <w:u w:val="none"/>
          </w:rPr>
          <w:t>https://www.cerebralpalsy.org.au/about-cerebral-palsy/</w:t>
        </w:r>
      </w:hyperlink>
      <w:r w:rsidRPr="00825507">
        <w:rPr>
          <w:sz w:val="20"/>
          <w:szCs w:val="20"/>
        </w:rPr>
        <w:t>&gt;.</w:t>
      </w:r>
    </w:p>
  </w:endnote>
  <w:endnote w:id="144">
    <w:p w14:paraId="43F663B3" w14:textId="4714C3B8" w:rsidR="00A57EE4" w:rsidRPr="002464EA"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w:t>
      </w:r>
      <w:r w:rsidRPr="002464EA">
        <w:rPr>
          <w:sz w:val="20"/>
          <w:szCs w:val="20"/>
        </w:rPr>
        <w:t xml:space="preserve">Down Syndrome Australia, </w:t>
      </w:r>
      <w:r w:rsidRPr="00EB7F16">
        <w:rPr>
          <w:i/>
          <w:sz w:val="20"/>
          <w:szCs w:val="20"/>
        </w:rPr>
        <w:t>Down syndrome population statistics</w:t>
      </w:r>
      <w:r>
        <w:rPr>
          <w:sz w:val="20"/>
          <w:szCs w:val="20"/>
        </w:rPr>
        <w:t xml:space="preserve"> (2015)</w:t>
      </w:r>
      <w:r w:rsidRPr="002201C1">
        <w:rPr>
          <w:sz w:val="20"/>
          <w:szCs w:val="20"/>
        </w:rPr>
        <w:t xml:space="preserve"> &lt;</w:t>
      </w:r>
      <w:hyperlink r:id="rId102" w:history="1">
        <w:r w:rsidRPr="003E3704">
          <w:rPr>
            <w:rStyle w:val="Hyperlink"/>
            <w:sz w:val="20"/>
            <w:szCs w:val="20"/>
            <w:u w:val="none"/>
          </w:rPr>
          <w:t>http://www.downsyndrome.org.au/down_syndrome_population_statistics.html</w:t>
        </w:r>
      </w:hyperlink>
      <w:r w:rsidRPr="00825507">
        <w:rPr>
          <w:sz w:val="20"/>
          <w:szCs w:val="20"/>
        </w:rPr>
        <w:t>&gt;.</w:t>
      </w:r>
    </w:p>
  </w:endnote>
  <w:endnote w:id="145">
    <w:p w14:paraId="5E5B9973" w14:textId="18FA240F" w:rsidR="00A57EE4" w:rsidRPr="002464EA"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w:t>
      </w:r>
      <w:r w:rsidRPr="002464EA">
        <w:rPr>
          <w:sz w:val="20"/>
          <w:szCs w:val="20"/>
        </w:rPr>
        <w:t xml:space="preserve">Down Syndrome Australia, </w:t>
      </w:r>
      <w:r w:rsidRPr="00EB7F16">
        <w:rPr>
          <w:i/>
          <w:sz w:val="20"/>
          <w:szCs w:val="20"/>
        </w:rPr>
        <w:t>Down syndrome population statistics</w:t>
      </w:r>
      <w:r>
        <w:rPr>
          <w:sz w:val="20"/>
          <w:szCs w:val="20"/>
        </w:rPr>
        <w:t xml:space="preserve"> (2015)</w:t>
      </w:r>
      <w:r w:rsidRPr="002201C1">
        <w:rPr>
          <w:sz w:val="20"/>
          <w:szCs w:val="20"/>
        </w:rPr>
        <w:t xml:space="preserve"> &lt;</w:t>
      </w:r>
      <w:hyperlink r:id="rId103" w:history="1">
        <w:r w:rsidRPr="003E3704">
          <w:rPr>
            <w:rStyle w:val="Hyperlink"/>
            <w:sz w:val="20"/>
            <w:szCs w:val="20"/>
            <w:u w:val="none"/>
          </w:rPr>
          <w:t>http://www.downsyndrome.org.au/down_syndrome_population_statistics.html</w:t>
        </w:r>
      </w:hyperlink>
      <w:r w:rsidRPr="00825507">
        <w:rPr>
          <w:sz w:val="20"/>
          <w:szCs w:val="20"/>
        </w:rPr>
        <w:t>&gt;.</w:t>
      </w:r>
    </w:p>
  </w:endnote>
  <w:endnote w:id="146">
    <w:p w14:paraId="4C299D60" w14:textId="023CFB1D" w:rsidR="00A57EE4" w:rsidRPr="002201C1"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PWC, Disability expectations investing in a better life, a stronger Australia: Achieving better outcomes for people with a disability and their families (PWC 2011) 1</w:t>
      </w:r>
      <w:r w:rsidRPr="002201C1">
        <w:rPr>
          <w:sz w:val="20"/>
          <w:szCs w:val="20"/>
        </w:rPr>
        <w:t>1.</w:t>
      </w:r>
    </w:p>
  </w:endnote>
  <w:endnote w:id="147">
    <w:p w14:paraId="29843865" w14:textId="384CBFFD" w:rsidR="00A57EE4" w:rsidRPr="002464EA" w:rsidRDefault="00A57EE4" w:rsidP="003E3704">
      <w:pPr>
        <w:pStyle w:val="EndnoteText"/>
        <w:contextualSpacing/>
      </w:pPr>
      <w:r w:rsidRPr="00825507">
        <w:rPr>
          <w:rStyle w:val="EndnoteReference"/>
        </w:rPr>
        <w:endnoteRef/>
      </w:r>
      <w:r w:rsidRPr="00825507">
        <w:t xml:space="preserve"> </w:t>
      </w:r>
      <w:r w:rsidRPr="002464EA">
        <w:t>Autism Spectrum Australia,</w:t>
      </w:r>
      <w:r w:rsidRPr="00EB7F16">
        <w:t xml:space="preserve"> </w:t>
      </w:r>
      <w:r w:rsidRPr="002201C1">
        <w:rPr>
          <w:i/>
        </w:rPr>
        <w:t>What is Autism? Factsheet</w:t>
      </w:r>
      <w:r w:rsidRPr="002201C1">
        <w:t xml:space="preserve"> </w:t>
      </w:r>
      <w:r w:rsidRPr="006014E9">
        <w:t>(2015) &lt;</w:t>
      </w:r>
      <w:hyperlink r:id="rId104" w:history="1">
        <w:r w:rsidRPr="002464EA">
          <w:rPr>
            <w:rStyle w:val="Hyperlink"/>
            <w:u w:val="none"/>
          </w:rPr>
          <w:t>http://www.autismspectrum.org.au/content/fact-sheets</w:t>
        </w:r>
      </w:hyperlink>
      <w:r w:rsidRPr="00825507">
        <w:t>&gt;.</w:t>
      </w:r>
    </w:p>
  </w:endnote>
  <w:endnote w:id="148">
    <w:p w14:paraId="149A739B" w14:textId="74C62850" w:rsidR="00A57EE4" w:rsidRPr="006014E9" w:rsidRDefault="00A57EE4" w:rsidP="003E3704">
      <w:pPr>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PWC, Disability expectations investing in a better life, a stronger Australia: Achieving better outcomes for people with a disability and their families </w:t>
      </w:r>
      <w:r w:rsidRPr="002201C1">
        <w:rPr>
          <w:sz w:val="20"/>
          <w:szCs w:val="20"/>
        </w:rPr>
        <w:t>(PWC 2011) 9.</w:t>
      </w:r>
    </w:p>
  </w:endnote>
  <w:endnote w:id="149">
    <w:p w14:paraId="4F12835C" w14:textId="7C8186D7" w:rsidR="00A57EE4" w:rsidRPr="002464EA"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Intellectual Disability Rights Service Inc, </w:t>
      </w:r>
      <w:r w:rsidRPr="002464EA">
        <w:rPr>
          <w:i/>
          <w:sz w:val="20"/>
          <w:szCs w:val="20"/>
        </w:rPr>
        <w:t>What is Intellectual Disability</w:t>
      </w:r>
      <w:r w:rsidRPr="00EB7F16">
        <w:rPr>
          <w:sz w:val="20"/>
          <w:szCs w:val="20"/>
        </w:rPr>
        <w:t xml:space="preserve"> (2015)</w:t>
      </w:r>
      <w:r w:rsidRPr="002201C1">
        <w:rPr>
          <w:sz w:val="20"/>
          <w:szCs w:val="20"/>
        </w:rPr>
        <w:t xml:space="preserve"> &lt;</w:t>
      </w:r>
      <w:hyperlink r:id="rId105" w:history="1">
        <w:r w:rsidRPr="003E3704">
          <w:rPr>
            <w:rStyle w:val="Hyperlink"/>
            <w:sz w:val="20"/>
            <w:szCs w:val="20"/>
            <w:u w:val="none"/>
          </w:rPr>
          <w:t>http://www.idrs.org.au/education/about-intellectual-disability.php</w:t>
        </w:r>
      </w:hyperlink>
      <w:r w:rsidRPr="00825507">
        <w:rPr>
          <w:sz w:val="20"/>
          <w:szCs w:val="20"/>
        </w:rPr>
        <w:t>&gt;.</w:t>
      </w:r>
    </w:p>
  </w:endnote>
  <w:endnote w:id="150">
    <w:p w14:paraId="689FC6B2" w14:textId="5570C55A" w:rsidR="00A57EE4" w:rsidRPr="002464EA"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Sa</w:t>
      </w:r>
      <w:r w:rsidRPr="002464EA">
        <w:rPr>
          <w:sz w:val="20"/>
          <w:szCs w:val="20"/>
        </w:rPr>
        <w:t xml:space="preserve">ne Australia, </w:t>
      </w:r>
      <w:r w:rsidRPr="00EB7F16">
        <w:rPr>
          <w:i/>
          <w:sz w:val="20"/>
          <w:szCs w:val="20"/>
        </w:rPr>
        <w:t>Facts and Figures About Mental Illness</w:t>
      </w:r>
      <w:r w:rsidRPr="002201C1">
        <w:rPr>
          <w:sz w:val="20"/>
          <w:szCs w:val="20"/>
        </w:rPr>
        <w:t xml:space="preserve"> (2015) </w:t>
      </w:r>
      <w:r w:rsidRPr="006014E9">
        <w:rPr>
          <w:sz w:val="20"/>
          <w:szCs w:val="20"/>
        </w:rPr>
        <w:t>&lt;</w:t>
      </w:r>
      <w:hyperlink r:id="rId106" w:history="1">
        <w:r w:rsidRPr="003E3704">
          <w:rPr>
            <w:rStyle w:val="Hyperlink"/>
            <w:sz w:val="20"/>
            <w:szCs w:val="20"/>
            <w:u w:val="none"/>
          </w:rPr>
          <w:t>https://www.sane.org/information/factsheets-podcasts/204-facts-and-figures-about-mental-illness</w:t>
        </w:r>
      </w:hyperlink>
      <w:r w:rsidRPr="00825507">
        <w:rPr>
          <w:sz w:val="20"/>
          <w:szCs w:val="20"/>
        </w:rPr>
        <w:t>&gt;.</w:t>
      </w:r>
    </w:p>
  </w:endnote>
  <w:endnote w:id="151">
    <w:p w14:paraId="5496813D" w14:textId="77777777" w:rsidR="00A57EE4" w:rsidRPr="002464EA" w:rsidRDefault="00A57EE4" w:rsidP="003E3704">
      <w:pPr>
        <w:spacing w:before="0" w:after="0"/>
        <w:contextualSpacing/>
        <w:rPr>
          <w:sz w:val="20"/>
          <w:szCs w:val="20"/>
        </w:rPr>
      </w:pPr>
      <w:r w:rsidRPr="00825507">
        <w:rPr>
          <w:rStyle w:val="EndnoteReference"/>
          <w:szCs w:val="20"/>
        </w:rPr>
        <w:endnoteRef/>
      </w:r>
      <w:r w:rsidRPr="00825507">
        <w:rPr>
          <w:sz w:val="20"/>
          <w:szCs w:val="20"/>
        </w:rPr>
        <w:t xml:space="preserve"> Sane Australia, Facts and Figures About Mental Illness (2015) &lt;</w:t>
      </w:r>
      <w:hyperlink r:id="rId107" w:history="1">
        <w:r w:rsidRPr="003E3704">
          <w:rPr>
            <w:rStyle w:val="Hyperlink"/>
            <w:sz w:val="20"/>
            <w:szCs w:val="20"/>
            <w:u w:val="none"/>
          </w:rPr>
          <w:t>https://www.sane.org/information/factsheets-podcasts/204-facts-and-figures-about-mental-illness</w:t>
        </w:r>
      </w:hyperlink>
      <w:r w:rsidRPr="00825507">
        <w:rPr>
          <w:sz w:val="20"/>
          <w:szCs w:val="20"/>
        </w:rPr>
        <w:t xml:space="preserve">&gt;. </w:t>
      </w:r>
    </w:p>
  </w:endnote>
  <w:endnote w:id="152">
    <w:p w14:paraId="2CE8F48D" w14:textId="62500428" w:rsidR="00A57EE4" w:rsidRPr="00F6208C" w:rsidRDefault="00A57EE4" w:rsidP="003E3704">
      <w:pPr>
        <w:spacing w:before="0" w:after="0"/>
        <w:contextualSpacing/>
        <w:rPr>
          <w:rFonts w:cs="Arial"/>
          <w:color w:val="333333"/>
          <w:sz w:val="20"/>
          <w:szCs w:val="20"/>
        </w:rPr>
      </w:pPr>
      <w:r w:rsidRPr="00825507">
        <w:rPr>
          <w:rStyle w:val="EndnoteReference"/>
          <w:szCs w:val="20"/>
        </w:rPr>
        <w:endnoteRef/>
      </w:r>
      <w:r w:rsidRPr="00825507">
        <w:rPr>
          <w:sz w:val="20"/>
          <w:szCs w:val="20"/>
        </w:rPr>
        <w:t xml:space="preserve"> </w:t>
      </w:r>
      <w:r w:rsidRPr="002464EA">
        <w:rPr>
          <w:rFonts w:eastAsia="Times New Roman" w:cs="Arial"/>
          <w:color w:val="333333"/>
          <w:sz w:val="20"/>
          <w:szCs w:val="20"/>
        </w:rPr>
        <w:t xml:space="preserve">Hugh R Taylor, Jill E Keeffe, Hien T V Vu, Jie Jin Wang, Elena Rochtchina, Paul Mitchell and M Lynne Pezzullo, ‘Blindness in Australia’ </w:t>
      </w:r>
      <w:r w:rsidRPr="002201C1">
        <w:rPr>
          <w:rFonts w:eastAsia="Times New Roman" w:cs="Arial"/>
          <w:color w:val="333333"/>
          <w:sz w:val="20"/>
          <w:szCs w:val="20"/>
        </w:rPr>
        <w:t xml:space="preserve">(2005) </w:t>
      </w:r>
      <w:r w:rsidRPr="002201C1">
        <w:rPr>
          <w:rFonts w:eastAsia="Times New Roman" w:cs="Arial"/>
          <w:i/>
          <w:color w:val="333333"/>
          <w:sz w:val="20"/>
          <w:szCs w:val="20"/>
        </w:rPr>
        <w:t xml:space="preserve">Medical Journal of Australia </w:t>
      </w:r>
      <w:r w:rsidRPr="006014E9">
        <w:rPr>
          <w:rFonts w:eastAsia="Times New Roman" w:cs="Arial"/>
          <w:color w:val="333333"/>
          <w:sz w:val="20"/>
          <w:szCs w:val="20"/>
        </w:rPr>
        <w:t>565-568.</w:t>
      </w:r>
    </w:p>
  </w:endnote>
  <w:endnote w:id="153">
    <w:p w14:paraId="7FFA9491" w14:textId="32BC530A" w:rsidR="00A57EE4" w:rsidRPr="002464EA" w:rsidRDefault="00A57EE4" w:rsidP="003E3704">
      <w:pPr>
        <w:spacing w:before="0" w:after="0"/>
        <w:contextualSpacing/>
        <w:rPr>
          <w:rFonts w:cs="Arial"/>
          <w:color w:val="333333"/>
          <w:sz w:val="20"/>
          <w:szCs w:val="20"/>
        </w:rPr>
      </w:pPr>
      <w:r w:rsidRPr="00825507">
        <w:rPr>
          <w:rStyle w:val="EndnoteReference"/>
          <w:szCs w:val="20"/>
        </w:rPr>
        <w:endnoteRef/>
      </w:r>
      <w:r w:rsidRPr="00825507">
        <w:rPr>
          <w:sz w:val="20"/>
          <w:szCs w:val="20"/>
        </w:rPr>
        <w:t xml:space="preserve"> </w:t>
      </w:r>
      <w:r w:rsidRPr="002464EA">
        <w:rPr>
          <w:rFonts w:cs="Arial"/>
          <w:color w:val="333333"/>
          <w:sz w:val="20"/>
          <w:szCs w:val="20"/>
        </w:rPr>
        <w:t xml:space="preserve">Australian Hearing, </w:t>
      </w:r>
      <w:r w:rsidRPr="00EB7F16">
        <w:rPr>
          <w:rFonts w:cs="Arial"/>
          <w:i/>
          <w:color w:val="333333"/>
          <w:sz w:val="20"/>
          <w:szCs w:val="20"/>
        </w:rPr>
        <w:t>Causes of hearing loss in Australia</w:t>
      </w:r>
      <w:r w:rsidRPr="002201C1">
        <w:rPr>
          <w:rFonts w:cs="Arial"/>
          <w:color w:val="333333"/>
          <w:sz w:val="20"/>
          <w:szCs w:val="20"/>
        </w:rPr>
        <w:t xml:space="preserve"> (2014) </w:t>
      </w:r>
      <w:r w:rsidRPr="006014E9">
        <w:rPr>
          <w:rFonts w:cs="Arial"/>
          <w:color w:val="333333"/>
          <w:sz w:val="20"/>
          <w:szCs w:val="20"/>
        </w:rPr>
        <w:t>&lt;</w:t>
      </w:r>
      <w:hyperlink r:id="rId108" w:history="1">
        <w:r w:rsidRPr="003E3704">
          <w:rPr>
            <w:rStyle w:val="Hyperlink"/>
            <w:rFonts w:cs="Arial"/>
            <w:sz w:val="20"/>
            <w:szCs w:val="20"/>
            <w:u w:val="none"/>
          </w:rPr>
          <w:t>http://www.hearing.com.au/causes-hearing-loss-australia/</w:t>
        </w:r>
      </w:hyperlink>
      <w:r w:rsidRPr="00825507">
        <w:rPr>
          <w:rFonts w:cs="Arial"/>
          <w:color w:val="333333"/>
          <w:sz w:val="20"/>
          <w:szCs w:val="20"/>
        </w:rPr>
        <w:t>&gt;.</w:t>
      </w:r>
    </w:p>
  </w:endnote>
  <w:endnote w:id="154">
    <w:p w14:paraId="077857E6" w14:textId="5C6A76BB" w:rsidR="00A57EE4" w:rsidRPr="002464EA" w:rsidRDefault="00A57EE4" w:rsidP="00825507">
      <w:pPr>
        <w:pStyle w:val="EndnoteText"/>
        <w:contextualSpacing/>
      </w:pPr>
      <w:r w:rsidRPr="00825507">
        <w:rPr>
          <w:rStyle w:val="EndnoteReference"/>
        </w:rPr>
        <w:endnoteRef/>
      </w:r>
      <w:r w:rsidRPr="00825507">
        <w:t xml:space="preserve"> </w:t>
      </w:r>
      <w:r w:rsidRPr="002464EA">
        <w:t xml:space="preserve">Australian Bureau of Statistics, </w:t>
      </w:r>
      <w:r w:rsidRPr="00EB7F16">
        <w:rPr>
          <w:i/>
        </w:rPr>
        <w:t xml:space="preserve">4228.0 </w:t>
      </w:r>
      <w:r w:rsidRPr="002201C1">
        <w:rPr>
          <w:i/>
        </w:rPr>
        <w:t xml:space="preserve">– Programme for the International Assessment of Adult Competencies, Australia, </w:t>
      </w:r>
      <w:r w:rsidRPr="006014E9">
        <w:t>2011-2012 (24 March 2014) &lt;</w:t>
      </w:r>
      <w:hyperlink r:id="rId109" w:history="1">
        <w:r w:rsidRPr="002464EA">
          <w:rPr>
            <w:rStyle w:val="Hyperlink"/>
            <w:u w:val="none"/>
          </w:rPr>
          <w:t>http://www.abs.g</w:t>
        </w:r>
        <w:r w:rsidRPr="00EB7F16">
          <w:rPr>
            <w:rStyle w:val="Hyperlink"/>
            <w:u w:val="none"/>
          </w:rPr>
          <w:t>ov.au/ausstats/abs@.nsf/Lookup/4228.0main+features992011-2012</w:t>
        </w:r>
      </w:hyperlink>
      <w:r w:rsidRPr="00825507">
        <w:t>&gt;.</w:t>
      </w:r>
    </w:p>
  </w:endnote>
  <w:endnote w:id="155">
    <w:p w14:paraId="4AC26742" w14:textId="77777777" w:rsidR="00A57EE4" w:rsidRPr="002464EA" w:rsidRDefault="00A57EE4" w:rsidP="00825507">
      <w:pPr>
        <w:spacing w:before="0" w:after="0"/>
        <w:contextualSpacing/>
        <w:rPr>
          <w:sz w:val="20"/>
          <w:szCs w:val="20"/>
        </w:rPr>
      </w:pPr>
      <w:r w:rsidRPr="00825507">
        <w:rPr>
          <w:rStyle w:val="EndnoteReference"/>
          <w:szCs w:val="20"/>
        </w:rPr>
        <w:endnoteRef/>
      </w:r>
      <w:r w:rsidRPr="00825507">
        <w:rPr>
          <w:sz w:val="20"/>
          <w:szCs w:val="20"/>
        </w:rPr>
        <w:t xml:space="preserve"> Invisible Disabilities Association, </w:t>
      </w:r>
      <w:r w:rsidRPr="002464EA">
        <w:rPr>
          <w:i/>
          <w:sz w:val="20"/>
          <w:szCs w:val="20"/>
        </w:rPr>
        <w:t>Don’t Judge by Appearances</w:t>
      </w:r>
      <w:r w:rsidRPr="00EB7F16">
        <w:rPr>
          <w:sz w:val="20"/>
          <w:szCs w:val="20"/>
        </w:rPr>
        <w:t xml:space="preserve"> (2015) &lt;</w:t>
      </w:r>
      <w:hyperlink r:id="rId110" w:history="1">
        <w:r w:rsidRPr="003E3704">
          <w:rPr>
            <w:rStyle w:val="Hyperlink"/>
            <w:sz w:val="20"/>
            <w:szCs w:val="20"/>
            <w:u w:val="none"/>
          </w:rPr>
          <w:t>http://invisibledisabilities.org/educate/accessibleparking/dontjudgebyappearances/</w:t>
        </w:r>
      </w:hyperlink>
      <w:r w:rsidRPr="00825507">
        <w:rPr>
          <w:sz w:val="20"/>
          <w:szCs w:val="20"/>
        </w:rPr>
        <w:t>&gt;.</w:t>
      </w:r>
    </w:p>
  </w:endnote>
  <w:endnote w:id="156">
    <w:p w14:paraId="362A87A9" w14:textId="7B59D3A6" w:rsidR="00A57EE4" w:rsidRPr="002464EA" w:rsidRDefault="00A57EE4" w:rsidP="002464EA">
      <w:pPr>
        <w:spacing w:before="0" w:after="0"/>
        <w:contextualSpacing/>
        <w:rPr>
          <w:sz w:val="20"/>
          <w:szCs w:val="20"/>
        </w:rPr>
      </w:pPr>
      <w:r w:rsidRPr="00825507">
        <w:rPr>
          <w:rStyle w:val="EndnoteReference"/>
          <w:szCs w:val="20"/>
        </w:rPr>
        <w:endnoteRef/>
      </w:r>
      <w:r w:rsidRPr="00825507">
        <w:rPr>
          <w:sz w:val="20"/>
          <w:szCs w:val="20"/>
        </w:rPr>
        <w:t xml:space="preserve"> </w:t>
      </w:r>
      <w:r w:rsidRPr="002464EA">
        <w:rPr>
          <w:sz w:val="20"/>
          <w:szCs w:val="20"/>
        </w:rPr>
        <w:t xml:space="preserve">Oxford Dictionary online, </w:t>
      </w:r>
      <w:r w:rsidRPr="00EB7F16">
        <w:rPr>
          <w:i/>
          <w:sz w:val="20"/>
          <w:szCs w:val="20"/>
        </w:rPr>
        <w:t>Entry – ‘Stigma’</w:t>
      </w:r>
      <w:r w:rsidRPr="002201C1">
        <w:rPr>
          <w:sz w:val="20"/>
          <w:szCs w:val="20"/>
        </w:rPr>
        <w:t xml:space="preserve"> (2015) &lt;</w:t>
      </w:r>
      <w:hyperlink r:id="rId111" w:history="1">
        <w:r w:rsidRPr="003E3704">
          <w:rPr>
            <w:rStyle w:val="Hyperlink"/>
            <w:sz w:val="20"/>
            <w:szCs w:val="20"/>
            <w:u w:val="none"/>
          </w:rPr>
          <w:t>http://www.oxforddictionaries.com/definition/english/stigma</w:t>
        </w:r>
      </w:hyperlink>
      <w:r w:rsidRPr="00825507">
        <w:rPr>
          <w:sz w:val="20"/>
          <w:szCs w:val="20"/>
        </w:rPr>
        <w:t>&gt;.</w:t>
      </w:r>
    </w:p>
  </w:endnote>
  <w:endnote w:id="157">
    <w:p w14:paraId="6B43FDC8" w14:textId="77777777" w:rsidR="00A57EE4" w:rsidRPr="002464EA" w:rsidRDefault="00A57EE4" w:rsidP="00EB7F16">
      <w:pPr>
        <w:spacing w:before="0" w:after="0"/>
        <w:contextualSpacing/>
        <w:rPr>
          <w:rFonts w:cs="Arial"/>
          <w:sz w:val="20"/>
          <w:szCs w:val="20"/>
        </w:rPr>
      </w:pPr>
      <w:r w:rsidRPr="00825507">
        <w:rPr>
          <w:rStyle w:val="EndnoteReference"/>
          <w:szCs w:val="20"/>
        </w:rPr>
        <w:endnoteRef/>
      </w:r>
      <w:r w:rsidRPr="00825507">
        <w:rPr>
          <w:sz w:val="20"/>
          <w:szCs w:val="20"/>
        </w:rPr>
        <w:t xml:space="preserve"> </w:t>
      </w:r>
      <w:r w:rsidRPr="002464EA">
        <w:rPr>
          <w:rFonts w:cs="Arial"/>
          <w:sz w:val="20"/>
          <w:szCs w:val="20"/>
        </w:rPr>
        <w:t xml:space="preserve">The Plain Language Action and Information Network, </w:t>
      </w:r>
      <w:r w:rsidRPr="00EB7F16">
        <w:rPr>
          <w:rFonts w:cs="Arial"/>
          <w:i/>
          <w:sz w:val="20"/>
          <w:szCs w:val="20"/>
        </w:rPr>
        <w:t>Plain Language: What is Plain Languag</w:t>
      </w:r>
      <w:r w:rsidRPr="006D41E4">
        <w:rPr>
          <w:rFonts w:cs="Arial"/>
          <w:i/>
          <w:sz w:val="20"/>
          <w:szCs w:val="20"/>
        </w:rPr>
        <w:t>e?</w:t>
      </w:r>
      <w:r w:rsidRPr="002201C1">
        <w:rPr>
          <w:rFonts w:cs="Arial"/>
          <w:sz w:val="20"/>
          <w:szCs w:val="20"/>
        </w:rPr>
        <w:t xml:space="preserve"> (2015) &lt;</w:t>
      </w:r>
      <w:hyperlink r:id="rId112" w:history="1">
        <w:r w:rsidRPr="003E3704">
          <w:rPr>
            <w:rStyle w:val="Hyperlink"/>
            <w:rFonts w:cs="Arial"/>
            <w:sz w:val="20"/>
            <w:szCs w:val="20"/>
            <w:u w:val="none"/>
          </w:rPr>
          <w:t>http://www.plainlanguage.gov/whatisPL/</w:t>
        </w:r>
      </w:hyperlink>
      <w:r w:rsidRPr="00825507">
        <w:rPr>
          <w:rFonts w:cs="Arial"/>
          <w:sz w:val="20"/>
          <w:szCs w:val="20"/>
        </w:rPr>
        <w:t>&gt;.</w:t>
      </w:r>
    </w:p>
  </w:endnote>
  <w:endnote w:id="158">
    <w:p w14:paraId="3994F1A8" w14:textId="77777777" w:rsidR="00A57EE4" w:rsidRPr="002464EA" w:rsidRDefault="00A57EE4" w:rsidP="002201C1">
      <w:pPr>
        <w:spacing w:before="0" w:after="0"/>
        <w:contextualSpacing/>
        <w:rPr>
          <w:sz w:val="20"/>
          <w:szCs w:val="20"/>
        </w:rPr>
      </w:pPr>
      <w:r w:rsidRPr="00825507">
        <w:rPr>
          <w:rStyle w:val="EndnoteReference"/>
          <w:szCs w:val="20"/>
        </w:rPr>
        <w:endnoteRef/>
      </w:r>
      <w:r w:rsidRPr="00825507">
        <w:rPr>
          <w:sz w:val="20"/>
          <w:szCs w:val="20"/>
        </w:rPr>
        <w:t xml:space="preserve"> Australian Human Rights Commission, </w:t>
      </w:r>
      <w:r w:rsidRPr="002464EA">
        <w:rPr>
          <w:i/>
          <w:sz w:val="20"/>
          <w:szCs w:val="20"/>
        </w:rPr>
        <w:t>Casual racism FAQs</w:t>
      </w:r>
      <w:r w:rsidRPr="00EB7F16">
        <w:rPr>
          <w:sz w:val="20"/>
          <w:szCs w:val="20"/>
        </w:rPr>
        <w:t xml:space="preserve"> (2</w:t>
      </w:r>
      <w:r w:rsidRPr="002201C1">
        <w:rPr>
          <w:sz w:val="20"/>
          <w:szCs w:val="20"/>
        </w:rPr>
        <w:t>014) &lt;</w:t>
      </w:r>
      <w:hyperlink r:id="rId113" w:history="1">
        <w:r w:rsidRPr="003E3704">
          <w:rPr>
            <w:rStyle w:val="Hyperlink"/>
            <w:sz w:val="20"/>
            <w:szCs w:val="20"/>
            <w:u w:val="none"/>
          </w:rPr>
          <w:t>https://www.humanrights.gov.au/our-work/race-discrimination/projects/casual-racism-faqs</w:t>
        </w:r>
      </w:hyperlink>
      <w:r w:rsidRPr="00825507">
        <w:rPr>
          <w:sz w:val="20"/>
          <w:szCs w:val="20"/>
        </w:rPr>
        <w:t>&gt;.</w:t>
      </w:r>
    </w:p>
  </w:endnote>
  <w:endnote w:id="159">
    <w:p w14:paraId="18D7A964" w14:textId="77777777" w:rsidR="00A57EE4" w:rsidRPr="002464EA" w:rsidRDefault="00A57EE4" w:rsidP="002201C1">
      <w:pPr>
        <w:pStyle w:val="NormalWeb"/>
        <w:shd w:val="clear" w:color="auto" w:fill="FFFFFF"/>
        <w:spacing w:before="0" w:after="0"/>
        <w:contextualSpacing/>
        <w:rPr>
          <w:rFonts w:ascii="Arial" w:hAnsi="Arial" w:cs="Arial"/>
          <w:color w:val="000000"/>
          <w:sz w:val="20"/>
          <w:szCs w:val="20"/>
          <w:lang w:val="en"/>
        </w:rPr>
      </w:pPr>
      <w:r w:rsidRPr="00825507">
        <w:rPr>
          <w:rStyle w:val="EndnoteReference"/>
          <w:szCs w:val="20"/>
        </w:rPr>
        <w:endnoteRef/>
      </w:r>
      <w:r w:rsidRPr="003E3704">
        <w:rPr>
          <w:sz w:val="20"/>
          <w:szCs w:val="20"/>
        </w:rPr>
        <w:t xml:space="preserve"> </w:t>
      </w:r>
      <w:r w:rsidRPr="00825507">
        <w:rPr>
          <w:rFonts w:ascii="Arial" w:hAnsi="Arial" w:cs="Arial"/>
          <w:color w:val="000000"/>
          <w:sz w:val="20"/>
          <w:szCs w:val="20"/>
          <w:lang w:val="en"/>
        </w:rPr>
        <w:t xml:space="preserve">UN Enable, </w:t>
      </w:r>
      <w:r w:rsidRPr="002464EA">
        <w:rPr>
          <w:rFonts w:ascii="Arial" w:hAnsi="Arial" w:cs="Arial"/>
          <w:i/>
          <w:color w:val="000000"/>
          <w:sz w:val="20"/>
          <w:szCs w:val="20"/>
          <w:lang w:val="en"/>
        </w:rPr>
        <w:t>Handbook for Parliamentarians</w:t>
      </w:r>
      <w:r w:rsidRPr="00EB7F16">
        <w:rPr>
          <w:rFonts w:ascii="Arial" w:hAnsi="Arial" w:cs="Arial"/>
          <w:color w:val="000000"/>
          <w:sz w:val="20"/>
          <w:szCs w:val="20"/>
          <w:lang w:val="en"/>
        </w:rPr>
        <w:t xml:space="preserve">, ‘6. From </w:t>
      </w:r>
      <w:r w:rsidRPr="002201C1">
        <w:rPr>
          <w:rFonts w:ascii="Arial" w:hAnsi="Arial" w:cs="Arial"/>
          <w:color w:val="000000"/>
          <w:sz w:val="20"/>
          <w:szCs w:val="20"/>
          <w:lang w:val="en"/>
        </w:rPr>
        <w:t>provision to practice: implementing the Convention’ (2007) &lt;</w:t>
      </w:r>
      <w:hyperlink r:id="rId114" w:history="1">
        <w:r w:rsidRPr="003E3704">
          <w:rPr>
            <w:rStyle w:val="Hyperlink"/>
            <w:rFonts w:ascii="Arial" w:hAnsi="Arial" w:cs="Arial"/>
            <w:sz w:val="20"/>
            <w:szCs w:val="20"/>
            <w:u w:val="none"/>
            <w:lang w:val="en"/>
          </w:rPr>
          <w:t>http://www.un.org/disabilities/default.asp?id=242</w:t>
        </w:r>
      </w:hyperlink>
      <w:r w:rsidRPr="00825507">
        <w:rPr>
          <w:rFonts w:ascii="Arial" w:hAnsi="Arial" w:cs="Arial"/>
          <w:color w:val="000000"/>
          <w:sz w:val="20"/>
          <w:szCs w:val="20"/>
          <w:lang w:val="en"/>
        </w:rPr>
        <w:t xml:space="preserve">&gt;. </w:t>
      </w:r>
    </w:p>
  </w:endnote>
  <w:endnote w:id="160">
    <w:p w14:paraId="6267A7A2" w14:textId="11015C84" w:rsidR="00A57EE4" w:rsidRPr="003E3704" w:rsidRDefault="00A57EE4" w:rsidP="002201C1">
      <w:pPr>
        <w:autoSpaceDE w:val="0"/>
        <w:autoSpaceDN w:val="0"/>
        <w:adjustRightInd w:val="0"/>
        <w:spacing w:before="0" w:after="0"/>
        <w:rPr>
          <w:rFonts w:ascii="Times New Roman" w:hAnsi="Times New Roman"/>
          <w:b/>
          <w:bCs/>
          <w:sz w:val="20"/>
          <w:szCs w:val="20"/>
        </w:rPr>
      </w:pPr>
      <w:r w:rsidRPr="00825507">
        <w:rPr>
          <w:rStyle w:val="EndnoteReference"/>
          <w:szCs w:val="20"/>
        </w:rPr>
        <w:endnoteRef/>
      </w:r>
      <w:r w:rsidRPr="00825507">
        <w:rPr>
          <w:sz w:val="20"/>
          <w:szCs w:val="20"/>
        </w:rPr>
        <w:t xml:space="preserve"> </w:t>
      </w:r>
      <w:r w:rsidRPr="002464EA">
        <w:rPr>
          <w:rFonts w:cs="Arial"/>
          <w:bCs/>
          <w:sz w:val="20"/>
          <w:szCs w:val="20"/>
        </w:rPr>
        <w:t>Committee on the Rights of Persons with Disabilities,</w:t>
      </w:r>
      <w:r w:rsidRPr="00EB7F16">
        <w:rPr>
          <w:rFonts w:cs="Arial"/>
          <w:bCs/>
          <w:i/>
          <w:sz w:val="20"/>
          <w:szCs w:val="20"/>
        </w:rPr>
        <w:t xml:space="preserve"> General comment No. 1-</w:t>
      </w:r>
      <w:r w:rsidRPr="002201C1">
        <w:rPr>
          <w:rFonts w:cs="Arial"/>
          <w:bCs/>
          <w:i/>
          <w:sz w:val="20"/>
          <w:szCs w:val="20"/>
        </w:rPr>
        <w:t xml:space="preserve">Article 12: Equal recognition before the law, </w:t>
      </w:r>
      <w:r w:rsidRPr="003E3704">
        <w:rPr>
          <w:rFonts w:cs="Arial"/>
          <w:bCs/>
          <w:sz w:val="20"/>
          <w:szCs w:val="20"/>
        </w:rPr>
        <w:t>11</w:t>
      </w:r>
      <w:r w:rsidRPr="003E3704">
        <w:rPr>
          <w:rFonts w:cs="Arial"/>
          <w:bCs/>
          <w:sz w:val="20"/>
          <w:szCs w:val="20"/>
          <w:vertAlign w:val="superscript"/>
        </w:rPr>
        <w:t>th</w:t>
      </w:r>
      <w:r w:rsidRPr="003E3704">
        <w:rPr>
          <w:rFonts w:cs="Arial"/>
          <w:bCs/>
          <w:sz w:val="20"/>
          <w:szCs w:val="20"/>
        </w:rPr>
        <w:t xml:space="preserve"> sess UN Doc CRPD/C/GC/1</w:t>
      </w:r>
      <w:r w:rsidRPr="003E3704">
        <w:rPr>
          <w:rFonts w:cs="Arial"/>
          <w:sz w:val="20"/>
          <w:szCs w:val="20"/>
        </w:rPr>
        <w:t xml:space="preserve"> (19 May 2014).</w:t>
      </w:r>
    </w:p>
  </w:endnote>
  <w:endnote w:id="161">
    <w:p w14:paraId="225ACE00" w14:textId="549EFE65" w:rsidR="00A57EE4" w:rsidRPr="003E3704" w:rsidRDefault="00A57EE4" w:rsidP="006014E9">
      <w:pPr>
        <w:spacing w:before="0" w:after="0"/>
        <w:contextualSpacing/>
        <w:rPr>
          <w:sz w:val="20"/>
          <w:szCs w:val="20"/>
        </w:rPr>
      </w:pPr>
      <w:r w:rsidRPr="00825507">
        <w:rPr>
          <w:rStyle w:val="EndnoteReference"/>
          <w:szCs w:val="20"/>
        </w:rPr>
        <w:endnoteRef/>
      </w:r>
      <w:r w:rsidRPr="003E3704">
        <w:rPr>
          <w:sz w:val="20"/>
          <w:szCs w:val="20"/>
        </w:rPr>
        <w:t xml:space="preserve"> </w:t>
      </w:r>
      <w:r w:rsidRPr="00825507">
        <w:rPr>
          <w:rFonts w:cs="Arial"/>
          <w:sz w:val="20"/>
          <w:szCs w:val="20"/>
        </w:rPr>
        <w:t xml:space="preserve">Disability Advocacy Resource Unit, </w:t>
      </w:r>
      <w:r w:rsidRPr="002464EA">
        <w:rPr>
          <w:rFonts w:cs="Arial"/>
          <w:i/>
          <w:sz w:val="20"/>
          <w:szCs w:val="20"/>
        </w:rPr>
        <w:t>What is Advocacy?</w:t>
      </w:r>
      <w:r w:rsidRPr="00EB7F16">
        <w:rPr>
          <w:rFonts w:cs="Arial"/>
          <w:sz w:val="20"/>
          <w:szCs w:val="20"/>
        </w:rPr>
        <w:t xml:space="preserve"> (2014) &lt;</w:t>
      </w:r>
      <w:hyperlink r:id="rId115" w:history="1">
        <w:r w:rsidRPr="003E3704">
          <w:rPr>
            <w:rStyle w:val="Hyperlink"/>
            <w:rFonts w:cs="Arial"/>
            <w:sz w:val="20"/>
            <w:szCs w:val="20"/>
            <w:u w:val="none"/>
          </w:rPr>
          <w:t>http://www.daru.org.au/what-is-advocacy</w:t>
        </w:r>
      </w:hyperlink>
      <w:r w:rsidRPr="00825507">
        <w:rPr>
          <w:rFonts w:cs="Arial"/>
          <w:color w:val="000000"/>
          <w:sz w:val="20"/>
          <w:szCs w:val="20"/>
          <w:lang w:val="en"/>
        </w:rPr>
        <w:t>&gt;.</w:t>
      </w:r>
    </w:p>
  </w:endnote>
  <w:endnote w:id="162">
    <w:p w14:paraId="4B618304" w14:textId="1F00182A" w:rsidR="00A57EE4" w:rsidRPr="002464EA" w:rsidRDefault="00A57EE4" w:rsidP="00F6208C">
      <w:pPr>
        <w:pStyle w:val="ListBullet"/>
        <w:numPr>
          <w:ilvl w:val="0"/>
          <w:numId w:val="0"/>
        </w:numPr>
        <w:tabs>
          <w:tab w:val="left" w:pos="720"/>
        </w:tabs>
        <w:spacing w:before="0" w:after="0"/>
        <w:contextualSpacing/>
        <w:rPr>
          <w:sz w:val="20"/>
          <w:szCs w:val="20"/>
        </w:rPr>
      </w:pPr>
      <w:r w:rsidRPr="00825507">
        <w:rPr>
          <w:rStyle w:val="EndnoteReference"/>
          <w:szCs w:val="20"/>
        </w:rPr>
        <w:endnoteRef/>
      </w:r>
      <w:r w:rsidRPr="00825507">
        <w:rPr>
          <w:sz w:val="20"/>
          <w:szCs w:val="20"/>
        </w:rPr>
        <w:t xml:space="preserve"> Western Regional Coalition to End Violence, </w:t>
      </w:r>
      <w:r w:rsidRPr="002464EA">
        <w:rPr>
          <w:i/>
          <w:sz w:val="20"/>
          <w:szCs w:val="20"/>
        </w:rPr>
        <w:t>Violence against people with Disabilities</w:t>
      </w:r>
      <w:r w:rsidRPr="00EB7F16">
        <w:rPr>
          <w:sz w:val="20"/>
          <w:szCs w:val="20"/>
        </w:rPr>
        <w:t xml:space="preserve"> (2015) &lt;</w:t>
      </w:r>
      <w:hyperlink r:id="rId116" w:history="1">
        <w:r w:rsidRPr="003E3704">
          <w:rPr>
            <w:rStyle w:val="Hyperlink"/>
            <w:sz w:val="20"/>
            <w:szCs w:val="20"/>
            <w:u w:val="none"/>
          </w:rPr>
          <w:t>http://www.wrcev.ca/get-the-facts/persons-with-disabilities/</w:t>
        </w:r>
      </w:hyperlink>
      <w:r w:rsidRPr="00825507">
        <w:rPr>
          <w:rFonts w:cs="Arial"/>
          <w:color w:val="000000"/>
          <w:sz w:val="20"/>
          <w:szCs w:val="20"/>
          <w:lang w:val="en"/>
        </w:rPr>
        <w:t>&gt;.</w:t>
      </w:r>
    </w:p>
  </w:endnote>
  <w:endnote w:id="163">
    <w:p w14:paraId="76EC00B3" w14:textId="57D15CBE" w:rsidR="00A57EE4" w:rsidRPr="003E3704" w:rsidRDefault="00A57EE4" w:rsidP="007E2870">
      <w:pPr>
        <w:pStyle w:val="ListBullet"/>
        <w:numPr>
          <w:ilvl w:val="0"/>
          <w:numId w:val="0"/>
        </w:numPr>
        <w:tabs>
          <w:tab w:val="left" w:pos="720"/>
        </w:tab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Western Regional Coalition to End Violence, </w:t>
      </w:r>
      <w:r w:rsidRPr="002464EA">
        <w:rPr>
          <w:i/>
          <w:sz w:val="20"/>
          <w:szCs w:val="20"/>
        </w:rPr>
        <w:t>Violence against people with Disabilities</w:t>
      </w:r>
      <w:r w:rsidRPr="00EB7F16">
        <w:rPr>
          <w:sz w:val="20"/>
          <w:szCs w:val="20"/>
        </w:rPr>
        <w:t xml:space="preserve"> (2015) &lt;</w:t>
      </w:r>
      <w:hyperlink r:id="rId117" w:history="1">
        <w:r w:rsidRPr="003E3704">
          <w:rPr>
            <w:rStyle w:val="Hyperlink"/>
            <w:sz w:val="20"/>
            <w:szCs w:val="20"/>
            <w:u w:val="none"/>
          </w:rPr>
          <w:t>http://www.wrcev.ca/get-the-facts/persons-with-disabilities/</w:t>
        </w:r>
      </w:hyperlink>
      <w:r w:rsidRPr="00825507">
        <w:rPr>
          <w:rFonts w:cs="Arial"/>
          <w:color w:val="000000"/>
          <w:sz w:val="20"/>
          <w:szCs w:val="20"/>
          <w:lang w:val="en"/>
        </w:rPr>
        <w:t>&gt;.</w:t>
      </w:r>
    </w:p>
  </w:endnote>
  <w:endnote w:id="164">
    <w:p w14:paraId="56E3D879" w14:textId="66283D79" w:rsidR="00A57EE4" w:rsidRPr="003E3704" w:rsidRDefault="00A57EE4" w:rsidP="00051F38">
      <w:pPr>
        <w:pStyle w:val="ListBullet"/>
        <w:numPr>
          <w:ilvl w:val="0"/>
          <w:numId w:val="0"/>
        </w:numPr>
        <w:tabs>
          <w:tab w:val="left" w:pos="720"/>
        </w:tab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Western Regional C</w:t>
      </w:r>
      <w:r w:rsidRPr="002464EA">
        <w:rPr>
          <w:sz w:val="20"/>
          <w:szCs w:val="20"/>
        </w:rPr>
        <w:t xml:space="preserve">oalition to End Violence, </w:t>
      </w:r>
      <w:r w:rsidRPr="00EB7F16">
        <w:rPr>
          <w:i/>
          <w:sz w:val="20"/>
          <w:szCs w:val="20"/>
        </w:rPr>
        <w:t>Violence against people with Disabilities</w:t>
      </w:r>
      <w:r w:rsidRPr="002201C1">
        <w:rPr>
          <w:sz w:val="20"/>
          <w:szCs w:val="20"/>
        </w:rPr>
        <w:t xml:space="preserve"> (2015) &lt;</w:t>
      </w:r>
      <w:hyperlink r:id="rId118" w:history="1">
        <w:r w:rsidRPr="003E3704">
          <w:rPr>
            <w:rStyle w:val="Hyperlink"/>
            <w:sz w:val="20"/>
            <w:szCs w:val="20"/>
            <w:u w:val="none"/>
          </w:rPr>
          <w:t>http://www.wrcev.ca/get-the-facts/persons-with-disabilities/</w:t>
        </w:r>
      </w:hyperlink>
      <w:r w:rsidRPr="00825507">
        <w:rPr>
          <w:rFonts w:cs="Arial"/>
          <w:color w:val="000000"/>
          <w:sz w:val="20"/>
          <w:szCs w:val="20"/>
          <w:lang w:val="en"/>
        </w:rPr>
        <w:t>&gt;.</w:t>
      </w:r>
    </w:p>
  </w:endnote>
  <w:endnote w:id="165">
    <w:p w14:paraId="7DF48720" w14:textId="46C04DB7" w:rsidR="00A57EE4" w:rsidRPr="003E3704" w:rsidRDefault="00A57EE4" w:rsidP="00973DB9">
      <w:pPr>
        <w:pStyle w:val="ListBullet"/>
        <w:numPr>
          <w:ilvl w:val="0"/>
          <w:numId w:val="0"/>
        </w:numPr>
        <w:tabs>
          <w:tab w:val="left" w:pos="720"/>
        </w:tabs>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Western Regional Coalition to End Viol</w:t>
      </w:r>
      <w:r w:rsidRPr="002464EA">
        <w:rPr>
          <w:sz w:val="20"/>
          <w:szCs w:val="20"/>
        </w:rPr>
        <w:t xml:space="preserve">ence, </w:t>
      </w:r>
      <w:r w:rsidRPr="00EB7F16">
        <w:rPr>
          <w:i/>
          <w:sz w:val="20"/>
          <w:szCs w:val="20"/>
        </w:rPr>
        <w:t>Violence against people with Disabilities</w:t>
      </w:r>
      <w:r w:rsidRPr="002201C1">
        <w:rPr>
          <w:sz w:val="20"/>
          <w:szCs w:val="20"/>
        </w:rPr>
        <w:t xml:space="preserve"> (2015) &lt;</w:t>
      </w:r>
      <w:hyperlink r:id="rId119" w:history="1">
        <w:r w:rsidRPr="003E3704">
          <w:rPr>
            <w:rStyle w:val="Hyperlink"/>
            <w:sz w:val="20"/>
            <w:szCs w:val="20"/>
            <w:u w:val="none"/>
          </w:rPr>
          <w:t>http://www.wrcev.ca/get-the-facts/persons-with-disabilities/</w:t>
        </w:r>
      </w:hyperlink>
      <w:r w:rsidRPr="00825507">
        <w:rPr>
          <w:rFonts w:cs="Arial"/>
          <w:color w:val="000000"/>
          <w:sz w:val="20"/>
          <w:szCs w:val="20"/>
          <w:lang w:val="en"/>
        </w:rPr>
        <w:t>&gt;.</w:t>
      </w:r>
    </w:p>
  </w:endnote>
  <w:endnote w:id="166">
    <w:p w14:paraId="019FEE88" w14:textId="77777777" w:rsidR="00A57EE4" w:rsidRPr="003E3704" w:rsidRDefault="00A57EE4" w:rsidP="001B7775">
      <w:pPr>
        <w:pStyle w:val="NoSpacing"/>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Western Regional Coalition to End Violence, </w:t>
      </w:r>
      <w:r w:rsidRPr="002464EA">
        <w:rPr>
          <w:i/>
          <w:sz w:val="20"/>
          <w:szCs w:val="20"/>
        </w:rPr>
        <w:t>Violence again</w:t>
      </w:r>
      <w:r w:rsidRPr="00EB7F16">
        <w:rPr>
          <w:i/>
          <w:sz w:val="20"/>
          <w:szCs w:val="20"/>
        </w:rPr>
        <w:t>st people with Disabilities</w:t>
      </w:r>
      <w:r w:rsidRPr="002201C1">
        <w:rPr>
          <w:sz w:val="20"/>
          <w:szCs w:val="20"/>
        </w:rPr>
        <w:t xml:space="preserve"> (2015) &lt;</w:t>
      </w:r>
      <w:hyperlink r:id="rId120" w:history="1">
        <w:r w:rsidRPr="003E3704">
          <w:rPr>
            <w:rStyle w:val="Hyperlink"/>
            <w:sz w:val="20"/>
            <w:szCs w:val="20"/>
            <w:u w:val="none"/>
          </w:rPr>
          <w:t>http://www.wrcev.ca/get-the-facts/persons-with-disabilities/</w:t>
        </w:r>
      </w:hyperlink>
      <w:r w:rsidRPr="00825507">
        <w:rPr>
          <w:sz w:val="20"/>
          <w:szCs w:val="20"/>
        </w:rPr>
        <w:t>&gt;.</w:t>
      </w:r>
    </w:p>
  </w:endnote>
  <w:endnote w:id="167">
    <w:p w14:paraId="08BBCE5D" w14:textId="0BC8B4F6" w:rsidR="00A57EE4" w:rsidRPr="003E3704" w:rsidRDefault="00A57EE4" w:rsidP="001B7775">
      <w:pPr>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Office of the Australian Information Commissioner, </w:t>
      </w:r>
      <w:r w:rsidRPr="002464EA">
        <w:rPr>
          <w:i/>
          <w:sz w:val="20"/>
          <w:szCs w:val="20"/>
        </w:rPr>
        <w:t>What is covered by privacy</w:t>
      </w:r>
      <w:r>
        <w:rPr>
          <w:i/>
          <w:sz w:val="20"/>
          <w:szCs w:val="20"/>
        </w:rPr>
        <w:t>?</w:t>
      </w:r>
      <w:r w:rsidRPr="00EB7F16">
        <w:rPr>
          <w:sz w:val="20"/>
          <w:szCs w:val="20"/>
        </w:rPr>
        <w:t xml:space="preserve"> </w:t>
      </w:r>
      <w:r w:rsidRPr="002201C1">
        <w:rPr>
          <w:sz w:val="20"/>
          <w:szCs w:val="20"/>
        </w:rPr>
        <w:t>(2015) &lt;</w:t>
      </w:r>
      <w:hyperlink r:id="rId121" w:history="1">
        <w:r w:rsidRPr="003E3704">
          <w:rPr>
            <w:rStyle w:val="Hyperlink"/>
            <w:sz w:val="20"/>
            <w:szCs w:val="20"/>
            <w:u w:val="none"/>
          </w:rPr>
          <w:t>http://www.oaic.gov.au/privacy/what-is-covered-by-privacy</w:t>
        </w:r>
      </w:hyperlink>
      <w:r w:rsidRPr="00825507">
        <w:rPr>
          <w:sz w:val="20"/>
          <w:szCs w:val="20"/>
        </w:rPr>
        <w:t>&gt;.</w:t>
      </w:r>
    </w:p>
  </w:endnote>
  <w:endnote w:id="168">
    <w:p w14:paraId="1D302920" w14:textId="06732E6D" w:rsidR="00A57EE4" w:rsidRPr="003E3704" w:rsidRDefault="00A57EE4" w:rsidP="001B7775">
      <w:pPr>
        <w:spacing w:before="0" w:after="0"/>
        <w:contextualSpacing/>
        <w:rPr>
          <w:sz w:val="20"/>
          <w:szCs w:val="20"/>
        </w:rPr>
      </w:pPr>
      <w:r w:rsidRPr="00825507">
        <w:rPr>
          <w:rStyle w:val="EndnoteReference"/>
          <w:szCs w:val="20"/>
        </w:rPr>
        <w:endnoteRef/>
      </w:r>
      <w:r w:rsidRPr="003E3704">
        <w:rPr>
          <w:sz w:val="20"/>
          <w:szCs w:val="20"/>
        </w:rPr>
        <w:t xml:space="preserve"> </w:t>
      </w:r>
      <w:r w:rsidRPr="00825507">
        <w:rPr>
          <w:sz w:val="20"/>
          <w:szCs w:val="20"/>
        </w:rPr>
        <w:t xml:space="preserve">Office of the Australian Information Commissioner, </w:t>
      </w:r>
      <w:r w:rsidRPr="002464EA">
        <w:rPr>
          <w:i/>
          <w:sz w:val="20"/>
          <w:szCs w:val="20"/>
        </w:rPr>
        <w:t>What is covered by privacy</w:t>
      </w:r>
      <w:r>
        <w:rPr>
          <w:i/>
          <w:sz w:val="20"/>
          <w:szCs w:val="20"/>
        </w:rPr>
        <w:t>?</w:t>
      </w:r>
      <w:r w:rsidRPr="00EB7F16">
        <w:rPr>
          <w:sz w:val="20"/>
          <w:szCs w:val="20"/>
        </w:rPr>
        <w:t xml:space="preserve"> (2015) &lt;</w:t>
      </w:r>
      <w:hyperlink r:id="rId122" w:history="1">
        <w:r w:rsidRPr="003E3704">
          <w:rPr>
            <w:rStyle w:val="Hyperlink"/>
            <w:sz w:val="20"/>
            <w:szCs w:val="20"/>
            <w:u w:val="none"/>
          </w:rPr>
          <w:t>http://www.oaic.gov.au/privacy/what-is-covered-by-privacy</w:t>
        </w:r>
      </w:hyperlink>
      <w:r w:rsidRPr="00825507">
        <w:rPr>
          <w:sz w:val="20"/>
          <w:szCs w:val="20"/>
        </w:rPr>
        <w:t>&gt;.</w:t>
      </w:r>
    </w:p>
  </w:endnote>
  <w:endnote w:id="169">
    <w:p w14:paraId="21BDAB5E" w14:textId="77777777" w:rsidR="00A57EE4" w:rsidRPr="002201C1" w:rsidRDefault="00A57EE4" w:rsidP="003E3704">
      <w:pPr>
        <w:spacing w:before="0" w:after="0"/>
        <w:contextualSpacing/>
        <w:rPr>
          <w:rFonts w:cs="Arial"/>
          <w:sz w:val="20"/>
          <w:szCs w:val="20"/>
        </w:rPr>
      </w:pPr>
      <w:r w:rsidRPr="00825507">
        <w:rPr>
          <w:rStyle w:val="EndnoteReference"/>
          <w:rFonts w:cs="Arial"/>
          <w:szCs w:val="20"/>
        </w:rPr>
        <w:endnoteRef/>
      </w:r>
      <w:r w:rsidRPr="00825507">
        <w:rPr>
          <w:rFonts w:cs="Arial"/>
          <w:sz w:val="20"/>
          <w:szCs w:val="20"/>
        </w:rPr>
        <w:t xml:space="preserve"> </w:t>
      </w:r>
      <w:r w:rsidRPr="002464EA">
        <w:rPr>
          <w:rStyle w:val="selectable"/>
          <w:rFonts w:cs="Arial"/>
          <w:color w:val="000000"/>
          <w:sz w:val="20"/>
          <w:szCs w:val="20"/>
          <w:lang w:val="en"/>
        </w:rPr>
        <w:t xml:space="preserve">Department for Communities and Social Inclusion, 'Safeguarding People With Disability: Supported Decision-Making And Consent Policy' (Government </w:t>
      </w:r>
      <w:r w:rsidRPr="002201C1">
        <w:rPr>
          <w:rStyle w:val="selectable"/>
          <w:rFonts w:cs="Arial"/>
          <w:color w:val="000000"/>
          <w:sz w:val="20"/>
          <w:szCs w:val="20"/>
          <w:lang w:val="en"/>
        </w:rPr>
        <w:t>of South Australia, 2013) 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ヒラギノ角ゴ Pro W3">
    <w:charset w:val="4E"/>
    <w:family w:val="auto"/>
    <w:pitch w:val="variable"/>
    <w:sig w:usb0="00000001" w:usb1="08070000" w:usb2="00000010" w:usb3="00000000" w:csb0="00020000" w:csb1="00000000"/>
  </w:font>
  <w:font w:name="HelveticaNeue-Medium">
    <w:altName w:val="Helvetica Neue Medium"/>
    <w:panose1 w:val="00000000000000000000"/>
    <w:charset w:val="4D"/>
    <w:family w:val="auto"/>
    <w:notTrueType/>
    <w:pitch w:val="default"/>
    <w:sig w:usb0="00000003" w:usb1="00000000" w:usb2="00000000" w:usb3="00000000" w:csb0="00000001" w:csb1="00000000"/>
  </w:font>
  <w:font w:name="HelveticaNeueLTPro-Cn">
    <w:altName w:val="HelveticaNeueLT Pro 57 Cn"/>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Neue">
    <w:altName w:val="Helvetica Neue"/>
    <w:panose1 w:val="00000000000000000000"/>
    <w:charset w:val="00"/>
    <w:family w:val="swiss"/>
    <w:notTrueType/>
    <w:pitch w:val="default"/>
    <w:sig w:usb0="00000003" w:usb1="00000000" w:usb2="00000000" w:usb3="00000000" w:csb0="00000001" w:csb1="00000000"/>
  </w:font>
  <w:font w:name="HelveticaNeueLT Pro 57 Cn">
    <w:altName w:val="Franklin Gothic Medium Cond"/>
    <w:charset w:val="00"/>
    <w:family w:val="auto"/>
    <w:pitch w:val="variable"/>
    <w:sig w:usb0="00000001" w:usb1="5000205B" w:usb2="00000000" w:usb3="00000000" w:csb0="0000009B" w:csb1="00000000"/>
  </w:font>
  <w:font w:name="MZFGVS+HelveticaNeue">
    <w:altName w:val="Helvetica Neue"/>
    <w:panose1 w:val="00000000000000000000"/>
    <w:charset w:val="00"/>
    <w:family w:val="swiss"/>
    <w:notTrueType/>
    <w:pitch w:val="default"/>
    <w:sig w:usb0="00000003" w:usb1="00000000" w:usb2="00000000" w:usb3="00000000" w:csb0="00000001" w:csb1="00000000"/>
  </w:font>
  <w:font w:name="HelveticaNeueLT Pro 67 MdCn">
    <w:altName w:val="Franklin Gothic Medium Cond"/>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 Neue">
    <w:altName w:val="Helvetica Neue"/>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4197858"/>
      <w:docPartObj>
        <w:docPartGallery w:val="Page Numbers (Bottom of Page)"/>
        <w:docPartUnique/>
      </w:docPartObj>
    </w:sdtPr>
    <w:sdtEndPr>
      <w:rPr>
        <w:noProof/>
      </w:rPr>
    </w:sdtEndPr>
    <w:sdtContent>
      <w:p w14:paraId="4F843460" w14:textId="3B5022B6" w:rsidR="00A57EE4" w:rsidRDefault="00A57EE4" w:rsidP="00A07C29">
        <w:pPr>
          <w:pStyle w:val="Footer"/>
          <w:jc w:val="right"/>
        </w:pPr>
        <w:r w:rsidRPr="00BD64B5">
          <w:rPr>
            <w:i/>
            <w:sz w:val="22"/>
            <w:szCs w:val="22"/>
          </w:rPr>
          <w:t xml:space="preserve">Disability Rights: Facilitating the empowerment of people with disability (CHCDIS007) – </w:t>
        </w:r>
        <w:r>
          <w:rPr>
            <w:i/>
            <w:sz w:val="22"/>
            <w:szCs w:val="22"/>
          </w:rPr>
          <w:t xml:space="preserve">Learner Guide </w:t>
        </w:r>
        <w:r w:rsidRPr="00BD64B5">
          <w:rPr>
            <w:i/>
            <w:sz w:val="22"/>
            <w:szCs w:val="22"/>
          </w:rPr>
          <w:t>–</w:t>
        </w:r>
        <w:r>
          <w:rPr>
            <w:i/>
            <w:sz w:val="22"/>
            <w:szCs w:val="22"/>
          </w:rPr>
          <w:t xml:space="preserve"> </w:t>
        </w:r>
        <w:r w:rsidRPr="00A07C29">
          <w:rPr>
            <w:sz w:val="22"/>
          </w:rPr>
          <w:fldChar w:fldCharType="begin"/>
        </w:r>
        <w:r w:rsidRPr="00A07C29">
          <w:rPr>
            <w:sz w:val="22"/>
          </w:rPr>
          <w:instrText xml:space="preserve"> PAGE   \* MERGEFORMAT </w:instrText>
        </w:r>
        <w:r w:rsidRPr="00A07C29">
          <w:rPr>
            <w:sz w:val="22"/>
          </w:rPr>
          <w:fldChar w:fldCharType="separate"/>
        </w:r>
        <w:r w:rsidR="009C38B6">
          <w:rPr>
            <w:noProof/>
            <w:sz w:val="22"/>
          </w:rPr>
          <w:t>1</w:t>
        </w:r>
        <w:r w:rsidRPr="00A07C29">
          <w:rPr>
            <w:noProof/>
            <w:sz w:val="22"/>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597F6C" w14:textId="33D5643D" w:rsidR="00A57EE4" w:rsidRPr="00BD64B5" w:rsidRDefault="00A57EE4" w:rsidP="00BD64B5">
    <w:pPr>
      <w:pStyle w:val="Footer"/>
      <w:jc w:val="right"/>
      <w:rPr>
        <w:sz w:val="22"/>
        <w:szCs w:val="22"/>
      </w:rPr>
    </w:pPr>
    <w:r w:rsidRPr="00BD64B5">
      <w:rPr>
        <w:i/>
        <w:sz w:val="22"/>
        <w:szCs w:val="22"/>
      </w:rPr>
      <w:t xml:space="preserve">Disability Rights: Facilitating the empowerment of people with disability (CHCDIS007) – </w:t>
    </w:r>
    <w:r>
      <w:rPr>
        <w:i/>
        <w:sz w:val="22"/>
        <w:szCs w:val="22"/>
      </w:rPr>
      <w:t xml:space="preserve">Learner Guide </w:t>
    </w:r>
    <w:r w:rsidRPr="00BD64B5">
      <w:rPr>
        <w:i/>
        <w:sz w:val="22"/>
        <w:szCs w:val="22"/>
      </w:rPr>
      <w:t>–</w:t>
    </w:r>
    <w:r w:rsidRPr="00BD64B5">
      <w:rPr>
        <w:rStyle w:val="PageNumber"/>
        <w:sz w:val="22"/>
        <w:szCs w:val="22"/>
      </w:rPr>
      <w:t xml:space="preserve"> </w:t>
    </w:r>
    <w:r w:rsidRPr="00BD64B5">
      <w:rPr>
        <w:rStyle w:val="PageNumber"/>
        <w:sz w:val="22"/>
        <w:szCs w:val="22"/>
      </w:rPr>
      <w:fldChar w:fldCharType="begin"/>
    </w:r>
    <w:r w:rsidRPr="00BD64B5">
      <w:rPr>
        <w:rStyle w:val="PageNumber"/>
        <w:sz w:val="22"/>
        <w:szCs w:val="22"/>
      </w:rPr>
      <w:instrText xml:space="preserve"> PAGE </w:instrText>
    </w:r>
    <w:r w:rsidRPr="00BD64B5">
      <w:rPr>
        <w:rStyle w:val="PageNumber"/>
        <w:sz w:val="22"/>
        <w:szCs w:val="22"/>
      </w:rPr>
      <w:fldChar w:fldCharType="separate"/>
    </w:r>
    <w:r w:rsidR="009C38B6">
      <w:rPr>
        <w:rStyle w:val="PageNumber"/>
        <w:noProof/>
        <w:sz w:val="22"/>
        <w:szCs w:val="22"/>
      </w:rPr>
      <w:t>22</w:t>
    </w:r>
    <w:r w:rsidRPr="00BD64B5">
      <w:rPr>
        <w:rStyle w:val="PageNumber"/>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0567A7" w14:textId="77777777" w:rsidR="00A57EE4" w:rsidRDefault="00A57EE4" w:rsidP="00F14C6D">
      <w:r>
        <w:separator/>
      </w:r>
    </w:p>
  </w:footnote>
  <w:footnote w:type="continuationSeparator" w:id="0">
    <w:p w14:paraId="3126BA83" w14:textId="77777777" w:rsidR="00A57EE4" w:rsidRDefault="00A57EE4" w:rsidP="00F14C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53EAE" w14:textId="750E0B5D" w:rsidR="00A57EE4" w:rsidRDefault="00A57EE4" w:rsidP="00116F24">
    <w:pPr>
      <w:pStyle w:val="Header"/>
      <w:tabs>
        <w:tab w:val="clear" w:pos="4513"/>
      </w:tabs>
      <w:jc w:val="right"/>
    </w:pPr>
    <w:r>
      <w:t>Australian Human Rights Commission – 2016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67D07" w14:textId="77777777" w:rsidR="00A57EE4" w:rsidRDefault="009C38B6">
    <w:pPr>
      <w:pStyle w:val="Header"/>
    </w:pPr>
    <w:r>
      <w:rPr>
        <w:noProof/>
      </w:rPr>
      <w:pict w14:anchorId="0935D8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21" o:spid="_x0000_s2053" type="#_x0000_t75" style="position:absolute;margin-left:0;margin-top:0;width:595.65pt;height:870.15pt;z-index:-251657216;mso-position-horizontal:center;mso-position-horizontal-relative:margin;mso-position-vertical:center;mso-position-vertical-relative:margin" o:allowincell="f">
          <v:imagedata r:id="rId1" o:title="MS word cover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61447" w14:textId="40C3957E" w:rsidR="00A57EE4" w:rsidRPr="00D27262" w:rsidRDefault="00A57EE4" w:rsidP="00B34946">
    <w:pPr>
      <w:spacing w:before="0" w:after="60"/>
      <w:jc w:val="right"/>
      <w:rPr>
        <w:sz w:val="22"/>
        <w:szCs w:val="22"/>
      </w:rPr>
    </w:pPr>
    <w:r w:rsidRPr="00D27262">
      <w:rPr>
        <w:sz w:val="22"/>
        <w:szCs w:val="22"/>
      </w:rPr>
      <w:t>Au</w:t>
    </w:r>
    <w:r>
      <w:rPr>
        <w:sz w:val="22"/>
        <w:szCs w:val="22"/>
      </w:rPr>
      <w:t>stralian Human Rights Commission 2016</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A57EE4" w:rsidRPr="00B85DD4" w14:paraId="7E85C236" w14:textId="77777777" w:rsidTr="002B1B65">
      <w:trPr>
        <w:trHeight w:val="1603"/>
      </w:trPr>
      <w:tc>
        <w:tcPr>
          <w:tcW w:w="1508" w:type="dxa"/>
        </w:tcPr>
        <w:p w14:paraId="3333D207" w14:textId="77777777" w:rsidR="00A57EE4" w:rsidRPr="00B85DD4" w:rsidRDefault="00A57EE4"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14:anchorId="71B92498" wp14:editId="66BDD4C0">
                <wp:extent cx="819150" cy="819150"/>
                <wp:effectExtent l="0" t="0" r="0" b="0"/>
                <wp:docPr id="22554"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14:paraId="660D3387" w14:textId="77777777" w:rsidR="00A57EE4" w:rsidRPr="00D36BB2" w:rsidRDefault="00A57EE4" w:rsidP="002B1B65">
          <w:pPr>
            <w:pStyle w:val="LogoType"/>
            <w:pBdr>
              <w:bottom w:val="single" w:sz="4" w:space="1" w:color="808080"/>
            </w:pBdr>
            <w:spacing w:line="240" w:lineRule="auto"/>
          </w:pPr>
          <w:r w:rsidRPr="00D36BB2">
            <w:t>Australian</w:t>
          </w:r>
        </w:p>
        <w:p w14:paraId="237EABD8" w14:textId="77777777" w:rsidR="00A57EE4" w:rsidRPr="00D36BB2" w:rsidRDefault="00A57EE4" w:rsidP="002B1B65">
          <w:pPr>
            <w:pStyle w:val="LogoType"/>
            <w:pBdr>
              <w:bottom w:val="single" w:sz="4" w:space="1" w:color="808080"/>
            </w:pBdr>
            <w:spacing w:line="240" w:lineRule="auto"/>
          </w:pPr>
          <w:r w:rsidRPr="00D36BB2">
            <w:t>Human Rights</w:t>
          </w:r>
        </w:p>
        <w:p w14:paraId="4D93433A" w14:textId="77777777" w:rsidR="00A57EE4" w:rsidRPr="00D36BB2" w:rsidRDefault="00A57EE4" w:rsidP="002B1B65">
          <w:pPr>
            <w:pStyle w:val="LogoType"/>
            <w:pBdr>
              <w:bottom w:val="single" w:sz="4" w:space="1" w:color="808080"/>
            </w:pBdr>
            <w:spacing w:line="240" w:lineRule="auto"/>
          </w:pPr>
          <w:r w:rsidRPr="00D36BB2">
            <w:t>Commission</w:t>
          </w:r>
        </w:p>
        <w:p w14:paraId="2586E608" w14:textId="77777777" w:rsidR="00A57EE4" w:rsidRPr="00B85DD4" w:rsidRDefault="00A57EE4" w:rsidP="002B1B65">
          <w:pPr>
            <w:spacing w:before="0" w:after="0"/>
            <w:rPr>
              <w:rFonts w:cs="ArialMT"/>
              <w:i/>
              <w:color w:val="808080"/>
              <w:sz w:val="17"/>
            </w:rPr>
          </w:pPr>
          <w:r w:rsidRPr="00B85DD4">
            <w:rPr>
              <w:rFonts w:cs="ArialMT"/>
              <w:i/>
              <w:color w:val="808080"/>
              <w:sz w:val="17"/>
            </w:rPr>
            <w:t>everyone, everywhere, everyday</w:t>
          </w:r>
        </w:p>
      </w:tc>
      <w:tc>
        <w:tcPr>
          <w:tcW w:w="2302" w:type="dxa"/>
        </w:tcPr>
        <w:p w14:paraId="43339234" w14:textId="77777777" w:rsidR="00A57EE4" w:rsidRPr="00B85DD4" w:rsidRDefault="00A57EE4" w:rsidP="00B520BC">
          <w:pPr>
            <w:pStyle w:val="HeaderFooter"/>
            <w:rPr>
              <w:b/>
              <w:spacing w:val="-20"/>
              <w:sz w:val="40"/>
            </w:rPr>
          </w:pPr>
        </w:p>
      </w:tc>
      <w:tc>
        <w:tcPr>
          <w:tcW w:w="2130" w:type="dxa"/>
        </w:tcPr>
        <w:p w14:paraId="2C7CB1CE" w14:textId="77777777" w:rsidR="00A57EE4" w:rsidRPr="00B85DD4" w:rsidRDefault="00A57EE4" w:rsidP="00B520BC">
          <w:pPr>
            <w:pStyle w:val="HeaderFooter"/>
            <w:rPr>
              <w:b/>
              <w:spacing w:val="-20"/>
              <w:sz w:val="40"/>
            </w:rPr>
          </w:pPr>
        </w:p>
      </w:tc>
      <w:tc>
        <w:tcPr>
          <w:tcW w:w="1721" w:type="dxa"/>
        </w:tcPr>
        <w:p w14:paraId="46BDE84E" w14:textId="77777777" w:rsidR="00A57EE4" w:rsidRPr="00B85DD4" w:rsidRDefault="00A57EE4" w:rsidP="00B520BC">
          <w:pPr>
            <w:pStyle w:val="HeaderFooter"/>
            <w:spacing w:before="227" w:after="340"/>
            <w:rPr>
              <w:b/>
              <w:spacing w:val="-20"/>
              <w:sz w:val="40"/>
            </w:rPr>
          </w:pPr>
        </w:p>
      </w:tc>
    </w:tr>
  </w:tbl>
  <w:p w14:paraId="6C789590" w14:textId="77777777" w:rsidR="00A57EE4" w:rsidRDefault="009C38B6">
    <w:pPr>
      <w:pStyle w:val="Header"/>
    </w:pPr>
    <w:r>
      <w:rPr>
        <w:rFonts w:cs="ArialMT"/>
        <w:b/>
        <w:noProof/>
        <w:spacing w:val="-20"/>
      </w:rPr>
      <w:pict w14:anchorId="1B97BB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20" o:spid="_x0000_s2055" type="#_x0000_t75" style="position:absolute;margin-left:0;margin-top:0;width:595.65pt;height:870.15pt;z-index:-251658240;mso-position-horizontal:center;mso-position-horizontal-relative:margin;mso-position-vertical:center;mso-position-vertical-relative:margin" o:allowincell="f">
          <v:imagedata r:id="rId2" o:title="MS word cover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6CCA1DA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3"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4"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5"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F1F6EF5A"/>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01133CA"/>
    <w:multiLevelType w:val="hybridMultilevel"/>
    <w:tmpl w:val="AA48F5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390156"/>
    <w:multiLevelType w:val="hybridMultilevel"/>
    <w:tmpl w:val="C02ABD60"/>
    <w:lvl w:ilvl="0" w:tplc="0C090001">
      <w:start w:val="1"/>
      <w:numFmt w:val="bullet"/>
      <w:lvlText w:val=""/>
      <w:lvlJc w:val="left"/>
      <w:pPr>
        <w:ind w:left="1434" w:hanging="360"/>
      </w:pPr>
      <w:rPr>
        <w:rFonts w:ascii="Symbol" w:hAnsi="Symbol" w:hint="default"/>
      </w:rPr>
    </w:lvl>
    <w:lvl w:ilvl="1" w:tplc="0C090003" w:tentative="1">
      <w:start w:val="1"/>
      <w:numFmt w:val="bullet"/>
      <w:lvlText w:val="o"/>
      <w:lvlJc w:val="left"/>
      <w:pPr>
        <w:ind w:left="2154" w:hanging="360"/>
      </w:pPr>
      <w:rPr>
        <w:rFonts w:ascii="Courier New" w:hAnsi="Courier New" w:cs="Courier New" w:hint="default"/>
      </w:rPr>
    </w:lvl>
    <w:lvl w:ilvl="2" w:tplc="0C090005" w:tentative="1">
      <w:start w:val="1"/>
      <w:numFmt w:val="bullet"/>
      <w:lvlText w:val=""/>
      <w:lvlJc w:val="left"/>
      <w:pPr>
        <w:ind w:left="2874" w:hanging="360"/>
      </w:pPr>
      <w:rPr>
        <w:rFonts w:ascii="Wingdings" w:hAnsi="Wingdings" w:hint="default"/>
      </w:rPr>
    </w:lvl>
    <w:lvl w:ilvl="3" w:tplc="0C090001" w:tentative="1">
      <w:start w:val="1"/>
      <w:numFmt w:val="bullet"/>
      <w:lvlText w:val=""/>
      <w:lvlJc w:val="left"/>
      <w:pPr>
        <w:ind w:left="3594" w:hanging="360"/>
      </w:pPr>
      <w:rPr>
        <w:rFonts w:ascii="Symbol" w:hAnsi="Symbol" w:hint="default"/>
      </w:rPr>
    </w:lvl>
    <w:lvl w:ilvl="4" w:tplc="0C090003" w:tentative="1">
      <w:start w:val="1"/>
      <w:numFmt w:val="bullet"/>
      <w:lvlText w:val="o"/>
      <w:lvlJc w:val="left"/>
      <w:pPr>
        <w:ind w:left="4314" w:hanging="360"/>
      </w:pPr>
      <w:rPr>
        <w:rFonts w:ascii="Courier New" w:hAnsi="Courier New" w:cs="Courier New" w:hint="default"/>
      </w:rPr>
    </w:lvl>
    <w:lvl w:ilvl="5" w:tplc="0C090005" w:tentative="1">
      <w:start w:val="1"/>
      <w:numFmt w:val="bullet"/>
      <w:lvlText w:val=""/>
      <w:lvlJc w:val="left"/>
      <w:pPr>
        <w:ind w:left="5034" w:hanging="360"/>
      </w:pPr>
      <w:rPr>
        <w:rFonts w:ascii="Wingdings" w:hAnsi="Wingdings" w:hint="default"/>
      </w:rPr>
    </w:lvl>
    <w:lvl w:ilvl="6" w:tplc="0C090001" w:tentative="1">
      <w:start w:val="1"/>
      <w:numFmt w:val="bullet"/>
      <w:lvlText w:val=""/>
      <w:lvlJc w:val="left"/>
      <w:pPr>
        <w:ind w:left="5754" w:hanging="360"/>
      </w:pPr>
      <w:rPr>
        <w:rFonts w:ascii="Symbol" w:hAnsi="Symbol" w:hint="default"/>
      </w:rPr>
    </w:lvl>
    <w:lvl w:ilvl="7" w:tplc="0C090003" w:tentative="1">
      <w:start w:val="1"/>
      <w:numFmt w:val="bullet"/>
      <w:lvlText w:val="o"/>
      <w:lvlJc w:val="left"/>
      <w:pPr>
        <w:ind w:left="6474" w:hanging="360"/>
      </w:pPr>
      <w:rPr>
        <w:rFonts w:ascii="Courier New" w:hAnsi="Courier New" w:cs="Courier New" w:hint="default"/>
      </w:rPr>
    </w:lvl>
    <w:lvl w:ilvl="8" w:tplc="0C090005" w:tentative="1">
      <w:start w:val="1"/>
      <w:numFmt w:val="bullet"/>
      <w:lvlText w:val=""/>
      <w:lvlJc w:val="left"/>
      <w:pPr>
        <w:ind w:left="7194" w:hanging="360"/>
      </w:pPr>
      <w:rPr>
        <w:rFonts w:ascii="Wingdings" w:hAnsi="Wingdings" w:hint="default"/>
      </w:rPr>
    </w:lvl>
  </w:abstractNum>
  <w:abstractNum w:abstractNumId="13" w15:restartNumberingAfterBreak="0">
    <w:nsid w:val="02BE7236"/>
    <w:multiLevelType w:val="hybridMultilevel"/>
    <w:tmpl w:val="97762E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4863D70"/>
    <w:multiLevelType w:val="hybridMultilevel"/>
    <w:tmpl w:val="5442D8C8"/>
    <w:lvl w:ilvl="0" w:tplc="0C090001">
      <w:start w:val="1"/>
      <w:numFmt w:val="bullet"/>
      <w:lvlText w:val=""/>
      <w:lvlJc w:val="left"/>
      <w:pPr>
        <w:ind w:left="723" w:hanging="360"/>
      </w:pPr>
      <w:rPr>
        <w:rFonts w:ascii="Symbol" w:hAnsi="Symbol" w:hint="default"/>
      </w:rPr>
    </w:lvl>
    <w:lvl w:ilvl="1" w:tplc="0C090003" w:tentative="1">
      <w:start w:val="1"/>
      <w:numFmt w:val="bullet"/>
      <w:lvlText w:val="o"/>
      <w:lvlJc w:val="left"/>
      <w:pPr>
        <w:ind w:left="1443" w:hanging="360"/>
      </w:pPr>
      <w:rPr>
        <w:rFonts w:ascii="Courier New" w:hAnsi="Courier New" w:cs="Courier New" w:hint="default"/>
      </w:rPr>
    </w:lvl>
    <w:lvl w:ilvl="2" w:tplc="0C090005" w:tentative="1">
      <w:start w:val="1"/>
      <w:numFmt w:val="bullet"/>
      <w:lvlText w:val=""/>
      <w:lvlJc w:val="left"/>
      <w:pPr>
        <w:ind w:left="2163" w:hanging="360"/>
      </w:pPr>
      <w:rPr>
        <w:rFonts w:ascii="Wingdings" w:hAnsi="Wingdings" w:hint="default"/>
      </w:rPr>
    </w:lvl>
    <w:lvl w:ilvl="3" w:tplc="0C090001" w:tentative="1">
      <w:start w:val="1"/>
      <w:numFmt w:val="bullet"/>
      <w:lvlText w:val=""/>
      <w:lvlJc w:val="left"/>
      <w:pPr>
        <w:ind w:left="2883" w:hanging="360"/>
      </w:pPr>
      <w:rPr>
        <w:rFonts w:ascii="Symbol" w:hAnsi="Symbol" w:hint="default"/>
      </w:rPr>
    </w:lvl>
    <w:lvl w:ilvl="4" w:tplc="0C090003" w:tentative="1">
      <w:start w:val="1"/>
      <w:numFmt w:val="bullet"/>
      <w:lvlText w:val="o"/>
      <w:lvlJc w:val="left"/>
      <w:pPr>
        <w:ind w:left="3603" w:hanging="360"/>
      </w:pPr>
      <w:rPr>
        <w:rFonts w:ascii="Courier New" w:hAnsi="Courier New" w:cs="Courier New" w:hint="default"/>
      </w:rPr>
    </w:lvl>
    <w:lvl w:ilvl="5" w:tplc="0C090005" w:tentative="1">
      <w:start w:val="1"/>
      <w:numFmt w:val="bullet"/>
      <w:lvlText w:val=""/>
      <w:lvlJc w:val="left"/>
      <w:pPr>
        <w:ind w:left="4323" w:hanging="360"/>
      </w:pPr>
      <w:rPr>
        <w:rFonts w:ascii="Wingdings" w:hAnsi="Wingdings" w:hint="default"/>
      </w:rPr>
    </w:lvl>
    <w:lvl w:ilvl="6" w:tplc="0C090001" w:tentative="1">
      <w:start w:val="1"/>
      <w:numFmt w:val="bullet"/>
      <w:lvlText w:val=""/>
      <w:lvlJc w:val="left"/>
      <w:pPr>
        <w:ind w:left="5043" w:hanging="360"/>
      </w:pPr>
      <w:rPr>
        <w:rFonts w:ascii="Symbol" w:hAnsi="Symbol" w:hint="default"/>
      </w:rPr>
    </w:lvl>
    <w:lvl w:ilvl="7" w:tplc="0C090003" w:tentative="1">
      <w:start w:val="1"/>
      <w:numFmt w:val="bullet"/>
      <w:lvlText w:val="o"/>
      <w:lvlJc w:val="left"/>
      <w:pPr>
        <w:ind w:left="5763" w:hanging="360"/>
      </w:pPr>
      <w:rPr>
        <w:rFonts w:ascii="Courier New" w:hAnsi="Courier New" w:cs="Courier New" w:hint="default"/>
      </w:rPr>
    </w:lvl>
    <w:lvl w:ilvl="8" w:tplc="0C090005" w:tentative="1">
      <w:start w:val="1"/>
      <w:numFmt w:val="bullet"/>
      <w:lvlText w:val=""/>
      <w:lvlJc w:val="left"/>
      <w:pPr>
        <w:ind w:left="6483" w:hanging="360"/>
      </w:pPr>
      <w:rPr>
        <w:rFonts w:ascii="Wingdings" w:hAnsi="Wingdings" w:hint="default"/>
      </w:rPr>
    </w:lvl>
  </w:abstractNum>
  <w:abstractNum w:abstractNumId="15" w15:restartNumberingAfterBreak="0">
    <w:nsid w:val="06F7545D"/>
    <w:multiLevelType w:val="hybridMultilevel"/>
    <w:tmpl w:val="7E702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C775389"/>
    <w:multiLevelType w:val="hybridMultilevel"/>
    <w:tmpl w:val="D78A4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E050D1B"/>
    <w:multiLevelType w:val="hybridMultilevel"/>
    <w:tmpl w:val="D6DC2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E3E0EED"/>
    <w:multiLevelType w:val="hybridMultilevel"/>
    <w:tmpl w:val="AA144B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F9505F5"/>
    <w:multiLevelType w:val="hybridMultilevel"/>
    <w:tmpl w:val="450678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0FB24F2C"/>
    <w:multiLevelType w:val="hybridMultilevel"/>
    <w:tmpl w:val="A978CDB2"/>
    <w:lvl w:ilvl="0" w:tplc="C6AE89D4">
      <w:start w:val="1"/>
      <w:numFmt w:val="bullet"/>
      <w:lvlText w:val="□"/>
      <w:lvlJc w:val="left"/>
      <w:pPr>
        <w:ind w:left="2880" w:hanging="360"/>
      </w:pPr>
      <w:rPr>
        <w:rFonts w:ascii="Courier New" w:hAnsi="Courier New" w:hint="default"/>
        <w:sz w:val="36"/>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1" w15:restartNumberingAfterBreak="0">
    <w:nsid w:val="126D09A2"/>
    <w:multiLevelType w:val="hybridMultilevel"/>
    <w:tmpl w:val="94C61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53A004D"/>
    <w:multiLevelType w:val="hybridMultilevel"/>
    <w:tmpl w:val="7E4C9D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7FE2FF2"/>
    <w:multiLevelType w:val="hybridMultilevel"/>
    <w:tmpl w:val="115A2B6E"/>
    <w:lvl w:ilvl="0" w:tplc="E2F8EF5E">
      <w:start w:val="1"/>
      <w:numFmt w:val="bullet"/>
      <w:lvlText w:val=""/>
      <w:lvlJc w:val="left"/>
      <w:pPr>
        <w:ind w:left="720" w:hanging="720"/>
      </w:pPr>
      <w:rPr>
        <w:rFonts w:ascii="Symbol" w:hAnsi="Symbol" w:hint="default"/>
      </w:rPr>
    </w:lvl>
    <w:lvl w:ilvl="1" w:tplc="E2F8EF5E">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18290519"/>
    <w:multiLevelType w:val="hybridMultilevel"/>
    <w:tmpl w:val="67104E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9B31869"/>
    <w:multiLevelType w:val="hybridMultilevel"/>
    <w:tmpl w:val="4F74A9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ABB2DBF"/>
    <w:multiLevelType w:val="hybridMultilevel"/>
    <w:tmpl w:val="80A4A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AE91FFD"/>
    <w:multiLevelType w:val="hybridMultilevel"/>
    <w:tmpl w:val="DA904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B0C4253"/>
    <w:multiLevelType w:val="hybridMultilevel"/>
    <w:tmpl w:val="65D05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C650290"/>
    <w:multiLevelType w:val="multilevel"/>
    <w:tmpl w:val="088E7CE8"/>
    <w:lvl w:ilvl="0">
      <w:start w:val="1"/>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D5B6D2F"/>
    <w:multiLevelType w:val="hybridMultilevel"/>
    <w:tmpl w:val="E050E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2" w15:restartNumberingAfterBreak="0">
    <w:nsid w:val="1EB23AB4"/>
    <w:multiLevelType w:val="hybridMultilevel"/>
    <w:tmpl w:val="B2086B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1F484907"/>
    <w:multiLevelType w:val="hybridMultilevel"/>
    <w:tmpl w:val="B14418FA"/>
    <w:lvl w:ilvl="0" w:tplc="5A4A2F9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05F2339"/>
    <w:multiLevelType w:val="hybridMultilevel"/>
    <w:tmpl w:val="08C60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09111D4"/>
    <w:multiLevelType w:val="hybridMultilevel"/>
    <w:tmpl w:val="64FED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15:restartNumberingAfterBreak="0">
    <w:nsid w:val="231058EE"/>
    <w:multiLevelType w:val="hybridMultilevel"/>
    <w:tmpl w:val="D6B80396"/>
    <w:lvl w:ilvl="0" w:tplc="CF32315A">
      <w:start w:val="1"/>
      <w:numFmt w:val="bullet"/>
      <w:lvlText w:val="□"/>
      <w:lvlJc w:val="left"/>
      <w:pPr>
        <w:ind w:left="720" w:hanging="360"/>
      </w:pPr>
      <w:rPr>
        <w:rFonts w:ascii="Courier New" w:hAnsi="Courier New" w:hint="default"/>
        <w:sz w:val="3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40346ED"/>
    <w:multiLevelType w:val="hybridMultilevel"/>
    <w:tmpl w:val="486CC7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FF4F5D"/>
    <w:multiLevelType w:val="hybridMultilevel"/>
    <w:tmpl w:val="E4C60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6B82DB6"/>
    <w:multiLevelType w:val="hybridMultilevel"/>
    <w:tmpl w:val="C08E9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6D732B5"/>
    <w:multiLevelType w:val="hybridMultilevel"/>
    <w:tmpl w:val="0DFE3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6F40731"/>
    <w:multiLevelType w:val="hybridMultilevel"/>
    <w:tmpl w:val="4BB0FD36"/>
    <w:lvl w:ilvl="0" w:tplc="C6AE89D4">
      <w:start w:val="1"/>
      <w:numFmt w:val="bullet"/>
      <w:lvlText w:val="□"/>
      <w:lvlJc w:val="left"/>
      <w:pPr>
        <w:ind w:left="720" w:hanging="360"/>
      </w:pPr>
      <w:rPr>
        <w:rFonts w:ascii="Courier New" w:hAnsi="Courier New" w:hint="default"/>
        <w:sz w:val="3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839448E"/>
    <w:multiLevelType w:val="hybridMultilevel"/>
    <w:tmpl w:val="830E18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9125A73"/>
    <w:multiLevelType w:val="hybridMultilevel"/>
    <w:tmpl w:val="725EE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9AF4DAC"/>
    <w:multiLevelType w:val="hybridMultilevel"/>
    <w:tmpl w:val="E4E84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D067BB9"/>
    <w:multiLevelType w:val="hybridMultilevel"/>
    <w:tmpl w:val="27E8787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2D583264"/>
    <w:multiLevelType w:val="hybridMultilevel"/>
    <w:tmpl w:val="E5FC8F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2D9C63BA"/>
    <w:multiLevelType w:val="hybridMultilevel"/>
    <w:tmpl w:val="47A87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E06537E"/>
    <w:multiLevelType w:val="multilevel"/>
    <w:tmpl w:val="8452D760"/>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50" w15:restartNumberingAfterBreak="0">
    <w:nsid w:val="2FB73670"/>
    <w:multiLevelType w:val="multilevel"/>
    <w:tmpl w:val="2D5A21A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51" w15:restartNumberingAfterBreak="0">
    <w:nsid w:val="33D81FE7"/>
    <w:multiLevelType w:val="hybridMultilevel"/>
    <w:tmpl w:val="41F6E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566428F"/>
    <w:multiLevelType w:val="hybridMultilevel"/>
    <w:tmpl w:val="44281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7893E61"/>
    <w:multiLevelType w:val="hybridMultilevel"/>
    <w:tmpl w:val="97762E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A674294"/>
    <w:multiLevelType w:val="hybridMultilevel"/>
    <w:tmpl w:val="3E0CD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C0B3443"/>
    <w:multiLevelType w:val="hybridMultilevel"/>
    <w:tmpl w:val="9BC662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CE03008"/>
    <w:multiLevelType w:val="hybridMultilevel"/>
    <w:tmpl w:val="B1208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DA534B2"/>
    <w:multiLevelType w:val="hybridMultilevel"/>
    <w:tmpl w:val="293C25A8"/>
    <w:lvl w:ilvl="0" w:tplc="F39C6C08">
      <w:start w:val="1"/>
      <w:numFmt w:val="decimal"/>
      <w:lvlText w:val="%1."/>
      <w:lvlJc w:val="left"/>
      <w:pPr>
        <w:ind w:left="720" w:hanging="360"/>
      </w:pPr>
      <w:rPr>
        <w:rFonts w:ascii="Arial" w:eastAsia="MS Mincho" w:hAnsi="Arial" w:cs="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E383B50"/>
    <w:multiLevelType w:val="hybridMultilevel"/>
    <w:tmpl w:val="693EC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0" w15:restartNumberingAfterBreak="0">
    <w:nsid w:val="42C41D4C"/>
    <w:multiLevelType w:val="hybridMultilevel"/>
    <w:tmpl w:val="4FA03098"/>
    <w:lvl w:ilvl="0" w:tplc="0C090001">
      <w:start w:val="1"/>
      <w:numFmt w:val="bullet"/>
      <w:lvlText w:val=""/>
      <w:lvlJc w:val="left"/>
      <w:pPr>
        <w:ind w:left="1440" w:hanging="360"/>
      </w:pPr>
      <w:rPr>
        <w:rFonts w:ascii="Symbol" w:hAnsi="Symbol" w:hint="default"/>
      </w:rPr>
    </w:lvl>
    <w:lvl w:ilvl="1" w:tplc="E2708A2E">
      <w:numFmt w:val="bullet"/>
      <w:lvlText w:val="•"/>
      <w:lvlJc w:val="left"/>
      <w:pPr>
        <w:ind w:left="2520" w:hanging="720"/>
      </w:pPr>
      <w:rPr>
        <w:rFonts w:ascii="Arial" w:eastAsia="Times New Roman" w:hAnsi="Arial" w:cs="Arial" w:hint="default"/>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1" w15:restartNumberingAfterBreak="0">
    <w:nsid w:val="42DC3DE7"/>
    <w:multiLevelType w:val="hybridMultilevel"/>
    <w:tmpl w:val="EF169D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36E1761"/>
    <w:multiLevelType w:val="hybridMultilevel"/>
    <w:tmpl w:val="41129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3E8653C"/>
    <w:multiLevelType w:val="hybridMultilevel"/>
    <w:tmpl w:val="148EF6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4CF774C"/>
    <w:multiLevelType w:val="hybridMultilevel"/>
    <w:tmpl w:val="BEB4B4FE"/>
    <w:lvl w:ilvl="0" w:tplc="1D26BDA8">
      <w:start w:val="1"/>
      <w:numFmt w:val="bullet"/>
      <w:lvlText w:val="□"/>
      <w:lvlJc w:val="left"/>
      <w:pPr>
        <w:ind w:left="12960" w:hanging="360"/>
      </w:pPr>
      <w:rPr>
        <w:rFonts w:ascii="Courier New" w:hAnsi="Courier New" w:cs="Times New Roman" w:hint="default"/>
      </w:rPr>
    </w:lvl>
    <w:lvl w:ilvl="1" w:tplc="0C090003">
      <w:start w:val="1"/>
      <w:numFmt w:val="bullet"/>
      <w:lvlText w:val="o"/>
      <w:lvlJc w:val="left"/>
      <w:pPr>
        <w:ind w:left="13680" w:hanging="360"/>
      </w:pPr>
      <w:rPr>
        <w:rFonts w:ascii="Courier New" w:hAnsi="Courier New" w:cs="Courier New" w:hint="default"/>
      </w:rPr>
    </w:lvl>
    <w:lvl w:ilvl="2" w:tplc="0C090005">
      <w:start w:val="1"/>
      <w:numFmt w:val="bullet"/>
      <w:lvlText w:val=""/>
      <w:lvlJc w:val="left"/>
      <w:pPr>
        <w:ind w:left="14400" w:hanging="360"/>
      </w:pPr>
      <w:rPr>
        <w:rFonts w:ascii="Wingdings" w:hAnsi="Wingdings" w:hint="default"/>
      </w:rPr>
    </w:lvl>
    <w:lvl w:ilvl="3" w:tplc="0C090001">
      <w:start w:val="1"/>
      <w:numFmt w:val="bullet"/>
      <w:lvlText w:val=""/>
      <w:lvlJc w:val="left"/>
      <w:pPr>
        <w:ind w:left="15120" w:hanging="360"/>
      </w:pPr>
      <w:rPr>
        <w:rFonts w:ascii="Symbol" w:hAnsi="Symbol" w:hint="default"/>
      </w:rPr>
    </w:lvl>
    <w:lvl w:ilvl="4" w:tplc="0C090003">
      <w:start w:val="1"/>
      <w:numFmt w:val="bullet"/>
      <w:lvlText w:val="o"/>
      <w:lvlJc w:val="left"/>
      <w:pPr>
        <w:ind w:left="15840" w:hanging="360"/>
      </w:pPr>
      <w:rPr>
        <w:rFonts w:ascii="Courier New" w:hAnsi="Courier New" w:cs="Courier New" w:hint="default"/>
      </w:rPr>
    </w:lvl>
    <w:lvl w:ilvl="5" w:tplc="0C090005">
      <w:start w:val="1"/>
      <w:numFmt w:val="bullet"/>
      <w:lvlText w:val=""/>
      <w:lvlJc w:val="left"/>
      <w:pPr>
        <w:ind w:left="16560" w:hanging="360"/>
      </w:pPr>
      <w:rPr>
        <w:rFonts w:ascii="Wingdings" w:hAnsi="Wingdings" w:hint="default"/>
      </w:rPr>
    </w:lvl>
    <w:lvl w:ilvl="6" w:tplc="0C090001">
      <w:start w:val="1"/>
      <w:numFmt w:val="bullet"/>
      <w:lvlText w:val=""/>
      <w:lvlJc w:val="left"/>
      <w:pPr>
        <w:ind w:left="17280" w:hanging="360"/>
      </w:pPr>
      <w:rPr>
        <w:rFonts w:ascii="Symbol" w:hAnsi="Symbol" w:hint="default"/>
      </w:rPr>
    </w:lvl>
    <w:lvl w:ilvl="7" w:tplc="0C090003">
      <w:start w:val="1"/>
      <w:numFmt w:val="bullet"/>
      <w:lvlText w:val="o"/>
      <w:lvlJc w:val="left"/>
      <w:pPr>
        <w:ind w:left="18000" w:hanging="360"/>
      </w:pPr>
      <w:rPr>
        <w:rFonts w:ascii="Courier New" w:hAnsi="Courier New" w:cs="Courier New" w:hint="default"/>
      </w:rPr>
    </w:lvl>
    <w:lvl w:ilvl="8" w:tplc="0C090005">
      <w:start w:val="1"/>
      <w:numFmt w:val="bullet"/>
      <w:lvlText w:val=""/>
      <w:lvlJc w:val="left"/>
      <w:pPr>
        <w:ind w:left="18720" w:hanging="360"/>
      </w:pPr>
      <w:rPr>
        <w:rFonts w:ascii="Wingdings" w:hAnsi="Wingdings" w:hint="default"/>
      </w:rPr>
    </w:lvl>
  </w:abstractNum>
  <w:abstractNum w:abstractNumId="65" w15:restartNumberingAfterBreak="0">
    <w:nsid w:val="46C52FA0"/>
    <w:multiLevelType w:val="multilevel"/>
    <w:tmpl w:val="76BA2BB0"/>
    <w:lvl w:ilvl="0">
      <w:start w:val="2"/>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6" w15:restartNumberingAfterBreak="0">
    <w:nsid w:val="47A6637E"/>
    <w:multiLevelType w:val="hybridMultilevel"/>
    <w:tmpl w:val="5184C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8081E3D"/>
    <w:multiLevelType w:val="hybridMultilevel"/>
    <w:tmpl w:val="61B492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493A0BC1"/>
    <w:multiLevelType w:val="hybridMultilevel"/>
    <w:tmpl w:val="289E8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9D068BE"/>
    <w:multiLevelType w:val="hybridMultilevel"/>
    <w:tmpl w:val="2EDAA6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9FF7A73"/>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pStyle w:val="Heading5"/>
      <w:lvlText w:val="%1.%2.%3.%4.%5"/>
      <w:lvlJc w:val="left"/>
      <w:pPr>
        <w:tabs>
          <w:tab w:val="num" w:pos="0"/>
        </w:tabs>
        <w:ind w:left="1008" w:hanging="1008"/>
      </w:pPr>
      <w:rPr>
        <w:rFonts w:hint="default"/>
      </w:rPr>
    </w:lvl>
    <w:lvl w:ilvl="5">
      <w:start w:val="1"/>
      <w:numFmt w:val="decimal"/>
      <w:pStyle w:val="Heading6"/>
      <w:lvlText w:val="%1.%2.%3.%4.%5.%6"/>
      <w:lvlJc w:val="left"/>
      <w:pPr>
        <w:tabs>
          <w:tab w:val="num" w:pos="0"/>
        </w:tabs>
        <w:ind w:left="1152" w:hanging="1152"/>
      </w:pPr>
      <w:rPr>
        <w:rFonts w:hint="default"/>
      </w:rPr>
    </w:lvl>
    <w:lvl w:ilvl="6">
      <w:start w:val="1"/>
      <w:numFmt w:val="decimal"/>
      <w:pStyle w:val="Heading7"/>
      <w:lvlText w:val="%1.%2.%3.%4.%5.%6.%7"/>
      <w:lvlJc w:val="left"/>
      <w:pPr>
        <w:tabs>
          <w:tab w:val="num" w:pos="0"/>
        </w:tabs>
        <w:ind w:left="1296" w:hanging="1296"/>
      </w:pPr>
      <w:rPr>
        <w:rFonts w:hint="default"/>
      </w:rPr>
    </w:lvl>
    <w:lvl w:ilvl="7">
      <w:start w:val="1"/>
      <w:numFmt w:val="decimal"/>
      <w:pStyle w:val="Heading8"/>
      <w:lvlText w:val="%1.%2.%3.%4.%5.%6.%7.%8"/>
      <w:lvlJc w:val="left"/>
      <w:pPr>
        <w:tabs>
          <w:tab w:val="num" w:pos="0"/>
        </w:tabs>
        <w:ind w:left="1440" w:hanging="1440"/>
      </w:pPr>
      <w:rPr>
        <w:rFonts w:hint="default"/>
      </w:rPr>
    </w:lvl>
    <w:lvl w:ilvl="8">
      <w:start w:val="1"/>
      <w:numFmt w:val="decimal"/>
      <w:pStyle w:val="Heading9"/>
      <w:lvlText w:val="%1.%2.%3.%4.%5.%6.%7.%8.%9"/>
      <w:lvlJc w:val="left"/>
      <w:pPr>
        <w:tabs>
          <w:tab w:val="num" w:pos="0"/>
        </w:tabs>
        <w:ind w:left="1584" w:hanging="1584"/>
      </w:pPr>
      <w:rPr>
        <w:rFonts w:hint="default"/>
      </w:rPr>
    </w:lvl>
  </w:abstractNum>
  <w:abstractNum w:abstractNumId="71" w15:restartNumberingAfterBreak="0">
    <w:nsid w:val="4A556723"/>
    <w:multiLevelType w:val="hybridMultilevel"/>
    <w:tmpl w:val="0C1CFC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ABD0B46"/>
    <w:multiLevelType w:val="multilevel"/>
    <w:tmpl w:val="8676E80A"/>
    <w:styleLink w:val="StyleNumbered"/>
    <w:lvl w:ilvl="0">
      <w:start w:val="1"/>
      <w:numFmt w:val="decimal"/>
      <w:lvlText w:val="%1."/>
      <w:lvlJc w:val="left"/>
      <w:pPr>
        <w:tabs>
          <w:tab w:val="num" w:pos="720"/>
        </w:tabs>
        <w:ind w:left="720" w:hanging="360"/>
      </w:pPr>
      <w:rPr>
        <w:rFonts w:ascii="Arial" w:hAnsi="Arial"/>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3" w15:restartNumberingAfterBreak="0">
    <w:nsid w:val="4AFA0E4B"/>
    <w:multiLevelType w:val="hybridMultilevel"/>
    <w:tmpl w:val="2A882E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B6F1D23"/>
    <w:multiLevelType w:val="hybridMultilevel"/>
    <w:tmpl w:val="053AE8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4B9A136E"/>
    <w:multiLevelType w:val="hybridMultilevel"/>
    <w:tmpl w:val="7D883A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4DBC6070"/>
    <w:multiLevelType w:val="hybridMultilevel"/>
    <w:tmpl w:val="406245EA"/>
    <w:lvl w:ilvl="0" w:tplc="DB4471A2">
      <w:start w:val="1"/>
      <w:numFmt w:val="bullet"/>
      <w:pStyle w:val="dotpoin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E3B6A74"/>
    <w:multiLevelType w:val="multilevel"/>
    <w:tmpl w:val="736C771C"/>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9" w15:restartNumberingAfterBreak="0">
    <w:nsid w:val="519B68F6"/>
    <w:multiLevelType w:val="hybridMultilevel"/>
    <w:tmpl w:val="F948048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0" w15:restartNumberingAfterBreak="0">
    <w:nsid w:val="51AA3113"/>
    <w:multiLevelType w:val="hybridMultilevel"/>
    <w:tmpl w:val="D966B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51DB787E"/>
    <w:multiLevelType w:val="hybridMultilevel"/>
    <w:tmpl w:val="BE323F0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2" w15:restartNumberingAfterBreak="0">
    <w:nsid w:val="51E159C4"/>
    <w:multiLevelType w:val="hybridMultilevel"/>
    <w:tmpl w:val="DF182520"/>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3" w15:restartNumberingAfterBreak="0">
    <w:nsid w:val="53053CC2"/>
    <w:multiLevelType w:val="hybridMultilevel"/>
    <w:tmpl w:val="D370F4C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54201B2E"/>
    <w:multiLevelType w:val="hybridMultilevel"/>
    <w:tmpl w:val="DD186E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549772F3"/>
    <w:multiLevelType w:val="hybridMultilevel"/>
    <w:tmpl w:val="30FA511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6" w15:restartNumberingAfterBreak="0">
    <w:nsid w:val="54AA51B1"/>
    <w:multiLevelType w:val="hybridMultilevel"/>
    <w:tmpl w:val="63BCB528"/>
    <w:lvl w:ilvl="0" w:tplc="CF32315A">
      <w:start w:val="1"/>
      <w:numFmt w:val="bullet"/>
      <w:lvlText w:val="□"/>
      <w:lvlJc w:val="left"/>
      <w:pPr>
        <w:ind w:left="720" w:hanging="360"/>
      </w:pPr>
      <w:rPr>
        <w:rFonts w:ascii="Courier New" w:hAnsi="Courier New" w:hint="default"/>
        <w:sz w:val="3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9253B54"/>
    <w:multiLevelType w:val="hybridMultilevel"/>
    <w:tmpl w:val="83249E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9BB21E0"/>
    <w:multiLevelType w:val="hybridMultilevel"/>
    <w:tmpl w:val="78942A5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9" w15:restartNumberingAfterBreak="0">
    <w:nsid w:val="5B0177D5"/>
    <w:multiLevelType w:val="hybridMultilevel"/>
    <w:tmpl w:val="DD744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602A65AD"/>
    <w:multiLevelType w:val="hybridMultilevel"/>
    <w:tmpl w:val="CAF828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6813A72"/>
    <w:multiLevelType w:val="hybridMultilevel"/>
    <w:tmpl w:val="EFFC4D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67E462D1"/>
    <w:multiLevelType w:val="hybridMultilevel"/>
    <w:tmpl w:val="203C0BB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684039FE"/>
    <w:multiLevelType w:val="hybridMultilevel"/>
    <w:tmpl w:val="7592C172"/>
    <w:lvl w:ilvl="0" w:tplc="CF32315A">
      <w:start w:val="1"/>
      <w:numFmt w:val="bullet"/>
      <w:lvlText w:val="□"/>
      <w:lvlJc w:val="left"/>
      <w:pPr>
        <w:ind w:left="720" w:hanging="360"/>
      </w:pPr>
      <w:rPr>
        <w:rFonts w:ascii="Courier New" w:hAnsi="Courier New" w:hint="default"/>
        <w:sz w:val="3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9507D84"/>
    <w:multiLevelType w:val="hybridMultilevel"/>
    <w:tmpl w:val="2F1CB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A050B9A"/>
    <w:multiLevelType w:val="hybridMultilevel"/>
    <w:tmpl w:val="6F429C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A905964"/>
    <w:multiLevelType w:val="hybridMultilevel"/>
    <w:tmpl w:val="2FC880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6AE0517D"/>
    <w:multiLevelType w:val="hybridMultilevel"/>
    <w:tmpl w:val="D14871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BDF199B"/>
    <w:multiLevelType w:val="hybridMultilevel"/>
    <w:tmpl w:val="30767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6BEA3152"/>
    <w:multiLevelType w:val="multilevel"/>
    <w:tmpl w:val="BF2A5222"/>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0" w15:restartNumberingAfterBreak="0">
    <w:nsid w:val="6CB24AA5"/>
    <w:multiLevelType w:val="hybridMultilevel"/>
    <w:tmpl w:val="CBA29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6CED0D48"/>
    <w:multiLevelType w:val="hybridMultilevel"/>
    <w:tmpl w:val="588A3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70472902"/>
    <w:multiLevelType w:val="hybridMultilevel"/>
    <w:tmpl w:val="F984CA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716B67FA"/>
    <w:multiLevelType w:val="hybridMultilevel"/>
    <w:tmpl w:val="5A6675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739A39FB"/>
    <w:multiLevelType w:val="hybridMultilevel"/>
    <w:tmpl w:val="187463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6A02AA8"/>
    <w:multiLevelType w:val="hybridMultilevel"/>
    <w:tmpl w:val="66EE49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8250754"/>
    <w:multiLevelType w:val="hybridMultilevel"/>
    <w:tmpl w:val="8D64DE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BAE1B4C"/>
    <w:multiLevelType w:val="hybridMultilevel"/>
    <w:tmpl w:val="E146E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C7E3CC2"/>
    <w:multiLevelType w:val="hybridMultilevel"/>
    <w:tmpl w:val="4CA23E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7C7F7993"/>
    <w:multiLevelType w:val="hybridMultilevel"/>
    <w:tmpl w:val="C1AED7AA"/>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abstractNumId w:val="70"/>
  </w:num>
  <w:num w:numId="2">
    <w:abstractNumId w:val="10"/>
  </w:num>
  <w:num w:numId="3">
    <w:abstractNumId w:val="8"/>
  </w:num>
  <w:num w:numId="4">
    <w:abstractNumId w:val="7"/>
  </w:num>
  <w:num w:numId="5">
    <w:abstractNumId w:val="6"/>
  </w:num>
  <w:num w:numId="6">
    <w:abstractNumId w:val="5"/>
  </w:num>
  <w:num w:numId="7">
    <w:abstractNumId w:val="9"/>
  </w:num>
  <w:num w:numId="8">
    <w:abstractNumId w:val="2"/>
  </w:num>
  <w:num w:numId="9">
    <w:abstractNumId w:val="1"/>
  </w:num>
  <w:num w:numId="10">
    <w:abstractNumId w:val="4"/>
  </w:num>
  <w:num w:numId="11">
    <w:abstractNumId w:val="3"/>
  </w:num>
  <w:num w:numId="12">
    <w:abstractNumId w:val="78"/>
  </w:num>
  <w:num w:numId="13">
    <w:abstractNumId w:val="59"/>
  </w:num>
  <w:num w:numId="14">
    <w:abstractNumId w:val="36"/>
  </w:num>
  <w:num w:numId="15">
    <w:abstractNumId w:val="31"/>
  </w:num>
  <w:num w:numId="16">
    <w:abstractNumId w:val="90"/>
  </w:num>
  <w:num w:numId="17">
    <w:abstractNumId w:val="69"/>
  </w:num>
  <w:num w:numId="18">
    <w:abstractNumId w:val="84"/>
  </w:num>
  <w:num w:numId="19">
    <w:abstractNumId w:val="48"/>
  </w:num>
  <w:num w:numId="20">
    <w:abstractNumId w:val="27"/>
  </w:num>
  <w:num w:numId="21">
    <w:abstractNumId w:val="60"/>
  </w:num>
  <w:num w:numId="22">
    <w:abstractNumId w:val="97"/>
  </w:num>
  <w:num w:numId="23">
    <w:abstractNumId w:val="94"/>
  </w:num>
  <w:num w:numId="24">
    <w:abstractNumId w:val="56"/>
  </w:num>
  <w:num w:numId="25">
    <w:abstractNumId w:val="41"/>
  </w:num>
  <w:num w:numId="26">
    <w:abstractNumId w:val="81"/>
  </w:num>
  <w:num w:numId="27">
    <w:abstractNumId w:val="101"/>
  </w:num>
  <w:num w:numId="28">
    <w:abstractNumId w:val="33"/>
  </w:num>
  <w:num w:numId="29">
    <w:abstractNumId w:val="23"/>
  </w:num>
  <w:num w:numId="30">
    <w:abstractNumId w:val="109"/>
  </w:num>
  <w:num w:numId="31">
    <w:abstractNumId w:val="85"/>
  </w:num>
  <w:num w:numId="32">
    <w:abstractNumId w:val="21"/>
  </w:num>
  <w:num w:numId="33">
    <w:abstractNumId w:val="87"/>
  </w:num>
  <w:num w:numId="34">
    <w:abstractNumId w:val="98"/>
  </w:num>
  <w:num w:numId="35">
    <w:abstractNumId w:val="61"/>
  </w:num>
  <w:num w:numId="36">
    <w:abstractNumId w:val="19"/>
  </w:num>
  <w:num w:numId="37">
    <w:abstractNumId w:val="28"/>
  </w:num>
  <w:num w:numId="38">
    <w:abstractNumId w:val="16"/>
  </w:num>
  <w:num w:numId="39">
    <w:abstractNumId w:val="42"/>
  </w:num>
  <w:num w:numId="40">
    <w:abstractNumId w:val="57"/>
  </w:num>
  <w:num w:numId="41">
    <w:abstractNumId w:val="13"/>
  </w:num>
  <w:num w:numId="42">
    <w:abstractNumId w:val="30"/>
  </w:num>
  <w:num w:numId="43">
    <w:abstractNumId w:val="38"/>
  </w:num>
  <w:num w:numId="44">
    <w:abstractNumId w:val="107"/>
  </w:num>
  <w:num w:numId="45">
    <w:abstractNumId w:val="72"/>
  </w:num>
  <w:num w:numId="46">
    <w:abstractNumId w:val="25"/>
  </w:num>
  <w:num w:numId="47">
    <w:abstractNumId w:val="102"/>
  </w:num>
  <w:num w:numId="48">
    <w:abstractNumId w:val="46"/>
  </w:num>
  <w:num w:numId="49">
    <w:abstractNumId w:val="68"/>
  </w:num>
  <w:num w:numId="50">
    <w:abstractNumId w:val="64"/>
  </w:num>
  <w:num w:numId="51">
    <w:abstractNumId w:val="50"/>
  </w:num>
  <w:num w:numId="52">
    <w:abstractNumId w:val="29"/>
  </w:num>
  <w:num w:numId="53">
    <w:abstractNumId w:val="49"/>
  </w:num>
  <w:num w:numId="54">
    <w:abstractNumId w:val="32"/>
  </w:num>
  <w:num w:numId="55">
    <w:abstractNumId w:val="99"/>
  </w:num>
  <w:num w:numId="56">
    <w:abstractNumId w:val="77"/>
  </w:num>
  <w:num w:numId="57">
    <w:abstractNumId w:val="65"/>
  </w:num>
  <w:num w:numId="58">
    <w:abstractNumId w:val="44"/>
  </w:num>
  <w:num w:numId="59">
    <w:abstractNumId w:val="88"/>
  </w:num>
  <w:num w:numId="60">
    <w:abstractNumId w:val="24"/>
  </w:num>
  <w:num w:numId="61">
    <w:abstractNumId w:val="82"/>
  </w:num>
  <w:num w:numId="62">
    <w:abstractNumId w:val="14"/>
  </w:num>
  <w:num w:numId="63">
    <w:abstractNumId w:val="103"/>
  </w:num>
  <w:num w:numId="64">
    <w:abstractNumId w:val="91"/>
  </w:num>
  <w:num w:numId="65">
    <w:abstractNumId w:val="95"/>
  </w:num>
  <w:num w:numId="66">
    <w:abstractNumId w:val="79"/>
  </w:num>
  <w:num w:numId="67">
    <w:abstractNumId w:val="104"/>
  </w:num>
  <w:num w:numId="68">
    <w:abstractNumId w:val="47"/>
  </w:num>
  <w:num w:numId="69">
    <w:abstractNumId w:val="45"/>
  </w:num>
  <w:num w:numId="70">
    <w:abstractNumId w:val="40"/>
  </w:num>
  <w:num w:numId="71">
    <w:abstractNumId w:val="62"/>
  </w:num>
  <w:num w:numId="72">
    <w:abstractNumId w:val="74"/>
  </w:num>
  <w:num w:numId="73">
    <w:abstractNumId w:val="51"/>
  </w:num>
  <w:num w:numId="74">
    <w:abstractNumId w:val="105"/>
  </w:num>
  <w:num w:numId="75">
    <w:abstractNumId w:val="54"/>
  </w:num>
  <w:num w:numId="76">
    <w:abstractNumId w:val="83"/>
  </w:num>
  <w:num w:numId="77">
    <w:abstractNumId w:val="55"/>
  </w:num>
  <w:num w:numId="78">
    <w:abstractNumId w:val="26"/>
  </w:num>
  <w:num w:numId="79">
    <w:abstractNumId w:val="71"/>
  </w:num>
  <w:num w:numId="80">
    <w:abstractNumId w:val="66"/>
  </w:num>
  <w:num w:numId="81">
    <w:abstractNumId w:val="80"/>
  </w:num>
  <w:num w:numId="82">
    <w:abstractNumId w:val="67"/>
  </w:num>
  <w:num w:numId="83">
    <w:abstractNumId w:val="58"/>
  </w:num>
  <w:num w:numId="84">
    <w:abstractNumId w:val="11"/>
  </w:num>
  <w:num w:numId="85">
    <w:abstractNumId w:val="100"/>
  </w:num>
  <w:num w:numId="86">
    <w:abstractNumId w:val="15"/>
  </w:num>
  <w:num w:numId="87">
    <w:abstractNumId w:val="96"/>
  </w:num>
  <w:num w:numId="88">
    <w:abstractNumId w:val="53"/>
  </w:num>
  <w:num w:numId="89">
    <w:abstractNumId w:val="89"/>
  </w:num>
  <w:num w:numId="90">
    <w:abstractNumId w:val="75"/>
  </w:num>
  <w:num w:numId="91">
    <w:abstractNumId w:val="35"/>
  </w:num>
  <w:num w:numId="92">
    <w:abstractNumId w:val="52"/>
  </w:num>
  <w:num w:numId="93">
    <w:abstractNumId w:val="18"/>
  </w:num>
  <w:num w:numId="94">
    <w:abstractNumId w:val="17"/>
  </w:num>
  <w:num w:numId="95">
    <w:abstractNumId w:val="39"/>
  </w:num>
  <w:num w:numId="96">
    <w:abstractNumId w:val="12"/>
  </w:num>
  <w:num w:numId="97">
    <w:abstractNumId w:val="108"/>
  </w:num>
  <w:num w:numId="98">
    <w:abstractNumId w:val="92"/>
  </w:num>
  <w:num w:numId="99">
    <w:abstractNumId w:val="106"/>
  </w:num>
  <w:num w:numId="100">
    <w:abstractNumId w:val="34"/>
  </w:num>
  <w:num w:numId="101">
    <w:abstractNumId w:val="20"/>
  </w:num>
  <w:num w:numId="102">
    <w:abstractNumId w:val="93"/>
  </w:num>
  <w:num w:numId="103">
    <w:abstractNumId w:val="86"/>
  </w:num>
  <w:num w:numId="104">
    <w:abstractNumId w:val="37"/>
  </w:num>
  <w:num w:numId="105">
    <w:abstractNumId w:val="10"/>
  </w:num>
  <w:num w:numId="106">
    <w:abstractNumId w:val="10"/>
  </w:num>
  <w:num w:numId="107">
    <w:abstractNumId w:val="10"/>
  </w:num>
  <w:num w:numId="108">
    <w:abstractNumId w:val="10"/>
  </w:num>
  <w:num w:numId="109">
    <w:abstractNumId w:val="10"/>
  </w:num>
  <w:num w:numId="110">
    <w:abstractNumId w:val="10"/>
  </w:num>
  <w:num w:numId="111">
    <w:abstractNumId w:val="43"/>
  </w:num>
  <w:num w:numId="112">
    <w:abstractNumId w:val="73"/>
  </w:num>
  <w:num w:numId="113">
    <w:abstractNumId w:val="63"/>
  </w:num>
  <w:num w:numId="114">
    <w:abstractNumId w:val="76"/>
  </w:num>
  <w:num w:numId="115">
    <w:abstractNumId w:val="0"/>
  </w:num>
  <w:num w:numId="116">
    <w:abstractNumId w:val="22"/>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ttachedTemplate r:id="rId1"/>
  <w:defaultTabStop w:val="720"/>
  <w:drawingGridHorizontalSpacing w:val="120"/>
  <w:displayHorizontalDrawingGridEvery w:val="2"/>
  <w:characterSpacingControl w:val="doNotCompress"/>
  <w:hdrShapeDefaults>
    <o:shapedefaults v:ext="edit" spidmax="2056"/>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0198"/>
    <w:rsid w:val="000130CF"/>
    <w:rsid w:val="000162A8"/>
    <w:rsid w:val="00016CA9"/>
    <w:rsid w:val="00023378"/>
    <w:rsid w:val="00023AAC"/>
    <w:rsid w:val="00027033"/>
    <w:rsid w:val="00027ADC"/>
    <w:rsid w:val="00030079"/>
    <w:rsid w:val="000300C0"/>
    <w:rsid w:val="00032FAA"/>
    <w:rsid w:val="00034E0E"/>
    <w:rsid w:val="0003620D"/>
    <w:rsid w:val="00037233"/>
    <w:rsid w:val="0003783B"/>
    <w:rsid w:val="00040115"/>
    <w:rsid w:val="000457B9"/>
    <w:rsid w:val="00045C50"/>
    <w:rsid w:val="00051F38"/>
    <w:rsid w:val="000552C4"/>
    <w:rsid w:val="000557D2"/>
    <w:rsid w:val="00055AE5"/>
    <w:rsid w:val="000579B1"/>
    <w:rsid w:val="000668D8"/>
    <w:rsid w:val="000719A8"/>
    <w:rsid w:val="00084CB0"/>
    <w:rsid w:val="00087980"/>
    <w:rsid w:val="00090051"/>
    <w:rsid w:val="00097923"/>
    <w:rsid w:val="000A1DB8"/>
    <w:rsid w:val="000A48AC"/>
    <w:rsid w:val="000A741B"/>
    <w:rsid w:val="000A7C6D"/>
    <w:rsid w:val="000B0994"/>
    <w:rsid w:val="000B0A5D"/>
    <w:rsid w:val="000B1854"/>
    <w:rsid w:val="000B34F0"/>
    <w:rsid w:val="000B4878"/>
    <w:rsid w:val="000B6E0C"/>
    <w:rsid w:val="000B7500"/>
    <w:rsid w:val="000C2A77"/>
    <w:rsid w:val="000C529B"/>
    <w:rsid w:val="000C6896"/>
    <w:rsid w:val="000D1AEC"/>
    <w:rsid w:val="000D4534"/>
    <w:rsid w:val="000D6956"/>
    <w:rsid w:val="000D78EC"/>
    <w:rsid w:val="000E130A"/>
    <w:rsid w:val="000E52AC"/>
    <w:rsid w:val="000E69AB"/>
    <w:rsid w:val="00107196"/>
    <w:rsid w:val="00107479"/>
    <w:rsid w:val="00111235"/>
    <w:rsid w:val="00113881"/>
    <w:rsid w:val="00114393"/>
    <w:rsid w:val="00115CD8"/>
    <w:rsid w:val="00116F24"/>
    <w:rsid w:val="001175CE"/>
    <w:rsid w:val="00122567"/>
    <w:rsid w:val="00123C09"/>
    <w:rsid w:val="00124ED6"/>
    <w:rsid w:val="00126D12"/>
    <w:rsid w:val="0013088D"/>
    <w:rsid w:val="00134774"/>
    <w:rsid w:val="001349CA"/>
    <w:rsid w:val="001357F6"/>
    <w:rsid w:val="00137E3B"/>
    <w:rsid w:val="00140274"/>
    <w:rsid w:val="00142A2E"/>
    <w:rsid w:val="0014369D"/>
    <w:rsid w:val="00151263"/>
    <w:rsid w:val="00151ADC"/>
    <w:rsid w:val="001539C9"/>
    <w:rsid w:val="00156143"/>
    <w:rsid w:val="00156A2B"/>
    <w:rsid w:val="0015756B"/>
    <w:rsid w:val="00161CA8"/>
    <w:rsid w:val="00162A8D"/>
    <w:rsid w:val="00163B0D"/>
    <w:rsid w:val="00165E3C"/>
    <w:rsid w:val="001669D8"/>
    <w:rsid w:val="00166BAE"/>
    <w:rsid w:val="00166FDA"/>
    <w:rsid w:val="00167625"/>
    <w:rsid w:val="001705E2"/>
    <w:rsid w:val="001707F7"/>
    <w:rsid w:val="00172D3B"/>
    <w:rsid w:val="001735C2"/>
    <w:rsid w:val="00173B06"/>
    <w:rsid w:val="00173FB5"/>
    <w:rsid w:val="001771AB"/>
    <w:rsid w:val="00182282"/>
    <w:rsid w:val="0018343E"/>
    <w:rsid w:val="00185186"/>
    <w:rsid w:val="001858ED"/>
    <w:rsid w:val="00186B4C"/>
    <w:rsid w:val="00193386"/>
    <w:rsid w:val="0019467F"/>
    <w:rsid w:val="001964FD"/>
    <w:rsid w:val="001967EF"/>
    <w:rsid w:val="001978DD"/>
    <w:rsid w:val="001A5532"/>
    <w:rsid w:val="001A61E6"/>
    <w:rsid w:val="001A6443"/>
    <w:rsid w:val="001B0353"/>
    <w:rsid w:val="001B2929"/>
    <w:rsid w:val="001B459F"/>
    <w:rsid w:val="001B56B2"/>
    <w:rsid w:val="001B7775"/>
    <w:rsid w:val="001C1F8B"/>
    <w:rsid w:val="001C5C7D"/>
    <w:rsid w:val="001C5E6D"/>
    <w:rsid w:val="001C77BD"/>
    <w:rsid w:val="001D2CE4"/>
    <w:rsid w:val="001E214D"/>
    <w:rsid w:val="001E4F76"/>
    <w:rsid w:val="001E5676"/>
    <w:rsid w:val="001F2BBB"/>
    <w:rsid w:val="001F40C8"/>
    <w:rsid w:val="001F6594"/>
    <w:rsid w:val="0020002A"/>
    <w:rsid w:val="002002F8"/>
    <w:rsid w:val="00200677"/>
    <w:rsid w:val="002022F8"/>
    <w:rsid w:val="0020305A"/>
    <w:rsid w:val="00203FD1"/>
    <w:rsid w:val="00206078"/>
    <w:rsid w:val="00206E33"/>
    <w:rsid w:val="00212033"/>
    <w:rsid w:val="002131EA"/>
    <w:rsid w:val="00213F5E"/>
    <w:rsid w:val="00215446"/>
    <w:rsid w:val="00217DE2"/>
    <w:rsid w:val="002201C1"/>
    <w:rsid w:val="002207AE"/>
    <w:rsid w:val="002213E0"/>
    <w:rsid w:val="002233A2"/>
    <w:rsid w:val="00226C5A"/>
    <w:rsid w:val="002270FB"/>
    <w:rsid w:val="00230078"/>
    <w:rsid w:val="00230E7B"/>
    <w:rsid w:val="002314EF"/>
    <w:rsid w:val="00231ED1"/>
    <w:rsid w:val="00232166"/>
    <w:rsid w:val="00232D23"/>
    <w:rsid w:val="00233A32"/>
    <w:rsid w:val="00234017"/>
    <w:rsid w:val="00237533"/>
    <w:rsid w:val="00242624"/>
    <w:rsid w:val="00242754"/>
    <w:rsid w:val="002436C8"/>
    <w:rsid w:val="0024557E"/>
    <w:rsid w:val="002456E3"/>
    <w:rsid w:val="002464EA"/>
    <w:rsid w:val="00246B67"/>
    <w:rsid w:val="0025275E"/>
    <w:rsid w:val="002656C3"/>
    <w:rsid w:val="00265BDC"/>
    <w:rsid w:val="00281AED"/>
    <w:rsid w:val="002839B4"/>
    <w:rsid w:val="002845D3"/>
    <w:rsid w:val="00285B7B"/>
    <w:rsid w:val="002863D7"/>
    <w:rsid w:val="002867B7"/>
    <w:rsid w:val="002873B4"/>
    <w:rsid w:val="0029353E"/>
    <w:rsid w:val="0029450F"/>
    <w:rsid w:val="00296966"/>
    <w:rsid w:val="00297DCC"/>
    <w:rsid w:val="002A4180"/>
    <w:rsid w:val="002A42B8"/>
    <w:rsid w:val="002A4873"/>
    <w:rsid w:val="002B0688"/>
    <w:rsid w:val="002B1B65"/>
    <w:rsid w:val="002B466E"/>
    <w:rsid w:val="002B7493"/>
    <w:rsid w:val="002B7CDC"/>
    <w:rsid w:val="002C01B6"/>
    <w:rsid w:val="002C1866"/>
    <w:rsid w:val="002C1C29"/>
    <w:rsid w:val="002C2DF6"/>
    <w:rsid w:val="002C2E2D"/>
    <w:rsid w:val="002D0A57"/>
    <w:rsid w:val="002D0D9B"/>
    <w:rsid w:val="002D32BB"/>
    <w:rsid w:val="002D4DCA"/>
    <w:rsid w:val="002D62B3"/>
    <w:rsid w:val="002D6B82"/>
    <w:rsid w:val="002E1989"/>
    <w:rsid w:val="002E4F99"/>
    <w:rsid w:val="002F0007"/>
    <w:rsid w:val="002F4CE1"/>
    <w:rsid w:val="002F5FAC"/>
    <w:rsid w:val="00300F22"/>
    <w:rsid w:val="00304A37"/>
    <w:rsid w:val="00305636"/>
    <w:rsid w:val="00310ED4"/>
    <w:rsid w:val="00312301"/>
    <w:rsid w:val="0031492A"/>
    <w:rsid w:val="00314A8A"/>
    <w:rsid w:val="003155CC"/>
    <w:rsid w:val="00316C1A"/>
    <w:rsid w:val="00317129"/>
    <w:rsid w:val="0032010F"/>
    <w:rsid w:val="00322BC6"/>
    <w:rsid w:val="00323C73"/>
    <w:rsid w:val="0032571A"/>
    <w:rsid w:val="00325E80"/>
    <w:rsid w:val="00326016"/>
    <w:rsid w:val="00326D42"/>
    <w:rsid w:val="00327CBF"/>
    <w:rsid w:val="00331141"/>
    <w:rsid w:val="00331A24"/>
    <w:rsid w:val="0033276C"/>
    <w:rsid w:val="00340572"/>
    <w:rsid w:val="00344671"/>
    <w:rsid w:val="00344758"/>
    <w:rsid w:val="00345605"/>
    <w:rsid w:val="00347142"/>
    <w:rsid w:val="00352D35"/>
    <w:rsid w:val="00356066"/>
    <w:rsid w:val="003565A8"/>
    <w:rsid w:val="003566EA"/>
    <w:rsid w:val="003568C4"/>
    <w:rsid w:val="003575E8"/>
    <w:rsid w:val="003614C6"/>
    <w:rsid w:val="00361F92"/>
    <w:rsid w:val="00363A0B"/>
    <w:rsid w:val="00364DE0"/>
    <w:rsid w:val="003655BA"/>
    <w:rsid w:val="00366C39"/>
    <w:rsid w:val="00367FF4"/>
    <w:rsid w:val="00371533"/>
    <w:rsid w:val="00372C79"/>
    <w:rsid w:val="00380244"/>
    <w:rsid w:val="00381708"/>
    <w:rsid w:val="0038334D"/>
    <w:rsid w:val="00387BF2"/>
    <w:rsid w:val="003959FC"/>
    <w:rsid w:val="00397C2E"/>
    <w:rsid w:val="003A42A5"/>
    <w:rsid w:val="003B02AA"/>
    <w:rsid w:val="003B0A13"/>
    <w:rsid w:val="003B16DE"/>
    <w:rsid w:val="003B2383"/>
    <w:rsid w:val="003B4624"/>
    <w:rsid w:val="003B4957"/>
    <w:rsid w:val="003B5146"/>
    <w:rsid w:val="003B52B9"/>
    <w:rsid w:val="003C063C"/>
    <w:rsid w:val="003C41CA"/>
    <w:rsid w:val="003C54F9"/>
    <w:rsid w:val="003C7ED2"/>
    <w:rsid w:val="003D18AC"/>
    <w:rsid w:val="003D4747"/>
    <w:rsid w:val="003E2423"/>
    <w:rsid w:val="003E3037"/>
    <w:rsid w:val="003E3704"/>
    <w:rsid w:val="003F1C32"/>
    <w:rsid w:val="003F353D"/>
    <w:rsid w:val="00407869"/>
    <w:rsid w:val="0041022A"/>
    <w:rsid w:val="00411EE9"/>
    <w:rsid w:val="004124F6"/>
    <w:rsid w:val="00414661"/>
    <w:rsid w:val="00416956"/>
    <w:rsid w:val="00417441"/>
    <w:rsid w:val="00422417"/>
    <w:rsid w:val="00422B29"/>
    <w:rsid w:val="00424233"/>
    <w:rsid w:val="00424572"/>
    <w:rsid w:val="004265CE"/>
    <w:rsid w:val="00431B11"/>
    <w:rsid w:val="00437473"/>
    <w:rsid w:val="00441B7F"/>
    <w:rsid w:val="00442E95"/>
    <w:rsid w:val="00450786"/>
    <w:rsid w:val="004537EB"/>
    <w:rsid w:val="00453E4B"/>
    <w:rsid w:val="004566CA"/>
    <w:rsid w:val="004666A5"/>
    <w:rsid w:val="0046779E"/>
    <w:rsid w:val="004712FB"/>
    <w:rsid w:val="00471582"/>
    <w:rsid w:val="004725F7"/>
    <w:rsid w:val="00472EFF"/>
    <w:rsid w:val="00474063"/>
    <w:rsid w:val="004748AD"/>
    <w:rsid w:val="0047517C"/>
    <w:rsid w:val="00475456"/>
    <w:rsid w:val="00476793"/>
    <w:rsid w:val="00481D2B"/>
    <w:rsid w:val="00484437"/>
    <w:rsid w:val="004855A2"/>
    <w:rsid w:val="00487060"/>
    <w:rsid w:val="00490C25"/>
    <w:rsid w:val="004921F6"/>
    <w:rsid w:val="00497EDD"/>
    <w:rsid w:val="004A187B"/>
    <w:rsid w:val="004A2D3C"/>
    <w:rsid w:val="004A3D16"/>
    <w:rsid w:val="004C5F6E"/>
    <w:rsid w:val="004C7412"/>
    <w:rsid w:val="004D0091"/>
    <w:rsid w:val="004D04BF"/>
    <w:rsid w:val="004D3BD4"/>
    <w:rsid w:val="004D3C22"/>
    <w:rsid w:val="004E0DFF"/>
    <w:rsid w:val="004E500D"/>
    <w:rsid w:val="004F1C7C"/>
    <w:rsid w:val="004F3993"/>
    <w:rsid w:val="004F4254"/>
    <w:rsid w:val="004F4BD5"/>
    <w:rsid w:val="004F6721"/>
    <w:rsid w:val="00503C56"/>
    <w:rsid w:val="005119BB"/>
    <w:rsid w:val="005123F0"/>
    <w:rsid w:val="00513540"/>
    <w:rsid w:val="00513941"/>
    <w:rsid w:val="0053051D"/>
    <w:rsid w:val="00531E08"/>
    <w:rsid w:val="00531EED"/>
    <w:rsid w:val="00532DAF"/>
    <w:rsid w:val="005371A6"/>
    <w:rsid w:val="00541BCD"/>
    <w:rsid w:val="00545C7F"/>
    <w:rsid w:val="00545F96"/>
    <w:rsid w:val="00550CB6"/>
    <w:rsid w:val="005544EA"/>
    <w:rsid w:val="00554F15"/>
    <w:rsid w:val="00556E9B"/>
    <w:rsid w:val="00560116"/>
    <w:rsid w:val="005604D5"/>
    <w:rsid w:val="00560AFA"/>
    <w:rsid w:val="00563331"/>
    <w:rsid w:val="00563C18"/>
    <w:rsid w:val="005640BC"/>
    <w:rsid w:val="00564208"/>
    <w:rsid w:val="005642A7"/>
    <w:rsid w:val="005716F5"/>
    <w:rsid w:val="00571CEB"/>
    <w:rsid w:val="005740A4"/>
    <w:rsid w:val="00576010"/>
    <w:rsid w:val="005762C0"/>
    <w:rsid w:val="00576CE6"/>
    <w:rsid w:val="005804B3"/>
    <w:rsid w:val="005840D4"/>
    <w:rsid w:val="00585CFF"/>
    <w:rsid w:val="00590DF3"/>
    <w:rsid w:val="00591951"/>
    <w:rsid w:val="00593730"/>
    <w:rsid w:val="005A0906"/>
    <w:rsid w:val="005A0C82"/>
    <w:rsid w:val="005A25E6"/>
    <w:rsid w:val="005A3F80"/>
    <w:rsid w:val="005A62EA"/>
    <w:rsid w:val="005A6DA9"/>
    <w:rsid w:val="005B1446"/>
    <w:rsid w:val="005B4638"/>
    <w:rsid w:val="005B4705"/>
    <w:rsid w:val="005C46FD"/>
    <w:rsid w:val="005C5D41"/>
    <w:rsid w:val="005D0032"/>
    <w:rsid w:val="005D0E7E"/>
    <w:rsid w:val="005D1708"/>
    <w:rsid w:val="005D1F34"/>
    <w:rsid w:val="005D2E19"/>
    <w:rsid w:val="005D383D"/>
    <w:rsid w:val="005D6A1A"/>
    <w:rsid w:val="005E1E73"/>
    <w:rsid w:val="005E2405"/>
    <w:rsid w:val="005E750B"/>
    <w:rsid w:val="005F2C77"/>
    <w:rsid w:val="005F3A19"/>
    <w:rsid w:val="005F575E"/>
    <w:rsid w:val="005F6AF6"/>
    <w:rsid w:val="005F7A8E"/>
    <w:rsid w:val="0060063A"/>
    <w:rsid w:val="006014E9"/>
    <w:rsid w:val="00602A03"/>
    <w:rsid w:val="0060704F"/>
    <w:rsid w:val="00612FB9"/>
    <w:rsid w:val="00613322"/>
    <w:rsid w:val="0061745D"/>
    <w:rsid w:val="00623DD1"/>
    <w:rsid w:val="006259AD"/>
    <w:rsid w:val="006266A6"/>
    <w:rsid w:val="006272AA"/>
    <w:rsid w:val="00634328"/>
    <w:rsid w:val="0063715E"/>
    <w:rsid w:val="00641146"/>
    <w:rsid w:val="00643234"/>
    <w:rsid w:val="00644511"/>
    <w:rsid w:val="00644B74"/>
    <w:rsid w:val="006461D0"/>
    <w:rsid w:val="006527EC"/>
    <w:rsid w:val="00653656"/>
    <w:rsid w:val="00654793"/>
    <w:rsid w:val="0065796F"/>
    <w:rsid w:val="00657E1B"/>
    <w:rsid w:val="00660B9E"/>
    <w:rsid w:val="0066529B"/>
    <w:rsid w:val="00677EB0"/>
    <w:rsid w:val="00682BCF"/>
    <w:rsid w:val="00683AD3"/>
    <w:rsid w:val="00687EAE"/>
    <w:rsid w:val="00692CAC"/>
    <w:rsid w:val="0069453C"/>
    <w:rsid w:val="0069481B"/>
    <w:rsid w:val="006A6BB3"/>
    <w:rsid w:val="006B0732"/>
    <w:rsid w:val="006B1128"/>
    <w:rsid w:val="006B228A"/>
    <w:rsid w:val="006B413A"/>
    <w:rsid w:val="006C4AE3"/>
    <w:rsid w:val="006C582B"/>
    <w:rsid w:val="006C5BD4"/>
    <w:rsid w:val="006D270C"/>
    <w:rsid w:val="006D41E4"/>
    <w:rsid w:val="006D47F2"/>
    <w:rsid w:val="006D4BD5"/>
    <w:rsid w:val="006D5EE5"/>
    <w:rsid w:val="006D7F02"/>
    <w:rsid w:val="006E0570"/>
    <w:rsid w:val="006E1DD3"/>
    <w:rsid w:val="006E3623"/>
    <w:rsid w:val="006E3F63"/>
    <w:rsid w:val="006E6D3B"/>
    <w:rsid w:val="006F0EF0"/>
    <w:rsid w:val="0070039E"/>
    <w:rsid w:val="0070649A"/>
    <w:rsid w:val="00706A87"/>
    <w:rsid w:val="00711268"/>
    <w:rsid w:val="00711A25"/>
    <w:rsid w:val="00717463"/>
    <w:rsid w:val="0072359C"/>
    <w:rsid w:val="007237EA"/>
    <w:rsid w:val="00726578"/>
    <w:rsid w:val="00730BD2"/>
    <w:rsid w:val="00732D67"/>
    <w:rsid w:val="0073325C"/>
    <w:rsid w:val="007336BA"/>
    <w:rsid w:val="00734185"/>
    <w:rsid w:val="00736481"/>
    <w:rsid w:val="00740067"/>
    <w:rsid w:val="00740F63"/>
    <w:rsid w:val="00741528"/>
    <w:rsid w:val="00744799"/>
    <w:rsid w:val="00746D9B"/>
    <w:rsid w:val="0075269E"/>
    <w:rsid w:val="007537C5"/>
    <w:rsid w:val="007540BF"/>
    <w:rsid w:val="00755D03"/>
    <w:rsid w:val="00756F99"/>
    <w:rsid w:val="007579CB"/>
    <w:rsid w:val="00757F45"/>
    <w:rsid w:val="00770DCB"/>
    <w:rsid w:val="00773370"/>
    <w:rsid w:val="00775485"/>
    <w:rsid w:val="0077753A"/>
    <w:rsid w:val="007826DA"/>
    <w:rsid w:val="007843AC"/>
    <w:rsid w:val="007871B4"/>
    <w:rsid w:val="007874AE"/>
    <w:rsid w:val="0079123F"/>
    <w:rsid w:val="00791671"/>
    <w:rsid w:val="007935A6"/>
    <w:rsid w:val="00793803"/>
    <w:rsid w:val="00795BBD"/>
    <w:rsid w:val="00795FCF"/>
    <w:rsid w:val="00796F54"/>
    <w:rsid w:val="007A252F"/>
    <w:rsid w:val="007A3177"/>
    <w:rsid w:val="007A35EA"/>
    <w:rsid w:val="007A4A0B"/>
    <w:rsid w:val="007B30D4"/>
    <w:rsid w:val="007B38B4"/>
    <w:rsid w:val="007B5C51"/>
    <w:rsid w:val="007B7F8C"/>
    <w:rsid w:val="007C23B1"/>
    <w:rsid w:val="007C27D6"/>
    <w:rsid w:val="007C4AC2"/>
    <w:rsid w:val="007C56F8"/>
    <w:rsid w:val="007C6E59"/>
    <w:rsid w:val="007D4F9E"/>
    <w:rsid w:val="007E2870"/>
    <w:rsid w:val="007E3880"/>
    <w:rsid w:val="007E3FC8"/>
    <w:rsid w:val="007E4801"/>
    <w:rsid w:val="007E536D"/>
    <w:rsid w:val="007E5B88"/>
    <w:rsid w:val="007F0D0B"/>
    <w:rsid w:val="007F12D5"/>
    <w:rsid w:val="007F1A7F"/>
    <w:rsid w:val="007F5558"/>
    <w:rsid w:val="007F6A2B"/>
    <w:rsid w:val="007F7F48"/>
    <w:rsid w:val="008007A8"/>
    <w:rsid w:val="00800D77"/>
    <w:rsid w:val="00803F10"/>
    <w:rsid w:val="008042D9"/>
    <w:rsid w:val="00811D6A"/>
    <w:rsid w:val="00811F4E"/>
    <w:rsid w:val="00814FC0"/>
    <w:rsid w:val="00817CFE"/>
    <w:rsid w:val="00825507"/>
    <w:rsid w:val="00827784"/>
    <w:rsid w:val="00834BB9"/>
    <w:rsid w:val="00835790"/>
    <w:rsid w:val="0084132A"/>
    <w:rsid w:val="00846611"/>
    <w:rsid w:val="00850D73"/>
    <w:rsid w:val="0085734A"/>
    <w:rsid w:val="00857641"/>
    <w:rsid w:val="00857730"/>
    <w:rsid w:val="00857EB8"/>
    <w:rsid w:val="00862E10"/>
    <w:rsid w:val="00862F8C"/>
    <w:rsid w:val="00864012"/>
    <w:rsid w:val="00864182"/>
    <w:rsid w:val="00866FE3"/>
    <w:rsid w:val="008677A0"/>
    <w:rsid w:val="008724DE"/>
    <w:rsid w:val="00873E96"/>
    <w:rsid w:val="00880FA7"/>
    <w:rsid w:val="00892A7F"/>
    <w:rsid w:val="00893B15"/>
    <w:rsid w:val="00894ED7"/>
    <w:rsid w:val="0089506F"/>
    <w:rsid w:val="008957E9"/>
    <w:rsid w:val="00895CAF"/>
    <w:rsid w:val="008A3D57"/>
    <w:rsid w:val="008A7281"/>
    <w:rsid w:val="008B1113"/>
    <w:rsid w:val="008B15C9"/>
    <w:rsid w:val="008B23A6"/>
    <w:rsid w:val="008B23BC"/>
    <w:rsid w:val="008B7DF9"/>
    <w:rsid w:val="008C0144"/>
    <w:rsid w:val="008C03B7"/>
    <w:rsid w:val="008C26A1"/>
    <w:rsid w:val="008C27B6"/>
    <w:rsid w:val="008C663B"/>
    <w:rsid w:val="008C7BAE"/>
    <w:rsid w:val="008D4E5C"/>
    <w:rsid w:val="008D5296"/>
    <w:rsid w:val="008D72F8"/>
    <w:rsid w:val="008E19D5"/>
    <w:rsid w:val="008E3D60"/>
    <w:rsid w:val="008E3F4C"/>
    <w:rsid w:val="008E6CE0"/>
    <w:rsid w:val="008E757B"/>
    <w:rsid w:val="008F28AD"/>
    <w:rsid w:val="008F3F84"/>
    <w:rsid w:val="008F7B71"/>
    <w:rsid w:val="0090165F"/>
    <w:rsid w:val="00901B82"/>
    <w:rsid w:val="009049C4"/>
    <w:rsid w:val="00911BBF"/>
    <w:rsid w:val="0091210C"/>
    <w:rsid w:val="00912B09"/>
    <w:rsid w:val="00912D0B"/>
    <w:rsid w:val="0091327B"/>
    <w:rsid w:val="00914E1B"/>
    <w:rsid w:val="009201EF"/>
    <w:rsid w:val="00924FC9"/>
    <w:rsid w:val="00927B21"/>
    <w:rsid w:val="00932F5A"/>
    <w:rsid w:val="00935470"/>
    <w:rsid w:val="009360B0"/>
    <w:rsid w:val="009366AF"/>
    <w:rsid w:val="0094033A"/>
    <w:rsid w:val="00940E9E"/>
    <w:rsid w:val="00945BEF"/>
    <w:rsid w:val="009479C1"/>
    <w:rsid w:val="00947ED0"/>
    <w:rsid w:val="00947F88"/>
    <w:rsid w:val="00952D96"/>
    <w:rsid w:val="0095714B"/>
    <w:rsid w:val="009608E3"/>
    <w:rsid w:val="009657A3"/>
    <w:rsid w:val="00966A27"/>
    <w:rsid w:val="00966C2F"/>
    <w:rsid w:val="00971E1F"/>
    <w:rsid w:val="0097291A"/>
    <w:rsid w:val="00973306"/>
    <w:rsid w:val="00973DB9"/>
    <w:rsid w:val="0097512B"/>
    <w:rsid w:val="00977B7F"/>
    <w:rsid w:val="0098326F"/>
    <w:rsid w:val="00984043"/>
    <w:rsid w:val="009859CE"/>
    <w:rsid w:val="009864C5"/>
    <w:rsid w:val="009913B3"/>
    <w:rsid w:val="00991A20"/>
    <w:rsid w:val="00992000"/>
    <w:rsid w:val="00994B9E"/>
    <w:rsid w:val="00996319"/>
    <w:rsid w:val="009A25F6"/>
    <w:rsid w:val="009A57D2"/>
    <w:rsid w:val="009A6807"/>
    <w:rsid w:val="009A74F9"/>
    <w:rsid w:val="009B331C"/>
    <w:rsid w:val="009B3DF8"/>
    <w:rsid w:val="009B6B72"/>
    <w:rsid w:val="009B78DF"/>
    <w:rsid w:val="009C38B2"/>
    <w:rsid w:val="009C38B6"/>
    <w:rsid w:val="009C59CD"/>
    <w:rsid w:val="009C7E76"/>
    <w:rsid w:val="009D1E84"/>
    <w:rsid w:val="009D200E"/>
    <w:rsid w:val="009D67F6"/>
    <w:rsid w:val="009E01FC"/>
    <w:rsid w:val="009E0FE1"/>
    <w:rsid w:val="009E2FD9"/>
    <w:rsid w:val="009E5D5C"/>
    <w:rsid w:val="009E657A"/>
    <w:rsid w:val="009F2764"/>
    <w:rsid w:val="009F6030"/>
    <w:rsid w:val="00A0406E"/>
    <w:rsid w:val="00A07427"/>
    <w:rsid w:val="00A07748"/>
    <w:rsid w:val="00A07C29"/>
    <w:rsid w:val="00A11307"/>
    <w:rsid w:val="00A13AF3"/>
    <w:rsid w:val="00A16F9A"/>
    <w:rsid w:val="00A21388"/>
    <w:rsid w:val="00A23858"/>
    <w:rsid w:val="00A2516A"/>
    <w:rsid w:val="00A27791"/>
    <w:rsid w:val="00A34A47"/>
    <w:rsid w:val="00A41203"/>
    <w:rsid w:val="00A41355"/>
    <w:rsid w:val="00A42BE4"/>
    <w:rsid w:val="00A43B92"/>
    <w:rsid w:val="00A5074B"/>
    <w:rsid w:val="00A511B8"/>
    <w:rsid w:val="00A52A41"/>
    <w:rsid w:val="00A53385"/>
    <w:rsid w:val="00A53984"/>
    <w:rsid w:val="00A54251"/>
    <w:rsid w:val="00A5473B"/>
    <w:rsid w:val="00A55945"/>
    <w:rsid w:val="00A57EE4"/>
    <w:rsid w:val="00A60B56"/>
    <w:rsid w:val="00A60D81"/>
    <w:rsid w:val="00A615B0"/>
    <w:rsid w:val="00A6179E"/>
    <w:rsid w:val="00A6245F"/>
    <w:rsid w:val="00A63B85"/>
    <w:rsid w:val="00A64316"/>
    <w:rsid w:val="00A65D66"/>
    <w:rsid w:val="00A748F3"/>
    <w:rsid w:val="00A804D9"/>
    <w:rsid w:val="00A83BBC"/>
    <w:rsid w:val="00A90A3C"/>
    <w:rsid w:val="00A92915"/>
    <w:rsid w:val="00A92F92"/>
    <w:rsid w:val="00A93374"/>
    <w:rsid w:val="00A940B0"/>
    <w:rsid w:val="00A94C49"/>
    <w:rsid w:val="00A95F05"/>
    <w:rsid w:val="00A96189"/>
    <w:rsid w:val="00A961DA"/>
    <w:rsid w:val="00A96892"/>
    <w:rsid w:val="00AA0200"/>
    <w:rsid w:val="00AA127B"/>
    <w:rsid w:val="00AA2051"/>
    <w:rsid w:val="00AA4750"/>
    <w:rsid w:val="00AA7C9E"/>
    <w:rsid w:val="00AB0FC1"/>
    <w:rsid w:val="00AB3B64"/>
    <w:rsid w:val="00AB4859"/>
    <w:rsid w:val="00AC60D2"/>
    <w:rsid w:val="00AD0198"/>
    <w:rsid w:val="00AD188C"/>
    <w:rsid w:val="00AD284A"/>
    <w:rsid w:val="00AD4089"/>
    <w:rsid w:val="00AD49A4"/>
    <w:rsid w:val="00AE113D"/>
    <w:rsid w:val="00AE194C"/>
    <w:rsid w:val="00AE229D"/>
    <w:rsid w:val="00AE2F2C"/>
    <w:rsid w:val="00AE50CB"/>
    <w:rsid w:val="00AE5F44"/>
    <w:rsid w:val="00AE699B"/>
    <w:rsid w:val="00AE75CF"/>
    <w:rsid w:val="00AF2EC6"/>
    <w:rsid w:val="00AF46E6"/>
    <w:rsid w:val="00AF48CE"/>
    <w:rsid w:val="00B00BF0"/>
    <w:rsid w:val="00B04510"/>
    <w:rsid w:val="00B06E3A"/>
    <w:rsid w:val="00B11C06"/>
    <w:rsid w:val="00B14655"/>
    <w:rsid w:val="00B14C54"/>
    <w:rsid w:val="00B16AB6"/>
    <w:rsid w:val="00B20871"/>
    <w:rsid w:val="00B21A9B"/>
    <w:rsid w:val="00B2488A"/>
    <w:rsid w:val="00B24B1D"/>
    <w:rsid w:val="00B257CF"/>
    <w:rsid w:val="00B2641C"/>
    <w:rsid w:val="00B2656B"/>
    <w:rsid w:val="00B277E0"/>
    <w:rsid w:val="00B31B15"/>
    <w:rsid w:val="00B32075"/>
    <w:rsid w:val="00B33117"/>
    <w:rsid w:val="00B33F4B"/>
    <w:rsid w:val="00B34174"/>
    <w:rsid w:val="00B34403"/>
    <w:rsid w:val="00B34946"/>
    <w:rsid w:val="00B3505C"/>
    <w:rsid w:val="00B35AB3"/>
    <w:rsid w:val="00B37709"/>
    <w:rsid w:val="00B41C78"/>
    <w:rsid w:val="00B4517A"/>
    <w:rsid w:val="00B47BC0"/>
    <w:rsid w:val="00B50579"/>
    <w:rsid w:val="00B519FD"/>
    <w:rsid w:val="00B520BC"/>
    <w:rsid w:val="00B540AC"/>
    <w:rsid w:val="00B553D6"/>
    <w:rsid w:val="00B56F48"/>
    <w:rsid w:val="00B61363"/>
    <w:rsid w:val="00B63CE9"/>
    <w:rsid w:val="00B63D24"/>
    <w:rsid w:val="00B654D2"/>
    <w:rsid w:val="00B669DF"/>
    <w:rsid w:val="00B6746A"/>
    <w:rsid w:val="00B71BD2"/>
    <w:rsid w:val="00B7418E"/>
    <w:rsid w:val="00B748AD"/>
    <w:rsid w:val="00B7752A"/>
    <w:rsid w:val="00B80919"/>
    <w:rsid w:val="00B8197B"/>
    <w:rsid w:val="00B83954"/>
    <w:rsid w:val="00B83FCE"/>
    <w:rsid w:val="00B87CE7"/>
    <w:rsid w:val="00B924E6"/>
    <w:rsid w:val="00B936D7"/>
    <w:rsid w:val="00B94F88"/>
    <w:rsid w:val="00B95BC9"/>
    <w:rsid w:val="00BA262D"/>
    <w:rsid w:val="00BA41A0"/>
    <w:rsid w:val="00BA4482"/>
    <w:rsid w:val="00BA5698"/>
    <w:rsid w:val="00BB320D"/>
    <w:rsid w:val="00BB419B"/>
    <w:rsid w:val="00BB464E"/>
    <w:rsid w:val="00BB4D52"/>
    <w:rsid w:val="00BB7B31"/>
    <w:rsid w:val="00BC6DBC"/>
    <w:rsid w:val="00BC79EB"/>
    <w:rsid w:val="00BD09E2"/>
    <w:rsid w:val="00BD64B5"/>
    <w:rsid w:val="00BD7FCF"/>
    <w:rsid w:val="00BE25E7"/>
    <w:rsid w:val="00BE3E90"/>
    <w:rsid w:val="00BE4AE3"/>
    <w:rsid w:val="00BE502D"/>
    <w:rsid w:val="00BE5138"/>
    <w:rsid w:val="00BE5F47"/>
    <w:rsid w:val="00BE7B41"/>
    <w:rsid w:val="00BE7EFE"/>
    <w:rsid w:val="00BF3DC0"/>
    <w:rsid w:val="00BF5E1C"/>
    <w:rsid w:val="00BF75FC"/>
    <w:rsid w:val="00C008CD"/>
    <w:rsid w:val="00C029C7"/>
    <w:rsid w:val="00C04662"/>
    <w:rsid w:val="00C04DF6"/>
    <w:rsid w:val="00C064DC"/>
    <w:rsid w:val="00C07A32"/>
    <w:rsid w:val="00C12CAE"/>
    <w:rsid w:val="00C147FB"/>
    <w:rsid w:val="00C1673E"/>
    <w:rsid w:val="00C25BDA"/>
    <w:rsid w:val="00C26695"/>
    <w:rsid w:val="00C315ED"/>
    <w:rsid w:val="00C32E03"/>
    <w:rsid w:val="00C32F7E"/>
    <w:rsid w:val="00C33104"/>
    <w:rsid w:val="00C332D4"/>
    <w:rsid w:val="00C3399B"/>
    <w:rsid w:val="00C3579A"/>
    <w:rsid w:val="00C45141"/>
    <w:rsid w:val="00C47138"/>
    <w:rsid w:val="00C47C31"/>
    <w:rsid w:val="00C516A9"/>
    <w:rsid w:val="00C53530"/>
    <w:rsid w:val="00C54719"/>
    <w:rsid w:val="00C5583B"/>
    <w:rsid w:val="00C6120D"/>
    <w:rsid w:val="00C6414E"/>
    <w:rsid w:val="00C6514A"/>
    <w:rsid w:val="00C663D9"/>
    <w:rsid w:val="00C716A2"/>
    <w:rsid w:val="00C73EB8"/>
    <w:rsid w:val="00C76169"/>
    <w:rsid w:val="00C76C78"/>
    <w:rsid w:val="00C80CBF"/>
    <w:rsid w:val="00C81094"/>
    <w:rsid w:val="00C82688"/>
    <w:rsid w:val="00C84770"/>
    <w:rsid w:val="00C854D4"/>
    <w:rsid w:val="00C87A4A"/>
    <w:rsid w:val="00C90556"/>
    <w:rsid w:val="00C90B9C"/>
    <w:rsid w:val="00C9103C"/>
    <w:rsid w:val="00C92F2D"/>
    <w:rsid w:val="00C9629E"/>
    <w:rsid w:val="00C97937"/>
    <w:rsid w:val="00CA0D78"/>
    <w:rsid w:val="00CA4855"/>
    <w:rsid w:val="00CA5AF6"/>
    <w:rsid w:val="00CB04E9"/>
    <w:rsid w:val="00CB06A9"/>
    <w:rsid w:val="00CB12C5"/>
    <w:rsid w:val="00CB24FE"/>
    <w:rsid w:val="00CB6710"/>
    <w:rsid w:val="00CC0AFD"/>
    <w:rsid w:val="00CC11D4"/>
    <w:rsid w:val="00CC17C7"/>
    <w:rsid w:val="00CC6CAE"/>
    <w:rsid w:val="00CC78A5"/>
    <w:rsid w:val="00CD024D"/>
    <w:rsid w:val="00CD18E3"/>
    <w:rsid w:val="00CD1CA9"/>
    <w:rsid w:val="00CD2C02"/>
    <w:rsid w:val="00CD3E95"/>
    <w:rsid w:val="00CD4F92"/>
    <w:rsid w:val="00CD58FD"/>
    <w:rsid w:val="00CE0290"/>
    <w:rsid w:val="00CE40CC"/>
    <w:rsid w:val="00CE4757"/>
    <w:rsid w:val="00CF15FE"/>
    <w:rsid w:val="00CF1C94"/>
    <w:rsid w:val="00CF1F36"/>
    <w:rsid w:val="00CF3118"/>
    <w:rsid w:val="00CF314D"/>
    <w:rsid w:val="00CF54D9"/>
    <w:rsid w:val="00CF692C"/>
    <w:rsid w:val="00CF6A23"/>
    <w:rsid w:val="00CF70CE"/>
    <w:rsid w:val="00CF720D"/>
    <w:rsid w:val="00CF7CFE"/>
    <w:rsid w:val="00D04564"/>
    <w:rsid w:val="00D075A7"/>
    <w:rsid w:val="00D141CD"/>
    <w:rsid w:val="00D1505E"/>
    <w:rsid w:val="00D16873"/>
    <w:rsid w:val="00D178F7"/>
    <w:rsid w:val="00D23C78"/>
    <w:rsid w:val="00D24547"/>
    <w:rsid w:val="00D30C07"/>
    <w:rsid w:val="00D32EBE"/>
    <w:rsid w:val="00D343FA"/>
    <w:rsid w:val="00D35D37"/>
    <w:rsid w:val="00D4033F"/>
    <w:rsid w:val="00D418FF"/>
    <w:rsid w:val="00D453C1"/>
    <w:rsid w:val="00D45B81"/>
    <w:rsid w:val="00D47786"/>
    <w:rsid w:val="00D52AFF"/>
    <w:rsid w:val="00D52CC3"/>
    <w:rsid w:val="00D55327"/>
    <w:rsid w:val="00D61322"/>
    <w:rsid w:val="00D636E3"/>
    <w:rsid w:val="00D65C76"/>
    <w:rsid w:val="00D72EAA"/>
    <w:rsid w:val="00D734C7"/>
    <w:rsid w:val="00D73A8E"/>
    <w:rsid w:val="00D8057B"/>
    <w:rsid w:val="00D811A7"/>
    <w:rsid w:val="00D86405"/>
    <w:rsid w:val="00D914E5"/>
    <w:rsid w:val="00D92915"/>
    <w:rsid w:val="00D92999"/>
    <w:rsid w:val="00D92C82"/>
    <w:rsid w:val="00D938AF"/>
    <w:rsid w:val="00D97922"/>
    <w:rsid w:val="00DA24E5"/>
    <w:rsid w:val="00DA2C10"/>
    <w:rsid w:val="00DA2F73"/>
    <w:rsid w:val="00DA51BD"/>
    <w:rsid w:val="00DA7D42"/>
    <w:rsid w:val="00DA7E87"/>
    <w:rsid w:val="00DB7914"/>
    <w:rsid w:val="00DC030A"/>
    <w:rsid w:val="00DC1B07"/>
    <w:rsid w:val="00DC462F"/>
    <w:rsid w:val="00DC49FA"/>
    <w:rsid w:val="00DD213E"/>
    <w:rsid w:val="00DD5B51"/>
    <w:rsid w:val="00DD6395"/>
    <w:rsid w:val="00DD6A21"/>
    <w:rsid w:val="00DE048D"/>
    <w:rsid w:val="00DE1D3C"/>
    <w:rsid w:val="00DE3FB0"/>
    <w:rsid w:val="00DE60CA"/>
    <w:rsid w:val="00DE66FB"/>
    <w:rsid w:val="00DE6ED9"/>
    <w:rsid w:val="00DF16B3"/>
    <w:rsid w:val="00DF2BA8"/>
    <w:rsid w:val="00DF43DB"/>
    <w:rsid w:val="00DF4A44"/>
    <w:rsid w:val="00E05424"/>
    <w:rsid w:val="00E0712B"/>
    <w:rsid w:val="00E10BE6"/>
    <w:rsid w:val="00E13D31"/>
    <w:rsid w:val="00E1435D"/>
    <w:rsid w:val="00E15686"/>
    <w:rsid w:val="00E2029F"/>
    <w:rsid w:val="00E2316B"/>
    <w:rsid w:val="00E24FA3"/>
    <w:rsid w:val="00E26B28"/>
    <w:rsid w:val="00E26D4C"/>
    <w:rsid w:val="00E31465"/>
    <w:rsid w:val="00E328CD"/>
    <w:rsid w:val="00E3340F"/>
    <w:rsid w:val="00E35943"/>
    <w:rsid w:val="00E35B8C"/>
    <w:rsid w:val="00E36B95"/>
    <w:rsid w:val="00E4003F"/>
    <w:rsid w:val="00E43C63"/>
    <w:rsid w:val="00E44ED4"/>
    <w:rsid w:val="00E458F6"/>
    <w:rsid w:val="00E45954"/>
    <w:rsid w:val="00E462FC"/>
    <w:rsid w:val="00E508BF"/>
    <w:rsid w:val="00E51E13"/>
    <w:rsid w:val="00E51ED4"/>
    <w:rsid w:val="00E57FD7"/>
    <w:rsid w:val="00E66451"/>
    <w:rsid w:val="00E66463"/>
    <w:rsid w:val="00E674F9"/>
    <w:rsid w:val="00E67962"/>
    <w:rsid w:val="00E67E31"/>
    <w:rsid w:val="00E716B0"/>
    <w:rsid w:val="00E7253C"/>
    <w:rsid w:val="00E726ED"/>
    <w:rsid w:val="00E74379"/>
    <w:rsid w:val="00E74B47"/>
    <w:rsid w:val="00E80EBD"/>
    <w:rsid w:val="00E8134F"/>
    <w:rsid w:val="00E83483"/>
    <w:rsid w:val="00E834EA"/>
    <w:rsid w:val="00E84E95"/>
    <w:rsid w:val="00E9170C"/>
    <w:rsid w:val="00E9232F"/>
    <w:rsid w:val="00E96508"/>
    <w:rsid w:val="00EA31A2"/>
    <w:rsid w:val="00EA44D9"/>
    <w:rsid w:val="00EA63B8"/>
    <w:rsid w:val="00EA6489"/>
    <w:rsid w:val="00EB6A76"/>
    <w:rsid w:val="00EB6E6A"/>
    <w:rsid w:val="00EB78E1"/>
    <w:rsid w:val="00EB7F16"/>
    <w:rsid w:val="00EC03EE"/>
    <w:rsid w:val="00EC08D6"/>
    <w:rsid w:val="00EC190D"/>
    <w:rsid w:val="00EC41A9"/>
    <w:rsid w:val="00EC46E4"/>
    <w:rsid w:val="00ED15E5"/>
    <w:rsid w:val="00ED1B52"/>
    <w:rsid w:val="00ED2933"/>
    <w:rsid w:val="00ED59EC"/>
    <w:rsid w:val="00EE0D24"/>
    <w:rsid w:val="00EE704B"/>
    <w:rsid w:val="00EF111E"/>
    <w:rsid w:val="00EF1E2E"/>
    <w:rsid w:val="00EF2F70"/>
    <w:rsid w:val="00EF3AF5"/>
    <w:rsid w:val="00EF6116"/>
    <w:rsid w:val="00F00FCB"/>
    <w:rsid w:val="00F01A6E"/>
    <w:rsid w:val="00F04513"/>
    <w:rsid w:val="00F05A7D"/>
    <w:rsid w:val="00F05ADF"/>
    <w:rsid w:val="00F10109"/>
    <w:rsid w:val="00F10B6B"/>
    <w:rsid w:val="00F10FB1"/>
    <w:rsid w:val="00F13041"/>
    <w:rsid w:val="00F13702"/>
    <w:rsid w:val="00F14C6D"/>
    <w:rsid w:val="00F161B8"/>
    <w:rsid w:val="00F16A7F"/>
    <w:rsid w:val="00F23144"/>
    <w:rsid w:val="00F2605B"/>
    <w:rsid w:val="00F301BF"/>
    <w:rsid w:val="00F30E3B"/>
    <w:rsid w:val="00F31528"/>
    <w:rsid w:val="00F34BC9"/>
    <w:rsid w:val="00F44952"/>
    <w:rsid w:val="00F5189E"/>
    <w:rsid w:val="00F53F07"/>
    <w:rsid w:val="00F57762"/>
    <w:rsid w:val="00F61C63"/>
    <w:rsid w:val="00F6208C"/>
    <w:rsid w:val="00F6600E"/>
    <w:rsid w:val="00F758E1"/>
    <w:rsid w:val="00F8302E"/>
    <w:rsid w:val="00F8772B"/>
    <w:rsid w:val="00F903FB"/>
    <w:rsid w:val="00F92675"/>
    <w:rsid w:val="00F93752"/>
    <w:rsid w:val="00F93D42"/>
    <w:rsid w:val="00FA2395"/>
    <w:rsid w:val="00FA4916"/>
    <w:rsid w:val="00FB0026"/>
    <w:rsid w:val="00FB18EA"/>
    <w:rsid w:val="00FB5BFB"/>
    <w:rsid w:val="00FC0730"/>
    <w:rsid w:val="00FC0A8C"/>
    <w:rsid w:val="00FC3A3C"/>
    <w:rsid w:val="00FC49B6"/>
    <w:rsid w:val="00FC52E5"/>
    <w:rsid w:val="00FD01B5"/>
    <w:rsid w:val="00FD27C8"/>
    <w:rsid w:val="00FD6E12"/>
    <w:rsid w:val="00FE09AD"/>
    <w:rsid w:val="00FE33FA"/>
    <w:rsid w:val="00FF071C"/>
    <w:rsid w:val="00FF3328"/>
    <w:rsid w:val="00FF682E"/>
    <w:rsid w:val="00FF703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6"/>
    <o:shapelayout v:ext="edit">
      <o:idmap v:ext="edit" data="1"/>
    </o:shapelayout>
  </w:shapeDefaults>
  <w:decimalSymbol w:val="."/>
  <w:listSeparator w:val=","/>
  <w14:docId w14:val="5786E564"/>
  <w15:docId w15:val="{8C2EB44C-9B1E-443C-B993-D0328F452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semiHidden="1" w:unhideWhenUsed="1"/>
    <w:lsdException w:name="index 2" w:locked="1"/>
    <w:lsdException w:name="index 3" w:locked="1"/>
    <w:lsdException w:name="index 4" w:locked="1"/>
    <w:lsdException w:name="index 5" w:locked="1"/>
    <w:lsdException w:name="index 6" w:lock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lsdException w:name="annotation text" w:locked="1" w:semiHidden="1" w:unhideWhenUsed="1"/>
    <w:lsdException w:name="header" w:semiHidden="1" w:unhideWhenUsed="1"/>
    <w:lsdException w:name="footer"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semiHidden="1" w:uiPriority="99" w:unhideWhenUsed="1"/>
    <w:lsdException w:name="endnote text" w:semiHidden="1" w:uiPriority="99"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99"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lsdException w:name="List Number 3" w:locked="1" w:semiHidden="1" w:unhideWhenUsed="1"/>
    <w:lsdException w:name="List Number 4" w:locked="1" w:semiHidden="1" w:unhideWhenUsed="1"/>
    <w:lsdException w:name="List Number 5" w:locked="1"/>
    <w:lsdException w:name="Title" w:locked="1" w:qFormat="1"/>
    <w:lsdException w:name="Closing" w:locked="1" w:semiHidden="1" w:unhideWhenUsed="1"/>
    <w:lsdException w:name="Signature" w:locked="1" w:semiHidden="1" w:unhideWhenUsed="1"/>
    <w:lsdException w:name="Default Paragraph Font"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lsdException w:name="Block Text" w:locked="1"/>
    <w:lsdException w:name="Hyperlink" w:uiPriority="99"/>
    <w:lsdException w:name="FollowedHyperlink" w:locked="1"/>
    <w:lsdException w:name="Strong"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AE3"/>
    <w:pPr>
      <w:spacing w:before="240" w:after="240"/>
    </w:pPr>
    <w:rPr>
      <w:rFonts w:ascii="Arial" w:eastAsia="MS Mincho" w:hAnsi="Arial"/>
      <w:sz w:val="24"/>
      <w:szCs w:val="24"/>
    </w:rPr>
  </w:style>
  <w:style w:type="paragraph" w:styleId="Heading1">
    <w:name w:val="heading 1"/>
    <w:basedOn w:val="Normal"/>
    <w:next w:val="Normal"/>
    <w:link w:val="Heading1Char"/>
    <w:qFormat/>
    <w:rsid w:val="00C32F7E"/>
    <w:pPr>
      <w:keepNext/>
      <w:keepLines/>
      <w:spacing w:before="360"/>
      <w:ind w:left="851" w:hanging="851"/>
      <w:outlineLvl w:val="0"/>
    </w:pPr>
    <w:rPr>
      <w:b/>
      <w:bCs/>
      <w:sz w:val="28"/>
      <w:szCs w:val="28"/>
    </w:rPr>
  </w:style>
  <w:style w:type="paragraph" w:styleId="Heading2">
    <w:name w:val="heading 2"/>
    <w:basedOn w:val="Heading1"/>
    <w:next w:val="Normal"/>
    <w:link w:val="Heading2Char"/>
    <w:qFormat/>
    <w:rsid w:val="00CC78A5"/>
    <w:pPr>
      <w:spacing w:after="0"/>
      <w:ind w:left="0" w:firstLine="0"/>
      <w:outlineLvl w:val="1"/>
    </w:pPr>
    <w:rPr>
      <w:szCs w:val="24"/>
    </w:rPr>
  </w:style>
  <w:style w:type="paragraph" w:styleId="Heading3">
    <w:name w:val="heading 3"/>
    <w:basedOn w:val="Heading2"/>
    <w:next w:val="Normal"/>
    <w:link w:val="Heading3Char"/>
    <w:qFormat/>
    <w:rsid w:val="00BD64B5"/>
    <w:pPr>
      <w:numPr>
        <w:ilvl w:val="2"/>
      </w:numPr>
      <w:outlineLvl w:val="2"/>
    </w:pPr>
    <w:rPr>
      <w:bCs w:val="0"/>
      <w:sz w:val="24"/>
    </w:rPr>
  </w:style>
  <w:style w:type="paragraph" w:styleId="Heading4">
    <w:name w:val="heading 4"/>
    <w:basedOn w:val="Heading3"/>
    <w:next w:val="Normal"/>
    <w:link w:val="Heading4Char"/>
    <w:qFormat/>
    <w:rsid w:val="008007A8"/>
    <w:pPr>
      <w:numPr>
        <w:ilvl w:val="3"/>
      </w:numPr>
      <w:outlineLvl w:val="3"/>
    </w:pPr>
    <w:rPr>
      <w:bCs/>
      <w:i/>
      <w:iCs/>
    </w:rPr>
  </w:style>
  <w:style w:type="paragraph" w:styleId="Heading5">
    <w:name w:val="heading 5"/>
    <w:basedOn w:val="Normal"/>
    <w:next w:val="Normal"/>
    <w:link w:val="Heading5Char"/>
    <w:qFormat/>
    <w:locked/>
    <w:rsid w:val="008007A8"/>
    <w:pPr>
      <w:keepNext/>
      <w:keepLines/>
      <w:numPr>
        <w:ilvl w:val="4"/>
        <w:numId w:val="1"/>
      </w:numPr>
      <w:spacing w:before="200"/>
      <w:outlineLvl w:val="4"/>
    </w:pPr>
    <w:rPr>
      <w:rFonts w:ascii="Cambria" w:hAnsi="Cambria"/>
      <w:color w:val="243F60"/>
    </w:rPr>
  </w:style>
  <w:style w:type="paragraph" w:styleId="Heading6">
    <w:name w:val="heading 6"/>
    <w:basedOn w:val="Normal"/>
    <w:next w:val="Normal"/>
    <w:link w:val="Heading6Char"/>
    <w:qFormat/>
    <w:locked/>
    <w:rsid w:val="008007A8"/>
    <w:pPr>
      <w:keepNext/>
      <w:keepLines/>
      <w:numPr>
        <w:ilvl w:val="5"/>
        <w:numId w:val="1"/>
      </w:numPr>
      <w:spacing w:before="200"/>
      <w:outlineLvl w:val="5"/>
    </w:pPr>
    <w:rPr>
      <w:rFonts w:ascii="Cambria" w:hAnsi="Cambria"/>
      <w:i/>
      <w:iCs/>
      <w:color w:val="243F60"/>
    </w:rPr>
  </w:style>
  <w:style w:type="paragraph" w:styleId="Heading7">
    <w:name w:val="heading 7"/>
    <w:basedOn w:val="Normal"/>
    <w:next w:val="Normal"/>
    <w:link w:val="Heading7Char"/>
    <w:qFormat/>
    <w:locked/>
    <w:rsid w:val="008007A8"/>
    <w:pPr>
      <w:keepNext/>
      <w:keepLines/>
      <w:numPr>
        <w:ilvl w:val="6"/>
        <w:numId w:val="1"/>
      </w:numPr>
      <w:spacing w:before="200"/>
      <w:outlineLvl w:val="6"/>
    </w:pPr>
    <w:rPr>
      <w:rFonts w:ascii="Cambria" w:hAnsi="Cambria"/>
      <w:i/>
      <w:iCs/>
      <w:color w:val="404040"/>
    </w:rPr>
  </w:style>
  <w:style w:type="paragraph" w:styleId="Heading8">
    <w:name w:val="heading 8"/>
    <w:basedOn w:val="Normal"/>
    <w:next w:val="Normal"/>
    <w:link w:val="Heading8Char"/>
    <w:qFormat/>
    <w:locked/>
    <w:rsid w:val="008007A8"/>
    <w:pPr>
      <w:keepNext/>
      <w:keepLines/>
      <w:numPr>
        <w:ilvl w:val="7"/>
        <w:numId w:val="1"/>
      </w:numPr>
      <w:spacing w:before="200"/>
      <w:outlineLvl w:val="7"/>
    </w:pPr>
    <w:rPr>
      <w:rFonts w:ascii="Cambria" w:hAnsi="Cambria"/>
      <w:color w:val="404040"/>
      <w:sz w:val="20"/>
      <w:szCs w:val="20"/>
    </w:rPr>
  </w:style>
  <w:style w:type="paragraph" w:styleId="Heading9">
    <w:name w:val="heading 9"/>
    <w:basedOn w:val="Normal"/>
    <w:next w:val="Normal"/>
    <w:link w:val="Heading9Char"/>
    <w:qFormat/>
    <w:locked/>
    <w:rsid w:val="008007A8"/>
    <w:pPr>
      <w:keepNext/>
      <w:keepLines/>
      <w:numPr>
        <w:ilvl w:val="8"/>
        <w:numId w:val="1"/>
      </w:numPr>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32F7E"/>
    <w:rPr>
      <w:rFonts w:ascii="Arial" w:eastAsia="MS Mincho" w:hAnsi="Arial"/>
      <w:b/>
      <w:bCs/>
      <w:sz w:val="28"/>
      <w:szCs w:val="28"/>
    </w:rPr>
  </w:style>
  <w:style w:type="character" w:customStyle="1" w:styleId="Heading2Char">
    <w:name w:val="Heading 2 Char"/>
    <w:link w:val="Heading2"/>
    <w:rsid w:val="00CC78A5"/>
    <w:rPr>
      <w:rFonts w:ascii="Arial" w:eastAsia="MS Mincho" w:hAnsi="Arial"/>
      <w:b/>
      <w:bCs/>
      <w:sz w:val="28"/>
      <w:szCs w:val="24"/>
    </w:rPr>
  </w:style>
  <w:style w:type="character" w:customStyle="1" w:styleId="Heading3Char">
    <w:name w:val="Heading 3 Char"/>
    <w:link w:val="Heading3"/>
    <w:rsid w:val="00BD64B5"/>
    <w:rPr>
      <w:rFonts w:ascii="Arial" w:eastAsia="MS Mincho" w:hAnsi="Arial"/>
      <w:b/>
      <w:sz w:val="24"/>
      <w:szCs w:val="24"/>
    </w:rPr>
  </w:style>
  <w:style w:type="character" w:customStyle="1" w:styleId="Heading4Char">
    <w:name w:val="Heading 4 Char"/>
    <w:link w:val="Heading4"/>
    <w:rsid w:val="008007A8"/>
    <w:rPr>
      <w:rFonts w:ascii="Arial" w:eastAsia="MS Mincho" w:hAnsi="Arial"/>
      <w:iCs/>
      <w:sz w:val="24"/>
      <w:szCs w:val="26"/>
    </w:rPr>
  </w:style>
  <w:style w:type="character" w:styleId="Strong">
    <w:name w:val="Strong"/>
    <w:uiPriority w:val="22"/>
    <w:qFormat/>
    <w:locked/>
    <w:rsid w:val="000B0A5D"/>
    <w:rPr>
      <w:b/>
      <w:bCs/>
    </w:rPr>
  </w:style>
  <w:style w:type="character" w:customStyle="1" w:styleId="Heading5Char">
    <w:name w:val="Heading 5 Char"/>
    <w:link w:val="Heading5"/>
    <w:rsid w:val="008007A8"/>
    <w:rPr>
      <w:rFonts w:ascii="Cambria" w:eastAsia="MS Mincho" w:hAnsi="Cambria"/>
      <w:color w:val="243F60"/>
      <w:sz w:val="24"/>
      <w:szCs w:val="24"/>
    </w:rPr>
  </w:style>
  <w:style w:type="character" w:customStyle="1" w:styleId="Heading6Char">
    <w:name w:val="Heading 6 Char"/>
    <w:link w:val="Heading6"/>
    <w:rsid w:val="008007A8"/>
    <w:rPr>
      <w:rFonts w:ascii="Cambria" w:eastAsia="MS Mincho" w:hAnsi="Cambria"/>
      <w:i/>
      <w:iCs/>
      <w:color w:val="243F60"/>
      <w:sz w:val="24"/>
      <w:szCs w:val="24"/>
    </w:rPr>
  </w:style>
  <w:style w:type="character" w:customStyle="1" w:styleId="Heading7Char">
    <w:name w:val="Heading 7 Char"/>
    <w:link w:val="Heading7"/>
    <w:rsid w:val="008007A8"/>
    <w:rPr>
      <w:rFonts w:ascii="Cambria" w:eastAsia="MS Mincho" w:hAnsi="Cambria"/>
      <w:i/>
      <w:iCs/>
      <w:color w:val="404040"/>
      <w:sz w:val="24"/>
      <w:szCs w:val="24"/>
    </w:rPr>
  </w:style>
  <w:style w:type="character" w:customStyle="1" w:styleId="Heading8Char">
    <w:name w:val="Heading 8 Char"/>
    <w:link w:val="Heading8"/>
    <w:rsid w:val="008007A8"/>
    <w:rPr>
      <w:rFonts w:ascii="Cambria" w:eastAsia="MS Mincho" w:hAnsi="Cambria"/>
      <w:color w:val="404040"/>
    </w:rPr>
  </w:style>
  <w:style w:type="character" w:customStyle="1" w:styleId="Heading9Char">
    <w:name w:val="Heading 9 Char"/>
    <w:link w:val="Heading9"/>
    <w:rsid w:val="008007A8"/>
    <w:rPr>
      <w:rFonts w:ascii="Cambria" w:eastAsia="MS Mincho" w:hAnsi="Cambria"/>
      <w:i/>
      <w:iCs/>
      <w:color w:val="404040"/>
    </w:rPr>
  </w:style>
  <w:style w:type="paragraph" w:styleId="Header">
    <w:name w:val="header"/>
    <w:basedOn w:val="Normal"/>
    <w:link w:val="HeaderChar"/>
    <w:semiHidden/>
    <w:rsid w:val="0090165F"/>
    <w:pPr>
      <w:tabs>
        <w:tab w:val="center" w:pos="4513"/>
        <w:tab w:val="right" w:pos="9026"/>
      </w:tabs>
      <w:spacing w:after="0"/>
    </w:pPr>
    <w:rPr>
      <w:sz w:val="22"/>
    </w:rPr>
  </w:style>
  <w:style w:type="character" w:customStyle="1" w:styleId="HeaderChar">
    <w:name w:val="Header Char"/>
    <w:link w:val="Header"/>
    <w:rsid w:val="0090165F"/>
    <w:rPr>
      <w:rFonts w:ascii="Arial" w:hAnsi="Arial"/>
      <w:sz w:val="22"/>
      <w:szCs w:val="24"/>
      <w:lang w:val="en-AU" w:eastAsia="en-AU" w:bidi="ar-SA"/>
    </w:rPr>
  </w:style>
  <w:style w:type="paragraph" w:styleId="Footer">
    <w:name w:val="footer"/>
    <w:basedOn w:val="Normal"/>
    <w:link w:val="FooterChar"/>
    <w:uiPriority w:val="99"/>
    <w:rsid w:val="00B34946"/>
    <w:pPr>
      <w:tabs>
        <w:tab w:val="right" w:pos="2835"/>
        <w:tab w:val="right" w:pos="5670"/>
      </w:tabs>
      <w:spacing w:before="0" w:after="60"/>
    </w:pPr>
    <w:rPr>
      <w:color w:val="404040"/>
      <w:sz w:val="16"/>
    </w:rPr>
  </w:style>
  <w:style w:type="character" w:customStyle="1" w:styleId="FooterChar">
    <w:name w:val="Footer Char"/>
    <w:link w:val="Footer"/>
    <w:uiPriority w:val="99"/>
    <w:rsid w:val="00B34946"/>
    <w:rPr>
      <w:rFonts w:ascii="Arial" w:eastAsia="MS Mincho" w:hAnsi="Arial"/>
      <w:color w:val="404040"/>
      <w:sz w:val="16"/>
      <w:szCs w:val="24"/>
    </w:rPr>
  </w:style>
  <w:style w:type="paragraph" w:styleId="TOC3">
    <w:name w:val="toc 3"/>
    <w:basedOn w:val="Normal"/>
    <w:next w:val="Normal"/>
    <w:autoRedefine/>
    <w:uiPriority w:val="39"/>
    <w:semiHidden/>
    <w:qFormat/>
    <w:locked/>
    <w:rsid w:val="00A92F92"/>
    <w:pPr>
      <w:tabs>
        <w:tab w:val="left" w:pos="1202"/>
        <w:tab w:val="right" w:leader="dot" w:pos="9060"/>
      </w:tabs>
      <w:spacing w:before="0" w:after="0"/>
      <w:ind w:left="1202" w:hanging="720"/>
    </w:pPr>
    <w:rPr>
      <w:rFonts w:cs="Arial"/>
      <w:i/>
      <w:noProof/>
    </w:rPr>
  </w:style>
  <w:style w:type="character" w:styleId="PlaceholderText">
    <w:name w:val="Placeholder Text"/>
    <w:uiPriority w:val="99"/>
    <w:semiHidden/>
    <w:locked/>
    <w:rsid w:val="005D1F34"/>
    <w:rPr>
      <w:color w:val="808080"/>
    </w:rPr>
  </w:style>
  <w:style w:type="paragraph" w:styleId="ListContinue4">
    <w:name w:val="List Continue 4"/>
    <w:basedOn w:val="Normal"/>
    <w:semiHidden/>
    <w:locked/>
    <w:rsid w:val="0090165F"/>
    <w:pPr>
      <w:spacing w:after="120"/>
      <w:ind w:left="1132"/>
    </w:pPr>
  </w:style>
  <w:style w:type="numbering" w:styleId="111111">
    <w:name w:val="Outline List 2"/>
    <w:basedOn w:val="NoList"/>
    <w:semiHidden/>
    <w:locked/>
    <w:rsid w:val="00E45954"/>
    <w:pPr>
      <w:numPr>
        <w:numId w:val="12"/>
      </w:numPr>
    </w:pPr>
  </w:style>
  <w:style w:type="paragraph" w:styleId="TOC1">
    <w:name w:val="toc 1"/>
    <w:basedOn w:val="Normal"/>
    <w:next w:val="Normal"/>
    <w:autoRedefine/>
    <w:uiPriority w:val="39"/>
    <w:qFormat/>
    <w:locked/>
    <w:rsid w:val="00A92F92"/>
    <w:pPr>
      <w:tabs>
        <w:tab w:val="right" w:leader="dot" w:pos="9060"/>
      </w:tabs>
      <w:spacing w:after="0"/>
      <w:ind w:left="720" w:hanging="720"/>
    </w:pPr>
    <w:rPr>
      <w:b/>
      <w:noProof/>
      <w:sz w:val="22"/>
    </w:rPr>
  </w:style>
  <w:style w:type="paragraph" w:styleId="TOC2">
    <w:name w:val="toc 2"/>
    <w:basedOn w:val="Normal"/>
    <w:next w:val="Normal"/>
    <w:autoRedefine/>
    <w:uiPriority w:val="39"/>
    <w:qFormat/>
    <w:locked/>
    <w:rsid w:val="00A92F92"/>
    <w:pPr>
      <w:tabs>
        <w:tab w:val="right" w:leader="dot" w:pos="9060"/>
      </w:tabs>
      <w:spacing w:before="0" w:after="0"/>
      <w:ind w:left="958" w:hanging="720"/>
    </w:pPr>
    <w:rPr>
      <w:b/>
      <w:i/>
      <w:noProof/>
    </w:rPr>
  </w:style>
  <w:style w:type="paragraph" w:styleId="TOC4">
    <w:name w:val="toc 4"/>
    <w:basedOn w:val="Normal"/>
    <w:next w:val="Normal"/>
    <w:autoRedefine/>
    <w:uiPriority w:val="39"/>
    <w:semiHidden/>
    <w:locked/>
    <w:rsid w:val="00814FC0"/>
    <w:pPr>
      <w:tabs>
        <w:tab w:val="left" w:pos="1440"/>
        <w:tab w:val="right" w:leader="dot" w:pos="9060"/>
      </w:tabs>
      <w:spacing w:before="0" w:after="0"/>
      <w:ind w:left="1440" w:hanging="720"/>
    </w:pPr>
    <w:rPr>
      <w:noProof/>
    </w:rPr>
  </w:style>
  <w:style w:type="character" w:styleId="Hyperlink">
    <w:name w:val="Hyperlink"/>
    <w:uiPriority w:val="99"/>
    <w:unhideWhenUsed/>
    <w:locked/>
    <w:rsid w:val="0024557E"/>
    <w:rPr>
      <w:color w:val="0000FF"/>
      <w:u w:val="single"/>
    </w:rPr>
  </w:style>
  <w:style w:type="paragraph" w:styleId="TOCHeading">
    <w:name w:val="TOC Heading"/>
    <w:basedOn w:val="Normal"/>
    <w:next w:val="Normal"/>
    <w:uiPriority w:val="39"/>
    <w:qFormat/>
    <w:locked/>
    <w:rsid w:val="007540BF"/>
    <w:pPr>
      <w:spacing w:before="0" w:after="360"/>
    </w:pPr>
    <w:rPr>
      <w:b/>
      <w:color w:val="000000"/>
      <w:lang w:val="en-US" w:eastAsia="en-US"/>
    </w:rPr>
  </w:style>
  <w:style w:type="paragraph" w:styleId="EndnoteText">
    <w:name w:val="endnote text"/>
    <w:basedOn w:val="Normal"/>
    <w:link w:val="EndnoteTextChar1"/>
    <w:uiPriority w:val="99"/>
    <w:rsid w:val="000E130A"/>
    <w:pPr>
      <w:spacing w:before="0" w:after="0"/>
    </w:pPr>
    <w:rPr>
      <w:sz w:val="20"/>
      <w:szCs w:val="20"/>
    </w:rPr>
  </w:style>
  <w:style w:type="character" w:customStyle="1" w:styleId="EndnoteTextChar1">
    <w:name w:val="Endnote Text Char1"/>
    <w:link w:val="EndnoteText"/>
    <w:rsid w:val="000E130A"/>
    <w:rPr>
      <w:rFonts w:ascii="Arial" w:eastAsia="MS Mincho" w:hAnsi="Arial"/>
      <w:lang w:val="en-AU" w:eastAsia="en-AU" w:bidi="ar-SA"/>
    </w:rPr>
  </w:style>
  <w:style w:type="character" w:styleId="EndnoteReference">
    <w:name w:val="endnote reference"/>
    <w:uiPriority w:val="99"/>
    <w:rsid w:val="000A1DB8"/>
    <w:rPr>
      <w:rFonts w:ascii="Arial" w:hAnsi="Arial"/>
      <w:sz w:val="20"/>
      <w:vertAlign w:val="superscript"/>
    </w:rPr>
  </w:style>
  <w:style w:type="numbering" w:styleId="1ai">
    <w:name w:val="Outline List 1"/>
    <w:basedOn w:val="NoList"/>
    <w:semiHidden/>
    <w:locked/>
    <w:rsid w:val="00E45954"/>
    <w:pPr>
      <w:numPr>
        <w:numId w:val="13"/>
      </w:numPr>
    </w:pPr>
  </w:style>
  <w:style w:type="numbering" w:styleId="ArticleSection">
    <w:name w:val="Outline List 3"/>
    <w:basedOn w:val="NoList"/>
    <w:semiHidden/>
    <w:locked/>
    <w:rsid w:val="00E45954"/>
    <w:pPr>
      <w:numPr>
        <w:numId w:val="14"/>
      </w:numPr>
    </w:pPr>
  </w:style>
  <w:style w:type="paragraph" w:styleId="BlockText">
    <w:name w:val="Block Text"/>
    <w:basedOn w:val="Normal"/>
    <w:semiHidden/>
    <w:locked/>
    <w:rsid w:val="00E45954"/>
    <w:pPr>
      <w:spacing w:after="120"/>
      <w:ind w:left="1440" w:right="1440"/>
    </w:pPr>
  </w:style>
  <w:style w:type="paragraph" w:styleId="BodyText">
    <w:name w:val="Body Text"/>
    <w:basedOn w:val="Normal"/>
    <w:semiHidden/>
    <w:locked/>
    <w:rsid w:val="00E45954"/>
    <w:pPr>
      <w:spacing w:after="120"/>
    </w:pPr>
  </w:style>
  <w:style w:type="paragraph" w:styleId="BodyText2">
    <w:name w:val="Body Text 2"/>
    <w:basedOn w:val="Normal"/>
    <w:semiHidden/>
    <w:locked/>
    <w:rsid w:val="00E45954"/>
    <w:pPr>
      <w:spacing w:after="120" w:line="480" w:lineRule="auto"/>
    </w:pPr>
  </w:style>
  <w:style w:type="paragraph" w:styleId="BodyText3">
    <w:name w:val="Body Text 3"/>
    <w:basedOn w:val="Normal"/>
    <w:semiHidden/>
    <w:locked/>
    <w:rsid w:val="00E45954"/>
    <w:pPr>
      <w:spacing w:after="120"/>
    </w:pPr>
    <w:rPr>
      <w:sz w:val="16"/>
      <w:szCs w:val="16"/>
    </w:rPr>
  </w:style>
  <w:style w:type="paragraph" w:styleId="BodyTextFirstIndent">
    <w:name w:val="Body Text First Indent"/>
    <w:basedOn w:val="BodyText"/>
    <w:semiHidden/>
    <w:locked/>
    <w:rsid w:val="00E45954"/>
    <w:pPr>
      <w:ind w:firstLine="210"/>
    </w:pPr>
  </w:style>
  <w:style w:type="paragraph" w:styleId="BodyTextIndent">
    <w:name w:val="Body Text Indent"/>
    <w:basedOn w:val="Normal"/>
    <w:semiHidden/>
    <w:locked/>
    <w:rsid w:val="00E45954"/>
    <w:pPr>
      <w:spacing w:after="120"/>
      <w:ind w:left="283"/>
    </w:pPr>
  </w:style>
  <w:style w:type="paragraph" w:styleId="BodyTextFirstIndent2">
    <w:name w:val="Body Text First Indent 2"/>
    <w:basedOn w:val="BodyTextIndent"/>
    <w:semiHidden/>
    <w:locked/>
    <w:rsid w:val="00E45954"/>
    <w:pPr>
      <w:ind w:firstLine="210"/>
    </w:pPr>
  </w:style>
  <w:style w:type="paragraph" w:styleId="BodyTextIndent2">
    <w:name w:val="Body Text Indent 2"/>
    <w:basedOn w:val="Normal"/>
    <w:semiHidden/>
    <w:locked/>
    <w:rsid w:val="00E45954"/>
    <w:pPr>
      <w:spacing w:after="120" w:line="480" w:lineRule="auto"/>
      <w:ind w:left="283"/>
    </w:pPr>
  </w:style>
  <w:style w:type="paragraph" w:styleId="BodyTextIndent3">
    <w:name w:val="Body Text Indent 3"/>
    <w:basedOn w:val="Normal"/>
    <w:semiHidden/>
    <w:locked/>
    <w:rsid w:val="00E45954"/>
    <w:pPr>
      <w:spacing w:after="120"/>
      <w:ind w:left="283"/>
    </w:pPr>
    <w:rPr>
      <w:sz w:val="16"/>
      <w:szCs w:val="16"/>
    </w:rPr>
  </w:style>
  <w:style w:type="paragraph" w:styleId="Closing">
    <w:name w:val="Closing"/>
    <w:basedOn w:val="Normal"/>
    <w:semiHidden/>
    <w:locked/>
    <w:rsid w:val="00E45954"/>
    <w:pPr>
      <w:ind w:left="4252"/>
    </w:pPr>
  </w:style>
  <w:style w:type="paragraph" w:styleId="Date">
    <w:name w:val="Date"/>
    <w:basedOn w:val="Normal"/>
    <w:next w:val="Normal"/>
    <w:semiHidden/>
    <w:locked/>
    <w:rsid w:val="00C33104"/>
    <w:pPr>
      <w:spacing w:before="120" w:after="120"/>
      <w:jc w:val="right"/>
    </w:pPr>
    <w:rPr>
      <w:color w:val="595959"/>
      <w:sz w:val="26"/>
    </w:rPr>
  </w:style>
  <w:style w:type="paragraph" w:styleId="E-mailSignature">
    <w:name w:val="E-mail Signature"/>
    <w:basedOn w:val="Normal"/>
    <w:semiHidden/>
    <w:locked/>
    <w:rsid w:val="00E45954"/>
  </w:style>
  <w:style w:type="character" w:styleId="Emphasis">
    <w:name w:val="Emphasis"/>
    <w:uiPriority w:val="20"/>
    <w:qFormat/>
    <w:locked/>
    <w:rsid w:val="00E45954"/>
    <w:rPr>
      <w:i/>
      <w:iCs/>
    </w:rPr>
  </w:style>
  <w:style w:type="paragraph" w:styleId="EnvelopeAddress">
    <w:name w:val="envelope address"/>
    <w:basedOn w:val="Normal"/>
    <w:semiHidden/>
    <w:locked/>
    <w:rsid w:val="000A1DB8"/>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locked/>
    <w:rsid w:val="00E45954"/>
    <w:rPr>
      <w:rFonts w:cs="Arial"/>
      <w:sz w:val="20"/>
      <w:szCs w:val="20"/>
    </w:rPr>
  </w:style>
  <w:style w:type="character" w:styleId="FootnoteReference">
    <w:name w:val="footnote reference"/>
    <w:semiHidden/>
    <w:rsid w:val="000A1DB8"/>
    <w:rPr>
      <w:rFonts w:ascii="Arial" w:hAnsi="Arial"/>
      <w:sz w:val="20"/>
      <w:vertAlign w:val="superscript"/>
    </w:rPr>
  </w:style>
  <w:style w:type="paragraph" w:styleId="FootnoteText">
    <w:name w:val="footnote text"/>
    <w:basedOn w:val="Normal"/>
    <w:semiHidden/>
    <w:rsid w:val="000E130A"/>
    <w:pPr>
      <w:spacing w:before="0" w:after="0"/>
    </w:pPr>
    <w:rPr>
      <w:sz w:val="20"/>
      <w:szCs w:val="20"/>
    </w:rPr>
  </w:style>
  <w:style w:type="character" w:styleId="HTMLAcronym">
    <w:name w:val="HTML Acronym"/>
    <w:basedOn w:val="DefaultParagraphFont"/>
    <w:semiHidden/>
    <w:locked/>
    <w:rsid w:val="00E45954"/>
  </w:style>
  <w:style w:type="paragraph" w:styleId="HTMLAddress">
    <w:name w:val="HTML Address"/>
    <w:basedOn w:val="Normal"/>
    <w:semiHidden/>
    <w:locked/>
    <w:rsid w:val="00E45954"/>
    <w:rPr>
      <w:i/>
      <w:iCs/>
    </w:rPr>
  </w:style>
  <w:style w:type="character" w:styleId="HTMLCite">
    <w:name w:val="HTML Cite"/>
    <w:semiHidden/>
    <w:locked/>
    <w:rsid w:val="00E45954"/>
    <w:rPr>
      <w:i/>
      <w:iCs/>
    </w:rPr>
  </w:style>
  <w:style w:type="character" w:styleId="HTMLCode">
    <w:name w:val="HTML Code"/>
    <w:semiHidden/>
    <w:locked/>
    <w:rsid w:val="00E45954"/>
    <w:rPr>
      <w:rFonts w:ascii="Courier New" w:hAnsi="Courier New" w:cs="Courier New"/>
      <w:sz w:val="20"/>
      <w:szCs w:val="20"/>
    </w:rPr>
  </w:style>
  <w:style w:type="character" w:styleId="HTMLDefinition">
    <w:name w:val="HTML Definition"/>
    <w:semiHidden/>
    <w:locked/>
    <w:rsid w:val="00E45954"/>
    <w:rPr>
      <w:i/>
      <w:iCs/>
    </w:rPr>
  </w:style>
  <w:style w:type="character" w:styleId="HTMLKeyboard">
    <w:name w:val="HTML Keyboard"/>
    <w:semiHidden/>
    <w:locked/>
    <w:rsid w:val="00E45954"/>
    <w:rPr>
      <w:rFonts w:ascii="Courier New" w:hAnsi="Courier New" w:cs="Courier New"/>
      <w:sz w:val="20"/>
      <w:szCs w:val="20"/>
    </w:rPr>
  </w:style>
  <w:style w:type="paragraph" w:styleId="HTMLPreformatted">
    <w:name w:val="HTML Preformatted"/>
    <w:basedOn w:val="Normal"/>
    <w:semiHidden/>
    <w:locked/>
    <w:rsid w:val="00E45954"/>
    <w:rPr>
      <w:rFonts w:ascii="Courier New" w:hAnsi="Courier New" w:cs="Courier New"/>
      <w:sz w:val="20"/>
      <w:szCs w:val="20"/>
    </w:rPr>
  </w:style>
  <w:style w:type="character" w:styleId="HTMLSample">
    <w:name w:val="HTML Sample"/>
    <w:semiHidden/>
    <w:locked/>
    <w:rsid w:val="00E45954"/>
    <w:rPr>
      <w:rFonts w:ascii="Courier New" w:hAnsi="Courier New" w:cs="Courier New"/>
    </w:rPr>
  </w:style>
  <w:style w:type="character" w:styleId="HTMLTypewriter">
    <w:name w:val="HTML Typewriter"/>
    <w:semiHidden/>
    <w:locked/>
    <w:rsid w:val="00E45954"/>
    <w:rPr>
      <w:rFonts w:ascii="Courier New" w:hAnsi="Courier New" w:cs="Courier New"/>
      <w:sz w:val="20"/>
      <w:szCs w:val="20"/>
    </w:rPr>
  </w:style>
  <w:style w:type="character" w:styleId="HTMLVariable">
    <w:name w:val="HTML Variable"/>
    <w:semiHidden/>
    <w:locked/>
    <w:rsid w:val="00E45954"/>
    <w:rPr>
      <w:i/>
      <w:iCs/>
    </w:rPr>
  </w:style>
  <w:style w:type="character" w:styleId="LineNumber">
    <w:name w:val="line number"/>
    <w:basedOn w:val="DefaultParagraphFont"/>
    <w:semiHidden/>
    <w:locked/>
    <w:rsid w:val="00E45954"/>
  </w:style>
  <w:style w:type="paragraph" w:styleId="List">
    <w:name w:val="List"/>
    <w:basedOn w:val="Normal"/>
    <w:semiHidden/>
    <w:locked/>
    <w:rsid w:val="00E45954"/>
    <w:pPr>
      <w:ind w:left="283" w:hanging="283"/>
    </w:pPr>
  </w:style>
  <w:style w:type="paragraph" w:styleId="List2">
    <w:name w:val="List 2"/>
    <w:basedOn w:val="Normal"/>
    <w:semiHidden/>
    <w:locked/>
    <w:rsid w:val="00E45954"/>
    <w:pPr>
      <w:ind w:left="566" w:hanging="283"/>
    </w:pPr>
  </w:style>
  <w:style w:type="paragraph" w:styleId="List3">
    <w:name w:val="List 3"/>
    <w:basedOn w:val="Normal"/>
    <w:semiHidden/>
    <w:locked/>
    <w:rsid w:val="00E45954"/>
    <w:pPr>
      <w:ind w:left="849" w:hanging="283"/>
    </w:pPr>
  </w:style>
  <w:style w:type="paragraph" w:styleId="List4">
    <w:name w:val="List 4"/>
    <w:basedOn w:val="Normal"/>
    <w:semiHidden/>
    <w:locked/>
    <w:rsid w:val="00E45954"/>
    <w:pPr>
      <w:ind w:left="1132" w:hanging="283"/>
    </w:pPr>
  </w:style>
  <w:style w:type="paragraph" w:styleId="List5">
    <w:name w:val="List 5"/>
    <w:basedOn w:val="Normal"/>
    <w:semiHidden/>
    <w:locked/>
    <w:rsid w:val="00E45954"/>
    <w:pPr>
      <w:ind w:left="1415" w:hanging="283"/>
    </w:pPr>
  </w:style>
  <w:style w:type="paragraph" w:styleId="ListBullet">
    <w:name w:val="List Bullet"/>
    <w:basedOn w:val="Normal"/>
    <w:uiPriority w:val="99"/>
    <w:semiHidden/>
    <w:locked/>
    <w:rsid w:val="00E45954"/>
    <w:pPr>
      <w:numPr>
        <w:numId w:val="2"/>
      </w:numPr>
    </w:pPr>
  </w:style>
  <w:style w:type="paragraph" w:styleId="ListBullet2">
    <w:name w:val="List Bullet 2"/>
    <w:basedOn w:val="Normal"/>
    <w:semiHidden/>
    <w:locked/>
    <w:rsid w:val="00E45954"/>
    <w:pPr>
      <w:numPr>
        <w:numId w:val="3"/>
      </w:numPr>
    </w:pPr>
  </w:style>
  <w:style w:type="paragraph" w:styleId="ListBullet3">
    <w:name w:val="List Bullet 3"/>
    <w:basedOn w:val="Normal"/>
    <w:semiHidden/>
    <w:locked/>
    <w:rsid w:val="00E45954"/>
    <w:pPr>
      <w:numPr>
        <w:numId w:val="4"/>
      </w:numPr>
    </w:pPr>
  </w:style>
  <w:style w:type="paragraph" w:styleId="ListBullet4">
    <w:name w:val="List Bullet 4"/>
    <w:basedOn w:val="Normal"/>
    <w:semiHidden/>
    <w:locked/>
    <w:rsid w:val="00E45954"/>
    <w:pPr>
      <w:numPr>
        <w:numId w:val="5"/>
      </w:numPr>
    </w:pPr>
  </w:style>
  <w:style w:type="paragraph" w:styleId="ListBullet5">
    <w:name w:val="List Bullet 5"/>
    <w:basedOn w:val="Normal"/>
    <w:semiHidden/>
    <w:locked/>
    <w:rsid w:val="00E45954"/>
    <w:pPr>
      <w:numPr>
        <w:numId w:val="6"/>
      </w:numPr>
    </w:pPr>
  </w:style>
  <w:style w:type="paragraph" w:styleId="ListContinue">
    <w:name w:val="List Continue"/>
    <w:basedOn w:val="Normal"/>
    <w:semiHidden/>
    <w:locked/>
    <w:rsid w:val="00E45954"/>
    <w:pPr>
      <w:spacing w:after="120"/>
      <w:ind w:left="283"/>
    </w:pPr>
  </w:style>
  <w:style w:type="paragraph" w:styleId="ListContinue2">
    <w:name w:val="List Continue 2"/>
    <w:basedOn w:val="Normal"/>
    <w:semiHidden/>
    <w:locked/>
    <w:rsid w:val="00E45954"/>
    <w:pPr>
      <w:spacing w:after="120"/>
      <w:ind w:left="566"/>
    </w:pPr>
  </w:style>
  <w:style w:type="paragraph" w:styleId="ListContinue3">
    <w:name w:val="List Continue 3"/>
    <w:basedOn w:val="Normal"/>
    <w:semiHidden/>
    <w:locked/>
    <w:rsid w:val="00E45954"/>
    <w:pPr>
      <w:spacing w:after="120"/>
      <w:ind w:left="849"/>
    </w:pPr>
  </w:style>
  <w:style w:type="paragraph" w:styleId="ListContinue5">
    <w:name w:val="List Continue 5"/>
    <w:basedOn w:val="Normal"/>
    <w:semiHidden/>
    <w:locked/>
    <w:rsid w:val="00E45954"/>
    <w:pPr>
      <w:spacing w:after="120"/>
      <w:ind w:left="1415"/>
    </w:pPr>
  </w:style>
  <w:style w:type="paragraph" w:styleId="ListNumber">
    <w:name w:val="List Number"/>
    <w:basedOn w:val="Normal"/>
    <w:semiHidden/>
    <w:locked/>
    <w:rsid w:val="00E45954"/>
    <w:pPr>
      <w:numPr>
        <w:numId w:val="7"/>
      </w:numPr>
    </w:pPr>
  </w:style>
  <w:style w:type="paragraph" w:styleId="ListNumber2">
    <w:name w:val="List Number 2"/>
    <w:basedOn w:val="Normal"/>
    <w:semiHidden/>
    <w:locked/>
    <w:rsid w:val="00E45954"/>
    <w:pPr>
      <w:numPr>
        <w:numId w:val="10"/>
      </w:numPr>
    </w:pPr>
  </w:style>
  <w:style w:type="paragraph" w:styleId="ListNumber3">
    <w:name w:val="List Number 3"/>
    <w:basedOn w:val="Normal"/>
    <w:semiHidden/>
    <w:locked/>
    <w:rsid w:val="00E45954"/>
    <w:pPr>
      <w:numPr>
        <w:numId w:val="11"/>
      </w:numPr>
    </w:pPr>
  </w:style>
  <w:style w:type="paragraph" w:styleId="ListNumber4">
    <w:name w:val="List Number 4"/>
    <w:basedOn w:val="Normal"/>
    <w:semiHidden/>
    <w:locked/>
    <w:rsid w:val="00E45954"/>
    <w:pPr>
      <w:numPr>
        <w:numId w:val="8"/>
      </w:numPr>
    </w:pPr>
  </w:style>
  <w:style w:type="paragraph" w:styleId="ListNumber5">
    <w:name w:val="List Number 5"/>
    <w:basedOn w:val="Normal"/>
    <w:semiHidden/>
    <w:locked/>
    <w:rsid w:val="00E45954"/>
    <w:pPr>
      <w:numPr>
        <w:numId w:val="9"/>
      </w:numPr>
    </w:pPr>
  </w:style>
  <w:style w:type="paragraph" w:styleId="MessageHeader">
    <w:name w:val="Message Header"/>
    <w:basedOn w:val="Normal"/>
    <w:semiHidden/>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semiHidden/>
    <w:locked/>
    <w:rsid w:val="00E45954"/>
    <w:rPr>
      <w:rFonts w:ascii="Times New Roman" w:hAnsi="Times New Roman"/>
    </w:rPr>
  </w:style>
  <w:style w:type="paragraph" w:styleId="NormalIndent">
    <w:name w:val="Normal Indent"/>
    <w:basedOn w:val="Normal"/>
    <w:semiHidden/>
    <w:locked/>
    <w:rsid w:val="00E45954"/>
    <w:pPr>
      <w:ind w:left="720"/>
    </w:pPr>
  </w:style>
  <w:style w:type="paragraph" w:styleId="NoteHeading">
    <w:name w:val="Note Heading"/>
    <w:basedOn w:val="Normal"/>
    <w:next w:val="Normal"/>
    <w:semiHidden/>
    <w:locked/>
    <w:rsid w:val="00E45954"/>
  </w:style>
  <w:style w:type="character" w:styleId="PageNumber">
    <w:name w:val="page number"/>
    <w:basedOn w:val="DefaultParagraphFont"/>
    <w:semiHidden/>
    <w:locked/>
    <w:rsid w:val="00E45954"/>
  </w:style>
  <w:style w:type="paragraph" w:styleId="PlainText">
    <w:name w:val="Plain Text"/>
    <w:basedOn w:val="Normal"/>
    <w:semiHidden/>
    <w:locked/>
    <w:rsid w:val="00E45954"/>
    <w:rPr>
      <w:rFonts w:ascii="Courier New" w:hAnsi="Courier New" w:cs="Courier New"/>
      <w:sz w:val="20"/>
      <w:szCs w:val="20"/>
    </w:rPr>
  </w:style>
  <w:style w:type="paragraph" w:styleId="Salutation">
    <w:name w:val="Salutation"/>
    <w:basedOn w:val="Normal"/>
    <w:next w:val="Normal"/>
    <w:semiHidden/>
    <w:locked/>
    <w:rsid w:val="00E45954"/>
  </w:style>
  <w:style w:type="paragraph" w:styleId="Signature">
    <w:name w:val="Signature"/>
    <w:basedOn w:val="Normal"/>
    <w:semiHidden/>
    <w:locked/>
    <w:rsid w:val="00E45954"/>
    <w:pPr>
      <w:ind w:left="4252"/>
    </w:pPr>
  </w:style>
  <w:style w:type="paragraph" w:styleId="Subtitle">
    <w:name w:val="Subtitle"/>
    <w:basedOn w:val="Normal"/>
    <w:link w:val="SubtitleChar"/>
    <w:qFormat/>
    <w:locked/>
    <w:rsid w:val="00323C73"/>
    <w:pPr>
      <w:spacing w:before="40" w:after="0"/>
      <w:jc w:val="right"/>
      <w:outlineLvl w:val="1"/>
    </w:pPr>
    <w:rPr>
      <w:rFonts w:cs="Arial"/>
      <w:b/>
      <w:caps/>
      <w:sz w:val="26"/>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locked/>
    <w:rsid w:val="00E45954"/>
    <w:pPr>
      <w:spacing w:after="60"/>
      <w:jc w:val="center"/>
      <w:outlineLvl w:val="0"/>
    </w:pPr>
    <w:rPr>
      <w:rFonts w:cs="Arial"/>
      <w:b/>
      <w:bCs/>
      <w:kern w:val="28"/>
      <w:sz w:val="32"/>
      <w:szCs w:val="32"/>
    </w:rPr>
  </w:style>
  <w:style w:type="character" w:styleId="FollowedHyperlink">
    <w:name w:val="FollowedHyperlink"/>
    <w:semiHidden/>
    <w:locked/>
    <w:rsid w:val="00E45954"/>
    <w:rPr>
      <w:color w:val="800080"/>
      <w:u w:val="single"/>
    </w:rPr>
  </w:style>
  <w:style w:type="paragraph" w:customStyle="1" w:styleId="MainTitle">
    <w:name w:val="Main Title"/>
    <w:semiHidden/>
    <w:qFormat/>
    <w:rsid w:val="00FD01B5"/>
    <w:pPr>
      <w:spacing w:line="740" w:lineRule="exact"/>
      <w:contextualSpacing/>
      <w:jc w:val="right"/>
    </w:pPr>
    <w:rPr>
      <w:rFonts w:ascii="Arial" w:hAnsi="Arial"/>
      <w:bCs/>
      <w:color w:val="237BBC"/>
      <w:kern w:val="32"/>
      <w:sz w:val="56"/>
      <w:szCs w:val="32"/>
    </w:rPr>
  </w:style>
  <w:style w:type="paragraph" w:customStyle="1" w:styleId="HeaderFooter">
    <w:name w:val="Header &amp; Footer"/>
    <w:basedOn w:val="Normal"/>
    <w:semiHidden/>
    <w:rsid w:val="00591951"/>
    <w:pPr>
      <w:spacing w:line="200" w:lineRule="exact"/>
      <w:jc w:val="both"/>
    </w:pPr>
    <w:rPr>
      <w:rFonts w:eastAsia="Times New Roman" w:cs="ArialMT"/>
      <w:color w:val="000000"/>
      <w:sz w:val="16"/>
      <w:lang w:eastAsia="en-US"/>
    </w:rPr>
  </w:style>
  <w:style w:type="paragraph" w:customStyle="1" w:styleId="LogoType">
    <w:name w:val="Logo Type"/>
    <w:basedOn w:val="Header"/>
    <w:semiHidden/>
    <w:rsid w:val="00591951"/>
    <w:pPr>
      <w:pBdr>
        <w:bottom w:val="single" w:sz="4" w:space="4" w:color="auto"/>
      </w:pBdr>
      <w:tabs>
        <w:tab w:val="clear" w:pos="4513"/>
        <w:tab w:val="clear" w:pos="9026"/>
        <w:tab w:val="left" w:pos="4686"/>
        <w:tab w:val="left" w:pos="7088"/>
        <w:tab w:val="left" w:pos="7242"/>
      </w:tabs>
      <w:spacing w:before="0" w:line="320" w:lineRule="exact"/>
    </w:pPr>
    <w:rPr>
      <w:rFonts w:cs="ArialMT"/>
      <w:b/>
      <w:color w:val="808080"/>
      <w:spacing w:val="-20"/>
      <w:sz w:val="32"/>
      <w:lang w:eastAsia="en-US"/>
    </w:rPr>
  </w:style>
  <w:style w:type="paragraph" w:styleId="BalloonText">
    <w:name w:val="Balloon Text"/>
    <w:basedOn w:val="Normal"/>
    <w:link w:val="BalloonTextChar"/>
    <w:semiHidden/>
    <w:locked/>
    <w:rsid w:val="00A96892"/>
    <w:pPr>
      <w:spacing w:before="0" w:after="0"/>
    </w:pPr>
    <w:rPr>
      <w:rFonts w:ascii="Tahoma" w:hAnsi="Tahoma" w:cs="Tahoma"/>
      <w:sz w:val="16"/>
      <w:szCs w:val="16"/>
    </w:rPr>
  </w:style>
  <w:style w:type="character" w:customStyle="1" w:styleId="BalloonTextChar">
    <w:name w:val="Balloon Text Char"/>
    <w:link w:val="BalloonText"/>
    <w:rsid w:val="00A96892"/>
    <w:rPr>
      <w:rFonts w:ascii="Tahoma" w:eastAsia="MS Mincho" w:hAnsi="Tahoma" w:cs="Tahoma"/>
      <w:sz w:val="16"/>
      <w:szCs w:val="16"/>
    </w:rPr>
  </w:style>
  <w:style w:type="character" w:customStyle="1" w:styleId="CharChar">
    <w:name w:val="Char Char"/>
    <w:semiHidden/>
    <w:locked/>
    <w:rsid w:val="000A48AC"/>
    <w:rPr>
      <w:rFonts w:ascii="Arial" w:hAnsi="Arial" w:cs="Arial"/>
      <w:lang w:val="en-AU" w:eastAsia="en-AU" w:bidi="ar-SA"/>
    </w:rPr>
  </w:style>
  <w:style w:type="character" w:customStyle="1" w:styleId="EndnoteTextChar">
    <w:name w:val="Endnote Text Char"/>
    <w:uiPriority w:val="99"/>
    <w:locked/>
    <w:rsid w:val="00EB6A76"/>
    <w:rPr>
      <w:rFonts w:ascii="Arial" w:hAnsi="Arial"/>
      <w:lang w:bidi="ar-SA"/>
    </w:rPr>
  </w:style>
  <w:style w:type="character" w:customStyle="1" w:styleId="SubtitleChar">
    <w:name w:val="Subtitle Char"/>
    <w:link w:val="Subtitle"/>
    <w:rsid w:val="00323C73"/>
    <w:rPr>
      <w:rFonts w:ascii="Arial" w:eastAsia="MS Mincho" w:hAnsi="Arial" w:cs="Arial"/>
      <w:b/>
      <w:caps/>
      <w:sz w:val="26"/>
      <w:szCs w:val="24"/>
    </w:rPr>
  </w:style>
  <w:style w:type="paragraph" w:customStyle="1" w:styleId="SubmissionNormal">
    <w:name w:val="Submission Normal"/>
    <w:basedOn w:val="Normal"/>
    <w:link w:val="SubmissionNormalChar"/>
    <w:rsid w:val="00B34946"/>
    <w:pPr>
      <w:numPr>
        <w:numId w:val="15"/>
      </w:numPr>
      <w:tabs>
        <w:tab w:val="clear" w:pos="720"/>
      </w:tabs>
      <w:ind w:hanging="720"/>
    </w:pPr>
    <w:rPr>
      <w:rFonts w:eastAsia="Times New Roman"/>
    </w:rPr>
  </w:style>
  <w:style w:type="character" w:customStyle="1" w:styleId="SubmissionNormalChar">
    <w:name w:val="Submission Normal Char"/>
    <w:link w:val="SubmissionNormal"/>
    <w:rsid w:val="00B34946"/>
    <w:rPr>
      <w:rFonts w:ascii="Arial" w:hAnsi="Arial"/>
      <w:sz w:val="24"/>
      <w:szCs w:val="24"/>
    </w:rPr>
  </w:style>
  <w:style w:type="paragraph" w:customStyle="1" w:styleId="coveraddresses">
    <w:name w:val="cover addresses"/>
    <w:basedOn w:val="Footer"/>
    <w:qFormat/>
    <w:rsid w:val="00730BD2"/>
    <w:pPr>
      <w:spacing w:after="40"/>
    </w:pPr>
    <w:rPr>
      <w:szCs w:val="16"/>
    </w:rPr>
  </w:style>
  <w:style w:type="paragraph" w:customStyle="1" w:styleId="coveraddress">
    <w:name w:val="cover address"/>
    <w:basedOn w:val="coveraddresses"/>
    <w:qFormat/>
    <w:rsid w:val="00730BD2"/>
  </w:style>
  <w:style w:type="table" w:customStyle="1" w:styleId="LightList-Accent11">
    <w:name w:val="Light List - Accent 11"/>
    <w:basedOn w:val="TableNormal"/>
    <w:next w:val="LightList-Accent1"/>
    <w:uiPriority w:val="61"/>
    <w:semiHidden/>
    <w:unhideWhenUsed/>
    <w:rsid w:val="00A94C4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1">
    <w:name w:val="Light List Accent 1"/>
    <w:basedOn w:val="TableNormal"/>
    <w:uiPriority w:val="61"/>
    <w:rsid w:val="00A94C49"/>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bodytextChar">
    <w:name w:val="body text Char"/>
    <w:aliases w:val="t Char"/>
    <w:link w:val="BodyText1"/>
    <w:locked/>
    <w:rsid w:val="00AD188C"/>
    <w:rPr>
      <w:sz w:val="24"/>
      <w:lang w:eastAsia="en-US"/>
    </w:rPr>
  </w:style>
  <w:style w:type="paragraph" w:customStyle="1" w:styleId="BodyText1">
    <w:name w:val="Body Text1"/>
    <w:aliases w:val="t"/>
    <w:basedOn w:val="Normal"/>
    <w:link w:val="bodytextChar"/>
    <w:rsid w:val="00AD188C"/>
    <w:pPr>
      <w:spacing w:before="120" w:after="120"/>
    </w:pPr>
    <w:rPr>
      <w:rFonts w:ascii="Times New Roman" w:eastAsia="Times New Roman" w:hAnsi="Times New Roman"/>
      <w:szCs w:val="20"/>
      <w:lang w:eastAsia="en-US"/>
    </w:rPr>
  </w:style>
  <w:style w:type="paragraph" w:styleId="ListParagraph">
    <w:name w:val="List Paragraph"/>
    <w:aliases w:val="Bullets L1"/>
    <w:basedOn w:val="Normal"/>
    <w:link w:val="ListParagraphChar"/>
    <w:uiPriority w:val="34"/>
    <w:qFormat/>
    <w:rsid w:val="007F12D5"/>
    <w:pPr>
      <w:ind w:left="720"/>
      <w:contextualSpacing/>
    </w:pPr>
  </w:style>
  <w:style w:type="character" w:customStyle="1" w:styleId="ListParagraphChar">
    <w:name w:val="List Paragraph Char"/>
    <w:aliases w:val="Bullets L1 Char"/>
    <w:link w:val="ListParagraph"/>
    <w:uiPriority w:val="34"/>
    <w:locked/>
    <w:rsid w:val="007F12D5"/>
    <w:rPr>
      <w:rFonts w:ascii="Arial" w:eastAsia="MS Mincho" w:hAnsi="Arial"/>
      <w:sz w:val="24"/>
      <w:szCs w:val="24"/>
    </w:rPr>
  </w:style>
  <w:style w:type="character" w:styleId="CommentReference">
    <w:name w:val="annotation reference"/>
    <w:basedOn w:val="DefaultParagraphFont"/>
    <w:unhideWhenUsed/>
    <w:locked/>
    <w:rsid w:val="00237533"/>
    <w:rPr>
      <w:sz w:val="16"/>
      <w:szCs w:val="16"/>
    </w:rPr>
  </w:style>
  <w:style w:type="paragraph" w:styleId="CommentText">
    <w:name w:val="annotation text"/>
    <w:basedOn w:val="Normal"/>
    <w:link w:val="CommentTextChar"/>
    <w:unhideWhenUsed/>
    <w:locked/>
    <w:rsid w:val="00237533"/>
    <w:rPr>
      <w:rFonts w:eastAsia="Times New Roman"/>
      <w:sz w:val="20"/>
      <w:szCs w:val="20"/>
    </w:rPr>
  </w:style>
  <w:style w:type="character" w:customStyle="1" w:styleId="CommentTextChar">
    <w:name w:val="Comment Text Char"/>
    <w:basedOn w:val="DefaultParagraphFont"/>
    <w:link w:val="CommentText"/>
    <w:rsid w:val="00237533"/>
    <w:rPr>
      <w:rFonts w:ascii="Arial" w:hAnsi="Arial"/>
    </w:rPr>
  </w:style>
  <w:style w:type="character" w:customStyle="1" w:styleId="apple-style-span">
    <w:name w:val="apple-style-span"/>
    <w:basedOn w:val="DefaultParagraphFont"/>
    <w:rsid w:val="00D178F7"/>
  </w:style>
  <w:style w:type="paragraph" w:styleId="CommentSubject">
    <w:name w:val="annotation subject"/>
    <w:basedOn w:val="CommentText"/>
    <w:next w:val="CommentText"/>
    <w:link w:val="CommentSubjectChar"/>
    <w:locked/>
    <w:rsid w:val="00A5473B"/>
    <w:rPr>
      <w:rFonts w:eastAsia="MS Mincho"/>
      <w:b/>
      <w:bCs/>
    </w:rPr>
  </w:style>
  <w:style w:type="character" w:customStyle="1" w:styleId="CommentSubjectChar">
    <w:name w:val="Comment Subject Char"/>
    <w:basedOn w:val="CommentTextChar"/>
    <w:link w:val="CommentSubject"/>
    <w:rsid w:val="00A5473B"/>
    <w:rPr>
      <w:rFonts w:ascii="Arial" w:eastAsia="MS Mincho" w:hAnsi="Arial"/>
      <w:b/>
      <w:bCs/>
    </w:rPr>
  </w:style>
  <w:style w:type="paragraph" w:styleId="NoSpacing">
    <w:name w:val="No Spacing"/>
    <w:uiPriority w:val="1"/>
    <w:qFormat/>
    <w:rsid w:val="00CC6CAE"/>
    <w:rPr>
      <w:rFonts w:ascii="Arial" w:hAnsi="Arial"/>
      <w:sz w:val="24"/>
      <w:szCs w:val="24"/>
    </w:rPr>
  </w:style>
  <w:style w:type="paragraph" w:customStyle="1" w:styleId="paragraph">
    <w:name w:val="paragraph"/>
    <w:basedOn w:val="Normal"/>
    <w:uiPriority w:val="99"/>
    <w:semiHidden/>
    <w:rsid w:val="00FB5BFB"/>
    <w:pPr>
      <w:spacing w:before="100" w:beforeAutospacing="1" w:after="100" w:afterAutospacing="1"/>
    </w:pPr>
    <w:rPr>
      <w:rFonts w:ascii="Times New Roman" w:eastAsia="Times New Roman" w:hAnsi="Times New Roman"/>
    </w:rPr>
  </w:style>
  <w:style w:type="paragraph" w:customStyle="1" w:styleId="Body">
    <w:name w:val="Body"/>
    <w:uiPriority w:val="99"/>
    <w:rsid w:val="004E500D"/>
    <w:rPr>
      <w:rFonts w:ascii="Helvetica" w:eastAsia="Arial Unicode MS" w:hAnsi="Arial Unicode MS" w:cs="Arial Unicode MS"/>
      <w:color w:val="000000"/>
      <w:sz w:val="22"/>
      <w:szCs w:val="22"/>
    </w:rPr>
  </w:style>
  <w:style w:type="numbering" w:customStyle="1" w:styleId="StyleNumbered">
    <w:name w:val="Style Numbered"/>
    <w:basedOn w:val="NoList"/>
    <w:semiHidden/>
    <w:rsid w:val="00114393"/>
    <w:pPr>
      <w:numPr>
        <w:numId w:val="45"/>
      </w:numPr>
    </w:pPr>
  </w:style>
  <w:style w:type="paragraph" w:customStyle="1" w:styleId="Default">
    <w:name w:val="Default"/>
    <w:rsid w:val="008677A0"/>
    <w:pPr>
      <w:autoSpaceDE w:val="0"/>
      <w:autoSpaceDN w:val="0"/>
      <w:adjustRightInd w:val="0"/>
    </w:pPr>
    <w:rPr>
      <w:rFonts w:ascii="Arial" w:hAnsi="Arial" w:cs="Arial"/>
      <w:color w:val="000000"/>
      <w:sz w:val="24"/>
      <w:szCs w:val="24"/>
    </w:rPr>
  </w:style>
  <w:style w:type="character" w:customStyle="1" w:styleId="TitleChar">
    <w:name w:val="Title Char"/>
    <w:basedOn w:val="DefaultParagraphFont"/>
    <w:link w:val="Title"/>
    <w:rsid w:val="00B2656B"/>
    <w:rPr>
      <w:rFonts w:ascii="Arial" w:eastAsia="MS Mincho" w:hAnsi="Arial" w:cs="Arial"/>
      <w:b/>
      <w:bCs/>
      <w:kern w:val="28"/>
      <w:sz w:val="32"/>
      <w:szCs w:val="32"/>
    </w:rPr>
  </w:style>
  <w:style w:type="character" w:customStyle="1" w:styleId="selectable">
    <w:name w:val="selectable"/>
    <w:basedOn w:val="DefaultParagraphFont"/>
    <w:rsid w:val="00FE33FA"/>
  </w:style>
  <w:style w:type="paragraph" w:customStyle="1" w:styleId="bulletlist">
    <w:name w:val="bullet list"/>
    <w:aliases w:val="l"/>
    <w:basedOn w:val="BodyText1"/>
    <w:rsid w:val="00327CBF"/>
    <w:pPr>
      <w:spacing w:before="0"/>
      <w:ind w:left="425" w:hanging="425"/>
    </w:pPr>
  </w:style>
  <w:style w:type="paragraph" w:customStyle="1" w:styleId="BodyA">
    <w:name w:val="Body A"/>
    <w:rsid w:val="004124F6"/>
    <w:rPr>
      <w:rFonts w:ascii="Helvetica" w:eastAsia="ヒラギノ角ゴ Pro W3" w:hAnsi="Helvetica"/>
      <w:color w:val="000000"/>
      <w:sz w:val="24"/>
      <w:lang w:val="en-US"/>
    </w:rPr>
  </w:style>
  <w:style w:type="paragraph" w:styleId="Revision">
    <w:name w:val="Revision"/>
    <w:hidden/>
    <w:uiPriority w:val="99"/>
    <w:semiHidden/>
    <w:rsid w:val="004D0091"/>
    <w:rPr>
      <w:rFonts w:ascii="Arial" w:eastAsia="MS Mincho" w:hAnsi="Arial"/>
      <w:sz w:val="24"/>
      <w:szCs w:val="24"/>
    </w:rPr>
  </w:style>
  <w:style w:type="paragraph" w:customStyle="1" w:styleId="dotpoints">
    <w:name w:val="dot points"/>
    <w:basedOn w:val="ListParagraph"/>
    <w:link w:val="dotpointsChar"/>
    <w:qFormat/>
    <w:rsid w:val="000A7C6D"/>
    <w:pPr>
      <w:numPr>
        <w:numId w:val="114"/>
      </w:numPr>
      <w:spacing w:before="0" w:after="0"/>
    </w:pPr>
    <w:rPr>
      <w:rFonts w:eastAsiaTheme="minorEastAsia" w:cs="Arial"/>
      <w:lang w:val="en-US" w:eastAsia="en-US"/>
    </w:rPr>
  </w:style>
  <w:style w:type="character" w:customStyle="1" w:styleId="dotpointsChar">
    <w:name w:val="dot points Char"/>
    <w:basedOn w:val="ListParagraphChar"/>
    <w:link w:val="dotpoints"/>
    <w:rsid w:val="000A7C6D"/>
    <w:rPr>
      <w:rFonts w:ascii="Arial" w:eastAsiaTheme="minorEastAsia" w:hAnsi="Arial" w:cs="Arial"/>
      <w:sz w:val="24"/>
      <w:szCs w:val="24"/>
      <w:lang w:val="en-US" w:eastAsia="en-US"/>
    </w:rPr>
  </w:style>
  <w:style w:type="paragraph" w:customStyle="1" w:styleId="CoverTitle">
    <w:name w:val="Cover Title"/>
    <w:basedOn w:val="Normal"/>
    <w:uiPriority w:val="99"/>
    <w:rsid w:val="00E44ED4"/>
    <w:pPr>
      <w:keepNext/>
      <w:keepLines/>
      <w:widowControl w:val="0"/>
      <w:tabs>
        <w:tab w:val="left" w:pos="0"/>
      </w:tabs>
      <w:suppressAutoHyphens/>
      <w:autoSpaceDE w:val="0"/>
      <w:autoSpaceDN w:val="0"/>
      <w:adjustRightInd w:val="0"/>
      <w:spacing w:before="0" w:after="113" w:line="520" w:lineRule="atLeast"/>
      <w:textAlignment w:val="center"/>
    </w:pPr>
    <w:rPr>
      <w:rFonts w:ascii="HelveticaNeue-Medium" w:eastAsia="Times New Roman" w:hAnsi="HelveticaNeue-Medium" w:cs="HelveticaNeue-Medium"/>
      <w:color w:val="6F6F6E"/>
      <w:sz w:val="50"/>
      <w:szCs w:val="50"/>
    </w:rPr>
  </w:style>
  <w:style w:type="paragraph" w:customStyle="1" w:styleId="MasterFooter">
    <w:name w:val="Master Footer"/>
    <w:basedOn w:val="Normal"/>
    <w:uiPriority w:val="99"/>
    <w:rsid w:val="00E44ED4"/>
    <w:pPr>
      <w:widowControl w:val="0"/>
      <w:suppressAutoHyphens/>
      <w:autoSpaceDE w:val="0"/>
      <w:autoSpaceDN w:val="0"/>
      <w:adjustRightInd w:val="0"/>
      <w:spacing w:before="0" w:after="113" w:line="288" w:lineRule="auto"/>
      <w:textAlignment w:val="center"/>
    </w:pPr>
    <w:rPr>
      <w:rFonts w:ascii="HelveticaNeueLTPro-Cn" w:eastAsia="Times New Roman" w:hAnsi="HelveticaNeueLTPro-Cn" w:cs="HelveticaNeueLTPro-Cn"/>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51.jpeg"/><Relationship Id="rId21" Type="http://schemas.openxmlformats.org/officeDocument/2006/relationships/image" Target="cid:D63E2019-6692-43FE-9B59-9E0776B13135@iiNet" TargetMode="External"/><Relationship Id="rId42" Type="http://schemas.openxmlformats.org/officeDocument/2006/relationships/image" Target="media/image18.jpeg"/><Relationship Id="rId47" Type="http://schemas.openxmlformats.org/officeDocument/2006/relationships/image" Target="media/image21.png"/><Relationship Id="rId63" Type="http://schemas.openxmlformats.org/officeDocument/2006/relationships/image" Target="media/image28.png"/><Relationship Id="rId68" Type="http://schemas.openxmlformats.org/officeDocument/2006/relationships/image" Target="media/image31.jpeg"/><Relationship Id="rId84" Type="http://schemas.openxmlformats.org/officeDocument/2006/relationships/hyperlink" Target="http://www.un.org/disabilities/default.asp?id=259" TargetMode="External"/><Relationship Id="rId89" Type="http://schemas.openxmlformats.org/officeDocument/2006/relationships/hyperlink" Target="https://www.dss.gov.au/our-responsibilities/disability-and-carers/publications-articles/policy-research/shut-out-the-experience-of-people-with-disabilities-and-their-families-in-australia" TargetMode="External"/><Relationship Id="rId112" Type="http://schemas.openxmlformats.org/officeDocument/2006/relationships/hyperlink" Target="https://www.youtube.com/watch?v=cHmnaXPJk_Q" TargetMode="External"/><Relationship Id="rId133" Type="http://schemas.openxmlformats.org/officeDocument/2006/relationships/hyperlink" Target="http://www.healthinfonet.ecu.edu.au/related-issues/disability/reviews/disability-within-the-indigenous-community" TargetMode="External"/><Relationship Id="rId138" Type="http://schemas.openxmlformats.org/officeDocument/2006/relationships/image" Target="media/image57.png"/><Relationship Id="rId154" Type="http://schemas.openxmlformats.org/officeDocument/2006/relationships/image" Target="media/image60.png"/><Relationship Id="rId159" Type="http://schemas.openxmlformats.org/officeDocument/2006/relationships/hyperlink" Target="https://www.youtube.com/watch?v=oH2FKTWuOTQ" TargetMode="External"/><Relationship Id="rId175" Type="http://schemas.openxmlformats.org/officeDocument/2006/relationships/hyperlink" Target="https://www.alrc.gov.au/publications/use-restrictive-practices-australia" TargetMode="External"/><Relationship Id="rId170" Type="http://schemas.openxmlformats.org/officeDocument/2006/relationships/image" Target="media/image65.png"/><Relationship Id="rId16" Type="http://schemas.openxmlformats.org/officeDocument/2006/relationships/image" Target="media/image4.jpeg"/><Relationship Id="rId107" Type="http://schemas.openxmlformats.org/officeDocument/2006/relationships/hyperlink" Target="https://www.dss.gov.au/our-responsibilities/ageing-and-aged-care/programs-services/my-aged-care" TargetMode="External"/><Relationship Id="rId11" Type="http://schemas.openxmlformats.org/officeDocument/2006/relationships/hyperlink" Target="https://www.humanrights.gov.au/our-work/disability-rights" TargetMode="External"/><Relationship Id="rId32" Type="http://schemas.openxmlformats.org/officeDocument/2006/relationships/image" Target="media/image12.jpeg"/><Relationship Id="rId37" Type="http://schemas.openxmlformats.org/officeDocument/2006/relationships/image" Target="media/image15.png"/><Relationship Id="rId53" Type="http://schemas.openxmlformats.org/officeDocument/2006/relationships/hyperlink" Target="https://www.sane.org/images/PDFs/SANE-Guide-to-Reducing-Stigma.pdf" TargetMode="External"/><Relationship Id="rId58" Type="http://schemas.openxmlformats.org/officeDocument/2006/relationships/hyperlink" Target="http://www.pwd.org.au/library/guide-to-reporting-disability.html" TargetMode="External"/><Relationship Id="rId74" Type="http://schemas.openxmlformats.org/officeDocument/2006/relationships/image" Target="media/image36.jpeg"/><Relationship Id="rId79" Type="http://schemas.openxmlformats.org/officeDocument/2006/relationships/hyperlink" Target="https://www.humanrights.gov.au/twentystories/video-works-for-me.html" TargetMode="External"/><Relationship Id="rId102" Type="http://schemas.openxmlformats.org/officeDocument/2006/relationships/hyperlink" Target="http://www.ndis.gov.au/planning-and-assessment-risk-and-safeg" TargetMode="External"/><Relationship Id="rId123" Type="http://schemas.openxmlformats.org/officeDocument/2006/relationships/hyperlink" Target="http://www.w3.org/TR/WCAG20/" TargetMode="External"/><Relationship Id="rId128" Type="http://schemas.openxmlformats.org/officeDocument/2006/relationships/hyperlink" Target="https://www.qcoss.org.au/multicultural-resource-book-disability-service-providers" TargetMode="External"/><Relationship Id="rId144" Type="http://schemas.openxmlformats.org/officeDocument/2006/relationships/image" Target="media/image58.png"/><Relationship Id="rId149" Type="http://schemas.openxmlformats.org/officeDocument/2006/relationships/hyperlink" Target="https://www.dss.gov.au/our-responsibilities/disability-and-carers/publications-articles/national-carer-strategy-implementation-plan" TargetMode="External"/><Relationship Id="rId5" Type="http://schemas.openxmlformats.org/officeDocument/2006/relationships/webSettings" Target="webSettings.xml"/><Relationship Id="rId90" Type="http://schemas.openxmlformats.org/officeDocument/2006/relationships/hyperlink" Target="https://www.dss.gov.au/our-responsibilities/disability-and-carers/program-services/government-international/national-disability-strategy" TargetMode="External"/><Relationship Id="rId95" Type="http://schemas.openxmlformats.org/officeDocument/2006/relationships/image" Target="media/image43.png"/><Relationship Id="rId160" Type="http://schemas.openxmlformats.org/officeDocument/2006/relationships/image" Target="media/image62.png"/><Relationship Id="rId165" Type="http://schemas.openxmlformats.org/officeDocument/2006/relationships/hyperlink" Target="http://www.artsaccessaustralia.org/resources/publications/225-accessible-events-guide" TargetMode="External"/><Relationship Id="rId181" Type="http://schemas.openxmlformats.org/officeDocument/2006/relationships/hyperlink" Target="https://www.worksafe.vic.gov.au/safety-and-prevention/your-industry/disability-services" TargetMode="External"/><Relationship Id="rId186" Type="http://schemas.openxmlformats.org/officeDocument/2006/relationships/fontTable" Target="fontTable.xml"/><Relationship Id="rId22" Type="http://schemas.openxmlformats.org/officeDocument/2006/relationships/image" Target="media/image7.jpeg"/><Relationship Id="rId27" Type="http://schemas.openxmlformats.org/officeDocument/2006/relationships/image" Target="cid:EF7C9160-04C0-428C-BEFE-53607935D667@iiNet" TargetMode="External"/><Relationship Id="rId43" Type="http://schemas.openxmlformats.org/officeDocument/2006/relationships/hyperlink" Target="http://www.hwns.com.au/Resource-centre/disability-statistics" TargetMode="External"/><Relationship Id="rId48" Type="http://schemas.openxmlformats.org/officeDocument/2006/relationships/image" Target="media/image22.jpeg"/><Relationship Id="rId64" Type="http://schemas.openxmlformats.org/officeDocument/2006/relationships/hyperlink" Target="https://www.humanrights.gov.au/twentystories/video-school-in-the-bush.html" TargetMode="External"/><Relationship Id="rId69" Type="http://schemas.openxmlformats.org/officeDocument/2006/relationships/image" Target="media/image32.jpeg"/><Relationship Id="rId113" Type="http://schemas.openxmlformats.org/officeDocument/2006/relationships/image" Target="media/image49.png"/><Relationship Id="rId118" Type="http://schemas.openxmlformats.org/officeDocument/2006/relationships/hyperlink" Target="file:///\\fileshare\groups\spt\External%20Projects\EIT%20Education%20&amp;%20Training%2014.15\VET%20education\2015-16%20Resource%20development\Disability%20Resource\Learner%20Guide\Using%20the%20Interpreter%20Symbol%20and%20promoting%20language%20services%3e." TargetMode="External"/><Relationship Id="rId134" Type="http://schemas.openxmlformats.org/officeDocument/2006/relationships/hyperlink" Target="http://www.healthinfonet.ecu.edu.au/key-resources/programs-projects?pid=1605" TargetMode="External"/><Relationship Id="rId139" Type="http://schemas.openxmlformats.org/officeDocument/2006/relationships/hyperlink" Target="https://www.humanrights.gov.au/our-work/race-discrimination/projects/casual-racism-faqs" TargetMode="External"/><Relationship Id="rId80" Type="http://schemas.openxmlformats.org/officeDocument/2006/relationships/image" Target="media/image40.png"/><Relationship Id="rId85" Type="http://schemas.openxmlformats.org/officeDocument/2006/relationships/hyperlink" Target="http://www.ag.gov.au/RightsAndProtections/HumanRights/United-Nations-Human-Rights-Reporting/Pages/Treaty-Body-Reporting.aspx" TargetMode="External"/><Relationship Id="rId150" Type="http://schemas.openxmlformats.org/officeDocument/2006/relationships/hyperlink" Target="http://www.alrc.gov.au/publications/equality-capacity-and-disability-commonwealth-laws/role-family-carers-and-supporters" TargetMode="External"/><Relationship Id="rId155" Type="http://schemas.openxmlformats.org/officeDocument/2006/relationships/image" Target="media/image61.jpeg"/><Relationship Id="rId171" Type="http://schemas.openxmlformats.org/officeDocument/2006/relationships/hyperlink" Target="https://aifs.gov.au/cfca/publications/mandatory-reporting-child-abuse-and-neglect" TargetMode="External"/><Relationship Id="rId176" Type="http://schemas.openxmlformats.org/officeDocument/2006/relationships/hyperlink" Target="https://www.youtube.com/watch?v=MbFLcRtoW4k" TargetMode="External"/><Relationship Id="rId12" Type="http://schemas.openxmlformats.org/officeDocument/2006/relationships/header" Target="header1.xml"/><Relationship Id="rId17" Type="http://schemas.openxmlformats.org/officeDocument/2006/relationships/image" Target="cid:ECE5EB21-13F4-4C2D-878A-3AD3D2CC885A@iiNet" TargetMode="External"/><Relationship Id="rId33" Type="http://schemas.openxmlformats.org/officeDocument/2006/relationships/hyperlink" Target="https://www.youtube.com/watch?v=9s3NZaLhcc4" TargetMode="External"/><Relationship Id="rId38" Type="http://schemas.microsoft.com/office/2007/relationships/hdphoto" Target="media/hdphoto2.wdp"/><Relationship Id="rId59" Type="http://schemas.openxmlformats.org/officeDocument/2006/relationships/hyperlink" Target="https://www.humanrights.gov.au/our-work/disability-rights/guides/brief-guide-disability-discrimination-act" TargetMode="External"/><Relationship Id="rId103" Type="http://schemas.openxmlformats.org/officeDocument/2006/relationships/hyperlink" Target="http://www.ndis.gov.au/planning-and-assessment-plan-manag" TargetMode="External"/><Relationship Id="rId108" Type="http://schemas.openxmlformats.org/officeDocument/2006/relationships/hyperlink" Target="https://www.dss.gov.au/our-responsibilities/disability-and-carers/standards-and-quality-assurance/national-standards-for-disability-services" TargetMode="External"/><Relationship Id="rId124" Type="http://schemas.openxmlformats.org/officeDocument/2006/relationships/image" Target="media/image53.jpeg"/><Relationship Id="rId129" Type="http://schemas.openxmlformats.org/officeDocument/2006/relationships/hyperlink" Target="http://www.community.nsw.gov.au/__data/assets/pdf_file/0017/321308/working_with_aboriginal.pdf%3e." TargetMode="External"/><Relationship Id="rId54" Type="http://schemas.openxmlformats.org/officeDocument/2006/relationships/hyperlink" Target="http://www.visionaustralia.org/living-with-low-vision/learning-to-live-independently/in-the-community/useful-tips-and-mobility-fact-sheets/guiding-a-person-who-is-blind-or-has-low-vision" TargetMode="External"/><Relationship Id="rId70" Type="http://schemas.microsoft.com/office/2007/relationships/hdphoto" Target="media/hdphoto3.wdp"/><Relationship Id="rId75" Type="http://schemas.openxmlformats.org/officeDocument/2006/relationships/image" Target="media/image37.jpeg"/><Relationship Id="rId91" Type="http://schemas.openxmlformats.org/officeDocument/2006/relationships/hyperlink" Target="http://docstore.ohchr.org/SelfServices/FilesHandler.ashx?enc=6QkG1d%2FPPRiCAqhKb7yhsnzSGolKOaUX8SsM2PfxU7tjZ6g%2FxLBVYsYEv6iDyTXyNk%2BsAB%2FHgrVpAKHcEYTB%2B1t%2FH3HX1F%2F%2Bo%2Bk3O4KhxfhPoTQZ3LeS75n8PHidYHE3" TargetMode="External"/><Relationship Id="rId96" Type="http://schemas.openxmlformats.org/officeDocument/2006/relationships/hyperlink" Target="https://www.youtube.com/watch?v=T_HWADP5Uas" TargetMode="External"/><Relationship Id="rId140" Type="http://schemas.openxmlformats.org/officeDocument/2006/relationships/hyperlink" Target="https://implicit.harvard.edu/implicit/australia/" TargetMode="External"/><Relationship Id="rId145" Type="http://schemas.openxmlformats.org/officeDocument/2006/relationships/hyperlink" Target="https://www.humanrights.gov.au/twentystories/video-dees-place.html" TargetMode="External"/><Relationship Id="rId161" Type="http://schemas.openxmlformats.org/officeDocument/2006/relationships/hyperlink" Target="http://www.edac.org.au/letmespeak/" TargetMode="External"/><Relationship Id="rId166" Type="http://schemas.openxmlformats.org/officeDocument/2006/relationships/hyperlink" Target="https://www.dss.gov.au/sites/default/files/documents/05_2012/ic.pdf" TargetMode="External"/><Relationship Id="rId182" Type="http://schemas.openxmlformats.org/officeDocument/2006/relationships/header" Target="header2.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cid:4B68D316-475E-46A3-8BD8-680FAFD529C4@iiNet" TargetMode="External"/><Relationship Id="rId28" Type="http://schemas.openxmlformats.org/officeDocument/2006/relationships/image" Target="media/image10.jpeg"/><Relationship Id="rId49" Type="http://schemas.openxmlformats.org/officeDocument/2006/relationships/image" Target="media/image23.png"/><Relationship Id="rId114" Type="http://schemas.openxmlformats.org/officeDocument/2006/relationships/hyperlink" Target="http://www.equalityhumanrights.com/uploaded_files/publications/uncrpd_guide_easyread.pdf" TargetMode="External"/><Relationship Id="rId119" Type="http://schemas.openxmlformats.org/officeDocument/2006/relationships/hyperlink" Target="http://www.myagedcare.gov.au/other-languages" TargetMode="External"/><Relationship Id="rId44" Type="http://schemas.openxmlformats.org/officeDocument/2006/relationships/image" Target="media/image19.jpeg"/><Relationship Id="rId60" Type="http://schemas.openxmlformats.org/officeDocument/2006/relationships/hyperlink" Target="https://www.humanrights.gov.au/twentystories/timeline.html" TargetMode="External"/><Relationship Id="rId65" Type="http://schemas.openxmlformats.org/officeDocument/2006/relationships/image" Target="media/image29.png"/><Relationship Id="rId81" Type="http://schemas.openxmlformats.org/officeDocument/2006/relationships/image" Target="media/image41.jpeg"/><Relationship Id="rId86" Type="http://schemas.openxmlformats.org/officeDocument/2006/relationships/hyperlink" Target="http://www.ag.gov.au/RightsAndProtections/HumanRights/United-Nations-Human-Rights-Reporting/Pages/Treaty-Body-Reporting.aspx" TargetMode="External"/><Relationship Id="rId130" Type="http://schemas.openxmlformats.org/officeDocument/2006/relationships/hyperlink" Target="https://www.humanrights.gov.au/employers/good-practice-good-business-factsheets/racial-discrimination" TargetMode="External"/><Relationship Id="rId135" Type="http://schemas.openxmlformats.org/officeDocument/2006/relationships/hyperlink" Target="https://www.youtube.com/watch?v=c-f2VJM4dps" TargetMode="External"/><Relationship Id="rId151" Type="http://schemas.openxmlformats.org/officeDocument/2006/relationships/hyperlink" Target="https://www.alrc.gov.au/publications/equality-capacity-disability-report-124" TargetMode="External"/><Relationship Id="rId156" Type="http://schemas.openxmlformats.org/officeDocument/2006/relationships/hyperlink" Target="http://www.nds.org.au/presentation/article/28" TargetMode="External"/><Relationship Id="rId177" Type="http://schemas.openxmlformats.org/officeDocument/2006/relationships/image" Target="media/image66.png"/><Relationship Id="rId172" Type="http://schemas.openxmlformats.org/officeDocument/2006/relationships/hyperlink" Target="https://www.dss.gov.au/our-responsibilities/ageing-and-aged-care/ensuring-quality/aged-care-quality-and-compliance/compulsory-reporting-guidelines-for-approved-providers-of-residential-aged-care" TargetMode="External"/><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16.jpeg"/><Relationship Id="rId109" Type="http://schemas.openxmlformats.org/officeDocument/2006/relationships/image" Target="media/image47.jpeg"/><Relationship Id="rId34" Type="http://schemas.openxmlformats.org/officeDocument/2006/relationships/image" Target="media/image13.png"/><Relationship Id="rId50" Type="http://schemas.openxmlformats.org/officeDocument/2006/relationships/hyperlink" Target="https://www.youtube.com/watch?v=kYoi9RAxzvQ" TargetMode="External"/><Relationship Id="rId55" Type="http://schemas.openxmlformats.org/officeDocument/2006/relationships/image" Target="media/image26.png"/><Relationship Id="rId76" Type="http://schemas.openxmlformats.org/officeDocument/2006/relationships/image" Target="media/image38.jpg"/><Relationship Id="rId97" Type="http://schemas.openxmlformats.org/officeDocument/2006/relationships/image" Target="media/image44.png"/><Relationship Id="rId104" Type="http://schemas.openxmlformats.org/officeDocument/2006/relationships/hyperlink" Target="http://www.carersaustralia.com.au/ndis-and-carers/" TargetMode="External"/><Relationship Id="rId120" Type="http://schemas.openxmlformats.org/officeDocument/2006/relationships/image" Target="media/image52.png"/><Relationship Id="rId125" Type="http://schemas.openxmlformats.org/officeDocument/2006/relationships/image" Target="media/image54.png"/><Relationship Id="rId141" Type="http://schemas.openxmlformats.org/officeDocument/2006/relationships/hyperlink" Target="https://www.dss.gov.au/our-responsibilities/disability-and-carers/standards-and-quality-assurance/new-national-standards-for-disability-services/national-standards-for-disability-services-conversation-tool" TargetMode="External"/><Relationship Id="rId146" Type="http://schemas.openxmlformats.org/officeDocument/2006/relationships/image" Target="media/image59.png"/><Relationship Id="rId167"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hyperlink" Target="https://www.dss.gov.au/our-responsibilities/disability-and-carers/publications-articles/policy-research/shut-out-the-experience-of-people-with-disabilities-and-their-families-in-australia" TargetMode="External"/><Relationship Id="rId162" Type="http://schemas.openxmlformats.org/officeDocument/2006/relationships/hyperlink" Target="https://www.humanrights.gov.au/complaints/complaint-guides/what-you-can-complain-about/complaints-under-disability-discrimination" TargetMode="External"/><Relationship Id="rId183"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cid:5260E570-9B9A-4BB5-A758-F4F6BD34314F@iiNet" TargetMode="External"/><Relationship Id="rId24" Type="http://schemas.openxmlformats.org/officeDocument/2006/relationships/image" Target="media/image8.jpeg"/><Relationship Id="rId40" Type="http://schemas.openxmlformats.org/officeDocument/2006/relationships/image" Target="media/image17.jpeg"/><Relationship Id="rId45" Type="http://schemas.openxmlformats.org/officeDocument/2006/relationships/image" Target="media/image20.jpeg"/><Relationship Id="rId66" Type="http://schemas.openxmlformats.org/officeDocument/2006/relationships/hyperlink" Target="https://www.humanrights.gov.au/twentystories/video-ramped-up.html" TargetMode="External"/><Relationship Id="rId87" Type="http://schemas.openxmlformats.org/officeDocument/2006/relationships/hyperlink" Target="http://www.pwd.org.au/issues/crpd-civil-society-shadow-report-group.html" TargetMode="External"/><Relationship Id="rId110" Type="http://schemas.openxmlformats.org/officeDocument/2006/relationships/hyperlink" Target="http://www.honeybee-creations.com/" TargetMode="External"/><Relationship Id="rId115" Type="http://schemas.openxmlformats.org/officeDocument/2006/relationships/hyperlink" Target="https://www.dss.gov.au/our-responsibilities/disability-and-carers/standards-and-quality-assurance/new-national-standards-for-disability-services/national-standards-for-disability-services-easy-english-version" TargetMode="External"/><Relationship Id="rId131" Type="http://schemas.openxmlformats.org/officeDocument/2006/relationships/hyperlink" Target="https://itstopswithme.humanrights.gov.au/resources/clearinghouse" TargetMode="External"/><Relationship Id="rId136" Type="http://schemas.openxmlformats.org/officeDocument/2006/relationships/image" Target="media/image56.png"/><Relationship Id="rId157" Type="http://schemas.openxmlformats.org/officeDocument/2006/relationships/hyperlink" Target="http://www.dhs.vic.gov.au/about-the-department/documents-and-resources/policies,-guidelines-and-legislation/supporting-decision-making-guide" TargetMode="External"/><Relationship Id="rId178" Type="http://schemas.openxmlformats.org/officeDocument/2006/relationships/image" Target="media/image67.png"/><Relationship Id="rId61" Type="http://schemas.openxmlformats.org/officeDocument/2006/relationships/image" Target="media/image27.jpeg"/><Relationship Id="rId82" Type="http://schemas.openxmlformats.org/officeDocument/2006/relationships/image" Target="cid:FAC127E8-098B-45FA-806E-EA3FCB1DA111" TargetMode="External"/><Relationship Id="rId152" Type="http://schemas.openxmlformats.org/officeDocument/2006/relationships/hyperlink" Target="http://www.ohchr.org/EN/HRBodies/CRPD/Pages/GC.aspx" TargetMode="External"/><Relationship Id="rId173" Type="http://schemas.openxmlformats.org/officeDocument/2006/relationships/hyperlink" Target="https://www.communities.qld.gov.au/disability/support-and-services/for-service-providers/preventing-and-responding-to-abuse-neglect-and-exploitation" TargetMode="External"/><Relationship Id="rId19" Type="http://schemas.openxmlformats.org/officeDocument/2006/relationships/image" Target="cid:C8CA711D-CE77-4BA8-AF9F-C77DCFC2A048@iiNet" TargetMode="External"/><Relationship Id="rId14" Type="http://schemas.openxmlformats.org/officeDocument/2006/relationships/image" Target="media/image3.jpeg"/><Relationship Id="rId30" Type="http://schemas.openxmlformats.org/officeDocument/2006/relationships/hyperlink" Target="https://www.humanrights.gov.au/twentystories/" TargetMode="External"/><Relationship Id="rId35" Type="http://schemas.microsoft.com/office/2007/relationships/hdphoto" Target="media/hdphoto1.wdp"/><Relationship Id="rId56" Type="http://schemas.openxmlformats.org/officeDocument/2006/relationships/hyperlink" Target="http://www.dontdismyability.com.au/__data/assets/file/0010/339076/NSW004_DDMA_ZCARD-PG-01-FOR-WEBSITE.pdf" TargetMode="External"/><Relationship Id="rId77" Type="http://schemas.openxmlformats.org/officeDocument/2006/relationships/hyperlink" Target="https://www.humanrights.gov.au/twentystories/video-jacobs-story.html" TargetMode="External"/><Relationship Id="rId100" Type="http://schemas.openxmlformats.org/officeDocument/2006/relationships/hyperlink" Target="http://www.ndis.gov.au/planning-and-assessment-planning-c" TargetMode="External"/><Relationship Id="rId105" Type="http://schemas.openxmlformats.org/officeDocument/2006/relationships/image" Target="media/image45.jpeg"/><Relationship Id="rId126" Type="http://schemas.openxmlformats.org/officeDocument/2006/relationships/hyperlink" Target="https://www.health.qld.gov.au/multicultural/health_workers/profiles-complete.pdf" TargetMode="External"/><Relationship Id="rId147" Type="http://schemas.openxmlformats.org/officeDocument/2006/relationships/hyperlink" Target="https://www.comlaw.gov.au/Details/C2010A00123" TargetMode="External"/><Relationship Id="rId168" Type="http://schemas.openxmlformats.org/officeDocument/2006/relationships/hyperlink" Target="http://www.apsc.gov.au/working-in-the-aps/your-rights-and-responsibilities-as-an-aps-employee" TargetMode="External"/><Relationship Id="rId8" Type="http://schemas.openxmlformats.org/officeDocument/2006/relationships/image" Target="media/image1.jpeg"/><Relationship Id="rId51" Type="http://schemas.openxmlformats.org/officeDocument/2006/relationships/image" Target="media/image24.png"/><Relationship Id="rId72" Type="http://schemas.openxmlformats.org/officeDocument/2006/relationships/image" Target="media/image34.jpeg"/><Relationship Id="rId93" Type="http://schemas.openxmlformats.org/officeDocument/2006/relationships/hyperlink" Target="http://www.pc.gov.au/inquiries/completed/disability-support/report" TargetMode="External"/><Relationship Id="rId98" Type="http://schemas.openxmlformats.org/officeDocument/2006/relationships/hyperlink" Target="http://www.ndis.gov.au/planning-and-assessment-assessment" TargetMode="External"/><Relationship Id="rId121" Type="http://schemas.openxmlformats.org/officeDocument/2006/relationships/hyperlink" Target="file:///\\fileshare\groups\spt\External%20Projects\EIT%20Education%20&amp;%20Training%2014.15\VET%20education\2015-16%20Resource%20development\Disability%20Resource\Learner%20Guide\:%20http:\brailleaustralia.org\finding-braille\directory\" TargetMode="External"/><Relationship Id="rId142" Type="http://schemas.openxmlformats.org/officeDocument/2006/relationships/hyperlink" Target="https://www.dss.gov.au/our-responsibilities/ageing-and-aged-care/for-providers/guidance-for-providers/charter-of-care-recipients-rights-and-responsibilities-residential-care-home-care" TargetMode="External"/><Relationship Id="rId163" Type="http://schemas.openxmlformats.org/officeDocument/2006/relationships/hyperlink" Target="http://www.advocacyforinclusion.org/index.php/resources" TargetMode="External"/><Relationship Id="rId184"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cid:BDB4A4DA-67E7-4FE4-B7FA-22F5370C0AF7@iiNet" TargetMode="External"/><Relationship Id="rId46" Type="http://schemas.openxmlformats.org/officeDocument/2006/relationships/hyperlink" Target="http://tedxsydney.com/site/item.cfm?item=A83E0095E6074F5CF983ACC0FB69395C" TargetMode="External"/><Relationship Id="rId67" Type="http://schemas.openxmlformats.org/officeDocument/2006/relationships/image" Target="media/image30.png"/><Relationship Id="rId116" Type="http://schemas.openxmlformats.org/officeDocument/2006/relationships/image" Target="media/image50.jpeg"/><Relationship Id="rId137" Type="http://schemas.openxmlformats.org/officeDocument/2006/relationships/hyperlink" Target="https://www.youtube.com/watch?v=ICrPkfwbMAc" TargetMode="External"/><Relationship Id="rId158" Type="http://schemas.openxmlformats.org/officeDocument/2006/relationships/hyperlink" Target="http://www.ndis.gov.au/planning-and-assessment-risk-and-safeg" TargetMode="External"/><Relationship Id="rId20" Type="http://schemas.openxmlformats.org/officeDocument/2006/relationships/image" Target="media/image6.jpeg"/><Relationship Id="rId41" Type="http://schemas.openxmlformats.org/officeDocument/2006/relationships/hyperlink" Target="https://www.humanrights.gov.au/face-facts-disability-rights" TargetMode="External"/><Relationship Id="rId62" Type="http://schemas.openxmlformats.org/officeDocument/2006/relationships/hyperlink" Target="https://www.humanrights.gov.au/twentystories/video-access-for-all.html" TargetMode="External"/><Relationship Id="rId83" Type="http://schemas.openxmlformats.org/officeDocument/2006/relationships/hyperlink" Target="http://www.pwd.org.au/student-section/history-of-disability-rights-movement-in-australia.html" TargetMode="External"/><Relationship Id="rId88" Type="http://schemas.openxmlformats.org/officeDocument/2006/relationships/image" Target="media/image42.png"/><Relationship Id="rId111" Type="http://schemas.openxmlformats.org/officeDocument/2006/relationships/image" Target="media/image48.png"/><Relationship Id="rId132" Type="http://schemas.openxmlformats.org/officeDocument/2006/relationships/hyperlink" Target="http://sydney.edu.au/kinship-module/" TargetMode="External"/><Relationship Id="rId153" Type="http://schemas.openxmlformats.org/officeDocument/2006/relationships/hyperlink" Target="https://www.youtube.com/watch?v=Nf4Y7v-SLtc" TargetMode="External"/><Relationship Id="rId174"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179" Type="http://schemas.openxmlformats.org/officeDocument/2006/relationships/hyperlink" Target="http://www.apsc.gov.au/publications-and-media/current-publications/mental-health" TargetMode="External"/><Relationship Id="rId15" Type="http://schemas.openxmlformats.org/officeDocument/2006/relationships/image" Target="cid:4D7C23BD-D8CE-4835-92FD-B4BE7706D445@iiNet" TargetMode="External"/><Relationship Id="rId36" Type="http://schemas.openxmlformats.org/officeDocument/2006/relationships/image" Target="media/image14.jpeg"/><Relationship Id="rId57" Type="http://schemas.openxmlformats.org/officeDocument/2006/relationships/hyperlink" Target="http://www.and.org.au/pages/inclusive-language.html" TargetMode="External"/><Relationship Id="rId106" Type="http://schemas.openxmlformats.org/officeDocument/2006/relationships/image" Target="media/image46.jpeg"/><Relationship Id="rId127" Type="http://schemas.openxmlformats.org/officeDocument/2006/relationships/image" Target="media/image55.jpeg"/><Relationship Id="rId10" Type="http://schemas.openxmlformats.org/officeDocument/2006/relationships/hyperlink" Target="http://creativecommons.org/licenses/by/4.0/legalcode" TargetMode="External"/><Relationship Id="rId31" Type="http://schemas.openxmlformats.org/officeDocument/2006/relationships/image" Target="media/image11.jpeg"/><Relationship Id="rId52" Type="http://schemas.openxmlformats.org/officeDocument/2006/relationships/image" Target="media/image25.jpg"/><Relationship Id="rId73" Type="http://schemas.openxmlformats.org/officeDocument/2006/relationships/image" Target="media/image35.jpeg"/><Relationship Id="rId78" Type="http://schemas.openxmlformats.org/officeDocument/2006/relationships/image" Target="media/image39.png"/><Relationship Id="rId94" Type="http://schemas.openxmlformats.org/officeDocument/2006/relationships/hyperlink" Target="https://www.youtube.com/watch?v=R4_W9NlD8BQ" TargetMode="External"/><Relationship Id="rId99" Type="http://schemas.openxmlformats.org/officeDocument/2006/relationships/hyperlink" Target="http://www.ndis.gov.au/planning-and-assessment-facilitating-t" TargetMode="External"/><Relationship Id="rId101" Type="http://schemas.openxmlformats.org/officeDocument/2006/relationships/hyperlink" Target="http://www.ndis.gov.au/planning-and-assessment-supports-th" TargetMode="External"/><Relationship Id="rId122" Type="http://schemas.openxmlformats.org/officeDocument/2006/relationships/hyperlink" Target="http://www.mediaaccess.org.au/research-policy/guides/disabilitycare-service-providers-accessibility-guide" TargetMode="External"/><Relationship Id="rId143" Type="http://schemas.openxmlformats.org/officeDocument/2006/relationships/hyperlink" Target="http://www.myagedcare.gov.au/financial-and-legal/rights-and-responsibilities-home-care" TargetMode="External"/><Relationship Id="rId148" Type="http://schemas.openxmlformats.org/officeDocument/2006/relationships/hyperlink" Target="https://www.dss.gov.au/our-responsibilities/disability-and-carers/publications-articles/national-carer-strategy-evidence-base" TargetMode="External"/><Relationship Id="rId164" Type="http://schemas.openxmlformats.org/officeDocument/2006/relationships/image" Target="media/image63.png"/><Relationship Id="rId169" Type="http://schemas.openxmlformats.org/officeDocument/2006/relationships/hyperlink" Target="http://www.abc.net.au/4corners/stories/2014/11/24/4132812.htm" TargetMode="External"/><Relationship Id="rId18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safeworkaustralia.gov.au/sites/swa/about/publications/pages/manage-whs-risks-cop" TargetMode="External"/></Relationships>
</file>

<file path=word/_rels/endnotes.xml.rels><?xml version="1.0" encoding="UTF-8" standalone="yes"?>
<Relationships xmlns="http://schemas.openxmlformats.org/package/2006/relationships"><Relationship Id="rId26" Type="http://schemas.openxmlformats.org/officeDocument/2006/relationships/hyperlink" Target="https://www.humanrights.gov.au/twentystories/timeline.html" TargetMode="External"/><Relationship Id="rId117" Type="http://schemas.openxmlformats.org/officeDocument/2006/relationships/hyperlink" Target="http://www.wrcev.ca/get-the-facts/persons-with-disabilities/" TargetMode="External"/><Relationship Id="rId21" Type="http://schemas.openxmlformats.org/officeDocument/2006/relationships/hyperlink" Target="https://www.sane.org/mental-health-and-illness/facts-and-guides/facts-figures" TargetMode="External"/><Relationship Id="rId42" Type="http://schemas.openxmlformats.org/officeDocument/2006/relationships/hyperlink" Target="https://www.humanrights.gov.au/parliamentary-joint-committee-human-rights" TargetMode="External"/><Relationship Id="rId47" Type="http://schemas.openxmlformats.org/officeDocument/2006/relationships/hyperlink" Target="http://www.abs.gov.au/ausstats/abs@.nsf/mf/4430.0" TargetMode="External"/><Relationship Id="rId63" Type="http://schemas.openxmlformats.org/officeDocument/2006/relationships/hyperlink" Target="http://www.abs.gov.au/AUSSTATS/abs@.nsf/allprimarymainfeatures/54A5E977BB10644CCA257E1300775B9B?opendocument" TargetMode="External"/><Relationship Id="rId68" Type="http://schemas.openxmlformats.org/officeDocument/2006/relationships/hyperlink" Target="https://www.humanrights.gov.au/publications/face-facts-2012/2012-face-facts-chapter-1" TargetMode="External"/><Relationship Id="rId84" Type="http://schemas.openxmlformats.org/officeDocument/2006/relationships/hyperlink" Target="http://erc.webair.com/resource/why-have-code-conduct" TargetMode="External"/><Relationship Id="rId89" Type="http://schemas.openxmlformats.org/officeDocument/2006/relationships/hyperlink" Target="http://www.oaic.gov.au/privacy/applying-privacy-law/app-guidelines/" TargetMode="External"/><Relationship Id="rId112" Type="http://schemas.openxmlformats.org/officeDocument/2006/relationships/hyperlink" Target="http://www.plainlanguage.gov/whatisPL/" TargetMode="External"/><Relationship Id="rId16" Type="http://schemas.openxmlformats.org/officeDocument/2006/relationships/hyperlink" Target="http://www.abc.net.au/news/2015-04-23/roriori-we-need-a-radical-rethink-on-disability/6415520" TargetMode="External"/><Relationship Id="rId107" Type="http://schemas.openxmlformats.org/officeDocument/2006/relationships/hyperlink" Target="https://www.sane.org/information/factsheets-podcasts/204-facts-and-figures-about-mental-illness" TargetMode="External"/><Relationship Id="rId11" Type="http://schemas.openxmlformats.org/officeDocument/2006/relationships/hyperlink" Target="http://www.abs.gov.au/ausstats/abs@.nsf/Previousproducts/4430.0Main%20Features22009?opendocument&amp;tabname=Summary&amp;prodno=4430.0&amp;issue=2009&amp;num=&amp;view=" TargetMode="External"/><Relationship Id="rId32" Type="http://schemas.openxmlformats.org/officeDocument/2006/relationships/hyperlink" Target="https://www.humanrights.gov.au/employers/good-practice-good-business-factsheets/disability-discrimination" TargetMode="External"/><Relationship Id="rId37" Type="http://schemas.openxmlformats.org/officeDocument/2006/relationships/hyperlink" Target="https://www.humanrights.gov.au/dda-conciliation-education" TargetMode="External"/><Relationship Id="rId53" Type="http://schemas.openxmlformats.org/officeDocument/2006/relationships/hyperlink" Target="http://www.un.org/disabilities/default.asp?id=281" TargetMode="External"/><Relationship Id="rId58" Type="http://schemas.openxmlformats.org/officeDocument/2006/relationships/hyperlink" Target="http://www.abs.gov.au/ausstats/abs@.nsf/lookup/2071.0main+features902012-2013" TargetMode="External"/><Relationship Id="rId74" Type="http://schemas.openxmlformats.org/officeDocument/2006/relationships/hyperlink" Target="https://www.dss.gov.au/our-responsibilities/disability-and-carers/standards-and-quality-assurance/national-standards-for-disability-services" TargetMode="External"/><Relationship Id="rId79" Type="http://schemas.openxmlformats.org/officeDocument/2006/relationships/hyperlink" Target="https://www.youtube.com/watch?v=Nf4Y7v-SLtc" TargetMode="External"/><Relationship Id="rId102" Type="http://schemas.openxmlformats.org/officeDocument/2006/relationships/hyperlink" Target="http://www.downsyndrome.org.au/down_syndrome_population_statistics.html" TargetMode="External"/><Relationship Id="rId5" Type="http://schemas.openxmlformats.org/officeDocument/2006/relationships/hyperlink" Target="http://www.pwd.org.au/student-section/history-of-disability-rights-movement-in-australia.html" TargetMode="External"/><Relationship Id="rId61" Type="http://schemas.openxmlformats.org/officeDocument/2006/relationships/hyperlink" Target="http://www.abs.gov.au/AUSSTATS/abs@.nsf/allprimarymainfeatures/244402E7BB2A27E2CA257BB200141ADB?opendocument" TargetMode="External"/><Relationship Id="rId82" Type="http://schemas.openxmlformats.org/officeDocument/2006/relationships/hyperlink" Target="http://www.ideaswa.net/upload/editor/files/downloads/SupportingDisabilitySupportWorkers-CoordinatorsManual.pdf" TargetMode="External"/><Relationship Id="rId90" Type="http://schemas.openxmlformats.org/officeDocument/2006/relationships/hyperlink" Target="http://www.workcover.nsw.gov.au/health-and-safety/safety-topics-a-z/mental-health" TargetMode="External"/><Relationship Id="rId95" Type="http://schemas.openxmlformats.org/officeDocument/2006/relationships/hyperlink" Target="http://www.abs.gov.au/AUSSTATS/abs@.nsf/Lookup/4159.0Main+Features12006" TargetMode="External"/><Relationship Id="rId19" Type="http://schemas.openxmlformats.org/officeDocument/2006/relationships/hyperlink" Target="http://www.avert.org/hiv-aids-stigma-and-discrimination.htm" TargetMode="External"/><Relationship Id="rId14" Type="http://schemas.openxmlformats.org/officeDocument/2006/relationships/hyperlink" Target="http://www.abs.gov.au/ausstats/abs@.nsf/Latestproducts/4906.0History%20of%20Changes02012?opendocument&amp;tabname=Summary&amp;prodno=4906.0&amp;issue=2012&amp;num=&amp;view=" TargetMode="External"/><Relationship Id="rId22" Type="http://schemas.openxmlformats.org/officeDocument/2006/relationships/hyperlink" Target="http://www.apsc.gov.au/publications-and-media/current-publications/mental-health/getting-the-facts" TargetMode="External"/><Relationship Id="rId27" Type="http://schemas.openxmlformats.org/officeDocument/2006/relationships/hyperlink" Target="https://www.humanrights.gov.au/dda-guide-who-does-dda-protect" TargetMode="External"/><Relationship Id="rId30" Type="http://schemas.openxmlformats.org/officeDocument/2006/relationships/hyperlink" Target="https://www.humanrights.gov.au/twentystories/timeline.html" TargetMode="External"/><Relationship Id="rId35" Type="http://schemas.openxmlformats.org/officeDocument/2006/relationships/hyperlink" Target="https://www.humanrights.gov.au/2029842fc" TargetMode="External"/><Relationship Id="rId43" Type="http://schemas.openxmlformats.org/officeDocument/2006/relationships/hyperlink" Target="https://www.humanrights.gov.au/national-human-rights-institutions-and-national-implementation-and-monitoring-convention-rights" TargetMode="External"/><Relationship Id="rId48" Type="http://schemas.openxmlformats.org/officeDocument/2006/relationships/hyperlink" Target="http://www5.austlii.edu.au/au/legis/nt/consol_act/dsa213/s7.html" TargetMode="External"/><Relationship Id="rId56" Type="http://schemas.openxmlformats.org/officeDocument/2006/relationships/hyperlink" Target="http://www.scopevic.org.au/service/accessible-information/" TargetMode="External"/><Relationship Id="rId64" Type="http://schemas.openxmlformats.org/officeDocument/2006/relationships/hyperlink" Target="http://www.abs.gov.au/ausstats/abs@.nsf/mediareleasesbytitle/3C18155D35250456CA2574390029C0E5?OpenDocument" TargetMode="External"/><Relationship Id="rId69" Type="http://schemas.openxmlformats.org/officeDocument/2006/relationships/hyperlink" Target="https://www.humanrights.gov.au/news/speeches/unconscious-bias-and-bamboo-ceiling1" TargetMode="External"/><Relationship Id="rId77" Type="http://schemas.openxmlformats.org/officeDocument/2006/relationships/hyperlink" Target="http://www.abs.gov.au/ausstats/abs@.nsf/mf/4430.0" TargetMode="External"/><Relationship Id="rId100" Type="http://schemas.openxmlformats.org/officeDocument/2006/relationships/hyperlink" Target="https://www.cerebralpalsy.org.au/about-cerebral-palsy/" TargetMode="External"/><Relationship Id="rId105" Type="http://schemas.openxmlformats.org/officeDocument/2006/relationships/hyperlink" Target="http://www.idrs.org.au/education/about-intellectual-disability.php" TargetMode="External"/><Relationship Id="rId113" Type="http://schemas.openxmlformats.org/officeDocument/2006/relationships/hyperlink" Target="https://www.humanrights.gov.au/our-work/race-discrimination/projects/casual-racism-faqs" TargetMode="External"/><Relationship Id="rId118" Type="http://schemas.openxmlformats.org/officeDocument/2006/relationships/hyperlink" Target="http://www.wrcev.ca/get-the-facts/persons-with-disabilities/" TargetMode="External"/><Relationship Id="rId8" Type="http://schemas.openxmlformats.org/officeDocument/2006/relationships/hyperlink" Target="http://www.pwd.org.au/student-section/history-of-disability-rights-movement-in-australia.html" TargetMode="External"/><Relationship Id="rId51" Type="http://schemas.openxmlformats.org/officeDocument/2006/relationships/hyperlink" Target="https://www.adhc.nsw.gov.au/__data/assets/file/0005/228290/DADHC_PersonCentred201208.pdf" TargetMode="External"/><Relationship Id="rId72" Type="http://schemas.openxmlformats.org/officeDocument/2006/relationships/hyperlink" Target="https://www.humanrights.gov.au/our-work/race-discrimination/projects/casual-racism-faqs" TargetMode="External"/><Relationship Id="rId80" Type="http://schemas.openxmlformats.org/officeDocument/2006/relationships/hyperlink" Target="http://www.businessdictionary.com/definition/duty-of-care.html" TargetMode="External"/><Relationship Id="rId85" Type="http://schemas.openxmlformats.org/officeDocument/2006/relationships/hyperlink" Target="http://www.wdv.org.au/about_us.htm" TargetMode="External"/><Relationship Id="rId93" Type="http://schemas.openxmlformats.org/officeDocument/2006/relationships/hyperlink" Target="http://www.abs.gov.au/AUSSTATS/abs@.nsf/Latestproducts/4446.0Main%20Features92009?opendocument&amp;tabname=Summary&amp;prodno=4446.0&amp;issue=2009&amp;num=&amp;view" TargetMode="External"/><Relationship Id="rId98" Type="http://schemas.openxmlformats.org/officeDocument/2006/relationships/hyperlink" Target="http://www.disability.wa.gov.au/understanding-disability1/understanding-disability/what-is-disability/" TargetMode="External"/><Relationship Id="rId121" Type="http://schemas.openxmlformats.org/officeDocument/2006/relationships/hyperlink" Target="http://www.oaic.gov.au/privacy/what-is-covered-by-privacy" TargetMode="External"/><Relationship Id="rId3" Type="http://schemas.openxmlformats.org/officeDocument/2006/relationships/hyperlink" Target="http://www.pwd.org.au/student-section/history-of-disability-rights-movement-in-australia.html" TargetMode="External"/><Relationship Id="rId12" Type="http://schemas.openxmlformats.org/officeDocument/2006/relationships/hyperlink" Target="http://www.abs.gov.au/AUSSTATS/abs@.nsf/Lookup/4430.0Explanatory%20Notes5002012?OpenDocument" TargetMode="External"/><Relationship Id="rId17" Type="http://schemas.openxmlformats.org/officeDocument/2006/relationships/hyperlink" Target="http://diabetesnsw.com.au/bullying-and-social-exclusion-remains-rife/" TargetMode="External"/><Relationship Id="rId25" Type="http://schemas.openxmlformats.org/officeDocument/2006/relationships/hyperlink" Target="https://www.humanrights.gov.au/twentystories/timeline.html" TargetMode="External"/><Relationship Id="rId33" Type="http://schemas.openxmlformats.org/officeDocument/2006/relationships/hyperlink" Target="https://www.humanrights.gov.au/employers/good-practice-good-business-factsheets/disability-discrimination" TargetMode="External"/><Relationship Id="rId38" Type="http://schemas.openxmlformats.org/officeDocument/2006/relationships/hyperlink" Target="https://www.humanrights.gov.au/quick-guide/12052" TargetMode="External"/><Relationship Id="rId46" Type="http://schemas.openxmlformats.org/officeDocument/2006/relationships/hyperlink" Target="https://www.ag.gov.au/RightsAndProtections/HumanRights/United-Nations-Human-Rights-Reporting/Pages/Treaty-Body-Reporting.aspx" TargetMode="External"/><Relationship Id="rId59" Type="http://schemas.openxmlformats.org/officeDocument/2006/relationships/hyperlink" Target="https://www.dss.gov.au/our-responsibilities/settlement-and-multicultural-affairs/programs-policy/settle-in-australia/help-with-english/free-interpreting-service" TargetMode="External"/><Relationship Id="rId67" Type="http://schemas.openxmlformats.org/officeDocument/2006/relationships/hyperlink" Target="http://www.healthinfonet.ecu.edu.au/related-issues/disability/reviews/disability-within-the-indigenous-community" TargetMode="External"/><Relationship Id="rId103" Type="http://schemas.openxmlformats.org/officeDocument/2006/relationships/hyperlink" Target="http://www.downsyndrome.org.au/down_syndrome_population_statistics.html" TargetMode="External"/><Relationship Id="rId108" Type="http://schemas.openxmlformats.org/officeDocument/2006/relationships/hyperlink" Target="http://www.hearing.com.au/causes-hearing-loss-australia/" TargetMode="External"/><Relationship Id="rId116" Type="http://schemas.openxmlformats.org/officeDocument/2006/relationships/hyperlink" Target="http://www.wrcev.ca/get-the-facts/persons-with-disabilities/" TargetMode="External"/><Relationship Id="rId20" Type="http://schemas.openxmlformats.org/officeDocument/2006/relationships/hyperlink" Target="https://www.sane.org/stigmawatch/what-is-stigma" TargetMode="External"/><Relationship Id="rId41" Type="http://schemas.openxmlformats.org/officeDocument/2006/relationships/hyperlink" Target="https://www.dss.gov.au/our-responsibilities/disability-and-carers/program-services/consultation-and-advocacy/national-disability-peak-bodies" TargetMode="External"/><Relationship Id="rId54" Type="http://schemas.openxmlformats.org/officeDocument/2006/relationships/hyperlink" Target="http://relayservice.gov.au/resources/" TargetMode="External"/><Relationship Id="rId62" Type="http://schemas.openxmlformats.org/officeDocument/2006/relationships/hyperlink" Target="http://www.abs.gov.au/ausstats/abs@.nsf/Lookup/2071.0main+features902012-2013" TargetMode="External"/><Relationship Id="rId70" Type="http://schemas.openxmlformats.org/officeDocument/2006/relationships/hyperlink" Target="http://ssrn.com/abstract=1640989" TargetMode="External"/><Relationship Id="rId75" Type="http://schemas.openxmlformats.org/officeDocument/2006/relationships/hyperlink" Target="http://www.publicadvocate.wa.gov.au/G/guardianship_frequently_asked_questions.aspx?uid=6194-8506-7822-0632" TargetMode="External"/><Relationship Id="rId83" Type="http://schemas.openxmlformats.org/officeDocument/2006/relationships/hyperlink" Target="http://www.advocacyforinclusion.org/publications/Reports/developing_supporting_selfadvocacy_final.pdf" TargetMode="External"/><Relationship Id="rId88" Type="http://schemas.openxmlformats.org/officeDocument/2006/relationships/hyperlink" Target="http://www.pwd.org.au/admin/australian-delegation-to-the-un-committee-against-torture.html" TargetMode="External"/><Relationship Id="rId91" Type="http://schemas.openxmlformats.org/officeDocument/2006/relationships/hyperlink" Target="https://www.sane.org/mental-health-and-illness/facts-and-guides/facts-figures" TargetMode="External"/><Relationship Id="rId96" Type="http://schemas.openxmlformats.org/officeDocument/2006/relationships/hyperlink" Target="http://scia.org.au/sci-resources-and-knowledge/health-and-sci-facts/what-is-spinal-cord-injury-sci" TargetMode="External"/><Relationship Id="rId111" Type="http://schemas.openxmlformats.org/officeDocument/2006/relationships/hyperlink" Target="http://www.oxforddictionaries.com/definition/english/stigma" TargetMode="External"/><Relationship Id="rId1" Type="http://schemas.openxmlformats.org/officeDocument/2006/relationships/hyperlink" Target="http://training.gov.au/Training/Details/CHCDIS007" TargetMode="External"/><Relationship Id="rId6" Type="http://schemas.openxmlformats.org/officeDocument/2006/relationships/hyperlink" Target="http://www.pwd.org.au/student-section/history-of-disability-rights-movement-in-australia.html" TargetMode="External"/><Relationship Id="rId15" Type="http://schemas.openxmlformats.org/officeDocument/2006/relationships/hyperlink" Target="http://www.hwns.com.au/Resource-centre/disability-statistics" TargetMode="External"/><Relationship Id="rId23" Type="http://schemas.openxmlformats.org/officeDocument/2006/relationships/hyperlink" Target="http://www.and.org.au/pages/inclusive-language.html" TargetMode="External"/><Relationship Id="rId28" Type="http://schemas.openxmlformats.org/officeDocument/2006/relationships/hyperlink" Target="https://www.humanrights.gov.au/employers/good-practice-good-business-factsheets/quick-guide-australian-discrimination-laws" TargetMode="External"/><Relationship Id="rId36" Type="http://schemas.openxmlformats.org/officeDocument/2006/relationships/hyperlink" Target="https://www.humanrights.gov.au/publications/dont-judg" TargetMode="External"/><Relationship Id="rId49" Type="http://schemas.openxmlformats.org/officeDocument/2006/relationships/hyperlink" Target="http://www.ndis.gov.au/people-disability/continuity-support" TargetMode="External"/><Relationship Id="rId57" Type="http://schemas.openxmlformats.org/officeDocument/2006/relationships/hyperlink" Target="http://www.abs.gov.au/AUSSTATS/abs@.nsf/allprimarymainfeatures/244402E7BB2A27E2CA257BB200141ADB?opendocument" TargetMode="External"/><Relationship Id="rId106" Type="http://schemas.openxmlformats.org/officeDocument/2006/relationships/hyperlink" Target="https://www.sane.org/information/factsheets-podcasts/204-facts-and-figures-about-mental-illness" TargetMode="External"/><Relationship Id="rId114" Type="http://schemas.openxmlformats.org/officeDocument/2006/relationships/hyperlink" Target="http://www.un.org/disabilities/default.asp?id=242" TargetMode="External"/><Relationship Id="rId119" Type="http://schemas.openxmlformats.org/officeDocument/2006/relationships/hyperlink" Target="http://www.wrcev.ca/get-the-facts/persons-with-disabilities/" TargetMode="External"/><Relationship Id="rId10" Type="http://schemas.openxmlformats.org/officeDocument/2006/relationships/hyperlink" Target="http://www.who.int/classifications/icf/en/" TargetMode="External"/><Relationship Id="rId31" Type="http://schemas.openxmlformats.org/officeDocument/2006/relationships/hyperlink" Target="https://www.humanrights.gov.au/twentystories/timeline.html" TargetMode="External"/><Relationship Id="rId44" Type="http://schemas.openxmlformats.org/officeDocument/2006/relationships/hyperlink" Target="https://www.humanrights.gov.au/news/speeches/national-disability-strategies-tools-implementing-convention-rights-persons" TargetMode="External"/><Relationship Id="rId52" Type="http://schemas.openxmlformats.org/officeDocument/2006/relationships/hyperlink" Target="https://www.dss.gov.au/our-responsibilities/disability-and-carers/standards-and-quality-assurance/national-standards-for-disability-services" TargetMode="External"/><Relationship Id="rId60" Type="http://schemas.openxmlformats.org/officeDocument/2006/relationships/hyperlink" Target="http://www.w3.org/TR/WCAG20/" TargetMode="External"/><Relationship Id="rId65" Type="http://schemas.openxmlformats.org/officeDocument/2006/relationships/hyperlink" Target="http://www.abs.gov.au/ausstats/abs@.nsf/mediareleasesbytitle/3C18155D35250456CA2574390029C0E5?OpenDocument" TargetMode="External"/><Relationship Id="rId73" Type="http://schemas.openxmlformats.org/officeDocument/2006/relationships/hyperlink" Target="https://www.dss.gov.au/our-responsibilities/disability-and-carers/standards-and-quality-assurance/national-standards-for-disability-services" TargetMode="External"/><Relationship Id="rId78" Type="http://schemas.openxmlformats.org/officeDocument/2006/relationships/hyperlink" Target="https://www.dss.gov.au/our-responsibilities/disability-and-carers/standards-and-quality-assurance/national-standards-for-disability-services" TargetMode="External"/><Relationship Id="rId81" Type="http://schemas.openxmlformats.org/officeDocument/2006/relationships/hyperlink" Target="https://www.google.com.au/search?q=Supporting+Disability+Support+Workers+work+book&amp;oq=Supporting+Disability+Support+Workers+work+book&amp;aqs=chrome..69i57.189j0j4&amp;sourceid=chrome&amp;es_sm=122&amp;ie=UTF-8" TargetMode="External"/><Relationship Id="rId86" Type="http://schemas.openxmlformats.org/officeDocument/2006/relationships/hyperlink" Target="https://www.dss.gov.au/our-responsibilities/disability-and-carers/standards-and-quality-assurance/new-national-standards-for-disability-services/national-standards-for-disability-services-easy-english-version" TargetMode="External"/><Relationship Id="rId94" Type="http://schemas.openxmlformats.org/officeDocument/2006/relationships/hyperlink" Target="http://www.abs.gov.au/AUSSTATS/abs@.nsf/DetailsPage/4430.02012?OpenDocument" TargetMode="External"/><Relationship Id="rId99" Type="http://schemas.openxmlformats.org/officeDocument/2006/relationships/hyperlink" Target="http://www.braininjuryaustralia.org.au/" TargetMode="External"/><Relationship Id="rId101" Type="http://schemas.openxmlformats.org/officeDocument/2006/relationships/hyperlink" Target="https://www.cerebralpalsy.org.au/about-cerebral-palsy/" TargetMode="External"/><Relationship Id="rId122" Type="http://schemas.openxmlformats.org/officeDocument/2006/relationships/hyperlink" Target="http://www.oaic.gov.au/privacy/what-is-covered-by-privacy" TargetMode="External"/><Relationship Id="rId4" Type="http://schemas.openxmlformats.org/officeDocument/2006/relationships/hyperlink" Target="http://www.oxforddictionaries.com/definition/english/empower" TargetMode="External"/><Relationship Id="rId9" Type="http://schemas.openxmlformats.org/officeDocument/2006/relationships/hyperlink" Target="http://www.who.int/classifications/icf/en/" TargetMode="External"/><Relationship Id="rId13" Type="http://schemas.openxmlformats.org/officeDocument/2006/relationships/hyperlink" Target="http://www.abs.gov.au/ausstats/abs@.nsf/Lookup/4446.0main+features42009" TargetMode="External"/><Relationship Id="rId18" Type="http://schemas.openxmlformats.org/officeDocument/2006/relationships/hyperlink" Target="http://diabetesnsw.com.au/wp-content/uploads/2014/12/DA-48-Diabetes-and-stigma.pdf" TargetMode="External"/><Relationship Id="rId39" Type="http://schemas.openxmlformats.org/officeDocument/2006/relationships/hyperlink" Target="https://www.humanrights.gov.au/quick-guide/12052" TargetMode="External"/><Relationship Id="rId109" Type="http://schemas.openxmlformats.org/officeDocument/2006/relationships/hyperlink" Target="http://www.abs.gov.au/ausstats/abs@.nsf/Lookup/4228.0main+features992011-2012" TargetMode="External"/><Relationship Id="rId34" Type="http://schemas.openxmlformats.org/officeDocument/2006/relationships/hyperlink" Target="https://www.humanrights.gov.au/employers/good-practice-good-business-factsheets/disability-discrimination" TargetMode="External"/><Relationship Id="rId50" Type="http://schemas.openxmlformats.org/officeDocument/2006/relationships/hyperlink" Target="http://www.myagedcare.gov.au/caring-someone-particular-need/caring-someone-disability" TargetMode="External"/><Relationship Id="rId55" Type="http://schemas.openxmlformats.org/officeDocument/2006/relationships/hyperlink" Target="http://www.abs.gov.au/ausstats/abs%40.nsf/Lookup/by%20Subject/1301.0~2012~Main%20Features~The%20National%20Year%20of%20Reading:%20libraries%20helping%20to%20make%20Australia%20a%20nation%20of%20readers~206" TargetMode="External"/><Relationship Id="rId76" Type="http://schemas.openxmlformats.org/officeDocument/2006/relationships/hyperlink" Target="https://www.alrc.gov.au/publications/national-decision-making-principles" TargetMode="External"/><Relationship Id="rId97" Type="http://schemas.openxmlformats.org/officeDocument/2006/relationships/hyperlink" Target="http://www.abistafftraining.info/Content/0_Home_e_ack.html" TargetMode="External"/><Relationship Id="rId104" Type="http://schemas.openxmlformats.org/officeDocument/2006/relationships/hyperlink" Target="http://www.autismspectrum.org.au/content/fact-sheets" TargetMode="External"/><Relationship Id="rId120" Type="http://schemas.openxmlformats.org/officeDocument/2006/relationships/hyperlink" Target="http://www.wrcev.ca/get-the-facts/persons-with-disabilities/" TargetMode="External"/><Relationship Id="rId7" Type="http://schemas.openxmlformats.org/officeDocument/2006/relationships/hyperlink" Target="http://www.pwd.org.au/student-section/history-of-disability-rights-movement-in-australia.html" TargetMode="External"/><Relationship Id="rId71" Type="http://schemas.openxmlformats.org/officeDocument/2006/relationships/hyperlink" Target="https://www.humanrights.gov.au/our-work/race-discrimination/projects/casual-racism-faqs" TargetMode="External"/><Relationship Id="rId92" Type="http://schemas.openxmlformats.org/officeDocument/2006/relationships/hyperlink" Target="http://www.apsc.gov.au/publications-and-media/current-publications/mental-health" TargetMode="External"/><Relationship Id="rId2" Type="http://schemas.openxmlformats.org/officeDocument/2006/relationships/hyperlink" Target="http://www.pwd.org.au/student-section/history-of-disability-rights-movement-in-australia.html" TargetMode="External"/><Relationship Id="rId29" Type="http://schemas.openxmlformats.org/officeDocument/2006/relationships/hyperlink" Target="https://www.humanrights.gov.au/twentystories/timeline.html" TargetMode="External"/><Relationship Id="rId24" Type="http://schemas.openxmlformats.org/officeDocument/2006/relationships/hyperlink" Target="http://www.dontdismyability.com.au/__data/assets/file/0010/339076/NSW004_DDMA_ZCARD-PG-01-FOR-WEBSITE.pdf" TargetMode="External"/><Relationship Id="rId40" Type="http://schemas.openxmlformats.org/officeDocument/2006/relationships/hyperlink" Target="https://www.humanrights.gov.au/twentystories/timeline.html" TargetMode="External"/><Relationship Id="rId45" Type="http://schemas.openxmlformats.org/officeDocument/2006/relationships/hyperlink" Target="http://www.ijrcenter.org/un-treaty-bodies/committee-on-the-rights-of-persons-with-disabilities/" TargetMode="External"/><Relationship Id="rId66" Type="http://schemas.openxmlformats.org/officeDocument/2006/relationships/hyperlink" Target="http://www.fpdn.org.au/10-point-plan-ndis" TargetMode="External"/><Relationship Id="rId87"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110" Type="http://schemas.openxmlformats.org/officeDocument/2006/relationships/hyperlink" Target="http://invisibledisabilities.org/educate/accessibleparking/dontjudgebyappearances/" TargetMode="External"/><Relationship Id="rId115" Type="http://schemas.openxmlformats.org/officeDocument/2006/relationships/hyperlink" Target="http://www.daru.org.au/what-is-advocacy"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68.png"/></Relationships>
</file>

<file path=word/_rels/header4.xml.rels><?xml version="1.0" encoding="UTF-8" standalone="yes"?>
<Relationships xmlns="http://schemas.openxmlformats.org/package/2006/relationships"><Relationship Id="rId2" Type="http://schemas.openxmlformats.org/officeDocument/2006/relationships/image" Target="media/image68.png"/><Relationship Id="rId1" Type="http://schemas.openxmlformats.org/officeDocument/2006/relationships/image" Target="media/image69.jpeg"/></Relationships>
</file>

<file path=word/_rels/settings.xml.rels><?xml version="1.0" encoding="UTF-8" standalone="yes"?>
<Relationships xmlns="http://schemas.openxmlformats.org/package/2006/relationships"><Relationship Id="rId1" Type="http://schemas.openxmlformats.org/officeDocument/2006/relationships/attachedTemplate" Target="file:///\\fileshare\applications\Templates\Commission\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160E10-AD8A-4FBC-80F4-CBAFA9554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Report.dot</Template>
  <TotalTime>27</TotalTime>
  <Pages>205</Pages>
  <Words>43706</Words>
  <Characters>249126</Characters>
  <Application>Microsoft Office Word</Application>
  <DocSecurity>0</DocSecurity>
  <Lines>2076</Lines>
  <Paragraphs>584</Paragraphs>
  <ScaleCrop>false</ScaleCrop>
  <HeadingPairs>
    <vt:vector size="2" baseType="variant">
      <vt:variant>
        <vt:lpstr>Title</vt:lpstr>
      </vt:variant>
      <vt:variant>
        <vt:i4>1</vt:i4>
      </vt:variant>
    </vt:vector>
  </HeadingPairs>
  <TitlesOfParts>
    <vt:vector size="1" baseType="lpstr">
      <vt:lpstr>Year</vt:lpstr>
    </vt:vector>
  </TitlesOfParts>
  <Company>Human Rights and Equal Opportunity Commission</Company>
  <LinksUpToDate>false</LinksUpToDate>
  <CharactersWithSpaces>292248</CharactersWithSpaces>
  <SharedDoc>false</SharedDoc>
  <HLinks>
    <vt:vector size="36" baseType="variant">
      <vt:variant>
        <vt:i4>1572920</vt:i4>
      </vt:variant>
      <vt:variant>
        <vt:i4>32</vt:i4>
      </vt:variant>
      <vt:variant>
        <vt:i4>0</vt:i4>
      </vt:variant>
      <vt:variant>
        <vt:i4>5</vt:i4>
      </vt:variant>
      <vt:variant>
        <vt:lpwstr/>
      </vt:variant>
      <vt:variant>
        <vt:lpwstr>_Toc209941772</vt:lpwstr>
      </vt:variant>
      <vt:variant>
        <vt:i4>1572920</vt:i4>
      </vt:variant>
      <vt:variant>
        <vt:i4>26</vt:i4>
      </vt:variant>
      <vt:variant>
        <vt:i4>0</vt:i4>
      </vt:variant>
      <vt:variant>
        <vt:i4>5</vt:i4>
      </vt:variant>
      <vt:variant>
        <vt:lpwstr/>
      </vt:variant>
      <vt:variant>
        <vt:lpwstr>_Toc209941771</vt:lpwstr>
      </vt:variant>
      <vt:variant>
        <vt:i4>1572920</vt:i4>
      </vt:variant>
      <vt:variant>
        <vt:i4>20</vt:i4>
      </vt:variant>
      <vt:variant>
        <vt:i4>0</vt:i4>
      </vt:variant>
      <vt:variant>
        <vt:i4>5</vt:i4>
      </vt:variant>
      <vt:variant>
        <vt:lpwstr/>
      </vt:variant>
      <vt:variant>
        <vt:lpwstr>_Toc209941771</vt:lpwstr>
      </vt:variant>
      <vt:variant>
        <vt:i4>1572920</vt:i4>
      </vt:variant>
      <vt:variant>
        <vt:i4>14</vt:i4>
      </vt:variant>
      <vt:variant>
        <vt:i4>0</vt:i4>
      </vt:variant>
      <vt:variant>
        <vt:i4>5</vt:i4>
      </vt:variant>
      <vt:variant>
        <vt:lpwstr/>
      </vt:variant>
      <vt:variant>
        <vt:lpwstr>_Toc209941770</vt:lpwstr>
      </vt:variant>
      <vt:variant>
        <vt:i4>1638456</vt:i4>
      </vt:variant>
      <vt:variant>
        <vt:i4>8</vt:i4>
      </vt:variant>
      <vt:variant>
        <vt:i4>0</vt:i4>
      </vt:variant>
      <vt:variant>
        <vt:i4>5</vt:i4>
      </vt:variant>
      <vt:variant>
        <vt:lpwstr/>
      </vt:variant>
      <vt:variant>
        <vt:lpwstr>_Toc209941769</vt:lpwstr>
      </vt:variant>
      <vt:variant>
        <vt:i4>1638456</vt:i4>
      </vt:variant>
      <vt:variant>
        <vt:i4>2</vt:i4>
      </vt:variant>
      <vt:variant>
        <vt:i4>0</vt:i4>
      </vt:variant>
      <vt:variant>
        <vt:i4>5</vt:i4>
      </vt:variant>
      <vt:variant>
        <vt:lpwstr/>
      </vt:variant>
      <vt:variant>
        <vt:lpwstr>_Toc209941766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dc:title>
  <dc:subject/>
  <dc:creator>Alexandra Walker</dc:creator>
  <cp:keywords/>
  <cp:lastModifiedBy>Siobhan Tierney</cp:lastModifiedBy>
  <cp:revision>16</cp:revision>
  <cp:lastPrinted>1900-12-31T14:00:00Z</cp:lastPrinted>
  <dcterms:created xsi:type="dcterms:W3CDTF">2016-01-19T04:49:00Z</dcterms:created>
  <dcterms:modified xsi:type="dcterms:W3CDTF">2016-01-20T03:41:00Z</dcterms:modified>
</cp:coreProperties>
</file>